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-14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Content layout table"/>
      </w:tblPr>
      <w:tblGrid>
        <w:gridCol w:w="965"/>
        <w:gridCol w:w="518"/>
        <w:gridCol w:w="8581"/>
      </w:tblGrid>
      <w:tr w:rsidR="00CF50E0" w14:paraId="55C6FB38" w14:textId="77777777">
        <w:tc>
          <w:tcPr>
            <w:tcW w:w="965" w:type="dxa"/>
            <w:shd w:val="clear" w:color="auto" w:fill="3A3A3A" w:themeFill="text2"/>
          </w:tcPr>
          <w:p w14:paraId="0650D438" w14:textId="77777777" w:rsidR="00CF50E0" w:rsidRDefault="00CF50E0">
            <w:pPr>
              <w:spacing w:before="260"/>
            </w:pPr>
          </w:p>
        </w:tc>
        <w:tc>
          <w:tcPr>
            <w:tcW w:w="518" w:type="dxa"/>
          </w:tcPr>
          <w:p w14:paraId="65EA2F39" w14:textId="77777777" w:rsidR="00CF50E0" w:rsidRDefault="00CF50E0">
            <w:pPr>
              <w:spacing w:before="260"/>
            </w:pPr>
          </w:p>
        </w:tc>
        <w:tc>
          <w:tcPr>
            <w:tcW w:w="8581" w:type="dxa"/>
          </w:tcPr>
          <w:p w14:paraId="64229777" w14:textId="77777777" w:rsidR="00CF50E0" w:rsidRDefault="00EF1A70">
            <w:pPr>
              <w:pStyle w:val="Title"/>
            </w:pPr>
            <w:r>
              <w:t>portofolio</w:t>
            </w:r>
          </w:p>
          <w:p w14:paraId="1E199071" w14:textId="77777777" w:rsidR="00CF50E0" w:rsidRPr="00EF1A70" w:rsidRDefault="00EF1A70" w:rsidP="00EF1A70">
            <w:pPr>
              <w:pStyle w:val="Subtitle"/>
              <w:rPr>
                <w:i w:val="0"/>
              </w:rPr>
            </w:pPr>
            <w:r w:rsidRPr="00EF1A70">
              <w:rPr>
                <w:i w:val="0"/>
              </w:rPr>
              <w:t>Michael</w:t>
            </w:r>
            <w:r>
              <w:rPr>
                <w:i w:val="0"/>
              </w:rPr>
              <w:t xml:space="preserve"> (www.michaelfromage.com)</w:t>
            </w:r>
          </w:p>
        </w:tc>
      </w:tr>
    </w:tbl>
    <w:p w14:paraId="6BA59004" w14:textId="471CBC42" w:rsidR="00113103" w:rsidRDefault="00272A66">
      <w:pPr>
        <w:pStyle w:val="Date"/>
      </w:pPr>
      <w:r>
        <w:rPr>
          <w:noProof/>
          <w:lang w:eastAsia="en-US"/>
        </w:rPr>
        <w:drawing>
          <wp:inline distT="0" distB="0" distL="0" distR="0" wp14:anchorId="04C7613A" wp14:editId="2BB436CD">
            <wp:extent cx="5448052" cy="145404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41" b="10012"/>
                    <a:stretch/>
                  </pic:blipFill>
                  <pic:spPr bwMode="auto">
                    <a:xfrm>
                      <a:off x="0" y="0"/>
                      <a:ext cx="5450205" cy="1454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A067B6" w14:textId="77777777" w:rsidR="00CF50E0" w:rsidRDefault="00EF1A70">
      <w:pPr>
        <w:pStyle w:val="Date"/>
      </w:pPr>
      <w:r>
        <w:t>iOS</w:t>
      </w:r>
    </w:p>
    <w:p w14:paraId="1DB79F30" w14:textId="77777777" w:rsidR="00CF50E0" w:rsidRDefault="00B63B15">
      <w:pPr>
        <w:pStyle w:val="Heading1"/>
      </w:pPr>
      <w:r>
        <w:t>KLN (Kapanlaginetwork)</w:t>
      </w:r>
    </w:p>
    <w:p w14:paraId="2862C7C2" w14:textId="77777777" w:rsidR="00CF50E0" w:rsidRDefault="00B63B15">
      <w:r>
        <w:t xml:space="preserve">KLN adalah sebuah aplikasi berita bersumber dari KapanLagiNetwork. </w:t>
      </w:r>
    </w:p>
    <w:p w14:paraId="709636B7" w14:textId="77777777" w:rsidR="00EF1A70" w:rsidRDefault="00EF1A70">
      <w:r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490BF577" wp14:editId="6AD4A893">
            <wp:simplePos x="0" y="0"/>
            <wp:positionH relativeFrom="column">
              <wp:posOffset>2766695</wp:posOffset>
            </wp:positionH>
            <wp:positionV relativeFrom="paragraph">
              <wp:posOffset>93345</wp:posOffset>
            </wp:positionV>
            <wp:extent cx="2054225" cy="3646805"/>
            <wp:effectExtent l="25400" t="25400" r="28575" b="3619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ron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364680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475507C6" wp14:editId="24180887">
            <wp:simplePos x="0" y="0"/>
            <wp:positionH relativeFrom="column">
              <wp:posOffset>366395</wp:posOffset>
            </wp:positionH>
            <wp:positionV relativeFrom="paragraph">
              <wp:posOffset>93345</wp:posOffset>
            </wp:positionV>
            <wp:extent cx="2061210" cy="3659505"/>
            <wp:effectExtent l="25400" t="25400" r="21590" b="2349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tai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365950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DF122" w14:textId="77777777" w:rsidR="00CF50E0" w:rsidRDefault="00CF50E0"/>
    <w:p w14:paraId="0AD87980" w14:textId="77777777" w:rsidR="00EF1A70" w:rsidRDefault="00EF1A70"/>
    <w:p w14:paraId="2DB9D64E" w14:textId="77777777" w:rsidR="00EF1A70" w:rsidRDefault="00EF1A70"/>
    <w:p w14:paraId="4D5F27A8" w14:textId="77777777" w:rsidR="00EF1A70" w:rsidRDefault="00EF1A70"/>
    <w:p w14:paraId="56813025" w14:textId="77777777" w:rsidR="00EF1A70" w:rsidRDefault="00EF1A70"/>
    <w:p w14:paraId="3520ECA9" w14:textId="77777777" w:rsidR="00EF1A70" w:rsidRDefault="00EF1A70"/>
    <w:p w14:paraId="4B23D47A" w14:textId="77777777" w:rsidR="00EF1A70" w:rsidRDefault="00EF1A70"/>
    <w:p w14:paraId="389B384B" w14:textId="77777777" w:rsidR="00EF1A70" w:rsidRDefault="00EF1A70"/>
    <w:p w14:paraId="35CB6545" w14:textId="77777777" w:rsidR="00EF1A70" w:rsidRDefault="00EF1A70"/>
    <w:p w14:paraId="56F8E19B" w14:textId="77777777" w:rsidR="00EF1A70" w:rsidRDefault="00EF1A70"/>
    <w:p w14:paraId="24F3D379" w14:textId="77777777" w:rsidR="00EF1A70" w:rsidRDefault="00EF1A70"/>
    <w:p w14:paraId="39048C78" w14:textId="77777777" w:rsidR="00EF1A70" w:rsidRDefault="00EF1A70" w:rsidP="00EF1A70">
      <w:pPr>
        <w:pStyle w:val="ListParagraph"/>
      </w:pPr>
      <w:r>
        <w:t>Feature:</w:t>
      </w:r>
    </w:p>
    <w:p w14:paraId="7E8DA451" w14:textId="77777777" w:rsidR="00EF1A70" w:rsidRDefault="00EF1A70" w:rsidP="00EF1A70">
      <w:pPr>
        <w:pStyle w:val="ListParagraph"/>
        <w:numPr>
          <w:ilvl w:val="0"/>
          <w:numId w:val="11"/>
        </w:numPr>
      </w:pPr>
      <w:r>
        <w:t>NewsFeed</w:t>
      </w:r>
    </w:p>
    <w:p w14:paraId="1AE5B7A1" w14:textId="77777777" w:rsidR="00EF1A70" w:rsidRDefault="00EF1A70" w:rsidP="00EF1A70">
      <w:pPr>
        <w:pStyle w:val="ListParagraph"/>
        <w:numPr>
          <w:ilvl w:val="0"/>
          <w:numId w:val="11"/>
        </w:numPr>
      </w:pPr>
      <w:r>
        <w:t>Comment</w:t>
      </w:r>
    </w:p>
    <w:p w14:paraId="79C26D3B" w14:textId="77777777" w:rsidR="00EF1A70" w:rsidRDefault="00EF1A70" w:rsidP="00EF1A70">
      <w:pPr>
        <w:pStyle w:val="ListParagraph"/>
        <w:numPr>
          <w:ilvl w:val="0"/>
          <w:numId w:val="11"/>
        </w:numPr>
      </w:pPr>
      <w:r>
        <w:t>Category</w:t>
      </w:r>
    </w:p>
    <w:p w14:paraId="32E57728" w14:textId="77777777" w:rsidR="00EF1A70" w:rsidRDefault="00EF1A70" w:rsidP="00EF1A70">
      <w:pPr>
        <w:pStyle w:val="ListParagraph"/>
        <w:numPr>
          <w:ilvl w:val="0"/>
          <w:numId w:val="11"/>
        </w:numPr>
      </w:pPr>
      <w:r>
        <w:t>Bookmark</w:t>
      </w:r>
    </w:p>
    <w:p w14:paraId="281903C9" w14:textId="77777777" w:rsidR="00EF1A70" w:rsidRDefault="00EF1A70" w:rsidP="00EF1A70">
      <w:pPr>
        <w:pStyle w:val="ListParagraph"/>
        <w:numPr>
          <w:ilvl w:val="0"/>
          <w:numId w:val="11"/>
        </w:numPr>
      </w:pPr>
      <w:r>
        <w:t>Sign in by Social Media (Facebook, Twitter, Google+)</w:t>
      </w:r>
    </w:p>
    <w:p w14:paraId="62B31015" w14:textId="77777777" w:rsidR="00CF50E0" w:rsidRDefault="00CF50E0" w:rsidP="00EF1A70">
      <w:pPr>
        <w:pStyle w:val="Heading2"/>
      </w:pPr>
    </w:p>
    <w:p w14:paraId="0A7CDC36" w14:textId="77777777" w:rsidR="00EF1A70" w:rsidRDefault="00EF1A70" w:rsidP="00EF1A70">
      <w:pPr>
        <w:pStyle w:val="Date"/>
      </w:pPr>
      <w:r>
        <w:t>iOS</w:t>
      </w:r>
    </w:p>
    <w:p w14:paraId="7318AA47" w14:textId="77777777" w:rsidR="00EF1A70" w:rsidRDefault="00EF1A70" w:rsidP="00EF1A70">
      <w:pPr>
        <w:pStyle w:val="Heading1"/>
      </w:pPr>
      <w:r>
        <w:t>Indonesia flight</w:t>
      </w:r>
    </w:p>
    <w:p w14:paraId="14495B82" w14:textId="77777777" w:rsidR="00EF1A70" w:rsidRDefault="00EF1A70" w:rsidP="00EF1A70">
      <w:r>
        <w:t>Indonesia Flight</w:t>
      </w:r>
      <w:r>
        <w:t xml:space="preserve"> </w:t>
      </w:r>
      <w:r>
        <w:t>is a plane ticket booking application that is fast, easy and reliable. Indonesia Flight is established on 2012. On this project I redesign on iOS platform</w:t>
      </w:r>
    </w:p>
    <w:p w14:paraId="5D484B7D" w14:textId="77777777" w:rsidR="00EF1A70" w:rsidRDefault="00EF1A70" w:rsidP="00EF1A70">
      <w:r>
        <w:rPr>
          <w:noProof/>
          <w:lang w:eastAsia="en-US"/>
        </w:rPr>
        <w:drawing>
          <wp:anchor distT="0" distB="0" distL="114300" distR="114300" simplePos="0" relativeHeight="251661312" behindDoc="0" locked="0" layoutInCell="1" allowOverlap="1" wp14:anchorId="3E952E51" wp14:editId="7C1EA3AD">
            <wp:simplePos x="0" y="0"/>
            <wp:positionH relativeFrom="column">
              <wp:posOffset>2775585</wp:posOffset>
            </wp:positionH>
            <wp:positionV relativeFrom="paragraph">
              <wp:posOffset>84455</wp:posOffset>
            </wp:positionV>
            <wp:extent cx="2165985" cy="3764915"/>
            <wp:effectExtent l="25400" t="25400" r="18415" b="1968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earch-result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376491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21AB8961" wp14:editId="4CC22109">
            <wp:simplePos x="0" y="0"/>
            <wp:positionH relativeFrom="column">
              <wp:posOffset>137795</wp:posOffset>
            </wp:positionH>
            <wp:positionV relativeFrom="paragraph">
              <wp:posOffset>101600</wp:posOffset>
            </wp:positionV>
            <wp:extent cx="2141220" cy="3711575"/>
            <wp:effectExtent l="25400" t="25400" r="17780" b="222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light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371157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4DC44" w14:textId="77777777" w:rsidR="00EF1A70" w:rsidRDefault="00EF1A70" w:rsidP="00EF1A70"/>
    <w:p w14:paraId="3902FF16" w14:textId="77777777" w:rsidR="00EF1A70" w:rsidRDefault="00EF1A70" w:rsidP="00EF1A70"/>
    <w:p w14:paraId="4300B56D" w14:textId="77777777" w:rsidR="00EF1A70" w:rsidRDefault="00EF1A70" w:rsidP="00EF1A70"/>
    <w:p w14:paraId="0D3CE68D" w14:textId="77777777" w:rsidR="00EF1A70" w:rsidRDefault="00EF1A70" w:rsidP="00EF1A70"/>
    <w:p w14:paraId="74655B6D" w14:textId="77777777" w:rsidR="00EF1A70" w:rsidRDefault="00EF1A70" w:rsidP="00EF1A70"/>
    <w:p w14:paraId="6F716B3E" w14:textId="77777777" w:rsidR="00EF1A70" w:rsidRDefault="00EF1A70" w:rsidP="00EF1A70"/>
    <w:p w14:paraId="6D2C1318" w14:textId="77777777" w:rsidR="00EF1A70" w:rsidRDefault="00EF1A70" w:rsidP="00EF1A70"/>
    <w:p w14:paraId="4EE57D5F" w14:textId="77777777" w:rsidR="00EF1A70" w:rsidRDefault="00EF1A70" w:rsidP="00EF1A70"/>
    <w:p w14:paraId="550796E1" w14:textId="77777777" w:rsidR="00EF1A70" w:rsidRDefault="00EF1A70" w:rsidP="00EF1A70"/>
    <w:p w14:paraId="1F3408C3" w14:textId="77777777" w:rsidR="00EF1A70" w:rsidRDefault="00EF1A70" w:rsidP="00EF1A70"/>
    <w:p w14:paraId="4C147FA5" w14:textId="77777777" w:rsidR="00EF1A70" w:rsidRDefault="00EF1A70" w:rsidP="00EF1A70">
      <w:pPr>
        <w:pStyle w:val="Date"/>
      </w:pPr>
      <w:bookmarkStart w:id="0" w:name="_GoBack"/>
      <w:bookmarkEnd w:id="0"/>
      <w:r>
        <w:lastRenderedPageBreak/>
        <w:t>iOS</w:t>
      </w:r>
    </w:p>
    <w:p w14:paraId="4971A88B" w14:textId="77777777" w:rsidR="00EF1A70" w:rsidRDefault="001C35F9" w:rsidP="00EF1A70">
      <w:pPr>
        <w:pStyle w:val="Heading1"/>
      </w:pPr>
      <w:r>
        <w:t>Share Faith</w:t>
      </w:r>
    </w:p>
    <w:p w14:paraId="285BC0E7" w14:textId="77777777" w:rsidR="00EF1A70" w:rsidRDefault="001C35F9" w:rsidP="00EF1A70">
      <w:r>
        <w:t xml:space="preserve">Share Faith is a motivation social media. Share Faith provide user to share their testimony to God that can motivate the others. </w:t>
      </w:r>
    </w:p>
    <w:p w14:paraId="630420AD" w14:textId="77777777" w:rsidR="001C35F9" w:rsidRDefault="001C35F9" w:rsidP="00EF1A70">
      <w:r>
        <w:rPr>
          <w:noProof/>
          <w:lang w:eastAsia="en-US"/>
        </w:rPr>
        <w:drawing>
          <wp:anchor distT="0" distB="0" distL="114300" distR="114300" simplePos="0" relativeHeight="251662336" behindDoc="0" locked="0" layoutInCell="1" allowOverlap="1" wp14:anchorId="454B730C" wp14:editId="7A89749D">
            <wp:simplePos x="0" y="0"/>
            <wp:positionH relativeFrom="column">
              <wp:posOffset>133350</wp:posOffset>
            </wp:positionH>
            <wp:positionV relativeFrom="paragraph">
              <wp:posOffset>53340</wp:posOffset>
            </wp:positionV>
            <wp:extent cx="2205355" cy="3914775"/>
            <wp:effectExtent l="25400" t="25400" r="29845" b="222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ewsfee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355" cy="391477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3360" behindDoc="0" locked="0" layoutInCell="1" allowOverlap="1" wp14:anchorId="6F77C52C" wp14:editId="60D422E4">
            <wp:simplePos x="0" y="0"/>
            <wp:positionH relativeFrom="column">
              <wp:posOffset>2642870</wp:posOffset>
            </wp:positionH>
            <wp:positionV relativeFrom="paragraph">
              <wp:posOffset>50800</wp:posOffset>
            </wp:positionV>
            <wp:extent cx="2205355" cy="3914775"/>
            <wp:effectExtent l="25400" t="25400" r="29845" b="222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ddPos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355" cy="391477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686FB" w14:textId="77777777" w:rsidR="001C35F9" w:rsidRDefault="001C35F9" w:rsidP="00EF1A70"/>
    <w:p w14:paraId="685527DE" w14:textId="77777777" w:rsidR="001C35F9" w:rsidRDefault="001C35F9" w:rsidP="00EF1A70"/>
    <w:p w14:paraId="25E763F0" w14:textId="77777777" w:rsidR="001C35F9" w:rsidRDefault="001C35F9" w:rsidP="00EF1A70"/>
    <w:p w14:paraId="38F1C46E" w14:textId="77777777" w:rsidR="001C35F9" w:rsidRDefault="001C35F9" w:rsidP="00EF1A70"/>
    <w:p w14:paraId="2E098C6D" w14:textId="77777777" w:rsidR="001C35F9" w:rsidRDefault="001C35F9" w:rsidP="00EF1A70"/>
    <w:p w14:paraId="3F5CEA9E" w14:textId="77777777" w:rsidR="001C35F9" w:rsidRDefault="001C35F9" w:rsidP="00EF1A70"/>
    <w:p w14:paraId="6AA19200" w14:textId="77777777" w:rsidR="001C35F9" w:rsidRDefault="001C35F9" w:rsidP="00EF1A70"/>
    <w:p w14:paraId="536B0BB3" w14:textId="77777777" w:rsidR="001C35F9" w:rsidRDefault="001C35F9" w:rsidP="00EF1A70"/>
    <w:p w14:paraId="4CACBBFA" w14:textId="77777777" w:rsidR="001C35F9" w:rsidRDefault="001C35F9" w:rsidP="00EF1A70"/>
    <w:p w14:paraId="19B43985" w14:textId="77777777" w:rsidR="001C35F9" w:rsidRDefault="001C35F9" w:rsidP="00EF1A70"/>
    <w:p w14:paraId="320F52AC" w14:textId="77777777" w:rsidR="001C35F9" w:rsidRDefault="001C35F9" w:rsidP="00EF1A70"/>
    <w:p w14:paraId="10E36289" w14:textId="77777777" w:rsidR="001C35F9" w:rsidRDefault="001C35F9" w:rsidP="00EF1A70">
      <w:r>
        <w:t>Feature:</w:t>
      </w:r>
    </w:p>
    <w:p w14:paraId="7E47D145" w14:textId="77777777" w:rsidR="001C35F9" w:rsidRDefault="001C35F9" w:rsidP="001C35F9">
      <w:pPr>
        <w:pStyle w:val="ListParagraph"/>
        <w:numPr>
          <w:ilvl w:val="0"/>
          <w:numId w:val="11"/>
        </w:numPr>
      </w:pPr>
      <w:r>
        <w:t>Add Testimony</w:t>
      </w:r>
    </w:p>
    <w:p w14:paraId="24344A6A" w14:textId="77777777" w:rsidR="001C35F9" w:rsidRDefault="001C35F9" w:rsidP="001C35F9">
      <w:pPr>
        <w:pStyle w:val="ListParagraph"/>
        <w:numPr>
          <w:ilvl w:val="0"/>
          <w:numId w:val="11"/>
        </w:numPr>
      </w:pPr>
      <w:r>
        <w:t>Comment</w:t>
      </w:r>
    </w:p>
    <w:p w14:paraId="05179236" w14:textId="77777777" w:rsidR="001C35F9" w:rsidRDefault="001C35F9" w:rsidP="001C35F9">
      <w:pPr>
        <w:pStyle w:val="ListParagraph"/>
        <w:numPr>
          <w:ilvl w:val="0"/>
          <w:numId w:val="11"/>
        </w:numPr>
      </w:pPr>
      <w:r>
        <w:t>Search Testimony</w:t>
      </w:r>
    </w:p>
    <w:p w14:paraId="7450E2F4" w14:textId="77777777" w:rsidR="001C35F9" w:rsidRDefault="001C35F9" w:rsidP="001C35F9">
      <w:pPr>
        <w:pStyle w:val="ListParagraph"/>
        <w:numPr>
          <w:ilvl w:val="0"/>
          <w:numId w:val="11"/>
        </w:numPr>
      </w:pPr>
      <w:r>
        <w:t>Notification</w:t>
      </w:r>
    </w:p>
    <w:p w14:paraId="5E1F9377" w14:textId="77777777" w:rsidR="001C35F9" w:rsidRPr="00EF1A70" w:rsidRDefault="001C35F9" w:rsidP="00EF1A70"/>
    <w:sectPr w:rsidR="001C35F9" w:rsidRPr="00EF1A70">
      <w:footerReference w:type="default" r:id="rId14"/>
      <w:pgSz w:w="12240" w:h="15840"/>
      <w:pgMar w:top="994" w:right="2174" w:bottom="1771" w:left="1483" w:header="432" w:footer="76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FB1BD4" w14:textId="77777777" w:rsidR="00C7409B" w:rsidRDefault="00C7409B">
      <w:pPr>
        <w:spacing w:after="0" w:line="240" w:lineRule="auto"/>
      </w:pPr>
      <w:r>
        <w:separator/>
      </w:r>
    </w:p>
  </w:endnote>
  <w:endnote w:type="continuationSeparator" w:id="0">
    <w:p w14:paraId="3B3364A3" w14:textId="77777777" w:rsidR="00C7409B" w:rsidRDefault="00C740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02279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284EF9" w14:textId="77777777" w:rsidR="00CF50E0" w:rsidRDefault="00C7409B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72A6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747B58" w14:textId="77777777" w:rsidR="00C7409B" w:rsidRDefault="00C7409B">
      <w:pPr>
        <w:spacing w:after="0" w:line="240" w:lineRule="auto"/>
      </w:pPr>
      <w:r>
        <w:separator/>
      </w:r>
    </w:p>
  </w:footnote>
  <w:footnote w:type="continuationSeparator" w:id="0">
    <w:p w14:paraId="79CA3CE4" w14:textId="77777777" w:rsidR="00C7409B" w:rsidRDefault="00C740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57BE8DF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B9EAC7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110C3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9D986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7F60EE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0611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12C9D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250F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0BC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DB49E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79A7D4F"/>
    <w:multiLevelType w:val="hybridMultilevel"/>
    <w:tmpl w:val="E70A23E6"/>
    <w:lvl w:ilvl="0" w:tplc="F5AE99E2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activeWritingStyle w:appName="MSWord" w:lang="en-US" w:vendorID="64" w:dllVersion="131078" w:nlCheck="1" w:checkStyle="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B15"/>
    <w:rsid w:val="00113103"/>
    <w:rsid w:val="001C35F9"/>
    <w:rsid w:val="00272A66"/>
    <w:rsid w:val="00B63B15"/>
    <w:rsid w:val="00BC0189"/>
    <w:rsid w:val="00C7409B"/>
    <w:rsid w:val="00CF50E0"/>
    <w:rsid w:val="00EF1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97169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3A3A3A" w:themeColor="text2"/>
        <w:sz w:val="26"/>
        <w:szCs w:val="26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1A70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pBdr>
        <w:bottom w:val="single" w:sz="24" w:space="6" w:color="3A3A3A" w:themeColor="text2"/>
      </w:pBdr>
      <w:spacing w:after="180" w:line="240" w:lineRule="auto"/>
      <w:outlineLvl w:val="0"/>
    </w:pPr>
    <w:rPr>
      <w:rFonts w:asciiTheme="majorHAnsi" w:eastAsiaTheme="majorEastAsia" w:hAnsiTheme="majorHAnsi" w:cstheme="majorBidi"/>
      <w:b/>
      <w:caps/>
      <w:sz w:val="5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after="120" w:line="240" w:lineRule="auto"/>
      <w:outlineLvl w:val="1"/>
    </w:pPr>
    <w:rPr>
      <w:rFonts w:asciiTheme="majorHAnsi" w:eastAsiaTheme="majorEastAsia" w:hAnsiTheme="majorHAnsi" w:cstheme="majorBidi"/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outlineLvl w:val="3"/>
    </w:pPr>
    <w:rPr>
      <w:rFonts w:asciiTheme="majorHAnsi" w:eastAsiaTheme="majorEastAsia" w:hAnsiTheme="majorHAnsi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outlineLvl w:val="4"/>
    </w:pPr>
    <w:rPr>
      <w:rFonts w:asciiTheme="majorHAnsi" w:eastAsiaTheme="majorEastAsia" w:hAnsiTheme="majorHAnsi" w:cstheme="majorBidi"/>
      <w:i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outlineLvl w:val="5"/>
    </w:pPr>
    <w:rPr>
      <w:rFonts w:asciiTheme="majorHAnsi" w:eastAsiaTheme="majorEastAsia" w:hAnsiTheme="majorHAnsi" w:cstheme="majorBidi"/>
      <w:b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outlineLvl w:val="7"/>
    </w:pPr>
    <w:rPr>
      <w:rFonts w:asciiTheme="majorHAnsi" w:eastAsiaTheme="majorEastAsia" w:hAnsiTheme="majorHAnsi" w:cstheme="majorBidi"/>
      <w:sz w:val="24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outlineLvl w:val="8"/>
    </w:pPr>
    <w:rPr>
      <w:rFonts w:asciiTheme="majorHAnsi" w:eastAsiaTheme="majorEastAsia" w:hAnsiTheme="majorHAnsi" w:cstheme="majorBidi"/>
      <w:i/>
      <w:iCs/>
      <w:sz w:val="24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 w:val="0"/>
      <w:bCs/>
      <w:i w:val="0"/>
      <w:iCs/>
      <w:color w:val="3A3A3A" w:themeColor="text2"/>
      <w:spacing w:val="5"/>
      <w:u w:val="single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i/>
      <w:caps/>
      <w:smallCaps w:val="0"/>
      <w:color w:val="3A3A3A" w:themeColor="text2"/>
      <w:spacing w:val="5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aps/>
      <w:sz w:val="5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</w:rPr>
  </w:style>
  <w:style w:type="paragraph" w:styleId="Title">
    <w:name w:val="Title"/>
    <w:basedOn w:val="Normal"/>
    <w:link w:val="TitleChar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after="0" w:line="240" w:lineRule="auto"/>
      <w:contextualSpacing/>
    </w:pPr>
    <w:rPr>
      <w:rFonts w:eastAsiaTheme="minorEastAsia"/>
      <w:i/>
      <w:sz w:val="48"/>
    </w:rPr>
  </w:style>
  <w:style w:type="character" w:customStyle="1" w:styleId="SubtitleChar">
    <w:name w:val="Subtitle Char"/>
    <w:basedOn w:val="DefaultParagraphFont"/>
    <w:link w:val="Subtitle"/>
    <w:uiPriority w:val="2"/>
    <w:rPr>
      <w:rFonts w:eastAsiaTheme="minorEastAsia"/>
      <w:i/>
      <w:sz w:val="48"/>
    </w:rPr>
  </w:style>
  <w:style w:type="paragraph" w:styleId="Date">
    <w:name w:val="Date"/>
    <w:basedOn w:val="Normal"/>
    <w:next w:val="Heading1"/>
    <w:link w:val="DateChar"/>
    <w:uiPriority w:val="3"/>
    <w:qFormat/>
    <w:pPr>
      <w:spacing w:before="480" w:after="60" w:line="240" w:lineRule="auto"/>
    </w:pPr>
    <w:rPr>
      <w:sz w:val="32"/>
    </w:rPr>
  </w:style>
  <w:style w:type="character" w:customStyle="1" w:styleId="DateChar">
    <w:name w:val="Date Char"/>
    <w:basedOn w:val="DefaultParagraphFont"/>
    <w:link w:val="Date"/>
    <w:uiPriority w:val="3"/>
    <w:rPr>
      <w:sz w:val="32"/>
    </w:rPr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  <w:rPr>
      <w:b/>
      <w:sz w:val="36"/>
    </w:rPr>
  </w:style>
  <w:style w:type="character" w:customStyle="1" w:styleId="FooterChar">
    <w:name w:val="Footer Char"/>
    <w:basedOn w:val="DefaultParagraphFont"/>
    <w:link w:val="Footer"/>
    <w:uiPriority w:val="99"/>
    <w:rPr>
      <w:b/>
      <w:sz w:val="36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2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Pr>
      <w:i/>
      <w:iCs/>
      <w:caps/>
      <w:smallCaps w:val="0"/>
      <w:color w:val="3A3A3A" w:themeColor="text2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aps/>
      <w:smallCaps w:val="0"/>
      <w:color w:val="3A3A3A" w:themeColor="tex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562241" w:themeColor="accent1"/>
        <w:bottom w:val="single" w:sz="4" w:space="10" w:color="562241" w:themeColor="accent1"/>
      </w:pBdr>
      <w:spacing w:before="360" w:after="360"/>
      <w:ind w:left="864" w:right="864"/>
      <w:jc w:val="center"/>
    </w:pPr>
    <w:rPr>
      <w:b/>
      <w:i/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sz w:val="3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/>
      <w:ind w:left="864" w:right="864"/>
      <w:jc w:val="center"/>
    </w:pPr>
    <w:rPr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Cs/>
      <w:sz w:val="36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3A3A3A" w:themeColor="text2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3A3A3A" w:themeColor="text2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i/>
      <w:caps/>
      <w:smallCaps w:val="0"/>
      <w:color w:val="3A3A3A" w:themeColor="text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i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sz w:val="2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sz w:val="24"/>
      <w:szCs w:val="21"/>
    </w:rPr>
  </w:style>
  <w:style w:type="paragraph" w:styleId="ListParagraph">
    <w:name w:val="List Paragraph"/>
    <w:basedOn w:val="Normal"/>
    <w:uiPriority w:val="34"/>
    <w:unhideWhenUsed/>
    <w:qFormat/>
    <w:rsid w:val="00EF1A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glossaryDocument" Target="glossary/document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michael/Library/Containers/com.microsoft.Word/Data/Library/Caches/TM10002077/Catalo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826"/>
    <w:rsid w:val="00A80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EBA8B3E8A8EA34694934C921F16C239">
    <w:name w:val="EEBA8B3E8A8EA34694934C921F16C239"/>
  </w:style>
  <w:style w:type="paragraph" w:customStyle="1" w:styleId="4EF336EF18BDBD469BA30AAF6B576AE8">
    <w:name w:val="4EF336EF18BDBD469BA30AAF6B576AE8"/>
  </w:style>
  <w:style w:type="paragraph" w:customStyle="1" w:styleId="31CE549E2E661247BFE4DA23F4AF2CDC">
    <w:name w:val="31CE549E2E661247BFE4DA23F4AF2CDC"/>
  </w:style>
  <w:style w:type="paragraph" w:customStyle="1" w:styleId="FDC3C87A06C9404EAFA428988B2E81EF">
    <w:name w:val="FDC3C87A06C9404EAFA428988B2E81EF"/>
  </w:style>
  <w:style w:type="paragraph" w:customStyle="1" w:styleId="169CD2F6C1E8D04BAB1B91128178FF0F">
    <w:name w:val="169CD2F6C1E8D04BAB1B91128178FF0F"/>
  </w:style>
  <w:style w:type="paragraph" w:customStyle="1" w:styleId="63780C81ED12014B84BDFEAC755E271E">
    <w:name w:val="63780C81ED12014B84BDFEAC755E271E"/>
  </w:style>
  <w:style w:type="paragraph" w:customStyle="1" w:styleId="A895D007CD035C4D9BEB62712C5DFDE9">
    <w:name w:val="A895D007CD035C4D9BEB62712C5DFD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theme/theme1.xml><?xml version="1.0" encoding="utf-8"?>
<a:theme xmlns:a="http://schemas.openxmlformats.org/drawingml/2006/main" name="Office Theme">
  <a:themeElements>
    <a:clrScheme name="TF100002026">
      <a:dk1>
        <a:sysClr val="windowText" lastClr="000000"/>
      </a:dk1>
      <a:lt1>
        <a:sysClr val="window" lastClr="FFFFFF"/>
      </a:lt1>
      <a:dk2>
        <a:srgbClr val="3A3A3A"/>
      </a:dk2>
      <a:lt2>
        <a:srgbClr val="F4F4F3"/>
      </a:lt2>
      <a:accent1>
        <a:srgbClr val="562241"/>
      </a:accent1>
      <a:accent2>
        <a:srgbClr val="CCC44F"/>
      </a:accent2>
      <a:accent3>
        <a:srgbClr val="568F59"/>
      </a:accent3>
      <a:accent4>
        <a:srgbClr val="806B50"/>
      </a:accent4>
      <a:accent5>
        <a:srgbClr val="408296"/>
      </a:accent5>
      <a:accent6>
        <a:srgbClr val="A34240"/>
      </a:accent6>
      <a:hlink>
        <a:srgbClr val="36A3B8"/>
      </a:hlink>
      <a:folHlink>
        <a:srgbClr val="8052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Catalog.dotx</Template>
  <TotalTime>42</TotalTime>
  <Pages>3</Pages>
  <Words>102</Words>
  <Characters>582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fromage</dc:creator>
  <cp:keywords/>
  <dc:description/>
  <cp:lastModifiedBy>michael fromage</cp:lastModifiedBy>
  <cp:revision>2</cp:revision>
  <dcterms:created xsi:type="dcterms:W3CDTF">2015-10-06T12:29:00Z</dcterms:created>
  <dcterms:modified xsi:type="dcterms:W3CDTF">2015-10-06T13:31:00Z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TF10002026</vt:lpwstr>
  </property>
</Properties>
</file>