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87461C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87461C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87461C" w:rsidRDefault="00CE5417">
                  <w:bookmarkStart w:id="0" w:name="_GoBack"/>
                  <w:r w:rsidRPr="00CE5417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000" cy="4572000"/>
                        <wp:effectExtent l="0" t="0" r="0" b="0"/>
                        <wp:docPr id="1" name="Picture 1" descr="C:\Users\intan\Pictures\intaan\New Imag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ntan\Pictures\intaan\New Imag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446" b="23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87461C" w:rsidTr="00B01880">
              <w:trPr>
                <w:trHeight w:hRule="exact" w:val="7830"/>
              </w:trPr>
              <w:tc>
                <w:tcPr>
                  <w:tcW w:w="7200" w:type="dxa"/>
                </w:tcPr>
                <w:p w:rsidR="008C4340" w:rsidRPr="008C4340" w:rsidRDefault="00B01880" w:rsidP="00B01880">
                  <w:pPr>
                    <w:pStyle w:val="Subtitle"/>
                    <w:rPr>
                      <w:sz w:val="72"/>
                      <w:szCs w:val="72"/>
                    </w:rPr>
                  </w:pPr>
                  <w:r w:rsidRPr="008C4340">
                    <w:rPr>
                      <w:sz w:val="72"/>
                      <w:szCs w:val="72"/>
                    </w:rPr>
                    <w:t>CURRICULUM VITAE</w:t>
                  </w:r>
                </w:p>
                <w:p w:rsidR="008C4340" w:rsidRPr="001E19FE" w:rsidRDefault="008C4340" w:rsidP="00B01880">
                  <w:pPr>
                    <w:spacing w:line="240" w:lineRule="auto"/>
                    <w:jc w:val="both"/>
                    <w:rPr>
                      <w:rFonts w:asciiTheme="majorHAnsi" w:hAnsiTheme="majorHAnsi"/>
                      <w:color w:val="auto"/>
                      <w:sz w:val="28"/>
                      <w:szCs w:val="28"/>
                    </w:rPr>
                  </w:pPr>
                </w:p>
                <w:p w:rsidR="00B01880" w:rsidRPr="00B01880" w:rsidRDefault="000835D1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Name</w:t>
                  </w:r>
                  <w:r w:rsidR="00B01880"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="00B01880"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="00B01880" w:rsidRPr="00B01880">
                    <w:rPr>
                      <w:rFonts w:cs="Times New Roman"/>
                      <w:sz w:val="20"/>
                      <w:szCs w:val="20"/>
                    </w:rPr>
                    <w:tab/>
                    <w:t>: Intan Nur Robi Annisa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Place and Date of Birth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Kediri, December, 19</w:t>
                  </w:r>
                  <w:r w:rsidRPr="00B01880">
                    <w:rPr>
                      <w:rFonts w:cs="Times New Roman"/>
                      <w:sz w:val="20"/>
                      <w:szCs w:val="20"/>
                      <w:vertAlign w:val="superscript"/>
                    </w:rPr>
                    <w:t>th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 xml:space="preserve"> 1995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Sex of Gender</w:t>
                  </w:r>
                  <w:r>
                    <w:rPr>
                      <w:rFonts w:cs="Times New Roman"/>
                      <w:sz w:val="20"/>
                      <w:szCs w:val="20"/>
                    </w:rPr>
                    <w:tab/>
                  </w:r>
                  <w:r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>: Female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Marital Status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Single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Address</w:t>
                  </w:r>
                  <w:r w:rsidR="000835D1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="000835D1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="000835D1">
                    <w:rPr>
                      <w:rFonts w:cs="Times New Roman"/>
                      <w:sz w:val="20"/>
                      <w:szCs w:val="20"/>
                    </w:rPr>
                    <w:tab/>
                    <w:t xml:space="preserve">: Jl. </w:t>
                  </w:r>
                  <w:proofErr w:type="spellStart"/>
                  <w:r w:rsidR="000835D1">
                    <w:rPr>
                      <w:rFonts w:cs="Times New Roman"/>
                      <w:sz w:val="20"/>
                      <w:szCs w:val="20"/>
                    </w:rPr>
                    <w:t>Gebang</w:t>
                  </w:r>
                  <w:proofErr w:type="spellEnd"/>
                  <w:r w:rsidR="000835D1">
                    <w:rPr>
                      <w:rFonts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835D1">
                    <w:rPr>
                      <w:rFonts w:cs="Times New Roman"/>
                      <w:sz w:val="20"/>
                      <w:szCs w:val="20"/>
                    </w:rPr>
                    <w:t>Wetan</w:t>
                  </w:r>
                  <w:proofErr w:type="spellEnd"/>
                  <w:r w:rsidR="000835D1">
                    <w:rPr>
                      <w:rFonts w:cs="Times New Roman"/>
                      <w:sz w:val="20"/>
                      <w:szCs w:val="20"/>
                    </w:rPr>
                    <w:t xml:space="preserve"> 29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 xml:space="preserve">A </w:t>
                  </w:r>
                  <w:proofErr w:type="spellStart"/>
                  <w:r w:rsidRPr="00B01880">
                    <w:rPr>
                      <w:rFonts w:cs="Times New Roman"/>
                      <w:sz w:val="20"/>
                      <w:szCs w:val="20"/>
                    </w:rPr>
                    <w:t>Sukolilo</w:t>
                  </w:r>
                  <w:proofErr w:type="spellEnd"/>
                  <w:r w:rsidRPr="00B01880">
                    <w:rPr>
                      <w:rFonts w:cs="Times New Roman"/>
                      <w:sz w:val="20"/>
                      <w:szCs w:val="20"/>
                    </w:rPr>
                    <w:t>, Surabaya East Java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Email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intan.annisa19@gmail.com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Phone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085646650002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Religion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Muslim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Height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153 cm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Weight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46 kg</w:t>
                  </w:r>
                </w:p>
                <w:p w:rsidR="00B01880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Blood Type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A</w:t>
                  </w:r>
                </w:p>
                <w:p w:rsidR="000835D1" w:rsidRPr="00B01880" w:rsidRDefault="00B01880" w:rsidP="00B01880">
                  <w:pPr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B01880">
                    <w:rPr>
                      <w:rFonts w:cs="Times New Roman"/>
                      <w:sz w:val="20"/>
                      <w:szCs w:val="20"/>
                    </w:rPr>
                    <w:t>Nationality</w:t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</w:r>
                  <w:r w:rsidRPr="00B01880">
                    <w:rPr>
                      <w:rFonts w:cs="Times New Roman"/>
                      <w:sz w:val="20"/>
                      <w:szCs w:val="20"/>
                    </w:rPr>
                    <w:tab/>
                    <w:t>: Indonesian</w:t>
                  </w:r>
                </w:p>
                <w:p w:rsidR="00B01880" w:rsidRDefault="00B01880" w:rsidP="00B01880">
                  <w:pPr>
                    <w:spacing w:line="240" w:lineRule="auto"/>
                  </w:pPr>
                </w:p>
              </w:tc>
            </w:tr>
            <w:tr w:rsidR="0087461C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87461C" w:rsidRDefault="0087461C"/>
              </w:tc>
            </w:tr>
          </w:tbl>
          <w:p w:rsidR="0087461C" w:rsidRDefault="0087461C"/>
        </w:tc>
        <w:tc>
          <w:tcPr>
            <w:tcW w:w="144" w:type="dxa"/>
          </w:tcPr>
          <w:p w:rsidR="0087461C" w:rsidRDefault="0087461C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87461C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9A6F3A" w:rsidRDefault="009A6F3A" w:rsidP="008C4340">
                  <w:pPr>
                    <w:pStyle w:val="Heading2"/>
                  </w:pPr>
                </w:p>
                <w:p w:rsidR="0087461C" w:rsidRDefault="000835D1" w:rsidP="008C4340">
                  <w:pPr>
                    <w:pStyle w:val="Heading2"/>
                  </w:pPr>
                  <w:r>
                    <w:t>Organization Experiences</w:t>
                  </w:r>
                </w:p>
                <w:p w:rsidR="008C4340" w:rsidRPr="008C4340" w:rsidRDefault="008C4340" w:rsidP="008C4340">
                  <w:pPr>
                    <w:pStyle w:val="Heading2"/>
                    <w:rPr>
                      <w:sz w:val="22"/>
                      <w:szCs w:val="22"/>
                    </w:rPr>
                  </w:pPr>
                </w:p>
                <w:p w:rsidR="008C4340" w:rsidRPr="008C4340" w:rsidRDefault="008C4340" w:rsidP="008C434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proofErr w:type="spellStart"/>
                  <w:r>
                    <w:rPr>
                      <w:rFonts w:asciiTheme="majorHAnsi" w:hAnsiTheme="majorHAnsi" w:cs="Times New Roman"/>
                    </w:rPr>
                    <w:t>Sidoarjo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</w:t>
                  </w:r>
                  <w:r w:rsidRPr="008C4340">
                    <w:rPr>
                      <w:rFonts w:asciiTheme="majorHAnsi" w:hAnsiTheme="majorHAnsi" w:cs="Times New Roman"/>
                    </w:rPr>
                    <w:t>LEMKARI’s member</w:t>
                  </w:r>
                  <w:r>
                    <w:rPr>
                      <w:rFonts w:asciiTheme="majorHAnsi" w:hAnsiTheme="majorHAnsi" w:cs="Times New Roman"/>
                    </w:rPr>
                    <w:t xml:space="preserve"> of Karate</w:t>
                  </w:r>
                  <w:r w:rsidRPr="008C4340">
                    <w:rPr>
                      <w:rFonts w:asciiTheme="majorHAnsi" w:hAnsiTheme="majorHAnsi" w:cs="Times New Roman"/>
                    </w:rPr>
                    <w:t xml:space="preserve"> (2007-2008)</w:t>
                  </w:r>
                </w:p>
                <w:p w:rsidR="008C4340" w:rsidRPr="008C4340" w:rsidRDefault="008C4340" w:rsidP="008C434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r w:rsidRPr="008C4340">
                    <w:rPr>
                      <w:rFonts w:asciiTheme="majorHAnsi" w:hAnsiTheme="majorHAnsi" w:cs="Times New Roman"/>
                    </w:rPr>
                    <w:t xml:space="preserve">Member of </w:t>
                  </w:r>
                  <w:proofErr w:type="spellStart"/>
                  <w:r>
                    <w:rPr>
                      <w:rFonts w:asciiTheme="majorHAnsi" w:hAnsiTheme="majorHAnsi" w:cs="Times New Roman"/>
                    </w:rPr>
                    <w:t>Sidoarjo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</w:t>
                  </w:r>
                  <w:r w:rsidRPr="008C4340">
                    <w:rPr>
                      <w:rFonts w:asciiTheme="majorHAnsi" w:hAnsiTheme="majorHAnsi" w:cs="Times New Roman"/>
                    </w:rPr>
                    <w:t>Teens</w:t>
                  </w:r>
                  <w:r>
                    <w:rPr>
                      <w:rFonts w:asciiTheme="majorHAnsi" w:hAnsiTheme="majorHAnsi" w:cs="Times New Roman"/>
                    </w:rPr>
                    <w:t xml:space="preserve"> Red Cross</w:t>
                  </w:r>
                  <w:r w:rsidRPr="008C4340">
                    <w:rPr>
                      <w:rFonts w:asciiTheme="majorHAnsi" w:hAnsiTheme="majorHAnsi" w:cs="Times New Roman"/>
                    </w:rPr>
                    <w:t xml:space="preserve"> (2007-2008)</w:t>
                  </w:r>
                </w:p>
                <w:p w:rsidR="008C4340" w:rsidRDefault="008C4340" w:rsidP="008C434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r>
                    <w:rPr>
                      <w:rFonts w:asciiTheme="majorHAnsi" w:hAnsiTheme="majorHAnsi" w:cs="Times New Roman"/>
                    </w:rPr>
                    <w:t xml:space="preserve">Member of </w:t>
                  </w:r>
                  <w:r w:rsidRPr="008C4340">
                    <w:rPr>
                      <w:rFonts w:asciiTheme="majorHAnsi" w:hAnsiTheme="majorHAnsi" w:cs="Times New Roman"/>
                    </w:rPr>
                    <w:t xml:space="preserve">Traditional </w:t>
                  </w:r>
                  <w:r>
                    <w:rPr>
                      <w:rFonts w:asciiTheme="majorHAnsi" w:hAnsiTheme="majorHAnsi" w:cs="Times New Roman"/>
                    </w:rPr>
                    <w:t>Dance Club in Senior High School SMANIKA</w:t>
                  </w:r>
                  <w:r w:rsidRPr="008C4340">
                    <w:rPr>
                      <w:rFonts w:asciiTheme="majorHAnsi" w:hAnsiTheme="majorHAnsi" w:cs="Times New Roman"/>
                    </w:rPr>
                    <w:t xml:space="preserve"> (2010-2012)</w:t>
                  </w:r>
                </w:p>
                <w:p w:rsidR="008C4340" w:rsidRDefault="008C4340" w:rsidP="008C434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r>
                    <w:rPr>
                      <w:rFonts w:asciiTheme="majorHAnsi" w:hAnsiTheme="majorHAnsi" w:cs="Times New Roman"/>
                    </w:rPr>
                    <w:t xml:space="preserve">Staff of </w:t>
                  </w:r>
                  <w:proofErr w:type="spellStart"/>
                  <w:r>
                    <w:rPr>
                      <w:rFonts w:asciiTheme="majorHAnsi" w:hAnsiTheme="majorHAnsi" w:cs="Times New Roman"/>
                    </w:rPr>
                    <w:t>MnB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Division in HIMA D3TEKTRO, ITS (2014-2015)</w:t>
                  </w:r>
                </w:p>
                <w:p w:rsidR="006E6AB3" w:rsidRDefault="006E6AB3" w:rsidP="008C434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proofErr w:type="spellStart"/>
                  <w:r>
                    <w:rPr>
                      <w:rFonts w:asciiTheme="majorHAnsi" w:hAnsiTheme="majorHAnsi" w:cs="Times New Roman"/>
                    </w:rPr>
                    <w:t>Sie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Decoration of </w:t>
                  </w:r>
                  <w:proofErr w:type="spellStart"/>
                  <w:r>
                    <w:rPr>
                      <w:rFonts w:asciiTheme="majorHAnsi" w:hAnsiTheme="majorHAnsi" w:cs="Times New Roman"/>
                    </w:rPr>
                    <w:t>Makrab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D3TEKTRO Prodi </w:t>
                  </w:r>
                  <w:proofErr w:type="spellStart"/>
                  <w:r>
                    <w:rPr>
                      <w:rFonts w:asciiTheme="majorHAnsi" w:hAnsiTheme="majorHAnsi" w:cs="Times New Roman"/>
                    </w:rPr>
                    <w:t>Elektro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="Times New Roman"/>
                    </w:rPr>
                    <w:t>Industri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>, ITS (2013)</w:t>
                  </w:r>
                </w:p>
                <w:p w:rsidR="006E6AB3" w:rsidRDefault="006E6AB3" w:rsidP="008C434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proofErr w:type="spellStart"/>
                  <w:r>
                    <w:rPr>
                      <w:rFonts w:asciiTheme="majorHAnsi" w:hAnsiTheme="majorHAnsi" w:cs="Times New Roman"/>
                    </w:rPr>
                    <w:t>Sie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Decoration of </w:t>
                  </w:r>
                  <w:proofErr w:type="spellStart"/>
                  <w:r>
                    <w:rPr>
                      <w:rFonts w:asciiTheme="majorHAnsi" w:hAnsiTheme="majorHAnsi" w:cs="Times New Roman"/>
                    </w:rPr>
                    <w:t>Makrab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D3TEKTRO, ITS (2013)</w:t>
                  </w:r>
                </w:p>
                <w:p w:rsidR="008C4340" w:rsidRDefault="006E6AB3" w:rsidP="006E6AB3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proofErr w:type="spellStart"/>
                  <w:r>
                    <w:rPr>
                      <w:rFonts w:asciiTheme="majorHAnsi" w:hAnsiTheme="majorHAnsi" w:cs="Times New Roman"/>
                    </w:rPr>
                    <w:t>Sie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Decoration of IARC ITS (2014)</w:t>
                  </w:r>
                </w:p>
                <w:p w:rsidR="0066013C" w:rsidRPr="006E6AB3" w:rsidRDefault="0066013C" w:rsidP="006E6AB3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jc w:val="both"/>
                    <w:rPr>
                      <w:rFonts w:asciiTheme="majorHAnsi" w:hAnsiTheme="majorHAnsi" w:cs="Times New Roman"/>
                    </w:rPr>
                  </w:pPr>
                  <w:proofErr w:type="spellStart"/>
                  <w:r>
                    <w:rPr>
                      <w:rFonts w:asciiTheme="majorHAnsi" w:hAnsiTheme="majorHAnsi" w:cs="Times New Roman"/>
                    </w:rPr>
                    <w:t>Sie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="Times New Roman"/>
                    </w:rPr>
                    <w:t>Akotrans</w:t>
                  </w:r>
                  <w:proofErr w:type="spellEnd"/>
                  <w:r>
                    <w:rPr>
                      <w:rFonts w:asciiTheme="majorHAnsi" w:hAnsiTheme="majorHAnsi" w:cs="Times New Roman"/>
                    </w:rPr>
                    <w:t xml:space="preserve"> of IYS (2015)</w:t>
                  </w:r>
                </w:p>
                <w:p w:rsidR="008C4340" w:rsidRPr="008C4340" w:rsidRDefault="008C4340" w:rsidP="008C4340">
                  <w:pPr>
                    <w:pStyle w:val="Heading2"/>
                  </w:pPr>
                </w:p>
              </w:tc>
            </w:tr>
            <w:tr w:rsidR="0087461C">
              <w:trPr>
                <w:trHeight w:hRule="exact" w:val="144"/>
              </w:trPr>
              <w:tc>
                <w:tcPr>
                  <w:tcW w:w="3446" w:type="dxa"/>
                </w:tcPr>
                <w:p w:rsidR="0087461C" w:rsidRDefault="0087461C"/>
              </w:tc>
            </w:tr>
            <w:tr w:rsidR="0087461C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0835D1" w:rsidRDefault="000835D1" w:rsidP="000835D1">
                  <w:pPr>
                    <w:pStyle w:val="Heading3"/>
                    <w:jc w:val="left"/>
                  </w:pPr>
                  <w:r>
                    <w:t>motto:</w:t>
                  </w:r>
                </w:p>
                <w:p w:rsidR="000835D1" w:rsidRPr="000835D1" w:rsidRDefault="000835D1" w:rsidP="000835D1"/>
                <w:p w:rsidR="0087461C" w:rsidRDefault="000835D1" w:rsidP="000835D1">
                  <w:pPr>
                    <w:pStyle w:val="Heading3"/>
                  </w:pPr>
                  <w:r>
                    <w:t>Do whatever you like, be consistent, and success will come naturally.</w:t>
                  </w:r>
                </w:p>
              </w:tc>
            </w:tr>
          </w:tbl>
          <w:p w:rsidR="0087461C" w:rsidRDefault="0087461C"/>
        </w:tc>
      </w:tr>
    </w:tbl>
    <w:p w:rsidR="0087461C" w:rsidRDefault="0087461C">
      <w:pPr>
        <w:pStyle w:val="NoSpacing"/>
      </w:pPr>
    </w:p>
    <w:sectPr w:rsidR="0087461C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D5252"/>
    <w:multiLevelType w:val="hybridMultilevel"/>
    <w:tmpl w:val="E50820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0906689"/>
    <w:multiLevelType w:val="hybridMultilevel"/>
    <w:tmpl w:val="E50820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880"/>
    <w:rsid w:val="000835D1"/>
    <w:rsid w:val="001E19FE"/>
    <w:rsid w:val="00323CAD"/>
    <w:rsid w:val="0066013C"/>
    <w:rsid w:val="006E6AB3"/>
    <w:rsid w:val="0087461C"/>
    <w:rsid w:val="008C4340"/>
    <w:rsid w:val="009A6F3A"/>
    <w:rsid w:val="00B01880"/>
    <w:rsid w:val="00C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7BDA7-95F7-4510-9FD8-AE788F4C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Paragraph">
    <w:name w:val="List Paragraph"/>
    <w:basedOn w:val="Normal"/>
    <w:uiPriority w:val="34"/>
    <w:qFormat/>
    <w:rsid w:val="008C4340"/>
    <w:pPr>
      <w:spacing w:line="259" w:lineRule="auto"/>
      <w:ind w:left="720"/>
      <w:contextualSpacing/>
    </w:pPr>
    <w:rPr>
      <w:rFonts w:eastAsiaTheme="minorHAns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an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80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intan</dc:creator>
  <cp:keywords/>
  <dc:description/>
  <cp:lastModifiedBy>intan nur robi annisa</cp:lastModifiedBy>
  <cp:revision>4</cp:revision>
  <cp:lastPrinted>2012-12-25T21:02:00Z</cp:lastPrinted>
  <dcterms:created xsi:type="dcterms:W3CDTF">2014-11-05T14:32:00Z</dcterms:created>
  <dcterms:modified xsi:type="dcterms:W3CDTF">2014-11-28T04:44:00Z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