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color w:val="auto"/>
        </w:rPr>
        <w:alias w:val="Resume Name"/>
        <w:tag w:val="Resume Name"/>
        <w:id w:val="986285798"/>
        <w:placeholder>
          <w:docPart w:val="499E63EC981F427F83A6C81A6BCDEC1E"/>
        </w:placeholder>
        <w:docPartList>
          <w:docPartGallery w:val="Quick Parts"/>
          <w:docPartCategory w:val=" Resume Name"/>
        </w:docPartList>
      </w:sdtPr>
      <w:sdtEndPr>
        <w:rPr>
          <w:color w:val="404040" w:themeColor="text1" w:themeTint="BF"/>
        </w:rPr>
      </w:sdtEndPr>
      <w:sdtContent>
        <w:p w:rsidR="002C6EED" w:rsidRDefault="00A72535" w:rsidP="002C6EED">
          <w:pPr>
            <w:pStyle w:val="NoSpacing"/>
            <w:rPr>
              <w:color w:val="46464A" w:themeColor="text2"/>
              <w:sz w:val="24"/>
              <w:lang w:val="id-ID"/>
            </w:rPr>
          </w:pPr>
          <w:r>
            <w:rPr>
              <w:noProof/>
              <w:color w:val="46464A" w:themeColor="text2"/>
            </w:rPr>
            <w:drawing>
              <wp:anchor distT="0" distB="0" distL="114300" distR="114300" simplePos="0" relativeHeight="251662336" behindDoc="0" locked="0" layoutInCell="1" allowOverlap="1" wp14:anchorId="0E26A3B3" wp14:editId="7B62D0D5">
                <wp:simplePos x="0" y="0"/>
                <wp:positionH relativeFrom="margin">
                  <wp:posOffset>466725</wp:posOffset>
                </wp:positionH>
                <wp:positionV relativeFrom="margin">
                  <wp:posOffset>386715</wp:posOffset>
                </wp:positionV>
                <wp:extent cx="1079500" cy="1439545"/>
                <wp:effectExtent l="0" t="0" r="6350" b="8255"/>
                <wp:wrapSquare wrapText="bothSides"/>
                <wp:docPr id="6" name="Picture 6" descr="E:\Images\PAS FOTO\Yoshi 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Images\PAS FOTO\Yoshi 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9500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2C6EED">
            <w:rPr>
              <w:noProof/>
              <w:color w:val="46464A" w:themeColor="text2"/>
              <w:sz w:val="24"/>
            </w:rPr>
            <mc:AlternateContent>
              <mc:Choice Requires="wps">
                <w:drawing>
                  <wp:anchor distT="0" distB="274320" distL="457200" distR="457200" simplePos="0" relativeHeight="251661312" behindDoc="0" locked="0" layoutInCell="1" allowOverlap="1" wp14:anchorId="18F26E2C" wp14:editId="27794BF4">
                    <wp:simplePos x="0" y="0"/>
                    <wp:positionH relativeFrom="margin">
                      <wp:posOffset>1568450</wp:posOffset>
                    </wp:positionH>
                    <mc:AlternateContent>
                      <mc:Choice Requires="wp14">
                        <wp:positionV relativeFrom="margin">
                          <wp14:pctPosVOffset>12000</wp14:pctPosVOffset>
                        </wp:positionV>
                      </mc:Choice>
                      <mc:Fallback>
                        <wp:positionV relativeFrom="page">
                          <wp:posOffset>1727835</wp:posOffset>
                        </wp:positionV>
                      </mc:Fallback>
                    </mc:AlternateContent>
                    <wp:extent cx="2729865" cy="541020"/>
                    <wp:effectExtent l="19050" t="19050" r="36830" b="30480"/>
                    <wp:wrapTopAndBottom/>
                    <wp:docPr id="3" name="Rectangle 3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2729865" cy="5410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 cmpd="thinThick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6D0F1A" w:rsidRDefault="009714D9">
                                <w:pPr>
                                  <w:pStyle w:val="PersonalName"/>
                                </w:pPr>
                                <w:sdt>
                                  <w:sdtPr>
                                    <w:alias w:val="Author"/>
                                    <w:id w:val="-1526322814"/>
                                    <w:placeholder>
                                      <w:docPart w:val="8CAAE2C908F8462DB60C96BB33A57B25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2C6EED">
                                      <w:rPr>
                                        <w:lang w:val="id-ID"/>
                                      </w:rPr>
                                      <w:t>Yoshiko vania sidjaya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none" lIns="182880" tIns="91440" rIns="182880" bIns="45720" rtlCol="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left:0;text-align:left;margin-left:123.5pt;margin-top:0;width:214.95pt;height:42.6pt;z-index:251661312;visibility:visible;mso-wrap-style:none;mso-width-percent:0;mso-height-percent:0;mso-top-percent:120;mso-wrap-distance-left:36pt;mso-wrap-distance-top:0;mso-wrap-distance-right:36pt;mso-wrap-distance-bottom:21.6pt;mso-position-horizontal:absolute;mso-position-horizontal-relative:margin;mso-position-vertical-relative:margin;mso-width-percent:0;mso-height-percent:0;mso-top-percent:12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" fillcolor="black [3213]" strokecolor="black [3213]" strokeweight="4.5pt">
                    <v:stroke linestyle="thinThick"/>
                    <v:path arrowok="t"/>
                    <o:lock v:ext="edit" grouping="t"/>
                    <v:textbox style="mso-fit-shape-to-text:t" inset="14.4pt,7.2pt,14.4pt">
                      <w:txbxContent>
                        <w:p w:rsidR="006D0F1A" w:rsidRDefault="00F27C5D">
                          <w:pPr>
                            <w:pStyle w:val="PersonalName"/>
                          </w:pPr>
                          <w:sdt>
                            <w:sdtPr>
                              <w:alias w:val="Author"/>
                              <w:id w:val="-1526322814"/>
                              <w:placeholder>
                                <w:docPart w:val="8CAAE2C908F8462DB60C96BB33A57B2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2C6EED">
                                <w:rPr>
                                  <w:lang w:val="id-ID"/>
                                </w:rPr>
                                <w:t>Yoshiko vania sidjaya</w:t>
                              </w:r>
                            </w:sdtContent>
                          </w:sdt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  <w:r w:rsidR="002C6EED" w:rsidRPr="002C6EED">
            <w:rPr>
              <w:color w:val="46464A" w:themeColor="text2"/>
              <w:sz w:val="24"/>
              <w:lang w:val="id-ID"/>
            </w:rPr>
            <w:t>Surabaya, 22 Juli 1994</w:t>
          </w:r>
          <w:r w:rsidR="00F27C5D" w:rsidRPr="002C6EED">
            <w:rPr>
              <w:noProof/>
              <w:color w:val="46464A" w:themeColor="text2"/>
              <w:sz w:val="24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0" wp14:anchorId="73638B6E" wp14:editId="4CE8F937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15000</wp14:pctPosVOffset>
                        </wp:positionV>
                      </mc:Choice>
                      <mc:Fallback>
                        <wp:positionV relativeFrom="page">
                          <wp:posOffset>1988820</wp:posOffset>
                        </wp:positionV>
                      </mc:Fallback>
                    </mc:AlternateContent>
                    <wp:extent cx="6400800" cy="0"/>
                    <wp:effectExtent l="0" t="0" r="0" b="19050"/>
                    <wp:wrapNone/>
                    <wp:docPr id="1" name="Straight Connecto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Straight Connector 1" o:spid="_x0000_s1026" style="position:absolute;z-index:251660288;visibility:visible;mso-wrap-style:square;mso-width-percent:1000;mso-height-percent:0;mso-top-percent:150;mso-wrap-distance-left:9pt;mso-wrap-distance-top:0;mso-wrap-distance-right:9pt;mso-wrap-distance-bottom:0;mso-position-horizontal:center;mso-position-horizontal-relative:margin;mso-position-vertical-relative:margin;mso-width-percent:1000;mso-height-percent:0;mso-top-percent:150;mso-width-relative:margin;mso-height-relative:page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" o:allowincell="f" o:allowoverlap="f" strokecolor="#6f6f74 [3204]">
                    <w10:wrap anchorx="margin" anchory="margin"/>
                  </v:line>
                </w:pict>
              </mc:Fallback>
            </mc:AlternateContent>
          </w:r>
          <w:r w:rsidR="00F27C5D" w:rsidRPr="002C6EED">
            <w:rPr>
              <w:noProof/>
              <w:color w:val="46464A" w:themeColor="text2"/>
              <w:sz w:val="24"/>
            </w:rPr>
            <mc:AlternateContent>
              <mc:Choice Requires="wps">
                <w:drawing>
                  <wp:anchor distT="0" distB="548640" distL="114300" distR="114300" simplePos="0" relativeHeight="251659264" behindDoc="0" locked="0" layoutInCell="1" allowOverlap="1" wp14:anchorId="20AD8F5F" wp14:editId="3D61E190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top</wp:align>
                    </wp:positionV>
                    <wp:extent cx="6400800" cy="1303020"/>
                    <wp:effectExtent l="0" t="0" r="0" b="0"/>
                    <wp:wrapTopAndBottom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00800" cy="13030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3">
                                <a:duotone>
                                  <a:schemeClr val="lt1">
                                    <a:tint val="95000"/>
                                  </a:schemeClr>
                                  <a:schemeClr val="lt1">
                                    <a:shade val="20000"/>
                                  </a:schemeClr>
                                </a:duotone>
                              </a:blip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7in;height:102.6pt;z-index:251659264;visibility:visible;mso-wrap-style:square;mso-width-percent:1000;mso-height-percent:150;mso-wrap-distance-left:9pt;mso-wrap-distance-top:0;mso-wrap-distance-right:9pt;mso-wrap-distance-bottom:43.2pt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Hg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RlAAAAAFJnaHRsb25nAAAF&#10;3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Y4QklNBAwA&#10;AAAAHeYAAAABAAAAoAAAAHgAAAHgAADhAAAAHcoAGAAB/9j/4AAQSkZJRgABAgAASABIAAD/7QAM&#10;QWRvYmVfQ00AAf/uAA5BZG9iZQBkgAAAAAH/2wCEAAwICAgJCAwJCQwRCwoLERUPDAwPFRgTExUT&#10;ExgRDAwMDAwMEQwMDAwMDAwMDAwMDAwMDAwMDAwMDAwMDAwMDAwBDQsLDQ4NEA4OEBQODg4UFA4O&#10;Dg4UEQwMDAwMEREMDAwMDAwRDAwMDAwMDAwMDAwMDAwMDAwMDAwMDAwMDAwMDP/AABEIAHg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" stroked="f" strokeweight="1.5pt">
                    <v:fill r:id="rId14" o:title="" recolor="t" rotate="t" type="tile"/>
                    <v:imagedata recolortarget="white [3057]"/>
                    <w10:wrap type="topAndBottom" anchorx="margin" anchory="margin"/>
                  </v:rect>
                </w:pict>
              </mc:Fallback>
            </mc:AlternateContent>
          </w:r>
        </w:p>
        <w:p w:rsidR="002C6EED" w:rsidRDefault="009714D9" w:rsidP="002C6EED">
          <w:pPr>
            <w:pStyle w:val="NoSpacing"/>
            <w:rPr>
              <w:color w:val="46464A" w:themeColor="text2"/>
              <w:sz w:val="24"/>
              <w:lang w:val="id-ID"/>
            </w:rPr>
          </w:pPr>
          <w:sdt>
            <w:sdtPr>
              <w:rPr>
                <w:color w:val="46464A" w:themeColor="text2"/>
                <w:sz w:val="24"/>
              </w:rPr>
              <w:alias w:val="Address"/>
              <w:id w:val="505637697"/>
              <w:placeholder>
                <w:docPart w:val="82825FD70D6448FA87EB5C873E7F5A54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EndPr/>
            <w:sdtContent>
              <w:r w:rsidR="002C6EED" w:rsidRPr="002C6EED">
                <w:rPr>
                  <w:color w:val="46464A" w:themeColor="text2"/>
                  <w:sz w:val="24"/>
                  <w:lang w:val="id-ID"/>
                </w:rPr>
                <w:t>Darmo Indah Selatan VII / EE 27 Surabaya 60186</w:t>
              </w:r>
            </w:sdtContent>
          </w:sdt>
          <w:r w:rsidR="00F27C5D" w:rsidRPr="002C6EED">
            <w:rPr>
              <w:color w:val="46464A" w:themeColor="text2"/>
              <w:sz w:val="24"/>
            </w:rPr>
            <w:t xml:space="preserve"> </w:t>
          </w:r>
        </w:p>
        <w:p w:rsidR="006D0F1A" w:rsidRDefault="009714D9" w:rsidP="002C6EED">
          <w:pPr>
            <w:pStyle w:val="NoSpacing"/>
            <w:rPr>
              <w:color w:val="46464A" w:themeColor="text2"/>
              <w:sz w:val="24"/>
              <w:lang w:val="id-ID"/>
            </w:rPr>
          </w:pPr>
          <w:sdt>
            <w:sdtPr>
              <w:rPr>
                <w:color w:val="46464A" w:themeColor="text2"/>
                <w:sz w:val="24"/>
              </w:rPr>
              <w:alias w:val="Phone"/>
              <w:id w:val="-298074868"/>
              <w:placeholder>
                <w:docPart w:val="E1C74F5A7E2940EBB26F8D613D2F6FAB"/>
              </w:placeholder>
              <w:dataBinding w:prefixMappings="xmlns:ns0='http://schemas.microsoft.com/office/2006/coverPageProps' " w:xpath="/ns0:CoverPageProperties[1]/ns0:CompanyPhone[1]" w:storeItemID="{55AF091B-3C7A-41E3-B477-F2FDAA23CFDA}"/>
              <w:text/>
            </w:sdtPr>
            <w:sdtEndPr/>
            <w:sdtContent>
              <w:r w:rsidR="002C6EED" w:rsidRPr="002C6EED">
                <w:rPr>
                  <w:color w:val="46464A" w:themeColor="text2"/>
                  <w:sz w:val="24"/>
                  <w:lang w:val="id-ID"/>
                </w:rPr>
                <w:t>0822-3118-0350</w:t>
              </w:r>
            </w:sdtContent>
          </w:sdt>
        </w:p>
        <w:p w:rsidR="006D0F1A" w:rsidRPr="002C6EED" w:rsidRDefault="009714D9" w:rsidP="002C6EED">
          <w:pPr>
            <w:pStyle w:val="NoSpacing"/>
            <w:rPr>
              <w:color w:val="46464A" w:themeColor="text2"/>
              <w:sz w:val="24"/>
              <w:lang w:val="id-ID"/>
            </w:rPr>
          </w:pPr>
          <w:sdt>
            <w:sdtPr>
              <w:rPr>
                <w:color w:val="46464A" w:themeColor="text2"/>
                <w:sz w:val="24"/>
              </w:rPr>
              <w:alias w:val="E-mail Address"/>
              <w:id w:val="169154114"/>
              <w:placeholder>
                <w:docPart w:val="1524C39A940A446C8449D6B37C952393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EndPr/>
            <w:sdtContent>
              <w:r w:rsidR="002C6EED" w:rsidRPr="002C6EED">
                <w:rPr>
                  <w:color w:val="46464A" w:themeColor="text2"/>
                  <w:sz w:val="24"/>
                  <w:lang w:val="id-ID"/>
                </w:rPr>
                <w:t>yoshikovs@gmail.com</w:t>
              </w:r>
            </w:sdtContent>
          </w:sdt>
        </w:p>
      </w:sdtContent>
    </w:sdt>
    <w:p w:rsidR="00095AD9" w:rsidRPr="00095AD9" w:rsidRDefault="002C6EED" w:rsidP="00095AD9">
      <w:pPr>
        <w:pStyle w:val="SectionHeading"/>
        <w:spacing w:line="276" w:lineRule="auto"/>
        <w:rPr>
          <w:lang w:val="id-ID"/>
        </w:rPr>
      </w:pPr>
      <w:r>
        <w:rPr>
          <w:lang w:val="id-ID"/>
        </w:rPr>
        <w:t>LATAR BELAKANG</w:t>
      </w:r>
    </w:p>
    <w:p w:rsidR="00A72535" w:rsidRDefault="002C6EED" w:rsidP="00A72535">
      <w:pPr>
        <w:spacing w:line="276" w:lineRule="auto"/>
        <w:rPr>
          <w:lang w:val="id-ID"/>
        </w:rPr>
      </w:pPr>
      <w:r>
        <w:rPr>
          <w:lang w:val="id-ID"/>
        </w:rPr>
        <w:t xml:space="preserve">Seorang </w:t>
      </w:r>
      <w:r w:rsidR="00095AD9">
        <w:rPr>
          <w:lang w:val="id-ID"/>
        </w:rPr>
        <w:t xml:space="preserve">calon </w:t>
      </w:r>
      <w:r>
        <w:rPr>
          <w:i/>
          <w:lang w:val="id-ID"/>
        </w:rPr>
        <w:t xml:space="preserve">fresh-graduate </w:t>
      </w:r>
      <w:r>
        <w:rPr>
          <w:lang w:val="id-ID"/>
        </w:rPr>
        <w:t>yang mau bekerja keras, menyukai tantangan dan hal-hal baru, ser</w:t>
      </w:r>
      <w:r w:rsidR="00095AD9">
        <w:rPr>
          <w:lang w:val="id-ID"/>
        </w:rPr>
        <w:t>ta mampu bekerja dalam tekanan.</w:t>
      </w:r>
    </w:p>
    <w:p w:rsidR="00095AD9" w:rsidRDefault="00095AD9" w:rsidP="00095AD9">
      <w:pPr>
        <w:rPr>
          <w:lang w:val="id-ID"/>
        </w:rPr>
      </w:pPr>
      <w:r>
        <w:rPr>
          <w:lang w:val="id-ID"/>
        </w:rPr>
        <w:t>Mampu bekerja secara individu maupun berkelompok.</w:t>
      </w:r>
    </w:p>
    <w:p w:rsidR="00095AD9" w:rsidRDefault="00095AD9" w:rsidP="00095AD9">
      <w:pPr>
        <w:rPr>
          <w:lang w:val="id-ID"/>
        </w:rPr>
      </w:pPr>
      <w:r>
        <w:rPr>
          <w:i/>
          <w:lang w:val="id-ID"/>
        </w:rPr>
        <w:t>Goal-oriented, flexible</w:t>
      </w:r>
      <w:r>
        <w:rPr>
          <w:lang w:val="id-ID"/>
        </w:rPr>
        <w:t xml:space="preserve">, </w:t>
      </w:r>
      <w:r>
        <w:rPr>
          <w:i/>
          <w:lang w:val="id-ID"/>
        </w:rPr>
        <w:t>sociable</w:t>
      </w:r>
      <w:r>
        <w:rPr>
          <w:lang w:val="id-ID"/>
        </w:rPr>
        <w:t xml:space="preserve">, </w:t>
      </w:r>
      <w:r>
        <w:rPr>
          <w:i/>
          <w:lang w:val="id-ID"/>
        </w:rPr>
        <w:t>and discipline</w:t>
      </w:r>
      <w:r>
        <w:rPr>
          <w:lang w:val="id-ID"/>
        </w:rPr>
        <w:t>.</w:t>
      </w:r>
    </w:p>
    <w:p w:rsidR="00095AD9" w:rsidRPr="00095AD9" w:rsidRDefault="00095AD9" w:rsidP="00095AD9">
      <w:pPr>
        <w:rPr>
          <w:i/>
          <w:color w:val="000000"/>
          <w:lang w:val="id-ID"/>
        </w:rPr>
      </w:pPr>
      <w:r>
        <w:rPr>
          <w:i/>
          <w:lang w:val="id-ID"/>
        </w:rPr>
        <w:t>Effective, effiicient, adaptive, and innovative.</w:t>
      </w:r>
    </w:p>
    <w:p w:rsidR="002C6EED" w:rsidRPr="00095AD9" w:rsidRDefault="002C6EED">
      <w:pPr>
        <w:rPr>
          <w:i/>
          <w:lang w:val="id-ID"/>
        </w:rPr>
      </w:pPr>
      <w:r>
        <w:rPr>
          <w:lang w:val="id-ID"/>
        </w:rPr>
        <w:t xml:space="preserve">Dengan latar belakang pendidikan terakhir yang berkonsentrasi pada </w:t>
      </w:r>
      <w:r>
        <w:rPr>
          <w:i/>
          <w:lang w:val="id-ID"/>
        </w:rPr>
        <w:t xml:space="preserve">business and financial management </w:t>
      </w:r>
      <w:r>
        <w:rPr>
          <w:lang w:val="id-ID"/>
        </w:rPr>
        <w:t>dari universitas ternama,</w:t>
      </w:r>
      <w:r w:rsidR="00095AD9">
        <w:rPr>
          <w:lang w:val="id-ID"/>
        </w:rPr>
        <w:t xml:space="preserve"> bidang yang diminati meliputi perbankan, administrasi keuangan, SME, serta </w:t>
      </w:r>
      <w:r w:rsidR="00095AD9">
        <w:rPr>
          <w:i/>
          <w:lang w:val="id-ID"/>
        </w:rPr>
        <w:t>human resources management.</w:t>
      </w:r>
    </w:p>
    <w:p w:rsidR="006D0F1A" w:rsidRPr="00095AD9" w:rsidRDefault="00095AD9" w:rsidP="00111F94">
      <w:pPr>
        <w:pStyle w:val="SectionHeading"/>
        <w:spacing w:line="276" w:lineRule="auto"/>
        <w:rPr>
          <w:lang w:val="id-ID"/>
        </w:rPr>
      </w:pPr>
      <w:r>
        <w:rPr>
          <w:lang w:val="id-ID"/>
        </w:rPr>
        <w:t>riwayat pendidikan</w:t>
      </w:r>
    </w:p>
    <w:p w:rsidR="006D0F1A" w:rsidRDefault="00095AD9" w:rsidP="00111F94">
      <w:pPr>
        <w:pStyle w:val="Subsection"/>
        <w:spacing w:line="276" w:lineRule="auto"/>
      </w:pPr>
      <w:r>
        <w:rPr>
          <w:lang w:val="id-ID"/>
        </w:rPr>
        <w:t>Universitas Katolik Widya Mandala</w:t>
      </w:r>
      <w:r w:rsidR="00111F94">
        <w:rPr>
          <w:lang w:val="id-ID"/>
        </w:rPr>
        <w:tab/>
        <w:t>(2012-2016)</w:t>
      </w:r>
    </w:p>
    <w:p w:rsidR="00F27117" w:rsidRDefault="00F27117" w:rsidP="00111F94">
      <w:pPr>
        <w:spacing w:after="0"/>
      </w:pPr>
      <w:r>
        <w:t>Fakultas Bisnis Jurusan Manajemen Konsentrasi Keuangan</w:t>
      </w:r>
    </w:p>
    <w:p w:rsidR="00111F94" w:rsidRDefault="00095AD9" w:rsidP="00111F94">
      <w:pPr>
        <w:spacing w:after="0"/>
        <w:rPr>
          <w:rStyle w:val="IntenseEmphasis"/>
          <w:lang w:val="id-ID"/>
        </w:rPr>
      </w:pPr>
      <w:r>
        <w:rPr>
          <w:lang w:val="id-ID"/>
        </w:rPr>
        <w:t>Akan diwisuda pada tanggal 5 November 2016 sebagai Sarjana Manajemen</w:t>
      </w:r>
      <w:r w:rsidR="00111F94">
        <w:rPr>
          <w:lang w:val="id-ID"/>
        </w:rPr>
        <w:t>.</w:t>
      </w:r>
      <w:r w:rsidR="00111F94">
        <w:rPr>
          <w:rStyle w:val="IntenseEmphasis"/>
          <w:lang w:val="id-ID"/>
        </w:rPr>
        <w:t xml:space="preserve"> </w:t>
      </w:r>
    </w:p>
    <w:p w:rsidR="00111F94" w:rsidRPr="0096727A" w:rsidRDefault="00095AD9" w:rsidP="00C576C5">
      <w:pPr>
        <w:spacing w:after="0"/>
      </w:pPr>
      <w:r w:rsidRPr="00111F94">
        <w:rPr>
          <w:lang w:val="id-ID"/>
        </w:rPr>
        <w:t>Lulus dengan pujian (</w:t>
      </w:r>
      <w:r w:rsidRPr="00111F94">
        <w:rPr>
          <w:i/>
          <w:lang w:val="id-ID"/>
        </w:rPr>
        <w:t>cumlaude</w:t>
      </w:r>
      <w:r w:rsidRPr="00111F94">
        <w:rPr>
          <w:lang w:val="id-ID"/>
        </w:rPr>
        <w:t>)</w:t>
      </w:r>
      <w:r w:rsidR="00F27117">
        <w:rPr>
          <w:lang w:val="id-ID"/>
        </w:rPr>
        <w:t>, Indeks Prektasi Kumulatif 3,5</w:t>
      </w:r>
      <w:r w:rsidR="00F27117">
        <w:t>8</w:t>
      </w:r>
      <w:r w:rsidR="0096727A">
        <w:t>; Masa Studi 4 tahun.</w:t>
      </w:r>
      <w:bookmarkStart w:id="0" w:name="_GoBack"/>
      <w:bookmarkEnd w:id="0"/>
    </w:p>
    <w:p w:rsidR="00111F94" w:rsidRDefault="00111F94" w:rsidP="00111F94">
      <w:pPr>
        <w:pStyle w:val="Subsection"/>
        <w:spacing w:line="276" w:lineRule="auto"/>
      </w:pPr>
      <w:r>
        <w:rPr>
          <w:lang w:val="id-ID"/>
        </w:rPr>
        <w:t>SMA Kr. Petra 1 (2009-2012)</w:t>
      </w:r>
    </w:p>
    <w:p w:rsidR="00111F94" w:rsidRDefault="00111F94" w:rsidP="00111F94">
      <w:pPr>
        <w:spacing w:after="0"/>
        <w:rPr>
          <w:lang w:val="id-ID"/>
        </w:rPr>
      </w:pPr>
      <w:r>
        <w:rPr>
          <w:lang w:val="id-ID"/>
        </w:rPr>
        <w:t>Jurusan Ilmu Pengetahuan Sosial</w:t>
      </w:r>
    </w:p>
    <w:p w:rsidR="00111F94" w:rsidRDefault="00111F94" w:rsidP="00111F94">
      <w:pPr>
        <w:spacing w:after="0"/>
        <w:rPr>
          <w:lang w:val="id-ID"/>
        </w:rPr>
      </w:pPr>
      <w:r>
        <w:rPr>
          <w:lang w:val="id-ID"/>
        </w:rPr>
        <w:t>Danem : _____</w:t>
      </w:r>
    </w:p>
    <w:p w:rsidR="00111F94" w:rsidRDefault="00111F94" w:rsidP="00111F94">
      <w:pPr>
        <w:pStyle w:val="Subsection"/>
        <w:spacing w:line="276" w:lineRule="auto"/>
        <w:rPr>
          <w:lang w:val="id-ID"/>
        </w:rPr>
      </w:pPr>
      <w:r>
        <w:rPr>
          <w:lang w:val="id-ID"/>
        </w:rPr>
        <w:t>SMP Kr. Petra 1 (2006-2009)</w:t>
      </w:r>
    </w:p>
    <w:p w:rsidR="000B71FD" w:rsidRDefault="000B71FD" w:rsidP="000B71FD">
      <w:pPr>
        <w:spacing w:after="0"/>
        <w:rPr>
          <w:lang w:val="id-ID"/>
        </w:rPr>
      </w:pPr>
      <w:r>
        <w:rPr>
          <w:lang w:val="id-ID"/>
        </w:rPr>
        <w:t>Danem : _____</w:t>
      </w:r>
    </w:p>
    <w:p w:rsidR="00111F94" w:rsidRDefault="00111F94" w:rsidP="00111F94">
      <w:pPr>
        <w:pStyle w:val="Subsection"/>
        <w:spacing w:line="276" w:lineRule="auto"/>
      </w:pPr>
      <w:r>
        <w:rPr>
          <w:lang w:val="id-ID"/>
        </w:rPr>
        <w:t>SD Kr. Petra 1 (2000-2006)</w:t>
      </w:r>
    </w:p>
    <w:p w:rsidR="006D0F1A" w:rsidRPr="00111F94" w:rsidRDefault="00111F94">
      <w:pPr>
        <w:pStyle w:val="SectionHeading"/>
        <w:rPr>
          <w:lang w:val="id-ID"/>
        </w:rPr>
      </w:pPr>
      <w:r>
        <w:t>KOMPETENSI &amp; PENUNJANG</w:t>
      </w:r>
    </w:p>
    <w:p w:rsidR="006D0F1A" w:rsidRPr="00095AD9" w:rsidRDefault="00095AD9">
      <w:pPr>
        <w:pStyle w:val="ListParagraph"/>
        <w:numPr>
          <w:ilvl w:val="0"/>
          <w:numId w:val="5"/>
        </w:numPr>
        <w:ind w:left="180" w:hanging="144"/>
      </w:pPr>
      <w:r>
        <w:rPr>
          <w:lang w:val="id-ID"/>
        </w:rPr>
        <w:t>Kemampuan linguistik : Indonesia &amp; Inggris</w:t>
      </w:r>
      <w:r w:rsidR="00111F94">
        <w:rPr>
          <w:lang w:val="id-ID"/>
        </w:rPr>
        <w:t xml:space="preserve"> (Sertifikat EPT terlampir) </w:t>
      </w:r>
    </w:p>
    <w:p w:rsidR="00095AD9" w:rsidRPr="00111F94" w:rsidRDefault="00111F94">
      <w:pPr>
        <w:pStyle w:val="ListParagraph"/>
        <w:numPr>
          <w:ilvl w:val="0"/>
          <w:numId w:val="5"/>
        </w:numPr>
        <w:ind w:left="180" w:hanging="144"/>
      </w:pPr>
      <w:r>
        <w:rPr>
          <w:lang w:val="id-ID"/>
        </w:rPr>
        <w:t>Terampil menggunakan komputer; Ms. Word, Ms. Excel, Ms. PowerPoint</w:t>
      </w:r>
    </w:p>
    <w:p w:rsidR="00111F94" w:rsidRPr="00915CCB" w:rsidRDefault="00111F94">
      <w:pPr>
        <w:pStyle w:val="ListParagraph"/>
        <w:numPr>
          <w:ilvl w:val="0"/>
          <w:numId w:val="5"/>
        </w:numPr>
        <w:ind w:left="180" w:hanging="144"/>
      </w:pPr>
      <w:r>
        <w:rPr>
          <w:lang w:val="id-ID"/>
        </w:rPr>
        <w:t xml:space="preserve">Memiliki sertifikasi </w:t>
      </w:r>
      <w:r>
        <w:rPr>
          <w:i/>
          <w:lang w:val="id-ID"/>
        </w:rPr>
        <w:t xml:space="preserve">Registered Financial Planner </w:t>
      </w:r>
      <w:r>
        <w:rPr>
          <w:lang w:val="id-ID"/>
        </w:rPr>
        <w:t>(RFP) (terlampir)</w:t>
      </w:r>
    </w:p>
    <w:p w:rsidR="00915CCB" w:rsidRDefault="00915CCB" w:rsidP="00915CCB">
      <w:pPr>
        <w:rPr>
          <w:lang w:val="id-ID"/>
        </w:rPr>
      </w:pPr>
    </w:p>
    <w:sectPr w:rsidR="00915CCB">
      <w:headerReference w:type="default" r:id="rId15"/>
      <w:footerReference w:type="default" r:id="rId16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4D9" w:rsidRDefault="009714D9">
      <w:pPr>
        <w:spacing w:after="0" w:line="240" w:lineRule="auto"/>
      </w:pPr>
      <w:r>
        <w:separator/>
      </w:r>
    </w:p>
  </w:endnote>
  <w:endnote w:type="continuationSeparator" w:id="0">
    <w:p w:rsidR="009714D9" w:rsidRDefault="00971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MS Gothic"/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F1A" w:rsidRDefault="00F27C5D">
    <w:pPr>
      <w:rPr>
        <w:sz w:val="20"/>
      </w:rPr>
    </w:pPr>
    <w:r>
      <w:rPr>
        <w:sz w:val="20"/>
        <w14:numForm w14:val="oldStyle"/>
      </w:rPr>
      <w:fldChar w:fldCharType="begin"/>
    </w:r>
    <w:r>
      <w:rPr>
        <w:sz w:val="20"/>
        <w14:numForm w14:val="oldStyle"/>
      </w:rPr>
      <w:instrText xml:space="preserve"> PAGE   \* MERGEFORMAT </w:instrText>
    </w:r>
    <w:r>
      <w:rPr>
        <w:sz w:val="20"/>
        <w14:numForm w14:val="oldStyle"/>
      </w:rPr>
      <w:fldChar w:fldCharType="separate"/>
    </w:r>
    <w:r w:rsidR="00DC0818">
      <w:rPr>
        <w:noProof/>
        <w:sz w:val="20"/>
        <w14:numForm w14:val="oldStyle"/>
      </w:rPr>
      <w:t>3</w:t>
    </w:r>
    <w:r>
      <w:rPr>
        <w:noProof/>
        <w:sz w:val="20"/>
        <w14:numForm w14:val="oldStyle"/>
      </w:rPr>
      <w:fldChar w:fldCharType="end"/>
    </w:r>
  </w:p>
  <w:p w:rsidR="006D0F1A" w:rsidRDefault="00F27C5D">
    <w:pPr>
      <w:pStyle w:val="Foo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E7CE5AE" wp14:editId="6883F92F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0"/>
              <wp:effectExtent l="0" t="0" r="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id="Straight Connector 7" o:spid="_x0000_s1026" style="position:absolute;z-index:251662336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" strokecolor="#6f6f74 [3204]"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4D9" w:rsidRDefault="009714D9">
      <w:pPr>
        <w:spacing w:after="0" w:line="240" w:lineRule="auto"/>
      </w:pPr>
      <w:r>
        <w:separator/>
      </w:r>
    </w:p>
  </w:footnote>
  <w:footnote w:type="continuationSeparator" w:id="0">
    <w:p w:rsidR="009714D9" w:rsidRDefault="00971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F1A" w:rsidRDefault="00F27C5D">
    <w:pPr>
      <w:pStyle w:val="Header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anchorId="0F5FD3DD" wp14:editId="6A4F7529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46464A" w:themeColor="text2"/>
                            </w:rPr>
                            <w:alias w:val="Author"/>
                            <w:id w:val="15524260"/>
                            <w:placeholder>
                              <w:docPart w:val="2147B08607624C04B3159782C0500667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6D0F1A" w:rsidRDefault="002C6EED">
                              <w:pPr>
                                <w:spacing w:after="160" w:line="264" w:lineRule="auto"/>
                                <w:rPr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  <w:lang w:val="id-ID"/>
                                </w:rPr>
                                <w:t>Yoshiko vania sidjaya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4" o:spid="_x0000_s102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YLm7&#10;NxEDAADWBgAADgAAAAAAAAAAAAAAAAA8AgAAZHJzL2Uyb0RvYy54bWxQSwECLQAUAAYACAAAACEA&#10;WGCzG7oAAAAiAQAAGQAAAAAAAAAAAAAAAAB5BQAAZHJzL19yZWxzL2Uyb0RvYy54bWwucmVsc1BL&#10;AQItABQABgAIAAAAIQBNYrpn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color w:val="46464A" w:themeColor="text2"/>
                      </w:rPr>
                      <w:alias w:val="Author"/>
                      <w:id w:val="15524260"/>
                      <w:placeholder>
                        <w:docPart w:val="2147B08607624C04B3159782C0500667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:rsidR="006D0F1A" w:rsidRDefault="002C6EED">
                        <w:pPr>
                          <w:spacing w:after="160" w:line="264" w:lineRule="auto"/>
                          <w:rPr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  <w:lang w:val="id-ID"/>
                          </w:rPr>
                          <w:t>Yoshiko vania sidjaya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anchorId="054EA8B9" wp14:editId="35AB7A3A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1293495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id="Straight Connector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D2685C"/>
    <w:multiLevelType w:val="hybridMultilevel"/>
    <w:tmpl w:val="653AFDA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EED"/>
    <w:rsid w:val="00095AD9"/>
    <w:rsid w:val="000B71FD"/>
    <w:rsid w:val="00111F94"/>
    <w:rsid w:val="002C6EED"/>
    <w:rsid w:val="003D2D3F"/>
    <w:rsid w:val="006D0F1A"/>
    <w:rsid w:val="0072177C"/>
    <w:rsid w:val="007B3B6D"/>
    <w:rsid w:val="00915CCB"/>
    <w:rsid w:val="0096727A"/>
    <w:rsid w:val="009714D9"/>
    <w:rsid w:val="00A72535"/>
    <w:rsid w:val="00C576C5"/>
    <w:rsid w:val="00D83146"/>
    <w:rsid w:val="00DC0818"/>
    <w:rsid w:val="00F27117"/>
    <w:rsid w:val="00F2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4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lutation">
    <w:name w:val="Salutation"/>
    <w:basedOn w:val="NoSpacing"/>
    <w:next w:val="Normal"/>
    <w:link w:val="SalutationChar"/>
    <w:uiPriority w:val="4"/>
    <w:unhideWhenUsed/>
    <w:rsid w:val="00111F94"/>
    <w:pPr>
      <w:spacing w:before="480" w:after="320"/>
      <w:contextualSpacing/>
      <w:jc w:val="left"/>
    </w:pPr>
    <w:rPr>
      <w:b/>
      <w:color w:val="auto"/>
    </w:rPr>
  </w:style>
  <w:style w:type="character" w:customStyle="1" w:styleId="SalutationChar">
    <w:name w:val="Salutation Char"/>
    <w:basedOn w:val="DefaultParagraphFont"/>
    <w:link w:val="Salutation"/>
    <w:uiPriority w:val="4"/>
    <w:rsid w:val="00111F94"/>
    <w:rPr>
      <w:b/>
    </w:rPr>
  </w:style>
  <w:style w:type="character" w:styleId="Hyperlink">
    <w:name w:val="Hyperlink"/>
    <w:basedOn w:val="DefaultParagraphFont"/>
    <w:uiPriority w:val="99"/>
    <w:unhideWhenUsed/>
    <w:rsid w:val="0072177C"/>
    <w:rPr>
      <w:color w:val="67AAB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4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lutation">
    <w:name w:val="Salutation"/>
    <w:basedOn w:val="NoSpacing"/>
    <w:next w:val="Normal"/>
    <w:link w:val="SalutationChar"/>
    <w:uiPriority w:val="4"/>
    <w:unhideWhenUsed/>
    <w:rsid w:val="00111F94"/>
    <w:pPr>
      <w:spacing w:before="480" w:after="320"/>
      <w:contextualSpacing/>
      <w:jc w:val="left"/>
    </w:pPr>
    <w:rPr>
      <w:b/>
      <w:color w:val="auto"/>
    </w:rPr>
  </w:style>
  <w:style w:type="character" w:customStyle="1" w:styleId="SalutationChar">
    <w:name w:val="Salutation Char"/>
    <w:basedOn w:val="DefaultParagraphFont"/>
    <w:link w:val="Salutation"/>
    <w:uiPriority w:val="4"/>
    <w:rsid w:val="00111F94"/>
    <w:rPr>
      <w:b/>
    </w:rPr>
  </w:style>
  <w:style w:type="character" w:styleId="Hyperlink">
    <w:name w:val="Hyperlink"/>
    <w:basedOn w:val="DefaultParagraphFont"/>
    <w:uiPriority w:val="99"/>
    <w:unhideWhenUsed/>
    <w:rsid w:val="0072177C"/>
    <w:rPr>
      <w:color w:val="67AAB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Y\AppData\Roaming\Microsoft\Templates\BlackTie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99E63EC981F427F83A6C81A6BCDEC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59F6F-7A6F-420F-9618-CA0A1BB46606}"/>
      </w:docPartPr>
      <w:docPartBody>
        <w:p w:rsidR="00E069C7" w:rsidRDefault="00FD0504">
          <w:pPr>
            <w:pStyle w:val="499E63EC981F427F83A6C81A6BCDEC1E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82825FD70D6448FA87EB5C873E7F5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8260CA-45D7-4BFB-B81A-D1A024160132}"/>
      </w:docPartPr>
      <w:docPartBody>
        <w:p w:rsidR="00E069C7" w:rsidRDefault="00FD0504">
          <w:pPr>
            <w:pStyle w:val="82825FD70D6448FA87EB5C873E7F5A54"/>
          </w:pPr>
          <w:r>
            <w:rPr>
              <w:rStyle w:val="PlaceholderText"/>
              <w:color w:val="1F497D" w:themeColor="text2"/>
            </w:rPr>
            <w:t>[Type your address]</w:t>
          </w:r>
        </w:p>
      </w:docPartBody>
    </w:docPart>
    <w:docPart>
      <w:docPartPr>
        <w:name w:val="E1C74F5A7E2940EBB26F8D613D2F6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88F8C-9E50-485F-B5CE-7DBFD5BA3081}"/>
      </w:docPartPr>
      <w:docPartBody>
        <w:p w:rsidR="00E069C7" w:rsidRDefault="00FD0504">
          <w:pPr>
            <w:pStyle w:val="E1C74F5A7E2940EBB26F8D613D2F6FAB"/>
          </w:pPr>
          <w:r>
            <w:rPr>
              <w:rStyle w:val="PlaceholderText"/>
              <w:color w:val="1F497D" w:themeColor="text2"/>
            </w:rPr>
            <w:t>[Type your phone number]</w:t>
          </w:r>
        </w:p>
      </w:docPartBody>
    </w:docPart>
    <w:docPart>
      <w:docPartPr>
        <w:name w:val="8CAAE2C908F8462DB60C96BB33A57B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047E59-9D25-48A1-AFE3-CE9941DD84D1}"/>
      </w:docPartPr>
      <w:docPartBody>
        <w:p w:rsidR="00E069C7" w:rsidRDefault="00FD0504">
          <w:pPr>
            <w:pStyle w:val="8CAAE2C908F8462DB60C96BB33A57B25"/>
          </w:pPr>
          <w:r>
            <w:t>[Type Your Name]</w:t>
          </w:r>
        </w:p>
      </w:docPartBody>
    </w:docPart>
    <w:docPart>
      <w:docPartPr>
        <w:name w:val="1524C39A940A446C8449D6B37C952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65708-8D9D-44D2-AB9A-0D3BE280A635}"/>
      </w:docPartPr>
      <w:docPartBody>
        <w:p w:rsidR="00E069C7" w:rsidRDefault="003520A8" w:rsidP="003520A8">
          <w:pPr>
            <w:pStyle w:val="1524C39A940A446C8449D6B37C952393"/>
          </w:pPr>
          <w:r>
            <w:rPr>
              <w:rStyle w:val="PlaceholderText"/>
              <w:color w:val="1F497D" w:themeColor="text2"/>
            </w:rPr>
            <w:t>[Type your e-mail]</w:t>
          </w:r>
        </w:p>
      </w:docPartBody>
    </w:docPart>
    <w:docPart>
      <w:docPartPr>
        <w:name w:val="2147B08607624C04B3159782C05006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442E9-6277-4C6C-B7CF-7857FF58E035}"/>
      </w:docPartPr>
      <w:docPartBody>
        <w:p w:rsidR="00E069C7" w:rsidRDefault="003520A8" w:rsidP="003520A8">
          <w:pPr>
            <w:pStyle w:val="2147B08607624C04B3159782C0500667"/>
          </w:pPr>
          <w:r>
            <w:rPr>
              <w:sz w:val="28"/>
              <w:szCs w:val="28"/>
            </w:rP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MS Gothic"/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0A8"/>
    <w:rsid w:val="001F6375"/>
    <w:rsid w:val="002C1169"/>
    <w:rsid w:val="003520A8"/>
    <w:rsid w:val="00E069C7"/>
    <w:rsid w:val="00FD0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3520A8"/>
    <w:rPr>
      <w:color w:val="auto"/>
    </w:rPr>
  </w:style>
  <w:style w:type="paragraph" w:customStyle="1" w:styleId="499E63EC981F427F83A6C81A6BCDEC1E">
    <w:name w:val="499E63EC981F427F83A6C81A6BCDEC1E"/>
  </w:style>
  <w:style w:type="paragraph" w:customStyle="1" w:styleId="705C4C97B2E34E6C81C5B8C105B9114F">
    <w:name w:val="705C4C97B2E34E6C81C5B8C105B9114F"/>
  </w:style>
  <w:style w:type="paragraph" w:customStyle="1" w:styleId="82825FD70D6448FA87EB5C873E7F5A54">
    <w:name w:val="82825FD70D6448FA87EB5C873E7F5A54"/>
  </w:style>
  <w:style w:type="paragraph" w:customStyle="1" w:styleId="E1C74F5A7E2940EBB26F8D613D2F6FAB">
    <w:name w:val="E1C74F5A7E2940EBB26F8D613D2F6FAB"/>
  </w:style>
  <w:style w:type="paragraph" w:customStyle="1" w:styleId="A596D8EC1AB941FB8B0AD2EA36BDE73F">
    <w:name w:val="A596D8EC1AB941FB8B0AD2EA36BDE73F"/>
  </w:style>
  <w:style w:type="paragraph" w:customStyle="1" w:styleId="8ABD142CB5D745D186BAC234AE184DB7">
    <w:name w:val="8ABD142CB5D745D186BAC234AE184DB7"/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0DB5A85EE2D4481799D026B5C5DB52B1">
    <w:name w:val="0DB5A85EE2D4481799D026B5C5DB52B1"/>
  </w:style>
  <w:style w:type="paragraph" w:customStyle="1" w:styleId="A3601DAA58064A028DED3AF0CBD4146D">
    <w:name w:val="A3601DAA58064A028DED3AF0CBD4146D"/>
  </w:style>
  <w:style w:type="paragraph" w:customStyle="1" w:styleId="36012A18B6C54A34A2327CDA725886ED">
    <w:name w:val="36012A18B6C54A34A2327CDA725886ED"/>
  </w:style>
  <w:style w:type="paragraph" w:customStyle="1" w:styleId="DFEFB08C2F974D3FA9A3BC2465401485">
    <w:name w:val="DFEFB08C2F974D3FA9A3BC2465401485"/>
  </w:style>
  <w:style w:type="paragraph" w:customStyle="1" w:styleId="B0F0D485FD484FDAABAB0B7623B6AA08">
    <w:name w:val="B0F0D485FD484FDAABAB0B7623B6AA08"/>
  </w:style>
  <w:style w:type="paragraph" w:customStyle="1" w:styleId="E5CF43CD5D8E4D7A98A96A613AF15D13">
    <w:name w:val="E5CF43CD5D8E4D7A98A96A613AF15D13"/>
  </w:style>
  <w:style w:type="paragraph" w:customStyle="1" w:styleId="0B0E9022601843688FEF76E5F68D650C">
    <w:name w:val="0B0E9022601843688FEF76E5F68D650C"/>
  </w:style>
  <w:style w:type="paragraph" w:customStyle="1" w:styleId="E1DF563CEEFC4E60BF5A62EB464F31C1">
    <w:name w:val="E1DF563CEEFC4E60BF5A62EB464F31C1"/>
  </w:style>
  <w:style w:type="paragraph" w:customStyle="1" w:styleId="C2FC41A181794E21BE20CA6D66B5EB88">
    <w:name w:val="C2FC41A181794E21BE20CA6D66B5EB88"/>
  </w:style>
  <w:style w:type="paragraph" w:customStyle="1" w:styleId="36CD9AD0FEC24AF18E318F0FBBBB8F28">
    <w:name w:val="36CD9AD0FEC24AF18E318F0FBBBB8F28"/>
  </w:style>
  <w:style w:type="paragraph" w:customStyle="1" w:styleId="F220E4F6300D4E4D8A02AC74541841B6">
    <w:name w:val="F220E4F6300D4E4D8A02AC74541841B6"/>
  </w:style>
  <w:style w:type="paragraph" w:customStyle="1" w:styleId="8CAAE2C908F8462DB60C96BB33A57B25">
    <w:name w:val="8CAAE2C908F8462DB60C96BB33A57B25"/>
  </w:style>
  <w:style w:type="paragraph" w:customStyle="1" w:styleId="FEB3D5842A3341D88B930B53212124B0">
    <w:name w:val="FEB3D5842A3341D88B930B53212124B0"/>
  </w:style>
  <w:style w:type="paragraph" w:customStyle="1" w:styleId="1524C39A940A446C8449D6B37C952393">
    <w:name w:val="1524C39A940A446C8449D6B37C952393"/>
    <w:rsid w:val="003520A8"/>
  </w:style>
  <w:style w:type="paragraph" w:customStyle="1" w:styleId="2147B08607624C04B3159782C0500667">
    <w:name w:val="2147B08607624C04B3159782C0500667"/>
    <w:rsid w:val="003520A8"/>
  </w:style>
  <w:style w:type="paragraph" w:customStyle="1" w:styleId="4689C7914CBF4135BE6E43936546A1AD">
    <w:name w:val="4689C7914CBF4135BE6E43936546A1AD"/>
    <w:rsid w:val="003520A8"/>
  </w:style>
  <w:style w:type="paragraph" w:customStyle="1" w:styleId="0368C44E31894BD29708C31FFD691CC2">
    <w:name w:val="0368C44E31894BD29708C31FFD691CC2"/>
    <w:rsid w:val="003520A8"/>
  </w:style>
  <w:style w:type="paragraph" w:customStyle="1" w:styleId="3442301E6F18456F9196E07B6914E19E">
    <w:name w:val="3442301E6F18456F9196E07B6914E19E"/>
    <w:rsid w:val="003520A8"/>
  </w:style>
  <w:style w:type="paragraph" w:customStyle="1" w:styleId="61B640203ADA47DFBB3E90EB79A723FF">
    <w:name w:val="61B640203ADA47DFBB3E90EB79A723FF"/>
    <w:rsid w:val="003520A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3520A8"/>
    <w:rPr>
      <w:color w:val="auto"/>
    </w:rPr>
  </w:style>
  <w:style w:type="paragraph" w:customStyle="1" w:styleId="499E63EC981F427F83A6C81A6BCDEC1E">
    <w:name w:val="499E63EC981F427F83A6C81A6BCDEC1E"/>
  </w:style>
  <w:style w:type="paragraph" w:customStyle="1" w:styleId="705C4C97B2E34E6C81C5B8C105B9114F">
    <w:name w:val="705C4C97B2E34E6C81C5B8C105B9114F"/>
  </w:style>
  <w:style w:type="paragraph" w:customStyle="1" w:styleId="82825FD70D6448FA87EB5C873E7F5A54">
    <w:name w:val="82825FD70D6448FA87EB5C873E7F5A54"/>
  </w:style>
  <w:style w:type="paragraph" w:customStyle="1" w:styleId="E1C74F5A7E2940EBB26F8D613D2F6FAB">
    <w:name w:val="E1C74F5A7E2940EBB26F8D613D2F6FAB"/>
  </w:style>
  <w:style w:type="paragraph" w:customStyle="1" w:styleId="A596D8EC1AB941FB8B0AD2EA36BDE73F">
    <w:name w:val="A596D8EC1AB941FB8B0AD2EA36BDE73F"/>
  </w:style>
  <w:style w:type="paragraph" w:customStyle="1" w:styleId="8ABD142CB5D745D186BAC234AE184DB7">
    <w:name w:val="8ABD142CB5D745D186BAC234AE184DB7"/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0DB5A85EE2D4481799D026B5C5DB52B1">
    <w:name w:val="0DB5A85EE2D4481799D026B5C5DB52B1"/>
  </w:style>
  <w:style w:type="paragraph" w:customStyle="1" w:styleId="A3601DAA58064A028DED3AF0CBD4146D">
    <w:name w:val="A3601DAA58064A028DED3AF0CBD4146D"/>
  </w:style>
  <w:style w:type="paragraph" w:customStyle="1" w:styleId="36012A18B6C54A34A2327CDA725886ED">
    <w:name w:val="36012A18B6C54A34A2327CDA725886ED"/>
  </w:style>
  <w:style w:type="paragraph" w:customStyle="1" w:styleId="DFEFB08C2F974D3FA9A3BC2465401485">
    <w:name w:val="DFEFB08C2F974D3FA9A3BC2465401485"/>
  </w:style>
  <w:style w:type="paragraph" w:customStyle="1" w:styleId="B0F0D485FD484FDAABAB0B7623B6AA08">
    <w:name w:val="B0F0D485FD484FDAABAB0B7623B6AA08"/>
  </w:style>
  <w:style w:type="paragraph" w:customStyle="1" w:styleId="E5CF43CD5D8E4D7A98A96A613AF15D13">
    <w:name w:val="E5CF43CD5D8E4D7A98A96A613AF15D13"/>
  </w:style>
  <w:style w:type="paragraph" w:customStyle="1" w:styleId="0B0E9022601843688FEF76E5F68D650C">
    <w:name w:val="0B0E9022601843688FEF76E5F68D650C"/>
  </w:style>
  <w:style w:type="paragraph" w:customStyle="1" w:styleId="E1DF563CEEFC4E60BF5A62EB464F31C1">
    <w:name w:val="E1DF563CEEFC4E60BF5A62EB464F31C1"/>
  </w:style>
  <w:style w:type="paragraph" w:customStyle="1" w:styleId="C2FC41A181794E21BE20CA6D66B5EB88">
    <w:name w:val="C2FC41A181794E21BE20CA6D66B5EB88"/>
  </w:style>
  <w:style w:type="paragraph" w:customStyle="1" w:styleId="36CD9AD0FEC24AF18E318F0FBBBB8F28">
    <w:name w:val="36CD9AD0FEC24AF18E318F0FBBBB8F28"/>
  </w:style>
  <w:style w:type="paragraph" w:customStyle="1" w:styleId="F220E4F6300D4E4D8A02AC74541841B6">
    <w:name w:val="F220E4F6300D4E4D8A02AC74541841B6"/>
  </w:style>
  <w:style w:type="paragraph" w:customStyle="1" w:styleId="8CAAE2C908F8462DB60C96BB33A57B25">
    <w:name w:val="8CAAE2C908F8462DB60C96BB33A57B25"/>
  </w:style>
  <w:style w:type="paragraph" w:customStyle="1" w:styleId="FEB3D5842A3341D88B930B53212124B0">
    <w:name w:val="FEB3D5842A3341D88B930B53212124B0"/>
  </w:style>
  <w:style w:type="paragraph" w:customStyle="1" w:styleId="1524C39A940A446C8449D6B37C952393">
    <w:name w:val="1524C39A940A446C8449D6B37C952393"/>
    <w:rsid w:val="003520A8"/>
  </w:style>
  <w:style w:type="paragraph" w:customStyle="1" w:styleId="2147B08607624C04B3159782C0500667">
    <w:name w:val="2147B08607624C04B3159782C0500667"/>
    <w:rsid w:val="003520A8"/>
  </w:style>
  <w:style w:type="paragraph" w:customStyle="1" w:styleId="4689C7914CBF4135BE6E43936546A1AD">
    <w:name w:val="4689C7914CBF4135BE6E43936546A1AD"/>
    <w:rsid w:val="003520A8"/>
  </w:style>
  <w:style w:type="paragraph" w:customStyle="1" w:styleId="0368C44E31894BD29708C31FFD691CC2">
    <w:name w:val="0368C44E31894BD29708C31FFD691CC2"/>
    <w:rsid w:val="003520A8"/>
  </w:style>
  <w:style w:type="paragraph" w:customStyle="1" w:styleId="3442301E6F18456F9196E07B6914E19E">
    <w:name w:val="3442301E6F18456F9196E07B6914E19E"/>
    <w:rsid w:val="003520A8"/>
  </w:style>
  <w:style w:type="paragraph" w:customStyle="1" w:styleId="61B640203ADA47DFBB3E90EB79A723FF">
    <w:name w:val="61B640203ADA47DFBB3E90EB79A723FF"/>
    <w:rsid w:val="003520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>Darmo Indah Selatan VII / EE 27 Surabaya 60186</CompanyAddress>
  <CompanyPhone>0822-3118-0350</CompanyPhone>
  <CompanyFax/>
  <CompanyEmail>yoshikovs@gmail.com</CompanyEmail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6AAFF402-38C9-46BD-8FD1-8A95ED6E0D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5EFEC7-B9EC-4523-BDEB-BD0EDA570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BlackTieResume</Template>
  <TotalTime>62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Yoshiko vania sidjaya</dc:creator>
  <cp:lastModifiedBy>user</cp:lastModifiedBy>
  <cp:revision>10</cp:revision>
  <dcterms:created xsi:type="dcterms:W3CDTF">2016-08-04T10:55:00Z</dcterms:created>
  <dcterms:modified xsi:type="dcterms:W3CDTF">2016-08-04T16:53:00Z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TC018408439991</vt:lpwstr>
  </property>
</Properties>
</file>