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Extension="jpg" ContentType="image/jpeg"/>
  <Default Extension="png" ContentType="image/png"/>
  <Default Extension="wmf" ContentType="image/x-wmf"/>
  <Default Extension="gif" ContentType="image/gif"/>
  <Default Extension="tiff" ContentType="image/tiff"/>
  <Default Extension="emf" ContentType="image/x-emf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body>
    <w:p>
      <w:pPr>
        <w:pStyle w:val="NoSpacing"/>
        <w:rPr>
          <w:lang w:val="id-id" w:eastAsia="id-id"/>
        </w:rPr>
      </w:pPr>
      <w:r>
        <w:rPr>
          <w:rFonts w:ascii="Garamond"/>
          <w:lang w:val="id-id" w:bidi="ar-sa" w:eastAsia="id-id"/>
        </w:rPr>
        <w:drawing>
          <wp:anchor distT="0" distB="0" distL="114300" distR="114300" simplePos="0" relativeHeight="251662336" behindDoc="1" locked="0" layoutInCell="1" allowOverlap="1" wp14:anchorId="01D03B99" wp14:editId="2C8B062B">
            <wp:simplePos x="0" y="0"/>
            <wp:positionH relativeFrom="column">
              <wp:posOffset>47625</wp:posOffset>
            </wp:positionH>
            <wp:positionV relativeFrom="paragraph">
              <wp:posOffset>1438275</wp:posOffset>
            </wp:positionV>
            <wp:extent cx="123825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268" y="21333"/>
                <wp:lineTo x="2126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4-01-31-16-44-15-1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86"/>
                    <a:stretch/>
                  </pic:blipFill>
                  <pic:spPr bwMode="auto">
                    <a:xfrm>
                      <a:off x="0" y="0"/>
                      <a:ext cx="12382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/>
          <w:lang w:val="id-id" w:bidi="ar-sa" w:eastAsia="id-id"/>
        </w:rPr>
        <w:pict>
          <v:rect id="Rectangle 2" o:spid="_x0000_s1026" style="position:absolute;margin-left:0;margin-top:.15pt;width:7in;height:102.6pt;z-index:251659264;visibility:visible;mso-wrap-style:square;mso-width-percent:1000;mso-height-percent:150;mso-wrap-distance-left:9pt;mso-wrap-distance-top:0;mso-wrap-distance-right:9pt;mso-wrap-distance-bottom:43.2pt;mso-position-horizontal:absolute;mso-position-horizontal-relative:margin;mso-position-vertical:absolute;mso-position-vertical-relative:margin;mso-width-percent:1000;mso-height-percent:150;mso-width-relative:margin;mso-height-relative:margin;v-text-anchor:middle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AevEZkLAwAAzgYAAA4AAABkcnMvZTJvRG9jLnhtbKxVXW/TMBR9R+I/ WH5nScsYo1qGpk1DSNOYNtCeXcdpLDm2sW/Xjl/PsZ1mFVQgIV5cO76f5x6fnn3cDoY9qRC1sw2f HdWcKStdq+2q4d++Xr855SySsK0wzqqGP6vIP56/fnW28Qs1d70zrQoMQWxcbHzDeyK/qKooezWI eOS8srjsXBgE4RhWVRvEBtEHU83r+qTauND64KSKEV+vyiU/z/G7Tkn60nVRETMNR22U15DXZVqr 8zOxWAXhey3HMsQ/VDEIbZF0CnUlSLB10L+FGrQMLrqOjqQbKtd1WqrcA7qZ1b9089ALr3IvACf6 Cab4/8LK26e7wHTb8DlnVgwY0T1AE3ZlFJsneDY+LmD14O/CeIrYpl63XRjSL7pg2wzp8wSp2hKT +HhyXNenNZCXuJu9rd/W8wx69eLuQ6RPyg0sbRoekD5DKZ5uIiElTHcmKdvSaH+tjWGtB7yIHBw9 auozWMiRfZPRCBeG/XdSlUFcObkelKXCrKCMINA69tpHpFmoYakAVPjcliTt2hFInYrKfFWXJrAn AaYZKhakLZUvH97VQKF0Mxn/wTP2olXFFTQ/5ApYpgKwTx3neEGmASKTWJDGEKmMhvJsWMRplgIC uJhGMu47uDfcoh3OhFnhLZMZy90BniIam1br0gBKM+lLlThSWJF39GwyKsbeqw7kQs55HsvUeelM SAm0C1R7DSeoDmCFJnPAVEGH/FNs9HAwfJpCKXI0T54qi8LkW/+pruI8eeTEztLkPGjrwqEAe5mL /Q6jgkwCaenaZ7w8kDeTOHp5rcH/GxHpTgRoEAYEXaUvWDrjNg13446z3oUfh74ne7Adt5xtoGkN j9/XImCk5rOFaHyYHR8jLOXD8bv3eIos7N8s92/serh0IPMMTPEyb5M9md22C254hPxepKy4ElYi d8Mlhd3hkorWQsClurjIZhA+L+jGPni5e67pfX/dPorgRxEg6Met2+mfWPyiBcW2UPFiTa7TWShe cB3xhmhm/RgFPqny/jlbvfwNnf8EAAD//wMAUEsDBBQABgAIAAAAIQBYYLMbugAAACIBAAAZAAAA ZHJzL19yZWxzL2Uyb0RvYy54bWwucmVsc4SPywrCMBBF94L/EGZv07oQkaZuRHAr9QOGZJpGmwdJ FPv3BtwoCC7nXu45TLt/2ok9KCbjnYCmqoGRk14ZpwVc+uNqCyxldAon70jATAn23XLRnmnCXEZp NCGxQnFJwJhz2HGe5EgWU+UDudIMPlrM5YyaB5Q31MTXdb3h8ZMB3ReTnZSAeFINsH4Oxfyf7YfB SDp4ebfk8g8FN7a4CxCjpizAkjL4DpvqGkgD71r+9Vn3AgAA//8DAFBLAwQUAAYACAAAACEAtpLE 4NsAAAAGAQAADwAAAGRycy9kb3ducmV2LnhtbEyPQUvDQBSE74L/YXmCN7trpRJjXoqKPYmE1tLz NnlNgtm3Ifuapv/e7ckehxlmvsmWk+vUSENoPSM8zgwo4tJXLdcI25/VQwIqiOXKdp4J4UwBlvnt TWbTyp94TeNGahVLOKQWoRHpU61D2ZCzYeZ74ugd/OCsRDnUuhrsKZa7Ts+NedbOthwXGtvTR0Pl 7+boED5finMxuu93kd1hvUp245ffFoj3d9PbKyihSf7DcMGP6JBHpr0/chVUhxCPCMITqItnTBL1 HmFuFgvQeaav8fM/AAAA//8DAFBLAwQKAAAAAAAAACEAj44mUY8KCQCPCgkAFQAAAGRycy9tZWRp YS9pbWFnZTEuanBlZ//Y/+AAEEpGSUYAAQIBAJYAlgAA/+EfAEV4aWYAAE1NACoAAAAIAAcBEgAD AAAAAQABAAABGgAFAAAAAQAAAGIBGwAFAAAAAQAAAGoBKAADAAAAAQACAAABMQACAAAAHAAAAHIB MgACAAAAFAAAAI6HaQAEAAAAAQAAAKQAAADQABbjYAAAJxAAFuNgAAAnEEFkb2JlIFBob3Rvc2hv cCBDUzIgV2luZG93cwAyMDA5OjA0OjMwIDA3OjM5OjMzAAAAAAOgAQADAAAAAf//AACgAgAEAAAA AQAABdygAwAEAAAAAQAABGUAAAAAAAAABgEDAAMAAAABAAYAAAEaAAUAAAABAAABHgEbAAUAAAAB AAABJgEoAAMAAAABAAIAAAIBAAQAAAABAAABLgICAAQAAAABAAAdygAAAAAAAABIAAAAAQAAAEgA AAAB/9j/4AAQSkZJRgABAgAASABIAAD/7QAMQWRvYmVfQ00AAf/uAA5BZG9iZQBkgAAAAAH/2wCE AAwICAgJCAwJCQwRCwoLERUPDAwPFRgTExUTExgRDAwMDAwMEQwMDAwMDAwMDAwMDAwMDAwMDAwM DAwMDAwMDAwBDQsLDQ4NEA4OEBQODg4UFA4ODg4UEQwMDAwMEREMDAwMDAwRDAwMDAwMDAwMDAwM DAwMDAwMDAwMDAwMDAwMDP/AABEIAHgAoAMBIgACEQEDEQH/3QAEAAr/xAE/AAABBQEBAQEBAQAA AAAAAAADAAECBAUGBwgJCgsBAAEFAQEBAQEBAAAAAAAAAAEAAgMEBQYHCAkKCxAAAQQBAwIEAgUH BggFAwwzAQACEQMEIRIxBUFRYRMicYEyBhSRobFCIyQVUsFiMzRygtFDByWSU/Dh8WNzNRaisoMm RJNUZEXCo3Q2F9JV4mXys4TD03Xj80YnlKSFtJXE1OT0pbXF1eX1VmZ2hpamtsbW5vY3R1dnd4eX p7fH1+f3EQACAgECBAQDBAUGBwcGBTUBAAIRAyExEgRBUWFxIhMFMoGRFKGxQiPBUtHwMyRi4XKC kkNTFWNzNPElBhaisoMHJjXC0kSTVKMXZEVVNnRl4vKzhMPTdePzRpSkhbSVxNTk9KW1xdXl9VZm doaWprbG1ub2JzdHV2d3h5ent8f/2gAMAwEAAhEDEQA/AOFyXsy7Tk77PTDmsdawS4y76TnvcHt3 ud/g2v8A9Jap/YrKsnHc0mwMP6R7plsAh0Gd3p2/6P8A0n/GIGBcbLC+nS0NIDCQGOY0+6rRu6p/ ua+u3fb/AMIrtmU0AGvaXAgWVPO2wT+Yyv8AOs/6CSmWRQL2tbuLIOrmgb4/dY8/Q/lKtY6zEfXj l5GNYP50wHMl3v8Ae36P9fb/AOe1eOhWdlY9bcouqx35F1g3OlxDGg+2Z/lR+e/00lNo4+51lLmu FG2AXkuG8gt3Vl7nO9rHe/8Alqvi0NrxHPx/0lhIE16O2+1r9m//AAj6v0v9tV6bnU31tFkNc9vq NDmvOxvsawWMdZ+jY3/Bo/UHiksx2OFdb2vFrTqDvOn0i33tdvfu3/o0lJbrLKLa6sed10bm2EvD Nfp/pHH/AKtTqwhTcLBY5/O9tgBBJ/PZoPTfuVEVNsDRkUPsqe7XJZZvIP0dz9hsr/zlqtY2torb o1ogCSdB5lJTWy6LLrsfaPa0v3OP5s7fftP520O9P/hEC/GDLiGPsc5g9baRva0B3tLnOf6n5vvf V+k/89q4+/ZcGOLGVhu5z3u2nXd/Nj87bt/SIOXeHY+87hQSNke1zyP0gs9zX+nTXs9T+b9S1JSC wsyrReTZVW9zagWAaEgw11m7d9L3fom+l/N/nozcR9eXQ9vvY0O3vJ1B27S3X3OY5381+570Hptx fudUDv26sJaGua0/QbtZU2qxnqbm/mP9RW3ZTSWekWul22ytxLbRJDdrav32/n7klL5GN6+wF5rD Z3FgG8j81rbPzGoBdbRdXiOcfs7wNtn0XN1/my5n0d30NyurNyMaqvId6OO++ywbrHOeQxgP8r+V /wAK9JTadQHC6qwOZQG+x9hLocQ9tllZe7f6bWfvuQcWkMxN9AL3OedwrkODSWiyqvfsdu/RtQMW 91eVWw2y17ptEteTI9OsG1jrN9bI+gp5zhU9mKx2ynZD2Eg6klzdvqFv6Rv+kc9JSa22ynJZjYzp NhaXlxL/AEwZ49R357fdsc7/AM+IlOG2izc17niCC2yDB7OY6B6f8pUWUstLG5GO5zLHf0llm/3O Pu9Qs9Sr3u+n+etUANAaOAIEmdB5lJTWysZ9+TSRpW1rg6wctMg+yfb6jm+1j/8A0mgPx/SvLmvs sNO21wcJY2XFzfe53qs/4xm//hVbdkBlxY8srrY0Fznuhxn6JY385n5ir5tpdUH2bmUh01M0DnOA 3+tZva/ZU1v83Vs32/4RJT//0OGqpGKxjQPTuuePawB72tjZtZu9jnvdsY57/wBH6iI651Xo23Me LWgse4taN7dr37W7HPbv3NbsTCyy1t0Ui19zmsFZnQRPv/cqrlr/APjLECnPxoPr1uLnAthznWuI JIcxjX/R9zf+D/6CSk1fVaCGC0Fr7NQxgLtrfzfUPt+l9L2NVjKDjj2Bp2mJmJ07+z87c1ZmULaL HspL/UudoGyLHSAf0m33fQf9D/CXepvWnj1fZcVjHkj02y9zjweX/wBlqSnLo9Mi2rIqYza3dqwb uWja5zAz03e/+x/hUa++lzbLiGWW+1vuAeO7eW7msbtrst9v6VPfnOsy2U1P3U3BrGuY6ILnN9Rz o9+7bur2KORdk4Ra32+pbBaGuOwbXfnMftb7mfov+tpKTdKba0WF4LBp7NoaJP54cwNbYj5GbRjP ay3eN35wbLRP7x9v/QRa76rtxpeLAwwY1AKyciqzGyrKiXtovMsLySxxcNW2fvf1v51n86kptMyx kuZXbXO1ziWM9weWhrq9gdH6PX1Pf7FJ5dZYackuDby8MFjWjaCNlfpurc/c/wB+z9I5Ddbi41Tc eysuthjgDLJMTX6Vw+j6X0P+3P5aeix1tVhNM13McBa9znSWnb6Vjve5n79e389JSmVHFYyhpjIu Lz+jG5wEe1rA/a3a51f+E/4REff6Lq7bGPbZsc2zcA3eGN37mlrns3Nf/wBCxRrfa+l0VC6y57ZJ kGGj+dsLfoent/R7HoNGdiOB9WtxdYA0S51j3Cfos3fQ2v8A5X/CJKT19UoJYywFtr9S1oLg390P P0t39RiNnB/2Z4aSHDtG6f5Oz87cs3JbdVY/GpLnW3OdIZIc6dN1u38392v6H86tRjW4uO1rnQ2l oDnuP+v9lJTl0GotsrvrZW5kODtoDhJDdbW7Nj2b63f6P/SImTdS5lmQGMfa9zWmWh4EtJ+mNzdr GM/wf/XFOzMddmfZq3B1VmwVua4gQPfY1+33fpP5tQtvycS6qqW73lj3EOIrgF7H+142s9T2b0lJ +ltsbW/eCzWNm0Ng9z7Q1r9376LkZ1GPYK7dzSfz9pLAf5XDnf8AW0au6q4F9LxYwGJHisi6q3Gv txnbvRtLnV7iS1wOuv8Awv7ln+lSU3Ksv7RZX6lTpr3u9JsOl7SwNcJ/wbdzne789J4dc44+SXD1 g7Zva1paSf0fpOrc5rtzd303fmKNt+Njt+zOYTe3ae9ZJgN3U2t/NY32M/7bTVWvsxbXGktbazc2 1znOLth27XP97m2M2+rSkp//0eAwbrcu8utc5h5JZ7Wy39JVub9B7du7+c/cRD0+q17rcPIG+ZcZ DjuPhZX7q939VEoDXYFhJDS6XOefcHBkH6DP8E3b6T2M/M/0iFnZjHPr23AGA265kwQdtmyvb7nb Y3fyN6SkWTU7IyG1MBMRW5zdQ1o21ufsb73e9n0/5pWsnEO3GopaXVsc6S87gDA22Wj87b7/APz2 j1U4btl9DG6SWPbpoRt93739tTNjvWFTWSNu6x5cAGg7g32n6fuZ/YSU59+K2u6PVLnAGwNc0u2t afa91rG/oW6fm+z/AK2nyDXlXi3d6TPbWH7N5BP7zv5un3u9n+k/kVbEfJyGupc9ji2oHb6rY3Od P83SXR+ja5v6a3+bQMC3fJq98CTTADS1pHuq/wCHZub9P6bElJGYttGZju1fM77ByIb72WmPezdt 9Hf/AMWgZ2EKrvWrDjXZrYSYDDOn6R52u3fuWLQfkAMFlY9WvdtsIIBZJDdWO92/c7+a+mp2U12l osaHhhkNOon6P0fzklNGzDOXGQ+0Moc0O2kTGg9Q+/2VfRSyGVMxQ7HsfYxsshrwWhsOut37W+/6 P0bf31C6/HqzGsqdNQj1aGzt3Ndvljf5vd/IVxjq7rbn722se1te1siQQXbXPdDX2O3e3b9BJTT6 fbdkONt1j2bZcXtIa3czb7nt2+l/Nv8Azm/4NS/ZtdjvUw7wdYOsmf3fWZ7m7v6inVsPTi4fo4Pq Ev8AeDsc3V7a27nVez0n/o/zFDOy6jkVj1dtcht9jCfcGndsbs921v7ySkV9JzMvYydhIa57dQ1o +ifTafzo+m/2Kzk4pc/GprBNbQ4bn+9rT7ffYD7Xu27/AE/5asV0YoLLqWNbodrmaAh370fT/tJz afVNe32NbustLgA2Z2+0/S+j9NJTQsx/RvkWeo+uLQ1zSdoDvZvyA39Fx9P+a3/mMrT3ivKvFrbD W2witj9hOsfox6n0anO+n6f7n84jZVwdXvBLKZgWACbCAXbW7v8AtMyHOsf/AIX/AAaF0+7cxzqw bIhzqQBoON+OJ/nWO/nGO/nUlJKsWynOqcAXMLHb7Pl9C2Nu/wDSfQd/6SVXLwxjXepWHGp+u4mN ruzN73bbf6n84tI5DYrfWBZVYQ02NcPaXENZ7D7nfS/sKVlFVrmmxgeWTtDtRr/J+i5JTTtwW5Lj k2XBuO/3gcwHa6Of7KlHLayvHbZRY6yse2A4Fmxk2bXNaNr/AH/6XeoHJxq80Cp4djNhz6xJa1zZ 99bT7Xbd3qfo1dZstOQ7c29tkM2M03bQXbN59r7XNft3MSU//9LhOpfztNddbnei0u21g6B3t12R 7NrP3k2MzJLJocHVT78a6sMDh/Jn1Gu/z05tyb2WbGk2u2wQ7YZJ5Ywn3fo/Yy1yL0/Esxy99oG5 wGoPP9dv738r89JSa/Mxcd4ZbYGE8CCYHidoVd2RRlltdtcbHndp6kwNzW0va3fttj3bP8Gq+Ubq st9Nj3PpvgsFpljp5b/I2/Q9Rn82jMdiY9LWWF32jY1wAlrwImv0nn27vd+b+e//AEf0EpI9zr3+ jdArtL20hzHVlvsc2p0vDW2fS2ekh00fY62jRl9rnBpg2EAN121s91m91bf+L3p6r23NfvrfYHtc 1lljgAS0/wA0IaxlLnO2v3fvpMuNlTnOrN91jq2s2uDXaCRZ7N/oNrd+l3/6S1JTN1tTLK8ixkX7 SLiay0nax1m+r1Gt+hs2/wBRSr6liuDfUcKnP1awyYB+i6xwbtZuVerMwrWl2SX8QDaQYBP+BbU1 vu3M/nfTQMnfiveKyRda4gOaPe6Y/tVN13bWf4Sz/gklN/KqyTYXUOZQwt/S2Boc95/c0a5z/aFn td6d9dxY/ZU8Oc9zCwST7tzd9jGu2/QsWi/Ge7BGO8m2zaJ3Ogl07tu/91qq1U5WK2wWjdXslvuD WzI3hjHFrdjmPfurd/OpKX6m4uymsax1noth+wEwH/S37Nvt9P8AM3J8avKLWFjg+iQLMe2sMMA/ Sa072+397ek45N1T2VB3qb2iS7Y6IJd7N30tjameo9G6fiPxg82AbnRqOCB4t/MckpLdm4tNvpWW Bth7EGBP0d5aPYq4yMfLdWLaoDC/c0t9QlzNkV1uYHOcz9Jvf/UVS/1q8izFue59b5dX6uoII/NL vo2fuvZ/hP0as78THYK3FxyWBpIZ7XgkQxlbne17dj/of4RJSR5dkuNF5g2iz0Q5jmFsCGfT2+t7 He7ah1VOw62sZDL7d7og2Fohu2sMr3Of72fzv/GJV3i2qxxY8mxk13PcBOx23bW7axlT63fpmMap C4vqc81l91lkgscA4Bo/nPbv9JlPua39/wB6SmRtprtbkvYRaWH1v0ZaZaJ9Sr1Gtd/wf0v+MUq+ o4rtgseKrHiQwkmAfo737djXOQa8rCtZOQ58vADXWQ5wmD+hZW39/wDO9P8AMVS/1sd76atLrXOH s+m4ztOv02V+39HWkp0MqrJ9RzqnNoqgeoWtDrLCO21o3P2qlQ708qq307AxroL3MLGy/wDRu9u6 xrX/ANpaGRiufh/ZyfWe0D3PMSR+c537rVUqrycauxlwLmQNvvAEE7bGsrn3Nc3/AASSn//T8/zq rKBXRU91jntJtcQC7bva/dp7mt9be/6SvU51dtgrc11bnfzZfBD4+ltc32bv5KrOczMcbTSbA0ti kuh2yY3CtoPqfS/SPf7Pf6bFYOC1ltLqSGMqdL2/vbQdjv6/5j0lNTPxrWWh4fZbU8klsl2wjuZ9 mz936CJbh25pY/c0UloIDpJBhrX7Gs2u+k38+xXbqa72hloLmA7i2YBI43qhfZTj5DaK3zjkfpqA S7bDtzo/s/Tr3JKSWsOPiA03vcxstG2IMnfaXuZ9La1jv+E/4RC6fkXZNmjzV32sHtJZt2tcz/i/ 3dn81+kV1lbH3W7fTNTq2gtr5IcPp2Nb7W+wubV/waBRWPsFmwbPd7jbo0hpaA1zmfmekPQs/wCu JKRHpjg8XYljHweToQRy1jmb6f8AwNDyW23ZbW1F7DIZ6oB2tiKzuewbne5jkXMvZVfW2p7aC7a3 IezQAD3bW7R9Jv7236D1aqxMWt7bqAWmCNzXEhzSI92rtySlPtrxKWNe99rjozdLnvd+6OVQsutt zmPhzKbDWywEBwbtc07d/ub/ADnvV/JxvXsqJMMZuFg7lrg32tP8rbsd/IQL8SpthdXVsAaXm0O2 iS7aKq2bfTe792p/s/6tJTXzq7Kba6an2OG1rrHkBzhD3uY7f7f5X5yv0Ztd1mwtNVhksY7Xc395 jm+xyrbftb/Wtp9WXNa5gcRtafZ6jatv0P37bHf8X/Nb0cYTa8imyogMrne09zt9MPb+bus/w39R JTSzca2u8HfbdW73AmXbCP393td/58/7+a/CtzLBaXNFDhuYXSXAEbiWBuz/AMEerl2PVftFoLms O4MmATx7o/dVG22inKbjh4fiAA2UyXhpa7cf7H5760lM8ln2fEb6Vrn1fQDWkBpb7rbNxr+n9HZ7 fTUen335Ty42Or5fDQNhc32v3M/64x/7n/Bq02trnZE7XVOaAWVamCHe90e31bGH2bEGlg/Z4c0t Ev32G3RjjIa5rnM9vpv2tSUiHTHte23Esa8Hh0+793axw30/9FiHcyzIzf0Dn17nFvqgENDRP5zf c/ejZeQxmU2qqwU1lwbkPb7dWzLQWD6e1216tU4uNU8W0DbLYO1xLXNOomd39hJSrbq8WtrSX2vI iturrHkKh6tlvUGn3MpucwSYO17QfSa1/vZ7bFevxjdfU8uitrXNsb3cCQ7bP7r4/SKvdjVU2OfX X6e0NIt3bZc5xdtrq2+nbt/0H7n82kp//9TjaxRXdLCHbh6b7C7c4PBltb9dtXqe/wBm1n6RHc5r SA5waXHa0ExJ/dErN6dT6NTrLvcx26r04Lt87X7WN/P2vbZ/01Y2G30279+LdrUXtmxpjd6bbHfR 3Ma7ZZ77PzElNtU8qi31d2LVUwls23vAPf6LWQ/3fnOe2rerYc15JaQ6DDoIMH93RQyazZQ9gkkj QNgGQZ9rne1qSnGZdTXdWd4LWWCx2wODCQe7Hhm1236Dla6rZXXfUydu1rtwbpIsMODtoPs/Of8A 109AzqhbXc2x7AwkNEubI27me8u9Rmxzt/8A4CpGzIdXY6hthsJY31GBzdPPeK32PbUz/i/f/wAI kpHi12uY01tpycYGH17YcO/tda1j9zf+MWoGtaNrQA0aAAQPkFT6fj3Vb3XzvcAAS7cD30n3s/l7 lcSUsXNDg0uAc6drSdTHO0IWS6vaKrNpFhBcHGAGA++xzpbs/drd/plG1pNtdlBYbLRta4tDwGt3 F1rH7vbta/8A65+jQMhtdtdtdBcbmOc57nA7rH1t2ex3/Bep9Bn82kpPU7HZZ+iLSy4ACwOLybB/ gnWOc/8AMO6piOXNDg0uAc76IJAJj9395ZuDU2nHe7I/SVWbqwwAu3tb+ka9rR/152/8xWgw2WVN c/1KXgPoe5s2abbPT9X836LX7tnqWMSU2VSyaLW2OdjVVVM27rbnNBJj81rNtn/gdauBzXCWkOEx IIIn5IWXU63HcxgJdoWhpAMj+U72tSU5WPfVXk07XgsY/cQ3cGEu9jn7Xhux7UfqVlTMptc7AyvY 5rdAQ47tr9n+DUqhlsrtqyW2PrDZHJZEgPbDt29ux27/AEjNn6NSssy30vNAs9R7wHPYC2dCbHbX em9zvaxn6T/raSmGLXa8MIZTk4hcGuAZtc3+WN7WPdt3f8ItMAAANAAGgA0ACqdPotpa83TvcRqT uBA/ObPvb/VerZIAJJgDUk6ABJS25u7ZuG8iQ2dY/e2oWQajtrs27SQ5+4xtaJh+6W7Huf7KlGxj zc12O5gsuH0y0P2saNrrK3z5sb6f571Wy2tux3jHLi6vc524HdYZbS6zcf5z02+o3/g0lP8A/9Xi 7AHzse2urGLdrd2wGR7v0o99VWx3o17Pp2eoomh1zYqmpsEjfabNziHMH0X2ent3u/S7v+todf2V 7zUxhyKt7XnaAJ2xW91mnq3Nb7n+1z/5xU3NuxLNri+hhP0ho9wk/Qf/ADbPa/8AfSUzDrMeQbbG Mon06qyGnT6Tri72fzns/wAL/mLSblsGK3JvHohwnaTJP7uz+us7qJb6rS5pcz2uewGJcWs9u/3O erttN2Q3Gds+zlhO5sguY0gBpZ/L2t/63/YSU1Mm99uXVLXNot21OZayNo3te/n2e/Z9JLObdj2V 1Ms322iXP2w4bX72u9m5309/9hFvwaWWEU12CWl7i0t2BshrWbbPbft2/wA1u9Sz/SJP25jhdYx7 qyWse2p0D+02PUu93u/wfo/8Z6iSm3Tl03WGsbq7B+ZYNriP32tVDIy7rLXhr7ca2kw1kgs0437d v847879LWrYwvTyMc1R6VZO8HsdpbvZ/xv5+389UMtzjnF3ouqtAG8bg8Pb9Hdsj3ez9xJTYxMWw Vi4aBxLvSa70yQ4D1Ayxp/Rt3tb6f76K3Qm6t3p+g0kVvs3kk/v7n2No3fzTNv56q573m8UVOcQW tHpGXNcA0BvptZuez2/SRa6vs9Ac+l/qlrmWPdEe93tY9p9T1Ppf4P8ASpKT2OF02tcGMpIArLvS JDh7t7xtfTv+jV/xai/Gfewiua2w7a19nqbi4bJ+nY2r2ep7t/8A0ELHONZFTWOvqY8WS0BvbZvd WGix+1w2/wCjVNrb8WwV2OfSHaQ32vd/VsPs/wAyxJTMXWUAuNtjWUy2qpkNAAOhu3ezc92/2em9 /wDOLUdlMZjtvvBqLxIq5cSfzWfvLN6hH2v3VmyvdPptO3c90F0O1fYr11N2RZj2Ob6O0OFomXNB j2scI+m1uz/g0lNSy99uexpBbTcWAC1mrS0zsh3t91ibJF2Pk1U1vLnODLH2hkv9psa2dm7d7Hf2 0azEqpuJpY9oa31HuBArGvsb6Tv57Z+6x3q/8ZYouazMeLbK7DXa8MIY4Q3Ta3e2N9mz/TfzbPof pElN2jLpyHOa0OY9vNVg2vj97as63Lvte9zH2Y9tTi0VEg1yPzHRt97/APhGP3q2zCNeVS+s/omN dIPZxG07P5Nrj6n/AAf6RUL3F2a9xpND4IuaXBwII+nED+vvZ/xiSm1i4lldTbGyWOk+kHlhLXbD 7bJb+ezdXX+exEHt3ZFbtopEei6z1CQ76Yd7rPRfZDfR2O+n/OKrnPsflvorLnidaTLgYOnpbNzq +P5CmKWY2OGuqcx7mem+10bS5zi7a6uLPU2fTZ6SSn//1uCwcf7NS/KkkCPTLhAIcNj7HD6Xp7v0 n/FsVq3KdjhvqEXsuA9PaNkk7faRL27HNfua9c6kkp3a8K8Zjb7msOpILHODmEe5vgxzP8H7VeXK JJKemyNjmClw3eq4NDJIJg7nP9v+ia31FGquum72lzja2Ba924naZ9L93/hP89c2kkp6tVs7Gdf6 WxoL2kw5ziGsH0t0M97nuXOpJKegryLKXNw3NAvLRteDLCJ2S76D/Yxv9tPdWcltuMXh76xuDgNv uc17GMs5b+dvXPJJKdrDo+x45vfLSTtG8EAB5raX2N+l7XsVi3JdjllVg9c3ECsABskna4WD3NXO pJKd6jDuZltuuDXH3EWMc6Wu59zXRuY/c76CurlEklPTXhrwylw3eo4QASCA33OtBH+jUaW1U2lj SSbWhzXuduLtu7cxv5v6Nrt/t/fXNpJKerVTOxX5Dq3VtBe2Rve5wa0DXRjPdvfK59JJT0LMi1rx hkBuRA/SfSaRBLrIGzc/a36P76a6t2VXbRvD30/Rc0bQXODmenZ/LZ7lz6SSn//Z/+0kelBob3Rv c2hvcCAzLjAAOEJJTQQEAAAAAAAHHAIAAAIAAgA4QklNBCUAAAAAABBGDPKJJrhW2rCcAaGwp5B3 OEJJTQPtAAAAAAAQAJYAAAABAAEAlgAAAAEAAThCSU0EJgAAAAAADgAAAAAAAAAAAAA/gAAAOEJJ TQQNAAAAAAAEAAAAeDhCSU0EGQAAAAAABAAAAB44QklNA/MAAAAAAAkAAAAAAAAAAAEAOEJJTQQK AAAAAAABAAA4QklNJxAAAAAAAAoAAQAAAAAAAAABOEJJTQP0AAAAAAASADUAAAABAC0AAAAGAAAA AAABOEJJTQP3AAAAAAAcAAD/////////////////////////////A+gAADhCSU0ECAAAAAAAEAAA AAEAAAJAAAACQAAAAAA4QklNBB4AAAAAAAQAAAAAOEJJTQQaAAAAAANvAAAABgAAAAAAAAAAAAAE ZQAABdwAAAAdAGIAbABhAGMAawAgAHQAaQBlACAAYgBhAGMAawBnAHIAbwB1AG4AZABfAGkAbgB2 AGUAcgB0AGUAZAAAAAEAAAAAAAAAAAAAAAAAAAAAAAAAAQAAAAAAAAAAAAAF3AAABGUAAAAAAAAA AAAAAAAAAAAAAQAAAAAAAAAAAAAAAAAAAAAAAAAQAAAAAQAAAAAAAG51bGwAAAACAAAABmJvdW5k c09iamMAAAABAAAAAAAAUmN0MQAAAAQAAAAAVG9wIGxvbmcAAAAAAAAAAExlZnRsb25nAAAAAAAA AABCdG9tbG9uZwAABGUAAAAAUmdodGxvbmcAAAXcAAAABnNsaWNlc1ZsTHMAAAABT2JqYwAAAAEA AAAAAAVzbGljZQAAABIAAAAHc2xpY2VJRGxvbmcAAAAAAAAAB2dyb3VwSURsb25nAAAAAAAAAAZv cmlnaW5lbnVtAAAADEVTbGljZU9yaWdpbgAAAA1hdXRvR2VuZXJhdGVkAAAAAFR5cGVlbnVtAAAA CkVTbGljZVR5cGUAAAAASW1nIAAAAAZib3VuZHNPYmpjAAAAAQAAAAAAAFJjdDEAAAAEAAAAAFRv cCBsb25nAAAAAAAAAABMZWZ0bG9uZwAAAAAAAAAAQnRvbWxvbmcAAARlAAAAAFJnaHRsb25nAAAF 3AAAAAN1cmxURVhUAAAAAQAAAAAAAG51bGxURVhUAAAAAQAAAAAAAE1zZ2VURVhUAAAAAQAAAAAA BmFsdFRhZ1RFWFQAAAABAAAAAAAOY2VsbFRleHRJc0hUTUxib29sAQAAAAhjZWxsVGV4dFRFWFQA AAABAAAAAAAJaG9yekFsaWduZW51bQAAAA9FU2xpY2VIb3J6QWxpZ24AAAAHZGVmYXVsdAAAAAl2 ZXJ0QWxpZ25lbnVtAAAAD0VTbGljZVZlcnRBbGlnbgAAAAdkZWZhdWx0AAAAC2JnQ29sb3JUeXBl ZW51bQAAABFFU2xpY2VCR0NvbG9yVHlwZQAAAABOb25lAAAACXRvcE91dHNldGxvbmcAAAAAAAAA CmxlZnRPdXRzZXRsb25nAAAAAAAAAAxib3R0b21PdXRzZXRsb25nAAAAAAAAAAtyaWdodE91dHNl dGxvbmcAAAAAADhCSU0EKAAAAAAADAAAAAE/8AAAAAAAADhCSU0EFAAAAAAABAAAAAY4QklNBAwA AAAAHeYAAAABAAAAoAAAAHgAAAHgAADhAAAAHcoAGAAB/9j/4AAQSkZJRgABAgAASABIAAD/7QAM QWRvYmVfQ00AAf/uAA5BZG9iZQBkgAAAAAH/2wCEAAwICAgJCAwJCQwRCwoLERUPDAwPFRgTExUT ExgRDAwMDAwMEQwMDAwMDAwMDAwMDAwMDAwMDAwMDAwMDAwMDAwBDQsLDQ4NEA4OEBQODg4UFA4O Dg4UEQwMDAwMEREMDAwMDAwRDAwMDAwMDAwMDAwMDAwMDAwMDAwMDAwMDAwMDP/AABEIAHgAoAMB IgACEQEDEQH/3QAEAAr/xAE/AAABBQEBAQEBAQAAAAAAAAADAAECBAUGBwgJCgsBAAEFAQEBAQEB AAAAAAAAAAEAAgMEBQYHCAkKCxAAAQQBAwIEAgUHBggFAwwzAQACEQMEIRIxBUFRYRMicYEyBhSR obFCIyQVUsFiMzRygtFDByWSU/Dh8WNzNRaisoMmRJNUZEXCo3Q2F9JV4mXys4TD03Xj80YnlKSF tJXE1OT0pbXF1eX1VmZ2hpamtsbW5vY3R1dnd4eXp7fH1+f3EQACAgECBAQDBAUGBwcGBTUBAAIR AyExEgRBUWFxIhMFMoGRFKGxQiPBUtHwMyRi4XKCkkNTFWNzNPElBhaisoMHJjXC0kSTVKMXZEVV NnRl4vKzhMPTdePzRpSkhbSVxNTk9KW1xdXl9VZmdoaWprbG1ub2JzdHV2d3h5ent8f/2gAMAwEA AhEDEQA/AOFyXsy7Tk77PTDmsdawS4y76TnvcHt3ud/g2v8A9Jap/YrKsnHc0mwMP6R7plsAh0Gd 3p2/6P8A0n/GIGBcbLC+nS0NIDCQGOY0+6rRu6p/ua+u3fb/AMIrtmU0AGvaXAgWVPO2wT+Yyv8A Os/6CSmWRQL2tbuLIOrmgb4/dY8/Q/lKtY6zEfXjl5GNYP50wHMl3v8Ae36P9fb/AOe1eOhWdlY9 bcouqx35F1g3OlxDGg+2Z/lR+e/00lNo4+51lLmuFG2AXkuG8gt3Vl7nO9rHe/8Alqvi0NrxHPx/ 0lhIE16O2+1r9m//AAj6v0v9tV6bnU31tFkNc9vqNDmvOxvsawWMdZ+jY3/Bo/UHiksx2OFdb2vF rTqDvOn0i33tdvfu3/o0lJbrLKLa6sed10bm2EvDNfp/pHH/AKtTqwhTcLBY5/O9tgBBJ/PZoPTf uVEVNsDRkUPsqe7XJZZvIP0dz9hsr/zlqtY2torbo1ogCSdB5lJTWy6LLrsfaPa0v3OP5s7fftP5 20O9P/hEC/GDLiGPsc5g9baRva0B3tLnOf6n5vvfV+k/89q4+/ZcGOLGVhu5z3u2nXd/Nj87bt/S IOXeHY+87hQSNke1zyP0gs9zX+nTXs9T+b9S1JSCwsyrReTZVW9zagWAaEgw11m7d9L3fom+l/N/ nozcR9eXQ9vvY0O3vJ1B27S3X3OY5381+570HptxfudUDv26sJaGua0/QbtZU2qxnqbm/mP9RW3Z TSWekWul22ytxLbRJDdrav32/n7klL5GN6+wF5rDZ3FgG8j81rbPzGoBdbRdXiOcfs7wNtn0XN1/ my5n0d30NyurNyMaqvId6OO++ywbrHOeQxgP8r+V/wAK9JTadQHC6qwOZQG+x9hLocQ9tllZe7f6 bWfvuQcWkMxN9AL3OedwrkODSWiyqvfsdu/RtQMW91eVWw2y17ptEteTI9OsG1jrN9bI+gp5zhU9 mKx2ynZD2Eg6klzdvqFv6Rv+kc9JSa22ynJZjYzpNhaXlxL/AEwZ49R357fdsc7/AM+IlOG2izc1 7niCC2yDB7OY6B6f8pUWUstLG5GO5zLHf0llm/3OPu9Qs9Sr3u+n+etUANAaOAIEmdB5lJTWysZ9 +TSRpW1rg6wctMg+yfb6jm+1j/8A0mgPx/SvLmvssNO21wcJY2XFzfe53qs/4xm//hVbdkBlxY8s rrY0Fznuhxn6JY385n5ir5tpdUH2bmUh01M0DnOA3+tZva/ZU1v83Vs32/4RJT//0OGqpGKxjQPT uuePawB72tjZtZu9jnvdsY57/wBH6iI651Xo23MeLWgse4taN7dr37W7HPbv3NbsTCyy1t0Ui19z msFZnQRPv/cqrlr/APjLECnPxoPr1uLnAthznWuIJIcxjX/R9zf+D/6CSk1fVaCGC0Fr7NQxgLtr fzfUPt+l9L2NVjKDjj2Bp2mJmJ07+z87c1ZmULaLHspL/UudoGyLHSAf0m33fQf9D/CXepvWnj1f ZcVjHkj02y9zjweX/wBlqSnLo9Mi2rIqYza3dqwbuWja5zAz03e/+x/hUa++lzbLiGWW+1vuAeO7 eW7msbtrst9v6VPfnOsy2U1P3U3BrGuY6ILnN9Rzo9+7bur2KORdk4Ra32+pbBaGuOwbXfnMftb7 mfov+tpKTdKba0WF4LBp7NoaJP54cwNbYj5GbRjPay3eN35wbLRP7x9v/QRa76rtxpeLAwwY1AKy ciqzGyrKiXtovMsLySxxcNW2fvf1v51n86kptMyxkuZXbXO1ziWM9weWhrq9gdH6PX1Pf7FJ5dZY ackuDby8MFjWjaCNlfpurc/c/wB+z9I5Ddbi41TceysuthjgDLJMTX6Vw+j6X0P+3P5aeix1tVhN M13McBa9znSWnb6Vjve5n79e389JSmVHFYyhpjIuLz+jG5wEe1rA/a3a51f+E/4REff6Lq7bGPbZ sc2zcA3eGN37mlrns3Nf/wBCxRrfa+l0VC6y57ZJkGGj+dsLfoent/R7HoNGdiOB9WtxdYA0S51j 3Cfos3fQ2v8A5X/CJKT19UoJYywFtr9S1oLg390PP0t39RiNnB/2Z4aSHDtG6f5Oz87cs3JbdVY/ GpLnW3OdIZIc6dN1u38392v6H86tRjW4uO1rnQ2loDnuP+v9lJTl0GotsrvrZW5kODtoDhJDdbW7 Nj2b63f6P/SImTdS5lmQGMfa9zWmWh4EtJ+mNzdrGM/wf/XFOzMddmfZq3B1VmwVua4gQPfY1+33 fpP5tQtvycS6qqW73lj3EOIrgF7H+142s9T2b0lJ+ltsbW/eCzWNm0Ng9z7Q1r9376LkZ1GPYK7d zSfz9pLAf5XDnf8AW0au6q4F9LxYwGJHisi6q3GvtxnbvRtLnV7iS1wOuv8Awv7ln+lSU3Ksv7RZ X6lTpr3u9JsOl7SwNcJ/wbdzne789J4dc44+SXD1g7Zva1paSf0fpOrc5rtzd303fmKNt+Njt+zO YTe3ae9ZJgN3U2t/NY32M/7bTVWvsxbXGktbazc21znOLth27XP97m2M2+rSkp//0eAwbrcu8utc 5h5JZ7Wy39JVub9B7du7+c/cRD0+q17rcPIG+ZcZDjuPhZX7q939VEoDXYFhJDS6XOefcHBkH6DP 8E3b6T2M/M/0iFnZjHPr23AGA265kwQdtmyvb7nbY3fyN6SkWTU7IyG1MBMRW5zdQ1o21ufsb73e 9n0/5pWsnEO3GopaXVsc6S87gDA22Wj87b7/APz2j1U4btl9DG6SWPbpoRt93739tTNjvWFTWSNu 6x5cAGg7g32n6fuZ/YSU59+K2u6PVLnAGwNc0u2tafa91rG/oW6fm+z/AK2nyDXlXi3d6TPbWH7N 5BP7zv5un3u9n+k/kVbEfJyGupc9ji2oHb6rY3OdP83SXR+ja5v6a3+bQMC3fJq98CTTADS1pHuq /wCHZub9P6bElJGYttGZju1fM77ByIb72WmPezdt9Hf/AMWgZ2EKrvWrDjXZrYSYDDOn6R52u3fu WLQfkAMFlY9WvdtsIIBZJDdWO92/c7+a+mp2U12losaHhhkNOon6P0fzklNGzDOXGQ+0Moc0O2kT Gg9Q+/2VfRSyGVMxQ7HsfYxsshrwWhsOut37W+/6P0bf31C6/HqzGsqdNQj1aGzt3Ndvljf5vd/I Vxjq7rbn722se1te1siQQXbXPdDX2O3e3b9BJTT6fbdkONt1j2bZcXtIa3czb7nt2+l/Nv8Azm/4 NS/ZtdjvUw7wdYOsmf3fWZ7m7v6inVsPTi4fo4PqEv8AeDsc3V7a27nVez0n/o/zFDOy6jkVj1dt cht9jCfcGndsbs921v7ySkV9JzMvYydhIa57dQ1o+ifTafzo+m/2Kzk4pc/GprBNbQ4bn+9rT7ff YD7Xu27/AE/5asV0YoLLqWNbodrmaAh370fT/tJzafVNe32NbustLgA2Z2+0/S+j9NJTQsx/RvkW eo+uLQ1zSdoDvZvyA39Fx9P+a3/mMrT3ivKvFrbDW2witj9hOsfox6n0anO+n6f7n84jZVwdXvBL KZgWACbCAXbW7v8AtMyHOsf/AIX/AAaF0+7cxzqwbIhzqQBoON+OJ/nWO/nGO/nUlJKsWynOqcAX MLHb7Pl9C2Nu/wDSfQd/6SVXLwxjXepWHGp+u4mNruzN73bbf6n84tI5DYrfWBZVYQ02NcPaXENZ 7D7nfS/sKVlFVrmmxgeWTtDtRr/J+i5JTTtwW5Ljk2XBuO/3gcwHa6Of7KlHLayvHbZRY6yse2A4 Fmxk2bXNaNr/AH/6XeoHJxq80Cp4djNhz6xJa1zZ99bT7Xbd3qfo1dZstOQ7c29tkM2M03bQXbN5 9r7XNft3MSU//9LhOpfztNddbnei0u21g6B3t12R7NrP3k2MzJLJocHVT78a6sMDh/Jn1Gu/z05t yb2WbGk2u2wQ7YZJ5Ywn3fo/Yy1yL0/Esxy99oG5wGoPP9dv738r89JSa/Mxcd4ZbYGE8CCYHido Vd2RRlltdtcbHndp6kwNzW0va3fttj3bP8Gq+Ubqst9Nj3PpvgsFpljp5b/I2/Q9Rn82jMdiY9LW WF32jY1wAlrwImv0nn27vd+b+e//AEf0EpI9zr3+jdArtL20hzHVlvsc2p0vDW2fS2ekh00fY62j Rl9rnBpg2EAN121s91m91bf+L3p6r23NfvrfYHtc1lljgAS0/wA0IaxlLnO2v3fvpMuNlTnOrN91 jq2s2uDXaCRZ7N/oNrd+l3/6S1JTN1tTLK8ixkX7SLiay0nax1m+r1Gt+hs2/wBRSr6liuDfUcKn P1awyYB+i6xwbtZuVerMwrWl2SX8QDaQYBP+BbU1vu3M/nfTQMnfiveKyRda4gOaPe6Y/tVN13bW f4Sz/gklN/KqyTYXUOZQwt/S2Boc95/c0a5z/aFntd6d9dxY/ZU8Oc9zCwST7tzd9jGu2/QsWi/G e7BGO8m2zaJ3Ogl07tu/91qq1U5WK2wWjdXslvuDWzI3hjHFrdjmPfurd/OpKX6m4uymsax1noth +wEwH/S37Nvt9P8AM3J8avKLWFjg+iQLMe2sMMA/Sa072+397ek45N1T2VB3qb2iS7Y6IJd7N30t jameo9G6fiPxg82AbnRqOCB4t/MckpLdm4tNvpWWBth7EGBP0d5aPYq4yMfLdWLaoDC/c0t9QlzN kV1uYHOcz9Jvf/UVS/1q8izFue59b5dX6uoII/NLvo2fuvZ/hP0as78THYK3FxyWBpIZ7XgkQxlb ne17dj/of4RJSR5dkuNF5g2iz0Q5jmFsCGfT2+t7He7ah1VOw62sZDL7d7og2Fohu2sMr3Of72fz v/GJV3i2qxxY8mxk13PcBOx23bW7axlT63fpmMapC4vqc81l91lkgscA4Bo/nPbv9JlPua39/wB6 SmRtprtbkvYRaWH1v0ZaZaJ9Sr1Gtd/wf0v+MUq+o4rtgseKrHiQwkmAfo737djXOQa8rCtZOQ58 vADXWQ5wmD+hZW39/wDO9P8AMVS/1sd76atLrXOHs+m4ztOv02V+39HWkp0MqrJ9RzqnNoqgeoWt DrLCO21o3P2qlQ708qq307AxroL3MLGy/wDRu9u6xrX/ANpaGRiufh/ZyfWe0D3PMSR+c537rVUq rycauxlwLmQNvvAEE7bGsrn3Nc3/AASSn//T8/zqrKBXRU91jntJtcQC7bva/dp7mt9be/6SvU51 dtgrc11bnfzZfBD4+ltc32bv5KrOczMcbTSbA0tikuh2yY3CtoPqfS/SPf7Pf6bFYOC1ltLqSGMq dL2/vbQdjv6/5j0lNTPxrWWh4fZbU8klsl2wjuZ9mz936CJbh25pY/c0UloIDpJBhrX7Gs2u+k38 +xXbqa72hloLmA7i2YBI43qhfZTj5DaK3zjkfpqAS7bDtzo/s/Tr3JKSWsOPiA03vcxstG2IMnfa XuZ9La1jv+E/4RC6fkXZNmjzV32sHtJZt2tcz/i/3dn81+kV1lbH3W7fTNTq2gtr5IcPp2Nb7W+w ubV/waBRWPsFmwbPd7jbo0hpaA1zmfmekPQs/wCuJKRHpjg8XYljHweToQRy1jmb6f8AwNDyW23Z bW1F7DIZ6oB2tiKzuewbne5jkXMvZVfW2p7aC7a3IezQAD3bW7R9Jv7236D1aqxMWt7bqAWmCNzX EhzSI92rtySlPtrxKWNe99rjozdLnvd+6OVQsuttzmPhzKbDWywEBwbtc07d/ub/ADnvV/JxvXsq JMMZuFg7lrg32tP8rbsd/IQL8SpthdXVsAaXm0O2iS7aKq2bfTe792p/s/6tJTXzq7Kba6an2OG1 rrHkBzhD3uY7f7f5X5yv0Ztd1mwtNVhksY7Xc395jm+xyrbftb/Wtp9WXNa5gcRtafZ6jatv0P37 bHf8X/Nb0cYTa8imyogMrne09zt9MPb+bus/w39RJTSzca2u8HfbdW73AmXbCP393td/58/7+a/C tzLBaXNFDhuYXSXAEbiWBuz/AMEerl2PVftFoLmsO4MmATx7o/dVG22inKbjh4fiAA2UyXhpa7cf 7H5760lM8ln2fEb6Vrn1fQDWkBpb7rbNxr+n9HZ7fTUen335Ty42Or5fDQNhc32v3M/64x/7n/Bq 02trnZE7XVOaAWVamCHe90e31bGH2bEGlg/Z4c0tEv32G3RjjIa5rnM9vpv2tSUiHTHte23Esa8H h0+793axw30/9FiHcyzIzf0Dn17nFvqgENDRP5zfc/ejZeQxmU2qqwU1lwbkPb7dWzLQWD6e1216 tU4uNU8W0DbLYO1xLXNOomd39hJSrbq8WtrSX2vIiturrHkKh6tlvUGn3MpucwSYO17QfSa1/vZ7 bFevxjdfU8uitrXNsb3cCQ7bP7r4/SKvdjVU2OfXX6e0NIt3bZc5xdtrq2+nbt/0H7n82kp//9Tj axRXdLCHbh6b7C7c4PBltb9dtXqe/wBm1n6RHc5rSA5waXHa0ExJ/dErN6dT6NTrLvcx26r04Lt8 7X7WN/P2vbZ/01Y2G30279+LdrUXtmxpjd6bbHfR3Ma7ZZ77PzElNtU8qi31d2LVUwls23vAPf6L WQ/3fnOe2rerYc15JaQ6DDoIMH93RQyazZQ9gkkjQNgGQZ9rne1qSnGZdTXdWd4LWWCx2wODCQe7 Hhm1236Dla6rZXXfUydu1rtwbpIsMODtoPs/Of8A109AzqhbXc2x7AwkNEubI27me8u9Rmxzt/8A 4CpGzIdXY6hthsJY31GBzdPPeK32PbUz/i/f/wAIkpHi12uY01tpycYGH17YcO/tda1j9zf+MWoG taNrQA0aAAQPkFT6fj3Vb3XzvcAAS7cD30n3s/l7lcSUsXNDg0uAc6drSdTHO0IWS6vaKrNpFhBc HGAGA++xzpbs/drd/plG1pNtdlBYbLRta4tDwGt3F1rH7vbta/8A65+jQMhtdtdtdBcbmOc57nA7 rH1t2ex3/Bep9Bn82kpPU7HZZ+iLSy4ACwOLybB/gnWOc/8AMO6piOXNDg0uAc76IJAJj9395ZuD U2nHe7I/SVWbqwwAu3tb+ka9rR/152/8xWgw2WVNc/1KXgPoe5s2abbPT9X836LX7tnqWMSU2VSy aLW2OdjVVVM27rbnNBJj81rNtn/gdauBzXCWkOExIIIn5IWXU63HcxgJdoWhpAMj+U72tSU5WPfV Xk07XgsY/cQ3cGEu9jn7Xhux7UfqVlTMptc7AyvY5rdAQ47tr9n+DUqhlsrtqyW2PrDZHJZEgPbD t29ux27/AEjNn6NSssy30vNAs9R7wHPYC2dCbHbXem9zvaxn6T/raSmGLXa8MIZTk4hcGuAZtc3+ WN7WPdt3f8ItMAAANAAGgA0ACqdPotpa83TvcRqTuBA/ObPvb/VerZIAJJgDUk6ABJS25u7ZuG8i Q2dY/e2oWQajtrs27SQ5+4xtaJh+6W7Huf7KlGxjzc12O5gsuH0y0P2saNrrK3z5sb6f571Wy2tu x3jHLi6vc524HdYZbS6zcf5z02+o3/g0lP8A/9Xi7AHzse2urGLdrd2wGR7v0o99VWx3o17Pp2eo omh1zYqmpsEjfabNziHMH0X2ent3u/S7v+todf2V7zUxhyKt7XnaAJ2xW91mnq3Nb7n+1z/5xU3N uxLNri+hhP0ho9wk/Qf/ADbPa/8AfSUzDrMeQbbGMon06qyGnT6Tri72fzns/wAL/mLSblsGK3Jv HohwnaTJP7uz+us7qJb6rS5pcz2uewGJcWs9u/3OerttN2Q3Gds+zlhO5sguY0gBpZ/L2t/63/YS U1Mm99uXVLXNot21OZayNo3te/n2e/Z9JLObdj2V1Ms322iXP2w4bX72u9m5309/9hFvwaWWEU12 CWl7i0t2BshrWbbPbft2/wA1u9Sz/SJP25jhdYx7qyWse2p0D+02PUu93u/wfo/8Z6iSm3Tl03WG sbq7B+ZYNriP32tVDIy7rLXhr7ca2kw1kgs0437dv847879LWrYwvTyMc1R6VZO8HsdpbvZ/xv5+ 389UMtzjnF3ouqtAG8bg8Pb9Hdsj3ez9xJTYxMWwVi4aBxLvSa70yQ4D1Ayxp/Rt3tb6f76K3Qm6 t3p+g0kVvs3kk/v7n2No3fzTNv56q573m8UVOcQWtHpGXNcA0BvptZuez2/SRa6vs9Ac+l/qlrmW PdEe93tY9p9T1Ppf4P8ASpKT2OF02tcGMpIArLvSJDh7t7xtfTv+jV/xai/Gfewiua2w7a19nqbi 4bJ+nY2r2ep7t/8A0ELHONZFTWOvqY8WS0BvbZvdWGix+1w2/wCjVNrb8WwV2OfSHaQ32vd/VsPs /wAyxJTMXWUAuNtjWUy2qpkNAAOhu3ezc92/2em9/wDOLUdlMZjtvvBqLxIq5cSfzWfvLN6hH2v3 VmyvdPptO3c90F0O1fYr11N2RZj2Ob6O0OFomXNBj2scI+m1uz/g0lNSy99uexpBbTcWAC1mrS0z sh3t91ibJF2Pk1U1vLnODLH2hkv9psa2dm7d7Hf20azEqpuJpY9oa31HuBArGvsb6Tv57Z+6x3q/ 8ZYouazMeLbK7DXa8MIY4Q3Ta3e2N9mz/TfzbPofpElN2jLpyHOa0OY9vNVg2vj97as63Lvte9zH 2Y9tTi0VEg1yPzHRt97/APhGP3q2zCNeVS+s/omNdIPZxG07P5Nrj6n/AAf6RUL3F2a9xpND4Iua XBwII+nED+vvZ/xiSm1i4lldTbGyWOk+kHlhLXbD7bJb+ezdXX+exEHt3ZFbtopEei6z1CQ76Yd7 rPRfZDfR2O+n/OKrnPsflvorLnidaTLgYOnpbNzq+P5CmKWY2OGuqcx7mem+10bS5zi7a6uLPU2f TZ6SSn//1uCwcf7NS/KkkCPTLhAIcNj7HD6Xp7v0n/FsVq3KdjhvqEXsuA9PaNkk7faRL27HNfua 9c6kkp3a8K8Zjb7msOpILHODmEe5vgxzP8H7VeXKJJKemyNjmClw3eq4NDJIJg7nP9v+ia31FGqu um72lzja2Ba924naZ9L93/hP89c2kkp6tVs7Gdf6WxoL2kw5ziGsH0t0M97nuXOpJKegryLKXNw3 NAvLRteDLCJ2S76D/Yxv9tPdWcltuMXh76xuDgNvuc17GMs5b+dvXPJJKdrDo+x45vfLSTtG8EAB 5raX2N+l7XsVi3JdjllVg9c3ECsABskna4WD3NXOpJKd6jDuZltuuDXH3EWMc6Wu59zXRuY/c76C urlEklPTXhrwylw3eo4QASCA33OtBH+jUaW1U2ljSSbWhzXuduLtu7cxv5v6Nrt/t/fXNpJKerVT OxX5Dq3VtBe2Rve5wa0DXRjPdvfK59JJT0LMi1rxhkBuRA/SfSaRBLrIGzc/a36P76a6t2VXbRvD 30/Rc0bQXODmenZ/LZ7lz6SSn//ZOEJJTQQhAAAAAABVAAAAAQEAAAAPAEEAZABvAGIAZQAgAFAA aABvAHQAbwBzAGgAbwBwAAAAEwBBAGQAbwBiAGUAIABQAGgAbwB0AG8AcwBoAG8AcAAgAEMAUwAy AAAAAQA4QklND6AAAAAAAPhtYW5pSVJGUgAAAOw4QklNQW5EcwAAAMwAAAAQAAAAAQAAAAAAAG51 bGwAAAADAAAAAEFGU3Rsb25nAAAAAAAAAABGckluVmxMcwAAAAFPYmpjAAAAAQAAAAAAAG51bGwA AAABAAAAAEZySURsb25nGzL7vwAAAABGU3RzVmxMcwAAAAFPYmpjAAAAAQAAAAAAAG51bGwAAAAE AAAAAEZzSURsb25nAAAAAAAAAABBRnJtbG9uZwAAAAAAAAAARnNGclZsTHMAAAABbG9uZxsy+78A AAAATENudGxvbmcAAAAAAAA4QklNUm9sbAAAAAgAAAAAAAAAADhCSU0PoQAAAAAAHG1mcmkAAAAC AAAAEAAAAAEAAAAAAAAAAQAAAAA4QklNBAYAAAAAAAcACAAAAAEBAP/hOrFodHRwOi8vbnMuYWRv YmUuY29tL3hhcC8xLjAvADw/eHBhY2tldCBiZWdpbj0i77u/IiBpZD0iVzVNME1wQ2VoaUh6cmVT ek5UY3prYzlkIj8+Cjx4OnhtcG1ldGEgeG1sbnM6eD0iYWRvYmU6bnM6bWV0YS8iIHg6eG1wdGs9 IjMuMS4xLTExMiI+CiAgIDxyZGY6UkRGIHhtbG5zOnJkZj0iaHR0cDovL3d3dy53My5vcmcvMTk5 OS8wMi8yMi1yZGYtc3ludGF4LW5zIyI+CiAgICAgIDxyZGY6RGVzY3JpcHRpb24gcmRmOmFib3V0 PSIiCiAgICAgICAgICAgIHhtbG5zOmRjPSJodHRwOi8vcHVybC5vcmcvZGMvZWxlbWVudHMvMS4x LyI+CiAgICAgICAgIDxkYzpmb3JtYXQ+aW1hZ2UvanBlZzwvZGM6Zm9ybWF0PgogICAgICA8L3Jk ZjpEZXNjcmlwdGlvbj4KICAgICAgPHJkZjpEZXNjcmlwdGlvbiByZGY6YWJvdXQ9IiIKICAgICAg ICAgICAgeG1sbnM6eGFwPSJodHRwOi8vbnMuYWRvYmUuY29tL3hhcC8xLjAvIj4KICAgICAgICAg PHhhcDpDcmVhdG9yVG9vbD5BZG9iZSBQaG90b3Nob3AgQ1MyIFdpbmRvd3M8L3hhcDpDcmVhdG9y VG9vbD4KICAgICAgICAgPHhhcDpDcmVhdGVEYXRlPjIwMDktMDQtMzBUMDc6Mzk6MzMtMDc6MDA8 L3hhcDpDcmVhdGVEYXRlPgogICAgICAgICA8eGFwOk1vZGlmeURhdGU+MjAwOS0wNC0zMFQwNzoz OTozMy0wNzowMDwveGFwOk1vZGlmeURhdGU+CiAgICAgICAgIDx4YXA6TWV0YWRhdGFEYXRlPjIw MDktMDQtMzBUMDc6Mzk6MzMtMDc6MDA8L3hhcDpNZXRhZGF0YURhdGU+CiAgICAgIDwvcmRmOkRl c2NyaXB0aW9uPgogICAgICA8cmRmOkRlc2NyaXB0aW9uIHJkZjphYm91dD0iIgogICAgICAgICAg ICB4bWxuczp4YXBNTT0iaHR0cDovL25zLmFkb2JlLmNvbS94YXAvMS4wL21tLyIKICAgICAgICAg ICAgeG1sbnM6c3RSZWY9Imh0dHA6Ly9ucy5hZG9iZS5jb20veGFwLzEuMC9zVHlwZS9SZXNvdXJj ZVJlZiMiPgogICAgICAgICA8eGFwTU06RG9jdW1lbnRJRD51dWlkOjNEQTVGMUExOTQzNURFMTFB MjkyOTcyNTA2QTVDNTE1PC94YXBNTTpEb2N1bWVudElEPgogICAgICAgICA8eGFwTU06SW5zdGFu Y2VJRD51dWlkOjNFQTVGMUExOTQzNURFMTFBMjkyOTcyNTA2QTVDNTE1PC94YXBNTTpJbnN0YW5j ZUlEPgogICAgICAgICA8eGFwTU06RGVyaXZlZEZyb20gcmRmOnBhcnNlVHlwZT0iUmVzb3VyY2Ui PgogICAgICAgICAgICA8c3RSZWY6aW5zdGFuY2VJRD51dWlkOjM0MzEwMkY2RTUzNERFMTFCMzdG QTM2OTNFMkFFRDQ4PC9zdFJlZjppbnN0YW5jZUlEPgogICAgICAgICAgICA8c3RSZWY6ZG9jdW1l bnRJRD51dWlkOjMzMzEwMkY2RTUzNERFMTFCMzdGQTM2OTNFMkFFRDQ4PC9zdFJlZjpkb2N1bWVu dElEPgogICAgICAgICA8L3hhcE1NOkRlcml2ZWRGcm9tPgogICAgICA8L3JkZjpEZXNjcmlwdGlv bj4KICAgICAgPHJkZjpEZXNjcmlwdGlvbiByZGY6YWJvdXQ9IiIKICAgICAgICAgICAgeG1sbnM6 dGlmZj0iaHR0cDovL25zLmFkb2JlLmNvbS90aWZmLzEuMC8iPgogICAgICAgICA8dGlmZjpPcmll bnRhdGlvbj4xPC90aWZmOk9yaWVudGF0aW9uPgogICAgICAgICA8dGlmZjpYUmVzb2x1dGlvbj4x NTAwMDAwLzEwMDAwPC90aWZmOlhSZXNvbHV0aW9uPgogICAgICAgICA8dGlmZjpZUmVzb2x1dGlv bj4xNTAwMDAwLzEwMDAwPC90aWZmOllSZXNvbHV0aW9uPgogICAgICAgICA8dGlmZjpSZXNvbHV0 aW9uVW5pdD4yPC90aWZmOlJlc29sdXRpb25Vbml0PgogICAgICAgICA8dGlmZjpOYXRpdmVEaWdl c3Q+MjU2LDI1NywyNTgsMjU5LDI2MiwyNzQsMjc3LDI4NCw1MzAsNTMxLDI4MiwyODMsMjk2LDMw MSwzMTgsMzE5LDUyOSw1MzIsMzA2LDI3MCwyNzEsMjcyLDMwNSwzMTUsMzM0MzI7MzYzOEIzQTdE RDU1RjM3OTNFRjNCMDQ0MDI5MEFCRTc8L3RpZmY6TmF0aXZlRGlnZXN0PgogICAgICA8L3JkZjpE ZXNjcmlwdGlvbj4KICAgICAgPHJkZjpEZXNjcmlwdGlvbiByZGY6YWJvdXQ9IiIKICAgICAgICAg ICAgeG1sbnM6ZXhpZj0iaHR0cDovL25zLmFkb2JlLmNvbS9leGlmLzEuMC8iPgogICAgICAgICA8 ZXhpZjpQaXhlbFhEaW1lbnNpb24+MTUwMDwvZXhpZjpQaXhlbFhEaW1lbnNpb24+CiAgICAgICAg IDxleGlmOlBpeGVsWURpbWVuc2lvbj4xMTI1PC9leGlmOlBpeGVsWURpbWVuc2lvbj4KICAgICAg ICAgPGV4aWY6Q29sb3JTcGFjZT4tMTwvZXhpZjpDb2xvclNwYWNlPgogICAgICAgICA8ZXhpZjpO YXRpdmVEaWdlc3Q+MzY4NjQsNDA5NjAsNDA5NjEsMzcxMjEsMzcxMjIsNDA5NjIsNDA5NjMsMzc1 MTAsNDA5NjQsMzY4NjcsMzY4NjgsMzM0MzQsMzM0MzcsMzQ4NTAsMzQ4NTIsMzQ4NTUsMzQ4NTYs MzczNzcsMzczNzgsMzczNzksMzczODAsMzczODEsMzczODIsMzczODMsMzczODQsMzczODUsMzcz ODYsMzczOTYsNDE0ODMsNDE0ODQsNDE0ODYsNDE0ODcsNDE0ODgsNDE0OTIsNDE0OTMsNDE0OTUs NDE3MjgsNDE3MjksNDE3MzAsNDE5ODUsNDE5ODYsNDE5ODcsNDE5ODgsNDE5ODksNDE5OTAsNDE5 OTEsNDE5OTIsNDE5OTMsNDE5OTQsNDE5OTUsNDE5OTYsNDIwMTYsMCwyLDQsNSw2LDcsOCw5LDEw LDExLDEyLDEzLDE0LDE1LDE2LDE3LDE4LDIwLDIyLDIzLDI0LDI1LDI2LDI3LDI4LDMwO0E0RTM5 NUM0REIyNjBDMTE4NzUwQkYzMzE5QUM5RUJDPC9leGlmOk5hdGl2ZURpZ2VzdD4KICAgICAgPC9y ZGY6RGVzY3JpcHRpb24+CiAgICAgIDxyZGY6RGVzY3JpcHRpb24gcmRmOmFib3V0PSIiCiAgICAg ICAgICAgIHhtbG5zOnBob3Rvc2hvcD0iaHR0cDovL25zLmFkb2JlLmNvbS9waG90b3Nob3AvMS4w LyI+CiAgICAgICAgIDxwaG90b3Nob3A6Q29sb3JNb2RlPjE8L3Bob3Rvc2hvcDpDb2xvck1vZGU+ CiAgICAgICAgIDxwaG90b3Nob3A6SUNDUHJvZmlsZT5Eb3QgR2FpbiAyMCU8L3Bob3Rvc2hvcDpJ Q0NQcm9maWxlPgogICAgICAgICA8cGhvdG9zaG9wOkhpc3RvcnkvPgogICAgICA8L3JkZjpEZXNj cmlwdGlvbj4KICAgPC9yZGY6UkRGPgo8L3g6eG1wbWV0YT4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CAgICAgICAgICAgICAgICAgICAgICAgICAg ICAgICAgICAgICAgICAgICAgICAgICAgICAgICAgICAgICAgICAgICAgICAgICAKICAgICAgICAg ICAgICAgICAgICAgICAgICAgICAgICAgICAgICAgICAgICAgICAgICAgICAgICAgICAgICAgICAg ICAgICAgICAgICAgICAgICAgICAgICAgICAgICAgICAgIAogICAgICAgICAgICAgICAgICAgICAg ICAgICAgICAgICAgICAgICAgICAgICAgICAgICAgICAgICAgICAgICAgICAgICAgICAgICAgICAg ICAgICAgICAgICAgICAgICAgICAg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gICAgICAgICAgICAgICAgICAgICAgICAgICAgICAgICAg ICAgICAgICAgICAgICAgICAgICAgICAgICAgICAgICAgICAgICAKICAgICAgICAgICAgICAgICAg ICAgICAgICAgICAgICAgICAgICAgICAgICAgICAgICAgICAgICAgICAgICAgICAgICAgICAgICAg ICAgICAgICAgICAgICAgICAgICAgICAgIAogICAgICAgICAgICAgICAgICAgICAgICAgICAgICAg ICAgICAgICAgICAgICAgICAgICAgICAgICAgICAgICAgICAgICAgICAgICAgICAgICAgICAgICAg ICAgICAgICAgICAgCiAgICAgICAgICAgICAgICAgICAgICAgICAgICAgICAgICAgICAgICAgICAg ICAgICAgICAgICAgICAgICAgICAgICAgICAgICAgICAgICAgICAgICAgICAgICAgICAgICAgICAK ICAgICAgICAgICAgICAgICAgICAgICAgICAgICAgICAgICAgICAgICAgICAgICAgICAgICAgICAg ICAgICAgICAgICAgICAgICAgICAgICAgICAgICAgICAgICAgICAgICAgIA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CAgICAgICAgICAgICAgICAgICAgICAgICAg ICAgICAgICAgICAgICAgICAgICAgICAgICAgICAgICAgICAgICAgICAgICAgICAKICAgICAgICAg ICAgICAgICAgICAgICAgICAgICAgICAgICAgICAgICAgICAgICAgICAgICAgICAgICAgICAgICAg ICAgICAgICAgICAgICAgICAgICAgICAgICAgICAgICAgIAogICAgICAgICAgICAgICAgICAgICAg ICAgICAgICAgICAgICAgICAgICAgICAgICAgICAgICAgICAgICAgICAgICAgICAgICAgICAgICAg ICAgICAgICAgICAgICAgICAgICAg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gICAgICAgICAgICAgICAgICAgICAgICAgICAgICAgICAg ICAgICAgICAgICAgICAgICAgICAgICAgICAgICAgICAgICAgICAKICAgICAgICAgICAgICAgICAg ICAgICAgICAgICAgICAgICAgICAgICAgICAgICAgICAgICAgICAgICAgICAgICAgICAgICAgICAg ICAgICAgICAgICAgICAgICAgICAgICAgIAogICAgICAgICAgICAgICAgICAgICAgICAgICAgICAg ICAgICAgICAgICAgICAgICAgICAgICAgICAgICAgICAgICAgICAgICAgICAgICAgICAgICAgICAg ICAgICAgICAgICAgCiAgICAgICAgICAgICAgICAgICAgICAgICAgICAgICAgICAgICAgICAgICAg ICAgICAgICAgICAgICAgICAgICAgICAgICAgICAgICAgICAgICAgICAgICAgICAgICAgICAgICAK ICAgICAgICAgICAgICAgICAgICAgICAgICAgICAgICAgICAgICAgICAgICAgICAgICAgICAgICAg ICAgICAgICAgICAgICAgICAgICAgICAgICAgICAgICAgICAgICAgICAgIA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K PD94cGFja2V0IGVuZD0idyI/Pv/iA6BJQ0NfUFJPRklMRQABAQAAA5BBREJFAhAAAHBydHJHUkFZ WFlaIAfPAAYAAwAAAAAAAGFjc3BBUFBMAAAAAG5vbmUAAAAAAAAAAAAAAAAAAAABAAD21gABAAAA ANMtQURCRQAAAAAAAAAAAAAAAAAAAAAAAAAAAAAAAAAAAAAAAAAAAAAAAAAAAAAAAAAAAAAABWNw cnQAAADAAAAAMmRlc2MAAAD0AAAAZ3d0cHQAAAFcAAAAFGJrcHQAAAFwAAAAFGtUUkMAAAGEAAAC DHRleHQAAAAAQ29weXJpZ2h0IDE5OTkgQWRvYmUgU3lzdGVtcyBJbmNvcnBvcmF0ZWQAAABkZXNj AAAAAAAAAA1Eb3QgR2FpbiAyMCUAAAAAAAAAAAAAAAAAAAAAAAAAAAAAAAAAAAAAAAAAAAAAAAAA AAAAAAAAAAAAAAAAAAAAAAAAAAAAAAAAAAAAAAAAAAAAAAAAAAAAAAAAAFhZWiAAAAAAAAD21gAB AAAAANMtWFlaIAAAAAAAAAAAAAAAAAAAAABjdXJ2AAAAAAAAAQAAAAAQACAAMABAAFAAYQB/AKAA xQDsARcBRAF1AagB3gIWAlICkALQAxMDWQOhA+wEOQSIBNoFLgWFBd4GOQaWBvYHVwe7CCIIigj0 CWEJ0ApBCrQLKQugDBoMlQ0SDZIOEw6WDxwPoxAsELgRRRHUEmUS+BONFCQUvRVXFfQWkhcyF9QY eBkeGcYabxsbG8gcdh0nHdoejh9EH/wgtSFxIi4i7SOtJHAlNCX5JsEniihVKSIp8CrAK5IsZS06 LhEu6i/EMKAxfTJcMz00HzUDNek20De5OKQ5kDp+O208Xj1RPkU/O0AzQSxCJkMiRCBFH0YgRyNI J0ktSjRLPExHTVNOYE9vUH9RkVKlU7pU0VXpVwJYHlk6WlhbeFyZXbxe4GAGYS1iVmOAZKxl2WcI aDhpaWqda9FtB24/b3hwsnHucyt0anWqdux4L3l0erp8AX1KfpV/4YEugnyDzYUehnGHxYkbinKL y40ljoGP3ZE8kpuT/ZVflsOYKJmPmvecYJ3LnzegpaIUo4Wk9qZpp96pVKrLrEStvq85sLayNLO0 tTS2t7g6ub+7RbzNvla/4MFswvnEh8YXx6jJO8rOzGPN+s+S0SvSxdRh1f7XnNk82t3cf94j38jh buMW5L/maegU6cHrb+0f7tDwgvI18+r1oPdX+RD6yvyF/kH////uAA5BZG9iZQBkAAAAAAD/2wBD AAEBAQEBAQEBAQEBAQEBAQEBAQEBAQEBAQEBAQECAQEBAQEBAgICAgICAgICAgICAgIDAwMDAwMD AwMDAwMDAwP/wAALCARlBdwBAREA/8QAHwAAAQUBAQEBAQEAAAAAAAAAAAECAwQFBgcICQoL/8QA tRAAAgEDAwIEAwUFBAQAAAF9AQIDAAQRBRIhMUEGE1FhByJxFDKBkaEII0KxwRVS0fAkM2JyggkK FhcYGRolJicoKSo0NTY3ODk6Q0RFRkdISUpTVFVWV1hZWmNkZWZnaGlqc3R1dnd4eXqDhIWGh4iJ ipKTlJWWl5iZmqKjpKWmp6ipqrKztLW2t7i5usLDxMXGx8jJytLT1NXW19jZ2uHi4+Tl5ufo6erx 8vP09fb3+Pn6/9oACAEBAAA/AP5d6K8h+Omvf2F8NddEd0ba71k22hWn7nzvtH2+XOo23Ksqb7JL rDttxj5WD7a/OWrFvbz3lxBa2kE11dXMscFvbW8Uk9xPNK2yOGCGIFmdiQFVVJJIABNe+eFf2cvG euR2t5rk9n4WsrgF2ju1e91pIXtFuLaY6XblUXezCN4ri5imjIffGCFD+8ad8D/hT4Mi/tXXpPt8 dtPZzfbfFuqW1tpltNG/yRm3jFvbSJKxUNFdCVW4XkMQdmL4n/BbwlNPpOn6z4f0uMSrLOnhzRbu bTpJGhBWX7V4ftZLaVtpClkdiOjEEEVzc/7TPw/hlKR2Pii6UAYmg07ThE2VzgLc3kb8dDlB7Zrf s/2gPhdcwiWbXbrT5CQPs13o2rvOoxncWsIZ4/ykz7V20Vz4D+IliEjl8N+LrSJLe6a3f7Bqclgb 2FjbyXFpJultpmTeoDokgIZSAykDw7xp+zTo98sl54Hvjol0Av8AxJ9Vlub3SZeIYsQX58y6gIVZ 5nMguA7sFXyUGR8g61oWseHNQm0rXNOudMv4Cwe3u4ym5VkMfnQSDKSxMVbZLEzIwGUYjmsiivvP 4B/EufxdpU/hvXbyW68R6JH50NzNGTJqOhKYoIp7m63ky3EMreXM7KhZGhYmSQzOPoWiiiisDxT4 fh8VeHtU8P3F9f6dDqsAt57vS5kt7tIhKskkSvIrAxygeVMhBDxu6cBjXyRqn7LviOKaNNF8T6Hf 25jBmm1W31HSJYpt5GyOCzW+DJt2neXU5JG3jcfPW+A3xVVio8LhwDw6a34e2sOzDfdggHtkCvQ/ Cn7Mut3oiuvF+rQaNDut3bTNNCajqToWb7TbzXmRbwPgJ5bx/aF+bkDGG9lHwv8Agp4MWxOtWuh2 000Jt4brxXru06gYEVLicW2o3CWxk+ZWkMMKqpb5VUYA5HU/g38GvFgFh4L8S6ZpmspG0yf2J4it /E8bw+dEJpr3S7i7lldUUMq+TPCFaQM+4BVrj4PDHiG4+HXjf4V+IbK3Gv8AgVofF3hIi5P/ABMd LkuJ5r6fRra1jWW8jI+1xpLIJMS3aQyLC8aBeU/Z28WNoXjf+w55ootO8WQfY5TNLbW6JqljHJc6 RJ5867izkzWscKOPMedch2VBX3zRRRRRRRS8k4UEnnAHJwBk9PzNJ9OnaiiivNfjD/yTPxh/2Cx/ 6VR18bfAXRn1f4m6K7WsV1a6PDqGsXglaICBLa1a3sbtEkILtHeS2xUICwPzYwpI9a/apVingV8Z RW8TIWA4DMNPKqT6kA4+h9K+QKKKKK/Sv4xaZcat8MPF1pbvGjxabFqTmVnVDBol7DrV3HmNSSzR 27rGCMbiu4qPmHxl8B/+Sr+Ff+45/wCo3eV+jVFFFH8O4527tu7tuxnZnpn260UUUUUUUV4J+0T4 sGgeCf7Gt53j1LxVP9hTyZLiCUaTa7Z9XlWSJdpRgYbWWJ3G9J24YKwHg/wNtG0e08afEFrT7Vca FpKaN4bt5dJuL9NQ8Ta5KsFlbWUtsGlWcyfZ7RlhXdsvPndEJ3dbpHwg8LeG4T4m+Nnia3GoagLj Uf7Ek1Z1ku5WiMuom9ubdjeX9yrzRs62LDEnV51kFej6X4l/Zy1K4jsrW28CRyeWSran4Ug0u3Ah Uf6y/wBZs4YyxA/il3N7kmm+KP2c/BOtmS50Se88LXcu1wLPGo6UXe4Ms0raZdOHBKFkRIbmKNPl IQ4Kt4uP2YPHnzZ1nweuP719rfI9tunH/GtHTP2XvE8s7LrPiXQbG1EbFJtMi1DVp3m3qFRrW7js VCFdx3iUkYA2c5X6B+HXwj0X4czz3unarrGoX99p8Nlfm6lgj02R0dZXuLfTrdFKncp8vzZpTGrM oc5Zm9Xoooorj/HnjCy8C+GNR8RXapM9uiQ2FkZoYJdQ1K5by7S1i81lLckyzbAzrEkkgVtmD+ZW savqWvaleaxrF5Lf6lqEzXF1dTEb5HICqiqoCqiKFSONAERAEQBQAMynIjOwVQWZiFVVBLMxOAqg dSewr6a8A/s46rrEUWpeNbi50CwlRJIdJtBCdbnSaBmR7mWcSR2hVjExieKSQ/PG6QsA1fUek+Ef h/8AD20l1Gx0zRfD9vbIVuNbvpkE0MV3MkPl3Gtao7yiORyiCNpgu4qABkCsK++N/wALrC4ubWXx XBNNbGRH+xWGr39vJIi5CW99ZW8lvKG6K6SlD/exzXK/8NKfDv7VHb+T4j8t2UNenTbb7LCGPLSL 9o887e+2Fj6ZrWPxz+EeqWDQ6hrS+TexSwXml6l4f1i6Vod+ww3ccdtNA6OBu272GMbsHICXPw2+ C3jv7WdJg8OzXNvbrbSXHgvVbaD+z/NeRoJjZaRIbXzWIcpJPbuXC7TuVAB494q/Zi1K3M1z4O1u DUYFSeVNM1v/AEO/xFAHhtoNQt1ME0krhlBljt0XK7mxuYfNuu+H9a8M6hLpevabd6XfxFz5F3EU Esccz2/2i1lGUmhZ0cJPC7RvglGYc1i19c/sua+RL4o8LzTSlJIrXX7C1CJ5EZjYadq85kHzB332 K7TkEKemDn6/oorO1jU4NE0fVdZukke10nTb3VLlIFVpWg0+2a6mWFZGUF9qkKCygk9a/J6eaa5n muLiV5p7iWSaeaRi8s00jmSWWR35LMxJJPU1DXrvgz4K+OfGcSXkFjHoukyRxzRanrhns0uonEUk bWFqiNNMrxS+ZFMIxAwVh5wYAH6S8Pfs3eBdJiE3iG71DxJOsEy3PnXDaPpanzfNS5itrBxOjRxr sPmXjIcs20EqF6CLxj8C/AbW39m33hGxnksvsi3Xh2zTV7yS1gKIYr/UdDiuJSWKozfaZN0hG8lj knO1P9o74b2EwjtZNb1pSP8AX6ZpXkwrj1XWZbR+e2EPvVnTP2h/hnfqzXV/qeikKXEepaTdylmD FVQHRxdgMRzywXHvxXbaV42+HvjuBtN0/WtD1xL9p7Y6Jfokd3fLbRC7uAdD1dUmljVFLl/JKEKe fkOOB8X/ALPPgrxAjzaIknhTU3klmM1gr3WmSvNKjPHNo8zhEVFV1hW1eBVLksHUKo+MvGXgPxP4 EvksvEVgYFn8w2N9byLcadqEcUrRGS1uUHXjf5UoSVVZC6KGXPG0V9Q/s7/EiTTNSXwJq9zLJpmr TE6BLPcwJb6XqW2SaWxQXG07L1sCONXP7/CrEWndx9r0UUUUuRkZwemfvcnByMgg84/zzXyF4o/Z kv7me6v/AA/4uF9Pd3vnvB4ojmFyyzK0t1c3WuWIlNxMZMHmzTO4ksCvz+WX/wCz/wDFG0upYINE tNThiYKl9Y6zpSW1wNud0SalNbzgDp+8hU+1bnhv9m/xzqs//E/ex8LWSuQ8ss9rrF9JmBnje0st MlMTL5m1H825iKglgGxtPvll8DfhP4W02S916P7dFaypNPrHiTWZLK2t1n8u1jgkW1e1tBH5h+Tz kZi77S7fKBi6h8Nv2f8AXfIstO1vw/p2oXc1vDavoHjWymvZpWxDDaw2N5cXMTNIdqkC33s38W48 874M8C6h8MvFt74S8TTx6n4I+JGl3egRanbqtnZ3GqJHI1lY6lLJIstrPLbtdRQxQzN5ryoImkdG 8n538PahdfDf4iWlzdybpfC3iKfT9WawiS58+0guX0vW47JLvygxkgMyxGTZyQcoRkfptb3EF1BB c2s0Vza3MMc9tcwuskE0EyLJFNBJGSGRlYFWUkMCCODUtFFFFFFIcdyMnp2JyeB/SlPBIxggkEdC D3B9D+FFFFFfk3omlS65rOkaLBLFBPrGp2GlwTTbzBFNqF0lpFJL5Ss21S4LbVJx0FfoN8ecn4U+ KjyTnRCSSSSD4js+u7rzX5y0UUUV+i/wPt45/hH4atbuBJYLmHXop7eeNXiuLe58QXgZJYWGGR1b GDwQfSvgm1sLrSvFNrpd9GIb7TfEENheQ70k8m6s9RFvcReZESrbXVhuUkHsa/VeiiijqcDsCx9l A5P/AOuj37etFFFFFFFcl468TL4P8I694j2RyS6bZFrOKSOSWGXULiRbTTo5443RzG1xJGJdrqQm 4gjFfB3wY8P3Pin4k6Hnz5I9Kuv+El1C4EkZmC6XMlxA8nn5LiW7a3ikCgthywxgsPYX+Ho+JWr6 v8T/AIgas3hPwdc3FuNDtZ5ILC5ufD6p9j0q5uLrUpZIrBZiYJNu1/OkklMaRK8TP1OleI/2Z7OO 30u0g8LuqyGKKbVvC2p3shaaZm/0jV9as5HKgt9+Wbaq4AIQDHSa78GPhj44sE1LQobPS3ulJsta 8JT2zabObZZLQKLK3LWUkYmH77yVSVmTaZFO7PiV/wDsu+LEu5U0vxF4burALGYbrUf7T026c+WP NEtlawXiph9yqRcPuUBjtJ2CO2/Zf8ZtdQJe674Xt7MyRi5ubSbVry4hhJxK9vaT2lusjqMlUaWM E8bx1r2LwP8As+6H4Q1TTtfufEGtanrGmXUlzbvalNF090e3MSRT2sDSzuBufzB9rCSg7HQxl1f3 +iiiiql/f2ml2F9ql/MILHTrS4v7yfY7iC1tITPPKY4wznCKSAik+gOQK/NP4j+PtS+IPiK51K6l mXSraWeDQNOcCKPT9MaT90ZIUeRftMqqj3Mm9tzgKCI0jRfPqK9s+H/wN8U+No11C83eGdCdYmi1 DUbK4a7v4ri1N1b3Gk6cxi8+FgYj57yxxlXzG0pRkH1/4T+EXgHwfFE9notvqOoQyRT/ANs66sGp agJ7eZ7i2uLdpUENs0W7ar2sMRIVCxZ1DU7VPjD8M9Hnjt7rxfpbvJCsytpaXuuQCNpGixLcaJHc Ro4K5MbsH24ONrAnj7z9o/4c2xcQNruo7LmSBWs9LSMSQoMi9UahNB+6fooYCX+9GtaVl+0F8L7q NpJtbu9NkScqkN5o2qvK6j7twh0+GeML6BnDeqikh0T4D+P0soLK18FXtxdNLe21npUsOga3MY42 ac3Fnpj2t8cIru8cy8Ab9vevNvEf7Lts8bzeEvEc0MqxRiOw8RRxzRTXBuP3zHVdORGhjERyifY5 SWGC4D5j+cPF3w88XeB52TX9IuILUz+Rb6tbhrrR7t2aQQiHUIgUDyLC8iQS7Jgg3NGoria9j+A+ uf2J8SdFWS5jtbTW4rzQrxpI1cTC8hM2n2yMQSjyXsVsqsuM/dJ2s1forRRRRXyN+1HruI/CvhqG 6Q7nvtd1GyMIMg2BbDRrozsuQDuvk2pJyQS44jNeJfDf4UeIPiNcSvasml6JaMFvNbu4ZHhMhZQb PT4Vx9onCneyBlVVHzyKXjD/AFxn4VfAfSwp8tdVmhLZC2uoeMdXguXGQSNhS1Z7XOD5NsHjOP3p +bwXxX+0n4t1VhD4XtLbwvaKyObh1g1fVLjZ5isjyXkf2dInDRsY1ty6snExUlT8/wCo6pqWsXJv dW1G+1S8ZFV7vUbu4vbpljGERri5ZmIHYZ4zxWfRg4zg4zjPbPpmirFvcT2dxBdWk81rdW0sc9vc 28skFxBNE2+OaCaIhldSAVZWBBAIINfT3w2/aIvtONvo3jxpdSsM29vB4ijXfqVjEqmLdqkSAm7Q DYWlUeeAHLeezAD6U8b+CPDvxN8PRW908Mm+H7boHiCyMNxJZNcxCSK6tJUIWW3nUIZIt22VMEFX WN1/OTxN4b1Lwlruo+HtYSJL/TZljlMEglt5opY1ntrm3kABKSxukihlVgDh1VgVGBXrPwR1SXTP ib4aZHnEN9Nd6XcxQSmNbiK+sZIoo7gDh40m8qbY2RlFI5AI/R+iiiiiiivmb4ufHf8A4Rq6n8M+ DjaXetQefBq2qzJ9otdHnKGL7JZxZ2TXcbYeQybooivlusjmRIvi7UNS1DVrua/1W/vNTvrjy/Pv dQuZry7mEUQhiEtxcMznaiqi5JwAAOAKrQzS28sU8EskE8EiTQzQu0c0U0bB4pYpUIKspAKsDkHk V9l/Bb4xQ65cWPhjxnLC+vwxPY+H/Ed3safUoLgo0ujX104JFxIYoishbFyUQP8A6QqNN88/Ejwz c/D7x9qNlp7TafbwXketeHLi2luYpLaxnlN1p7Wdy8jTbrWQNbiYvuLxFsg8199/D7xhb+OfCmle IIvJW6nhFvqttCUC2er22EvoBCJJWjRmxLAkj7zC8bMBurs6KKKK+efid8fNM8JT3eheGYYNa8SW ksMd1cTgy6Hpz7ibq2mktpUkmuYwBG8UZCozfPJ5kTw18na18VPiF4glMmoeLNYjRraS0a2025Oj 2T28pcvFNZ6SIY5Mh2RnlVmZcKzFQAOa0nw14i19Z30Lw/retLbGNbg6TpV9qS25l3eUJzZxvsLB W27sZwcdKda6l4l8KX15DZX+t+GtSRjaX8Vrc3+j3qtDJ81reRxNHJlGHKOOCORmvpHwF+0lfwzW +nePoI720dlj/wCEhsLZYL638yd2efUtPtsRTRoGRc2sUbqiE7J5Gr7Et5oLqCC6tZobq1uoYrm2 uLeRJre5t7iMSwT280RKPG6kMjKcMCCODUteXfGq7Nl8MPF06xRy77OzsysoLKo1DU7fT2k4x8yC TehPRgD2rzL9mnwe+m6JqPjC9iVZ9fcWOlb4ovMTSLGU/abhJ0dnC3NyNhidEP8Ao6ON6upG9+0n p93efDuG5t41eHSvEemahfuXhjMNpJa3OlpKokIZv39zCmyME/NuxtUkfA9FekfEDwrb+GrPwDNZ 21wsGu+BdJ1i6vJlcJc6xe3E95fwo5+TMEctvHsXkJsLfMxJ83rr/AOjjxB418K6O9i2o295runC +s0LjztLhuVuNV3GMqwRbZJXdgwIUEgjFfqJPBBcwTW11BDdW1zDJBcW1xFHNbzwTJslgnhmBR0d SVdHBBBIPFfC3gTwtdeAvj3o2halvihiuda/sy8uQIU1LTrzQ7230y6hdsIxlOIiEJAmDRZ3qRX3 dRXiHxQ+NmkeAmbSNNih13xM0Um+0FwVsdHJj/cS6rJFlmdnKv8AZEKuUBLPEGjZ/jTxX8TfG3jG W5Or67erY3SmNtFsJpbHRUthcm6htm0+BgsojYgJJcmSUhU3SMVBGNbeDvF17p66tZ+FfEd3pTQy 3C6nbaJqc+ntBBuWecXkURjKRlWDtuwMHPQ1V0rxH4h0JZk0TXdY0Zbl45LhNK1S909Z3hDLC06W siBygZgpbOMn1r6D8F/tJ65YTi38b2/9u2D+aTqOnW1nZ6xASpZF+yxGC1mTIC7cRMASxd9oQ/ZO katp2vaXZaxo95FfabqMKz2d1ASUmjLFGUq4DK6MGSSN1DxurI4VlYVo0UUUV+bfxk8Wp4x8d6re 20iT6bpgXQ9KliaGSOaz06R/MuYp4GZZI5p3mmik3HMbIO1fTw1S2+A/wm0m2uotPl8V3KSTRaa3 kwyXmvag32i8kuzZPIZ4tPiZIJbhJNriOJFePzIwPijX/EWt+KNRl1XXtRu9TvZS4WS5meRLaF53 uRaWcTHbDAjyOY4YwEXJ2gZNYlet/Dj4v+Ivh/cLblpdb8PGKSJtAu72WOC1ZpHuFudImIkFq/mO zSBUKSBm3rv2SR/oB4Z8R6V4t0Ow8QaLM81jfxF4xLH5VxBLG5iuLW5iOdskcisjYJUkZVmQgndo ooooor5G/anvzs8F6ZHdygM2uX13p6u6xMyfZrfTruaIHaWG66SNjkqC4BAc5+QKK+/vg58HbfwR BF4g1+OG58XXUGEXKTQeHreePElnaSAlWumUlLi4UkAEwxHyy7z0/ih8eNM8Jve6B4Zji1bxNayx Q3NzMnmaLpb5b7XBK8UqvNdR4VTCgCIzHfJvieA/F3iDxV4h8WXgvvEOrXmq3K7vK+0OvkW4YBXS zs4lWKFW2qWWJFBIyQTzXPUoBOcDOBk+wpKkjkeJ0lid45I3V45EYo6Oh3K6MvIIPII6V7J4R+O3 j3wzMqXmov4m00vmez16SW6uSGnSSaS11ZiblJditHH5ryRJuJMLEDH0r4d+KPw4+Ldp/wAI34j0 61s764CLHo2vtbS29xeXYbT0/sDU/lJugJtkTIsNxl8xA7WZfEfij8BLzwra3XiHwrNcavoVufOv dOmTzNV0m38sGW53xALc26MGMjKivEhBZXRJJl4/4F69/YXxK0ISXYtbTWftOg3mYTN9p/tCE/2b afIjupe+S1w64xj52Ee81+jNFFeMfHzXP7F+GmrRJNd21zrlzYaHayWpKH/SZvtd9DcuGUiKWzgu Inxndu2MNrnHwx4S8GeIfGupx6Z4fsJbpjLCl3eskiadpkcwdhcaldqCsSbUkKg5d9pWNXchT9pa B8N/hx8HdLHiHxPeWOoX8FztXxDrFoQI5jILq0t9F0UNcbJ0EO9GiElxkSEOIiUXzHxZ+05f3HnW vgzRk0+FlZE1XW9lzf8A7y3AE0Gm27GCKSKUkoZZbhHAUsnJWvnLX/FPiPxROLnxDreo6u6STzQL d3EkltaPdFftAsrPIhgV9iZWFFGFUYwoA56lAJzgZwMn2FJRXu3w7+OviXwjNa2GtzT+IvDhmhSe G6d7jV9PtFRonOkXk0i525VhBOzIQgjQwbjIPtDTtS8J/E7wo8kPkazoGrwtaX1lcq0csMsZEkln eQoQ8NxC4SRSrAq2yaJsFHPwP8Vfh1P8OfES6fHPLe6PqMDXujX0sTpI1uJjHLY3coRYmuIDt8zy iQUeKQrGZPLXzGrdjeXOm3lnqNlM1veWN1BeWk6BGaC5tZVnt5lVwVJV1DAMMcciv1uZSrMpxlWI bHQkcEikooooooryj4p/FPTfh1pgSPyNQ8T38bHStIaQlUjyU/tTU1iIZLZCCAoKvO4KRkBZZIvg TxL4w8TeMLtbzxJrF3qsse77PHOyR2dpvijhk+xafbqkEBcRR+aYYl8wqGfc2SeZr6F+E/xku9Cu bHw54xm/tfwlJNp8VpNqAW7m8NT2M6SaXdQG43FraB44mETZMOxZYMGMxy6P7Sng640zxRb+L4I5 H07xDFFaXkhEjJbazp1uLdYXYRhI1mtkjaJWkLs0c5wFUV7T+z14vXxD4KXRbiRn1Lwm8eny+Yzy GTS7gyS6PMH2KqhUWS1WNWYhYQzECRRXvNFFFFeUfEf4u+Hfh5B9nbZrPiF2iEOg21ysMsUUiiRr nUroRuLdPLxsDIXcsm1Cm+RPjnxF8bviN4jdw2vTaJaedDcR2fhwPpKwSQ25gwl/ExvGR8s7xS3L IXIO0BUC+c2dhrPiK/eGws9U13Vbppbl4rO2u9T1C4YZlnndIRJK56s7EH1Jqea18R+EtTiNxba3 4a1iBBPbmeK+0bU4Y5Q0azReYI5VDDcAwxnkZr2bwR+0H4u0G6tLbxLO/iXQQ1vDcG4jhOt2lrGG SSayvgYzPKdwdheM5k2BfMi3M4+1fCvivRPGejW2vaDdi5s590ciOqx3dldxhTNY30GSY5o9wyuS CpV0Lo6OehoyQByAM8nIAAGeu7AxjrXwh+zr4LuNZ8WL4puLdv7H8NLOYpprdJba61qe3MVvbRNM u0vAkn2ksnzRMISdpdTX198QtJXXvA3i3S/sTalNcaDqLWNlF5pmm1O1t2u9J8lIDuaRbmOFkQZ3 EAEEEg/lxRXpVx4Vjj+E2neL5LWW2u5fHV/pMEzwSqmo6RcaNHJHOkrna0cF1aXESlFOXeVS2UAr zWiv1T8G6VPonhLwzo9xBFbXem6BpNnfQweSYkvoLGOO+KvBlXJl3lpFJ3klsnOa+Mfjl4Rfwd4/ g8UW1u76N4gvU1oYOEi1mG4E2sWRkeSR8yORdB2RF/fGONSIWNfefI45989OehH9DRXnvj/4meG/ h9YyTalOtxq8tu02maDbyYvtQJk8mNnKqy28O4NunlGMK/lrJIBGfjDxh8dfHnii4Is9Rl8LabHP 5ttY+H7iazuQI5JTbte6xGVuJZBHKElCNHC5RHECuM15rpXhnxJr6TS6H4f1zWo7d1S5k0nSr/UU heQbkSZ7ONwpOCQGxnFV7W91rw7fvLZXeqaFqtt5tu8lrcXemahAXGyeB2hKSrkcMpx6EV7L4S/a F8b+Hnjg1l4/FmmJHHF5OoOttqaLFE6oYdZhRnZmZlMr3Uc5YLgFSxavsrwT498N+P8ATZdR0CeX dbSmG+0+9SK31OxZmYwG6tonkUJKqlo5I3ZGwVDb43Ve0oooor4t/aW8aC+1Ww8D2b5ttHMWq6ud o+fVLu2/0C3y8YI8i2laTdFIUfz9rLvi46H4M6Nofgr4a+IviF4qtElh1i3nieOaC3uWl8PQS/YY tNit7hEIe/uyyOjymKVRbk7cE187/ED4ia78Q9Xl1DU5Xt9PiYrpWiQzO9jpsAOFwDtEk7A/vrll DOeAEjCRpwFdf4P8b+JPA2of2h4e1BrYymD7bZyr5+n6lDBJvSC9tW4YcuodCsihn8t1LEn9EPh9 8QdE+IWiDVNLP2e8t/Lh1fSJpPMu9Ju5NxjjkkCp5kUmxmgnVQJACCFkWSOPuaKKKKKK8S/aF1ZN M+Guo25Myy61qGl6RC0LbcN9o/tSYSEYOx4bWRCBwd2D1xX56UV9R/A34OW+vR2vjbxTDDcaMJJT oeju0c0eqTWtw1vLe6pGCQLeOVGRLd8GV1JdfJAE/wBDfEj4q6F8N7W3S5hbVdavV8yy0K2nS3ma 1V/Le9vLllkEEOVaON/LYyONqIQkjR/CHjT4ieKvHl15+u37fZFMT2+j2TTW+jWrxIyrNDZO7hpc SODNKzyYbaG2BVHC0UUV6N4X+K/jzwiYo9L1+6m0+I2o/srVD/aentb2jMUtII7rL28TBir/AGR4 mIx82VUr9ReD/wBoPwn4oh/sXxnZw+H7q9txYXD3Q+3eGtTF0kVpPDPJIpNvHM0kxaO6VoY4QfNu WJrA8e/s9aZrFufEPw2ubaN7tZNQ/sd7yOTRr62ls1ntf+EevIlYRmVlJRZpTA3mjbJBHGFPybZX OoeG9cs7z7O1tqugatBdfZb2GSN4NQ0u7WYQXdu+1wVkj2yIcEcjg1+rNrdW99a215aTR3FreW8N 1a3EJ3Rz29xGJYJonHVWVgwOcYPFWKKKK+WdS8Ff8LY+MmuXWql7jwV4NisdFeWz/cR6je2kK3tz 4eN7GQ+9Lme5N28eZI0AiBiZ45FxviJ8drTRoJ/CHwyt7OzgsGjtR4hs47VdPgWN2a8tdA04RmJk LFVF2TtP7zy42DRXFfJtxcT3k891dTzXV1czSXFzdXMsk1xcTzOZJZ55pCWZ2YlmZiSTkkkmoKKK 3/D3iPVPDN8L3T3hkjceTf6ZexC70jWLNhtm0/V9Pf5J4JFJBVuVJDoyOFYfWy/Bv4efE7w/aeL/ AArNc+FbrWbVJ3tLD/TNGsNUN3v1W1l0y7SGTMTedbIttLDAAqSRps4f5u8bfC7xf4CYPrVik+mu yxw61pjvd6XJK0aSGJpWRJYWDPsUXEUe8q5j3qu6vO6+kPgR8Vf+EZv18KeI9QMXhm/Zv7Mnutzw 6LqsswZVacsPJtJyX83KsiSkSHykaeQ+mftK+D4r/QLPxnaxYvtClg0/UZFZFVtGvrgx27SB/mYx XUiLGE7TOWBAG34jr6g8GfC1NUv/AAX8RPAGp/aNJj8R6RPregXtzCNX8Oi0vrY6rZC/j2Jdqime TEkdu7W/llUlMlfbFFFFFFFeLfHD4gyeB/CwtdOk2694jNzp9g265hlsbRICupavbzW6gCWDzIkh BlRg8iyAOsTofzwooqxbXNxZ3Fvd2lxNa3drNFc2t1bSyQXFtcQSCSGeCaMhkdGAZHUgggEEEV9M +MZoPi78L7LxpbKv/CYeBYksvFNvGbd7i9050X7RqRjtoVYRFlN5CDsiiBvEXeU3HO/Zy8bjRPEt x4Vv7jy9N8TBTYmWZUgttdtlJgVTPKkaG7j3W52I0ksotowMV9man4o8NaJcR2mteItD0e6mh8+K DVNWsLCaSAyNGsyRXciEoWVgGwQSCOoNbKOk8Uc0TpLFMkcsUsbK8U0UqCWKSN1yGVlIYMMgin0V 86fH/wCJt94TsrPwx4fuDa61rtpLdXl9H9oS60zRzK1tG9jLtCCW5kSZFlWQvCsTEKrvFIvyf8P/ AIe638Q9YXTdMX7PZQGOTV9YliZ7TS7V24ZgCokmfBEFurBnIOSkaySJ91eD/g94G8HxWj2+kW2q 6tb+VI+t6vGt5eNdW87XEN1awzbobVkLARm3jRgqpud3Bc+ojsMAegAwPYcVnappGla3bCy1nTNP 1a0WVbhbbUrK2vrdZ0Ro0nWG5RlDgMyhh03EA4OK+Vfif+zzb29pca58PobjfbhXufC7Sy3hlgii VJJdFnuS8zS5UyNbyu7SFm8pgVSFvOvgx8WJPAuonRtce5n8L6lJFExaaZ/+EeujKxN/bWrEr5Ll z9rjRQ5+WRSWTy5P0A6exH1PU/z6ngV53458Dt48udF03VZYIvCWmXa6zqFtDLP/AGnrOowxyW1r p7OAq21siSs0sqO8ku/YiwlRIe/t7eC1ggtLWCK2trWGO3tra2jSKCCCBBFDDBDEAqoqgKiKAAMY AArE8WaBD4p8Na34enEQXVtOubWKSeLzo7e7ePdY3pi+XJgmCSqMj5lyCDzX5UEFSQQQQcEHggjq CK3/AAtoFx4o8R6J4ftvOWTVtRtbR5be3e7ktbZ5Aby/NuhUslvCJJ5PmUBVJLAAkfW37RNnYeJf CsWv6VcG+uPA/iOfRdYMFxAbWxGp28Iv47gSAPJNHP8AYI8RMSheQOpIJT4pr6W/Zl8Ox6j4r1fx DOkEkfhzTUhtw0lwtxFqWtl7eK5hjiHlsotoruJ/NbgyKVUn5k+4q8+8cfDvTvGUukarFdtonijw /e2t5oniKC0gvZLZrW6W6jt72wnIS5hEi+YkchBV8lSEaVJO8gad4IHuoYbe5aGNriG3uJLuCKdk BmihupI4WkRWyqyNDGWHJRclR4N8dfii3gzS18N6NLPF4n1yzM63UayRDStIlkktXvornj9/I0bx 24jyY9ryMyssYf5f+Fvwr1X4jai00rTWHhqxmUarq+395M5AkbTtLMgKvcMpBdjlYVIdwxaOOX7m 8KfDjwb4LitxoeiWiXkAz/bF3Gl5rMsr2y2lxKdSnBkjEqoS8MHlwgsxSNNxB7iud8Q+EfDHiqD7 P4i0TTtVURtHFLcQL9st0kIaQWl/Ftnh3FVLGKRTwBzXx98VPgLc+G4bvxH4RafUtESaWe80YxvL qGiWZUOJYZtzNdQId4YlRJEgRmMoEsqcZ8IPideeANbitry5ZvCmq3Ma6zaskkq2Tt+5XWbNYgXW SMAecsYPnRLsKs6xNH+i3I68cd8jrzwPYHrRRWLP4m8N2moxaRdeINEtdWuJbeGDSp9VsYtRmlu3 8u2jhsZHErNKSFjUJznAyeK8y+OHj0+CfCj2tjKya74lW607TpENxHJaW6xKupapFPAUKSQrKiwk OGErxuAyowr5e+A/he31bxVL4m1Z47fQPAkCeIL65mk8qNL+LfNpPmSJLHIixNFJeGQK6fuPLkG2 XnifiL4zufHfivU9ekMq2bSG10a2lQRvZ6PbyN9hikiWSVUkZSZZwkhUyu5X5SAOFoor2/4IfEeT wX4ji0vULpx4Z1+eK1vI5JoorXTdQmdIbbW2a4KrGqDCXTB1BiO5g5ijWv0Joooooor5x+L3ww1r x94p06+bUNM0Hwrovh0HUNbvn3yRSm7uZr0R2u9AywxJC7NNJCgDk72IKr8a+JjoC6xeW/hhJzod nLNa6fe3U0019q1vFcOU1S8MscARpVIKRJbRBIwiurSiSV/Wf2ffBg8TeNF1i6jJ0zwj9m1RyJQh fWHlY6HEVSRJBteKS53KrJmEJIMSAH3v47/FI+EtN/4RjQrueDxPq0CSy3UClDpOjyl4pLiK6BBS 5mZDHDsBZE3yZiYQs/wXW94e8M674r1BdM8PaXc6pesrSNFAEWOGIcGa6uZykUKZwA8rqCSFzkjP 1T4Q/ZltbdlvPHGrreGKVHGlaHJLDZyRxyCQpeancokzJIoZHSGKJlzlZc8jwPx/4v0/Ur670Twb aWuh+CbNo7S0tdNt3s28QLYEJBrGuyuFnu5WK74Dd5aNTyBK0rP5pRRRXvfw3+O+v+DhaaTrgl8Q eGreOG1ghLRrqek26Skk2F0wBmCoxVbe4fAVUSOSFAc+ifFHwVp1za2fxq+Glys80N3aa/eRWNrD cWUn2WXz31+G2dcpLBNHm/t5Yjk+Y8ojeOUSfV9jeWupWVnqNjMLixv7W3vbO4VXVJ7W6hWa3mRJ ArAMhDDcoI6EZq1RXzn8Z9E1L4geKPBvw80i9NqsdtqPijXpJY5WsrLThImnafqTxpgSyhhdwwxB hlpAGaNHMgqeLvH3hr4G6LZ+CfBFjaX2ux+XdXUV473EVs06KZdS8QS2rRPLd3SquyFGj2x7WHlQ rBFJ8b654g1rxLqEmq6/qd3qt/JuHn3cpfyo2laf7PbRjCQxKzsUhiVUXJ2qBWNRRV3TtRv9IvIN R0u9utOv7Ys1veWc8lvcws6GJ/LliIYBkZkYZwVJB4Jr6u8EeE/APxp8LNLdadH4e8ZaELez1m/8 NWMOkWk4lNwdLu5NNiDWUi3ABa4KRxzGWJlUxw+WreW+Ofgb4x8GQTalGsHiDRYWuWkvtKSc3Nna QDet3qenSLuiUpudmieVIwrb3UbS3i1el/C/4h3nw88RRX/+lT6HeFINd0y3eNWu7UBlhuIlm+Uz 27P5sXzJu+aMuiyMw+3PiN4btvib8PJo9KY3MtzZ2fibwvLtkhM92to1zYDyriS3Ci6glktwbjCx iXzCu5AK/NivZ/BnwzsPiN4bu5/DmqLYeMtEdlv9Bv2L2OrWb+X9h1CxuditbE4nSZGa4UyhCTbR yIK/QDRku49I0qO+jljvY9NsVvI57hbuWO6S1UXEct3H8srBwQZF4YgkcGtGiiiiiuW8aeLdN8Ee Hb/xDqbRutpEVsrNpxbyapqMik2mm28mxzvkYElljfy0DykbUYj8w9X1fUte1O91nV7uW+1LUJ2u Lq5mI3O5AVFVVG1ERcJHGoCogVFAUADMoor6t+GV+vxT+HviD4Vaw8T6xounpqPhO/uWmllihgn2 Wpe5kguPJjtJ5IbWRoz5jWlwYYkARmPjfw38VXPw68dWV/exz2kEU82i+I7SaKSO4isJphFfJNAU MgktpEWfywAxeIISASK/Re88Q6Bp+n22q6hrelWWl33kfY9TvNRs7awu/tMBubf7NdzOscnmRqzo VY5UEjIGatadqml6xai80jUbDVLMyPCLvTbu3vrUyxgGRBcWzOmVBXcu7PNXqK86+J/j2D4feF7n VgLafVrhlstEsLlpgl3fSHLSSLCC3lQJumkGUDYEYkRpFNfnnouheJvHeuSWek2t7rutXv2jULyW SUM5G/fc32oXt0yoil3UNLLINzsqgl3VT9r+BPgD4R8N29rd+IbWHxPr/lI10b0efodpcFZEljsN MdFSVNsiqXvVkJaNZUWFjsHultbW9pbwWlrBDa2tvFHBb29vEsNvBBEgjiihhjAVVVQAqqAAABSz Qw3UM1tcxRT2tzDLb3FvPGssM9vNGYp4ZoZAQ6OpKupBBBIIrwTx/wDs/eGfEsTXvhdLXwrrQErG O2gYaLqDLaiO3t57CFlS1G9EBmto+A0jvFM5BHyp4W8UeLfg74tu45LWW3nglSy8Q+H71tkGoW8b eYi+Yu5Q4VvNtLyLcMNuUyQyOkn6LaFrdh4i0fTdb0qZbiw1S0iu4HDwSMnmKN9tceSzhZYmBimj 3Eo6sh5BAzPGOi6l4j8PX+gabqEWknWoJdOvtTltxeyWel3Fu6Xgt9PYBJnnGLY7pojGkjzJJviV Hm8K+FtG8GaLa6DoVubeztgzPJJte6vrlwPOv76dQPMmk2jcQAAAERVjRFXoq/L74jeHo/CnjjxN oUEcMNpZ6nJLYQwyzzJb6bfouo6bbeZc5kLR28saOXLHcD8zD5jxFfeF34Xt1+EV18KoWu4vFNj4 GsPFcul4t9Rvbi9k1WXWLqysYrRl84G/t5LPdEH8tZIuZWYbvg+vQfhZoEfiX4geFtKmWKS1bUkv byK4txdW09ppUbapcWlxC/ylJ1hMJ3ZHzcgjg/pvXOeKvCui+M9EutB123+02c4DxSIVju7G7jUr BfWEzA+XLGWODhlILI6vG7o0fg7SdT8P+H7DQNUvbXUZNGhj02y1G3je3N9plpEsdjJc2bZEMyJ+ 6ZVllDbBIXy5VMv4i+PNN8AeHLrVrt0kvp1lttDsTG8r32qGEtbpKiOhWBCA9xIXG1MhcyNGj/Bf h7wz4y+L/ie/ljn+2X8+++1nW9UeWKwswyFbZJ5beN9m7YIba3hi4VcKqwxMyfaHgz4I+BvCMUcs unReItX8pBNqeuQwXaLKBE8jadprgwQKJY98TbXnQMyGd1OK9fHYYA9ABgew4qjqWk6XrNqbHWNN sdUsy6y/ZNRtLe9tzKgJjkMNyrpuXJIOOM8Gvmfx7+zfpdxb3Go+ApZNOvoLd3Tw7dTSXVnqMqFS kVrqN5L5lu5USEGZpEZ9i5hTdJXyz4b8ReIPh/4kTU9PM9hqemzy2l/YXSSRLPGkwS+0nVLV9rFC Uw6MAyOAy7ZEVh+mfh3XtO8T6Jp2vaTI0lhqdqt1B5nl+dEW+SW2uVheRVlhkDRzIHIDqwDNjnZo rI1XxDoGgmH+3Nc0fR/tXmm2GralZad9pEJXzfI+1yLv2b037c4yPWs7xL4t0vw54U1Hxc80F7p1 ppyX1m1vMzwak90FXSoLe6tkmG25lkijWYKyqHEjfICa/OjwxoerfErxtBZSSSzXmvanPqGtagkU a/Z4JZjd6tqLRxhY1wCxRcKpcrGuNwFei/HjxtBq2sW/gjRY1tPDngl5NNW3gWe3im1W0jFjMrWz FU8uyVWtrf8Ad5BMzK7xyLjwGiiuu8D+MNQ8DeJLDxFp4ab7OzRX1j58kEWpadMNt3YzsmRhgA6M yOEkVJCrFAK/UDT7611SxsdUsZftFjqNlbahYziKWH7RaXkC3FrceVOqOu9GVsOqsBwwByKtUUUU UV4/8afBWuePPDej6FoSWouF8S219c3F7cC3tbS0h0q8geeVkDyMN8sabYo3clgcYDEfFPxE8P8A h3wlq48L6Nf3GtX+kmVNe1yRreK0uL2Uq0en2GnWzSiEWifJcGS4kczF0Ij8vBy/AfhlvGPi7QvD m94otRvFF5LG6xyxadbRm81GSF3SRRIII5PK3IVL7QeK/QD4heNNI+GHhHzrdLKK8W0XTfC2iEOI 7ia3iSCKNYIMEW1tHteYhkG0LGHWSSMN+cer6vqWvaneaxrF5Lf6lfzG4u7qcjfI5AVVCqAqIigJ HGgCogCIAoAEFlY3upXUNjp1ndX97cMUt7Oyt5bq6nkC72WG3gVnY4BOFHSvpzwb+zPq16EvPG+p DRoSSP7H0mS3vdVfBliIuNQ/eWsGCsMsflC4DoxUmJxXL/E3V/DXgprj4ffD2wtLRreL7N4p8UiR LzXtSnliSO80RNVwXhgPlob2GBkRpd8QjiUTLN4BRRRXpfgD4qeJ/h/dQrYXLXuhNdRT6h4fuXU2 l1GoZZvsk0iu9pKwct5sAAZ1QypKqBK+hfFXhrwp8edEuPF3gWQ2nizS90F5YXkdtZ3moKiH7JZ6 xGjuiSvHGPsd2sjRlcwu2Iz9n9e+EGpXGo/Dzw6l7FFa6jo1tP4d1CxVZI57GfQLl9Kht762nYvF cGGKOSVH2nL5CqrAV6VRRRXyn8fPiVb6La3nw78OQR2l5qC/a/EV1Z5s0sotSn/tKayhW1Kl570u Zrx3yrRyEMJHmcx/GdFFfSvwO8aaVdyw/DfxpYWGs6PqF4bnw4+tJbXttpuq+Sw/s9YNQDIFnywt /LKsszMgVjPlPQfGv7NOkXwku/A9/wD2Lc8H+xtUkuLzSXI8qPEF+fMuYDtWaVzJ9oDuyovkoOPk PXvD2t+GNQk0rXtMu9LvkUv5N1HtEsQleEXFtMhKTRM6OFliZkYqdrHFfTv7LviJhP4l8JSyTMkk UPiKwjWGD7NE0LLpuqvJcDEu+QPZCNCGXCOcoc7/AK7uLeC7t5rS7giuLW6hlt7q2uI45oLiCdDF NBPDICro6kq6sCCOCK+CfjH8HLjwRcSa/oEctz4QupV3qS00/h64mfalpduxZntnY7ba4Y5ziKX9 5sebwOvvr4Q+KV+J/wAPNW8N+ILq8uNTs7O48Pa1eCUtf3Wl6vaywWGpi6niZPPMYliLP5rF4jLL nzMH4QvrK50y+vNOvoWt72wuriyvIGKs0F1aymC4hcqSpKupXg44r6R/Zo8VSWHiPUfCdxdYsdcs pb7T7V/tcudb05Q8gtVjLQxGW0Ezzu6jeIIl3gqqN9uUUUUUUV+cfxw8RN4i+I+vMskj2uiOnh2z SWCCF4F0osmoR5h5dTevdSRu5LFGUcABV8jr0nwX8KPGvjoJPpGm/ZdKk341zVmkstKby/NTEEoV 5Z8yRNC32aKQI5Ak2D5h7xY/ssRbEbU/GUrSNBGZIrDRVjjhuGUGVY7q4uWMiBtyqxijJ+8VX7tV tU/ZamEV1Joni+KSbO6xs9V0l4IiDIB5d3qdpPIwKruO5LM5PG0A5GR4A0Xxv8F/HVp/wkFhKPDG vTR6FqGrafK15ooe4uEi0nU3mWSJYDHcuih7yNXELz7IyTXm/wAWPAs/w48YbdOaWDSdQc6x4cub c3qPYxrcn/iXC7n5M9o235lldtjQyMys5Uep/FW9T4hfCDwZ47iM9zqWi3v9na4sT2wgspb2BbLW J7y0g3mLzLu2s2tgzqfLnQsn7xdvzfoXiPXfDF6moeH9VvdKu1eFme0mZI7gQSiaOK8tjmKePcAW hmV0boykHFfY/wAJfjunii6tvDXi4W1jrkywwaZqsOILPWroDyza3MJ+SC6lOGj2ERSuSiLG3lxy fSvJ459sdOOpP9TX5ia9f3nxJ+Id1cWzgT+KfENvYaU17FHa/Z7Se5TTNFjvFslcDybcQpK6B2O0 sS7ZJ/Rbwf4T0rwXoFloGkQJHBbRK9zcBNs2o6g8ard6jdsSxMkpXOCSFULGm1FRV6Wiiivib9pH wLbaRqdh4y0u1htrXXJZbPWo4EWNP7cUNdxagwMpJkvI/MEgjhVQ0DSSM0kxJ9j/AGfvGTeJvBS6 TdzJJqfhKSDSmXy2Vm0doCdEmYpEkeQsctsFVmciHfJ80gJ92oor80fi/pS6N8S/GNos73Hnas2r GR4xGwbXYI9deHAZsiM3BjDE5YKGIBOB6r+zp4ctoJtf+JGstHBpXhuzvbW0uJE80RXItBd6xfAR OZF+zWZ2FTERIJ22ktGRWv8ABfWIviBH8UvCWvmBE8WyXviiOzgs45I7O51WZoNYvrSS7WQ7reV7 B7YSuxR0Dp8wdj8uaxpF/oOqX+janA1vf6ddS2lzEwPEkTbd8ZIG5HGGjccMpDDIINfdX7OOkvp/ w6S+ke3f+3ta1PUofLU+bHBb+XowhuWZR8wktZZAAxUKwOdxYD3uiqeo39ppWn3+qX8phstNs7u/ vJgkkohtbSA3FxKEiDMdqAnaqljwAD0r81YI9Y+LfxFjSWRI9R8U6qWmkUQmPTrCGEvKY0meISLZ 2cJ2IXDyCMKCzsM/pNpOk6ZoOm2mj6NZw6fpthCILS0gB8uKPJLZaQszsxYvJI7F2Yl3LMWJ0KKK K/P348+AbTwb4mg1DSYrW10TxMk9zZ2Fsrxpp97ZLEupQJGzMBG7yrPGF2qu9okRUjXP1D8CfEb+ IvhxpKzSSyXWgST+HbmSSKGBNmnqsmnJB5J+ZEs5baMu4VmcNuDH526b4g/ELRfh7op1PVCbi9uP Ni0jSIZFS61O6RAdiMwOyGMsDcXBUiMEDDyNHG/wV4z+K/jXxyZItV1I2mlyBVOh6SJrLSSAImP2 iIu8lx+8hWZftUsmxy3l7FO0bfwI0Bde+JOjGaBLi00SO61+4V5mh8trBBHp1wnlsrM0d7JavsBI IB3ApuFUviZ4ku/iR8RLk6Yv2yFryDw14ZghaBvtNrDdtb2jxS7Ii32u4lkuB52Snm+XvKIK9z8V +Etb8PeBtB+EPgjTJdV17Xo/7a8YXVrcRiGIQxrJO9xeXK28UMFzPCYLR5mjLR23kkSSuSc7w9+y 3OzRy+KfFEKIs7iax8PW0szT2wUBHh1XUlj8tyxJINk4AxyS3y9n/wAMw+Asf8hjxdnH/P8AaNjP 0+wZxXmniz9mbXLCKW78I6tDryCWdhpV/HFpeopA0yLaRQXjOba4dUZzM8n2YfICisXCL82ahp9/ pN3Np+qWN5pt9Bs86yv7aazu4fNjWaIyW9wquu5GV1yoypBHBFUq/UL4b+IG8U+BfDGtSvPLcXOl RQ3ss6Rxyz6jpztpuo3G2Eldsk8MrrjA2kEqp+Wu2ooooorwP9ojxU+heB10i1n8i/8AFF1/Z5CP PFP/AGTaoLjVnikiwu0kwW0qO3zRzEYIzXwHX3Z8Knsvhr8F5vFerQ3UX237Z4hnt5omimma5mXS 9DtrY+XuEV2kdu8Lvlf3xkyI+R8WeINcv/Eut6pr2puHvtVvJr2cI07Qw+a2Y7W2+0PI6wwptihR nbbGqqCQK6L4f/D/AFn4ha0ml6YDb2cHly6vq8sbSWml2rsQruFxvmk2stvAGBdgSSsaSSJ+jXhT wpongvRoND0K1FvaQfPNK+Hu7+7ZQs99fzgL5k0mBk4AUbUjCxqiLwXx28Qt4e+G+tCGRoLvXWg8 PWrrBFOrDUSzalDIJgVQPYx3SCTG5WIK4baw/O+3t7i8uILOzgmu7u7mitra2topJ7i5uJ5BFBb2 8EQLO7sQqIoJJIAGa+lvAX7OGp6xBDqnjW8uNBs5kSWLRrNIjrkiSQyEG8luVaOzZW8l/KaKV2Bd HWF1Feh/EPUPCnwO0CC08EaJpVp4s1yK5tLW+nRr7UbKwwrXupT3dz5kkmJBEILeSQRGT5/LdImj PxHNNLcSyzzyyTzzyPNNNM7STSzSMXllllckszEksxOSeTUVFe5fBP4njwLq8ul6sZJPDOuT263L CUhdHvywiTV1hbKmMr8l2q7WKKjgsYVjf9A4YLe0hgtba3gtLe3iit7e1tYI7e3t4IEEMUEMEQCI iABVRRgAYAAHD6K8f+LvxBsPh3o81zZRwf8ACX69bfYdIcWqTOIbGUu15qEznHk2ouJGt42LBpX4 j2tMy/ndcXFxeXE93dzzXV3dTS3Fzc3ErzXFxcTOZZp55pSWd3YlmZiSSSSc1BRXrHwr+Ikvg3VP 7M1Mw3vgvXp0tPEemX8b3VnDb3QFpcatDbLHKS8cRPnRLE32iMeUylvKeP6p8Y/s++CvEsb3Wix/ 8IlqbHf5+mRedpU5YxqRPozukaBURhGLWSEbnLv5mAtfG3jH4eeLPAlz5Wv6ZJHavJ5dtq1qWudI vSxkEQgvlAUO6xu6wShJQg3NGAeeq+BOvroXxJ0US3CW1praXOgXTPE8vmG/TfptunlqzK0l7Fao HxgZO4hCzD9Fq+W/jT8E/wC1zdeMPBlmTq5L3GtaFax86v1aXUdMhQHN31M0Cj/SPvoPPyJ/iuvr n9mzx95b3Pw/1GbKym41Pw7JI0jlZFTztT0tN7MqoQDdRIkagN9oZmJZRXh3xa8Op4Y+IXiXTYYx HZS3v9qaesdmLK2Sz1ZF1FLezhQlPKt2ke2Vk+UmM4C8qrvhL4qk8I+O9Dv/ADoobG9uY9G1driW O3txpmpTpFNPPPKMIsDiO5JyB+7AJCljX6XUUUUUUV8bftQ+IJ31Lw34WQSJbW9jJ4guSJQYrme8 nk06yUwY4aBYJ8NuIImPAxz8oV1PhfwX4n8Z3M1r4a0i41N7aNZLqRXgt7W2VztjE95dtHErPhti F9zAMVB2nH0To/7LV88cb+IPFdpbTb5BJa6PYS3sXlhcRMuoXj25Bzyy/Zj0OGOcjTuP2V7RpFNr 42uIItq71uNAju5MliGZXjvIRjGMKRngnPYeby/DD4kfCjWNO8YwWVvrNpoEsWp3V3oN48sa2iSP FfWV1DNHHcqjwb1nkS3eNI3LF+GA6H4+eCbWaPTPif4Ytg2ieILSzuNYa2tLiJFuNQUXGna/cpIS Y1vEkjjkzDGBKFLlprg51PBOrz+PfgZ448I3kl2974P01Li0uEjluZLjT7Zn13RbEySyOzOsllLa BURFSARKisVNfLVhqF/pV3Ff6XfXmm30IkEF5p91NaXcQmia3mEVzbsrruRmRsHlSQeDX0v8Nf2h r/TXg0bx282q6e0ttBb+IRtOoaZAsRhY6jFEmbxMiNmlJ88fvGYzkqq/aUUiTRxzQSRywTRJLFLE yyRSxuu9HjkQkMGByrDOcg5INfBX7R/iK51Tx6dDZZIrPwxYWtvBEzK6y3Wq2sWq3d6vyhl3xvbw lSzAiIMCNxA+k/gr8PLfwT4Xtry8tJIvE+vW0N3rLziYS2cTsZrHSFgnijeAwxspuY2Unz9+XdFj CeyUUUV88ftE+B017wuviixti+r+GEL3DQW4ee60KVwbxJWiUyMtoxNyrO2yNPPbHz5Hm/7M3jA2 mp6n4IunUW+qrJrOkZMaldUtYFj1G3RVjLuZ7aNJfnlCxi3O1cyE19n0UV8R/tP6O1t4o8P64Bbr Dq2iS2JES7Lh7vR7xpZ57nCgMDFdwRoxYt8hU4ULXn/wW8Ev4z8bWAnthNomhvFrGsGWBZrWVLeQ NZ6dMsyPE/2mZQjQyY3QrMR9w17PafEIP+0fdJJNB/ZksE/w9gkuYPKktTbET+Tbtb7d7y6vE0aS TB8pKRwAhTwb4seDP+EI8bappUKLHpd4Rq+iYZCq6XfSPstwokkcfZ5EltgZSHfyvM2gOteu/st6 WsuueK9cM7I2n6RYaULYR5SdNZvGu3maXOQYzYABdhzvJyNoB+0aKK/O746+L5/E/jzUrLMyab4X ln0CytpDKg+1Wcxi1e8eAyyIHkuFZBIgUtDHCHXcpr7Q+GXgez8B+FbHTYrfy9UuYLe91+dpRPLP q8tuv2mMTIAPJhOYoUUABQCcuzu3oNFFFfKf7SPgCGfT4/iBp0KR3Vk1rYeIEjjtoRc2U8otrHVJ pCyM80UrR2pAWR2jdOUjg5g/Zf8AEiva+IvCM8kIlgmi8QadGI7k3MsM6pp+rFpuYhHEyWmxMK2Z XYb1z5f034g13TvDOianr+qyNFYaVavczlBGZZCpEcNvAsrKpkmkZIogzAM7AZGc18KeO/jz4v8A E97NHoN7eeFdDjkQ2kGnXLQatKIgALi91W3KyhmO5vKhdUVSEbzSvmN5BoelSa7rej6JFNHBLrGq 6fpUU8qu0cMmoXiWiSyLGCxVS4JAGcdK+g/2j/E0Umr6T4F0owQaV4as7e4urK1ga1gg1K4g22Vp 9nCJEEt7IxtD5OVUTMnBUqvUeBdA1D4YfDa/8VW+nXd78QPG1vFYeGtMttPS+1CzWaGa7shbRQ29 y+VgSTVbqKXEbrBHDIsbpk8t4c/Zl8U6jELjxHq1h4c3oWWyhj/tvUY3WYx+Xci3litlDrh1aK5k PIDKrBgPU/8AhmLwF31fxd6D/T9GBzjn/mH4rk/EH7LkeJpfC3igodsAt7DxBbhgz71Fy0+r6aBg BSzoq2JPAUnksPmfxP4P8TeDrpLLxJo93pcku77PJKEls7vZFHNKLK/tmeCfyxLGJBFI2wttcBsi uYr7u/Zq106h4IvdFmu1ln8P6zOkFqItjWml6nGL22LSqoDiS6N6wJdmGCDhdgP0VRRRRRXKeOvE y+D/AAjr3iQossumWJezjljklgk1C4kWz02K5SJ0YxG4kiEu11OwnBBwa/LeaaW4llnnlknnnkea aaZ2kmlmkYvLLLK5JZmJJZick8mvrT9l3w63m+JfF0yyLEkUXhyycT2/kytI0eqauJrf/WBkCWWx yQh3uPmIOzxX4s+PJ/Hniy+uoruaXQNOnnsfDluXlFulkhEcmoRwSxwsr3rIJ38yPzFUpEzMIkxw ej6PqXiDU7LRtHtJb7U9QnEFrawgbpHILMzM2FREUF5JGIREBZiFBI/RH4X/AAs0n4daeZD5d/4j vYVj1TWDGRtQuJP7O0xX+aO3RgpYnDSsA8gAEaR+ga3qkOiaLq+tTo8sGj6Zf6pNHEV8ySKwtGu5 I4wxA3MEIGSOcdK/KW8vLnULu6vr2aS6vL24mu7q5lO6We5uZTNPNIeMszMST6mvZ/APwI8VeM4Y NTvnTwzoNxFHNb319A89/fQTwySQXGnaWrIXiJEeZJ5YQ0cgkhMwBFfRt54S+GfwV8LXXiR9Bg1q /sZrX7Hc6zNZXOs6hqwu2fT4tPmu0EVvJHvLs9nbq4hiaVklaLn4W1nWdS8Q6pe6zq91Je6jfzNP czyknLNgJHGvRI0XCRxqAqKAqgKABlUV3Hw/8c6l8PvEMWu6dHDco8TWWpWM4Ajv9NmlSaa2WYKW hkDRo8UyfddRuDxl43/SLw1f6PrWlw+JdFKNbeJUtdXmkV4XkkuPsMVh5d55LyIs8EcEdrNGGOxo yh5BreoorhfiR41t/APhS916RBLeMwsNHt3jllhutXuYXltY7gRlCIlCPNL86kojKpDlQfzMv726 1K9vNRvZmuL3ULqe9vLhwoee6upmnuJWCADLOxY4GOa9+8B/s8+IvEaRaj4oml8LaYZXX7BPaSjx Fcrbzxq4NlchFtUkUzCOWYs4ZAxt2jdXP0t4e+CHw28Pi3ddAj1q7gSaNrzxDI2q/aBM7EtcadKF sdyAhI2S0UgKp+/lze1z4PfDfXrfyZ/CunafIsVzHBd6HENFuIJLmPZ9oxp3lxTPGQrxC5jkRT1Q hmVvkbxf8Mtb+GHjXw7d6e01/o11r+mS+HdW8tTLHexXqTw6ZqSKjKtymMqdhSdRvRcrJFF+glcf 4z8C+HfHunJp3iCzMv2dpZLC+t5PI1DTppoxFJLaTgEbW+UtFKHjcqrMjFEI+bvhl4H8Q/DX4xDR 77zJtO1PQ9ajsNXhjgitNY06F4rnhJ97JLHIsP2i2ifzI32sWe3YPJ9g1XvLS21C0utPvYluLK+t biyu4HJCT2t3Ebe5hkKkHa6MyHkE54r81vid4Au/h74luNMIu59Gus3Ghancxov220KK00LPD8hm t3bypRhCcLL5aJLHVr4PeLP+ER8e6PeSzRwadqb/ANh6vJNJbQQR2GpSoq3E91c/LFHBOsNxI+5f kjZSQpbLvjTpMWj/ABN8V29vHNHDdXsGqr5xLeZNq9lHqV68T4AKfaJZgoH3QNuSQasfAozf8LV8 J+THHK+/WMrLI0SrF/wj9158oZQxLIm51THzEBSQDkfo7RRRRRRX5l/EjRdTt/iZ4t0s2ksuoXvi e+uLS0tl+1T3Ca7dnUdLSGO33FnliuIsRjLBmC43cV9K/DL9nuw0lU1jx5FaavqDRW8lroQLy6bp cm5bmQ6i6kJdTL/qWiIa3Hzj98GR0+oSc8nJyecnJ6k8nuePTNNoqK4t7e7t5rW6ghurW4ilt7m3 njjmguYJYyksM8EoZWV1JV1YEEEjBBrjviF4IsvH/hi70G6doZt327SbpZHRbPV7eGSGzuJQobfF iR45VKklHbaVfa6/M+h+HdU074DfFLQdWtLjT9S0zxQ8l3ayxB5EbT4dI1HIKHDRukYZZlYo0bCR SVI3fKtSRyPE6SxO8ckbq8ciMUdHQ7ldGXkEHkEdK/ReHxhLr3wSvfFy3MtjqE/grWme7fZp7prl hZz6dPPZmFyF33sTG22tuOU+VXOxfmX9m7SIdQ+IT38yz/8AEi0LUL+2eMgRLeXMkWlKlxlTkNBc XBVQVO5Q2cKQfveiiiivFv2gdOtb74Xa1c3KM0uj3ei6jYEOVEd1LqsOku7qPvDyLqYYPcg9RXgv 7MF1cp4z1yxSaUWdx4Ymu7i2DsIZrmy1W1itJ5I84LRrPMqN1AkYDqa+46KK+Qvi18O7rxp8YtH0 vSEe1TU/Dmm3uvaz9hmuLXTVjur62F1eNaoAZGgtEit1lkUSSBI/MRcFd34yaxo/w4+HOn/Dbw/L LDd6napaBY7oJew6NHcmbU7+9NvtJ+3yb4XXaqSh5wBtRkPy98PPF83gfxbpHiBDM1pDN9n1a2h3 u11pF3+6v4VhWWFZHRSJoElk2CZImcELX1N8bvhY/jO2g8deDhb6hqMenQNd2WnJDOfEemY32mo6 bPaA/aLlI2wASxmhCJEd0cccvqvwi0s6R8NfB1ozKxl0ePVMq+/A1uV9bUZwOQLgBhjjGMnGT6NR Xk3xyuJ7b4V+K5LaeSB3i0u3eSGV4mMF3rlta3UJKEHbJE7xyL0ZGYHIJFfMf7NdlaXXxDuJ7iES zaZ4b1K9sH3yr9mu5Lu206ScCNgGzBPNFtYEfPnGQCPvWiiiivEf2hdLh1D4ZaldStMsmialpOqW qxFArzS3g0dxcBgxKCK7lbClfmCktgFW87/ZXuruSz8bWDTSNY211oF3BblsxQ3d/Hdw3UyJ/ekS 2hVj6RrXg/xf8XP4x8d6xfLJFJp+nSvoWjmGS3uIW03TZnQXMN1bxxiRbiZprpSxcqJBGHZEU15j X0z+zxZRJafEvxFHJPFqWkeG4bGyZGURJHqcV1fTSMhUkuJLGDYcgAbsg5GO4/Z4+Gn9nWq+PdZh db7UIJYPD9nPaxj7Lp04XfrKSS/vBLcKGjhKhMQFmBkWcbPqccZxxuxn3xRRRXJeMfA3hvx5pyWH iGx+0C3899PvYZGt7/TJrmHyZJ7OdOBnCM0civG7KhkRtigfAHxD+FviP4d3IbUUW90S6uZbfTdc tRi2unRPNSC6hJLW8xTLCJ8htsnlNIsbMPuP4PaTcaL8NfCNldNG00umvqR8nzMJFrV7LrNvC4mV G3xx3CJKMYDq2GYYY+k0UUUUV8i/tVj5PATc8t4qHtwNNI/nXyDX1H+0JrNnpdh4P+GWlTtPa+Hd Psru/MjWs0qm1sv7L0SK5kgIKTiDz5Zo2iQFZYXGQRj5q07T7zVdQsdK0+L7RfaleW1jZQb4ovOu ruYW8ERklZUUMzAbnYKOpIGTX6Z/DzwRY+APDNpoVoWmuGIvdXu2dn+2atPDHHdzxqQu2IBFjhQK MIq7izl3bt6+df2jLTVNY0Twl4c0nT5L+81jxQht0iB8z7Tb6dNDDEzttjVWWeSR3cgKqbiQoY10 Hwu+DGi+ARDq97INW8VSWqJJeug+xaW8yH7VDo0TjcMhjE1y58x0B2iFZHjb2qviX41+Htd8Y/GL TfDunRl7q80TTYdPa7RbS0hsUkuLm7u2uVBMkMTfaHeQKzkhokViqqfbPB3wE8D+GoLeTVLKLxTr EUk0rX2qxMbEiWMwiGPQmkktjGq8r9oWVg5L7wNip1mrfCb4b60LdbzwbokK25kaP+yrdtBL+Zt3 C4fQWtjKMKNokJ28lcEnPz/4v/Zjlht5bvwTrEt7JEmf7H13yEuLjy4pHk+yatbLHEZHYRRxRS28 aclnnUACvlfUdO1DSbybT9VsbzTb+38vz7O+tprS6hEsSzxGS3nVWG9GV0JAypBHBFfa/wCzr4/b XdFl8F6ixbUvDdp9o02U/aZJLvQftAi2yyyF0VrSSWOBFDIPKeJUQ+W7V9J1R1TU9P0XTrzVdUuo 7HTtPt5Lq8upQ7JDBEN7N5cQZ3Y9FRFLscKoJIB/MXxz4xv/AB14lv8AxDfp9n+0lIbOxWeWeHTr C3Xy7azhaU+mZJSqqrStJIEXeVHUeAPg94r8frHfW0cekaCXIfW9RDiKdY7lYbhNMtY/3lzIoLkf ci3RsjTI+BX1T4f/AGdvh7pMSHU4L/xLd7LMyTaleTWtslzAn+kSWllprQhYpXOTDcSTlVCrvOGZ +9v/AIYfDzUbaa0uPBfhtIrjYHaw0m00q5BRxIPIvtLWGaPkc+XIMjg5BIr5M+LnwPbwZa3Hibw5 PLeeHUnH2yyuin2vRY55I4LcpcM2bmFpXKAhA8Y2bjJ88g+wfAGB4D8D7f8AoTvC5PUkZ0ODJz6Z z9MVt6vpGl6/pt5pGs2UGoabfxG3ubScNtkTO9SHQhkdWCvG6EOrqHQhgrD461H4K6n4C8feCNY0 +WTWfCknjfwzE900ey80jz/EECWsOrLHwY2ysa3aKqNJ8rJEzxLJ9rUV8KfH/wCGkHhbVIvFei26 waFrt00N9AJ4ytj4gm826dLa3YKy29xGjSIqb1jkSRcxoYY68H0TV7vQNY0zXLDZ9s0m+tb+2Eok MLyWkwmWKcRMjNG+NkihgSpIyM177+0NPpmvN4C8caXcyS2viXw/dW0UEiwbraLS7lLoJcNbySAT rJeyQTxhiI3jK7ic4+ba/XjjtkjscYJXsW9OOTRRRRRRXxB+1DZ3KeMPD+oPCVs7nwzHZW8+VxLd WGq3VxdwkZ3ZjW5gJJUAhgBkg4PhZ8ArvxDFa+IfGJuNN0czwy2mieWYtQ1q08su0lzOHVrSBm8s L8plkXeV8kGOV/tLTtNsNHsoNO0qytdO0+1VktrOzhjt7aIPI0rmOGIAAs7M7HuxLEkk5u0UVlaj oOjappV9ol/ptpcaVqYuRe2BjEcUz3lwby5n/cbCkzTMZ/OUiQSfvVYON1fM3wn8C6j8PvjFr2kX OXtJfCOpXuiXwljk+26W2vWcdvJIUC7Zk2lJ4yoKspKho2R2+NaK+8v2cvGE2veErnw/etJJd+Ep re3guHMj+bpOo+bLp0TzTSuS8DRTQhVRESFYFUEhjXy/p9nbeOfjD5VtaSajpev+O72/mtpG8mSb QpNYk1K/MrQyKV22YkZ/Lk3AA7CTiv0moooornfF9rHe+E/FFnK7RQ3fh3WbeWSNFkkjSfTZYnkR GKgkZyAWHI6ivzo+Fmo3OlfEXwZdWhjWWXxBp+nOZEWQfZtYmGkXoCt/EYZ3Ct/CcMORX6c0UV82 /tH+FdT8RWHgyXR7WbUL+PW7zRrawtlZ7id9X086g0ojC7QkSae7yyM6hFyzfKCy62naZp/wB+F+ p6hcSafeeIplEksyxxiPVvEFyvkaXpsAmkgnltbbcXdFdXMS3E6RoWZB8HRXl5b3ceowXVxFfw3K XsV9HNIl1FdxS+fHdJOCGEgcBg4bO4ZBzX3lrWi6V8fPhxpOpWV3aWmvW0Rmt5kHmRabrq2ypqeg 34bMscEz7MkDdgQXAWRQEkzv2bNHOl+F/ErXlhPY60PFU2n6jHdQy29ykWn6VbS2ttNDLhlMb3M5 wQPv96+jKKcgBZFz95gM4BIyQOM9ccHmvyy8BxRzeOfBkM0ccsUvizw5HLFKiSxyRyaxCskcscny spBwysMEHBr9S6KKKKyNf0ldf0HWtCaY2y6zpOo6W10kX2g241Cze188Qbk3lN4cKXAOAMjOa+C/ 2e9RubH4naTbQtGItYsdX029DojE20envqyCN2+43nWsR3DnAK9Ca7b9pjxe17rWm+DLWYNa6NFF qeqIobJ1e9iP2OGQSIOYbVxIrRuyt9oIbDJgfLlerfBG1tr34peEobuFJ4kudQu1R9wUXFho1xe2 cvykcxzRpIO2QMgjivbtD+Gy+MvjH4y8R6vDa3Hhnw/4jlSa0uLWUw6xqi2qmCx8rEaMluTHNdF9 yyfImyWOZnX6044z7gcYwcA8d+3r/KiiisvWtD0nxDp1zpOt6fbanp9wjrJb3UYdVYxmMTQuCGjk UMdk0RV0OCjKQK+G/ij8DNU8HGTV/DSX2u+GVgae5ZlWfVNGEEXmXMuoJbKgkt9oaQXCRgIoZZQo USS+ufswaFNZ+GvEHiCX7Qg1zU7ayt4pLYxwva6JA5F9bzsf3ivLdTQthcBoSMsdwX6cooooorw3 9om5uYPhnexwyKkd5quk212pjRzLbJcm7WNXblCJoY33LzhSvQmvz5r6lk1pfAv7PGlWVrbCx1rx /carFcLMxS5m0+7nkhvdVS0vFkDRy6dHaWymMIAJ0mVt+C/y1X398C/hkfBuinX9Ygni8Ta/bJ59 pd26QS6LpyzGSGwAOZPNmAjnuVfaVYRxmNXiZn96ry740ahdaX8MPF1xZyiKaSyttPdiisDa6vqU OlX8e18/fgnkTPUZyOa8l+DnwNgtIIfFHjrT1m1CZVl0rw7exhobCFlDLd6xaycPcOD+7tnG2Fcm RWmISD6rr5X/AGnn1S5t/A2i2KXVzFqepas32C1geeS81SFLW00uOKOMF2lIuZ0RF5YucAnFWvh9 +zpolnp8V/49ik1XVruDLaNDeTW2naUZHWREkudPdJJ7hFXbIyy+SC7KFk2rKfZdR+GPw81W2e0u fBfhqKJyjM2naVaaPcjY24BL3SFgnUeoWQA9wa8c8V/szaBfia58JancaDclHaPTr4yalpLyJAEg gjuHP2qBXcbpZXe4IBJWPAC18l+KPB/iTwdf/wBneItKudPmLSLbTuhksr1Y1SSR7C9jzFMAJE37 GJQttcK+QPaf2efiH/YGtt4O1SYJo/iG4D6a3kRk2viOUR28IecMrCO6jQQkbX/eiHARWlY/c9FF fnj8cfHg8aeLXtrK4jn0Dw6Z7DSpIvLeO6nlKf2nqCTx7t6yyRqkbBihjjR1ALtn274K/BWPRktP F/jCzVtZYxXWi6NdRt/xJQBvhv7+F+DeHhoomH+j8Mw8/Ah+oRyQAMnOAMddx4A9a861T4tfDbR1 ha78Y6NKJ2kWMaVM2usrRgFzMmiLcNGPmG0yBQedpOGw3Svi78NdYE32Xxho8XkhS51SWXQy2Wx+ 6/ttbfzD6iPd611txZ6H4ms9NuJVstXs4L7Tte0m8gmWeKK+06cXenalYXdu3UEffRtrqWRgUZ1O zRSknGM9CrAHpnpkjgd6SivMPi18P4fiB4VmtIhs1vSxNqWgzLDatLLdxwMG0p5rjZshu/lRyJVV XEcr7xEEP5vXFvcWdxPZ3kE1pd2k0ttc21zFJBcW1xBIYp7e4glAZHRgVdGAIIIIzXonxG8QP4qi 8CaxK7S3K+BrHSdRlkvFvZ31PRdYvrO5lvZ8BhPOgivGjkG9UmQksrK7b/7PtjdXfxQ0W5t03xaX Z61f3zB41MNpLpculrJhyC+ZrmFCq5bDZ6AkfobRRRRRRWM/h3Q5Nfi8Ty6bby6/BYLpdtqUoaSa 3shJJJ5VsGJSNiZpVaVFDsrFCSnFbNFFFFFeYfGeRIfhj4wdpYoQ1jboXlWRlZ5tQigSMeSpYM5I RM/KCRuIXJr81qK+ovAYb/hnT4jEg7f7b1AKe2RYaXuGPxFbn7KqqV8eSFFMgPhZFkIUuqv/AGkz oG64YqpIHBKjPQV9dUUVn6vq2maDpt3rGsXsNhpunwvPd3UxbZHGCFUBFDM7uzBEjQFnYhEVmIB+ Z5f2pdHGppFB4S1J9G8+BXvpdTtYdTW2YKbmVdJWN4i6EsEQ3oDgAsybiFp/F74o6F4v+Fccnhu+ 2f2t4jtNM1PSdQEMOrw21jC+qsWtFd8oJY7RvPhZ4xvCFg5KjD/Zb0tZdc8V6557CTTtKsNKW28o MsyazeNePO0wbKmM2CqF2nd5h5G3B+0KKKBjqMA4xn2HKjJx+f0FfHX7SfgXUftlv48tZry9094L fTNUt5WeaPRTE2yyltsu3l287uysioqrMSxZmuCF+XtI0jUtf1Ky0fR7OW/1LUJ1t7S1hA3yOQWZ mZiFREUF5JHIREBdyFBI/UHwb4ai8H+GNH8NRXk+oDSrVojeXIAknlmma5nZIgT5ce92EMe5tiBV LNt3HpiSc8nPucfrx+PHrSUV5v8AF/S5NY+Gfi+0jmjgaHSjqpeQOw2aFcx63LEFTPzSLbtGh6Bm BPAzXxx8A9d/sP4jWXmz2lpYappes2OqXV46RRW9jb2Da35onlKrHiW0iy7Z+XcMc5r3PxB+074c sbnyPD2hahr8SyTLNe3V2uiW7qu0QyWaPDcSyK+X3edFCRgcNuO31P4dfFHQfiPaXB0+O40/VdOS 3bUtKvPLaSITx83FpcRYE0Ak3Rh8Iw2jzI4w6bvSaKK4j4kxWk/w/wDGyXqRyQr4W1uZBN90XcGn Pcae64/iE6xFP9oLXyx+zXqTaZfeN7h/Me1tvDsWpT26FFaZtOmd49jN0YK0iqf9o18y0V9d/stQ xT2/xChmRJYZR4XhmikVXikjlTU0eORG4YEZBB4IJr69A+nT3GMHjjp0oooooqpfafp+qWsljqdh Z6lYzmNprPULWC9tJvKkWaLzra5VkcKwDLuUjIBHPS3RRRRRRXyj+1Np11Jpvg7VkRfsNlfaxp1x J5iBlutTggubNFhJ3EMtpOWYDAwucErn5g8CLC/jfwalwkMlu3irw8s8c6pJA0J1eHzhOjgqUK5D BhgjOeKi8Y+Ip/FvifW/EdwGB1S/lnhicRBoLKMC3060YwqqsYbdIoi2Mtt3MSxJr6i/Zv8Ah+Le 3l+IGpxL515Hc6f4ehlitpPLtRKIr/V42O54pHZHtoyNhEfnZDpKpr6wooP0B+bOOMA4Izxnn0OR 1PvRRWeuj6Ymry6+LSA6xPp0GkvfkM04023upL1LOJmzsQySs8mwLvOzfu8uPbz+pfEHwNpRuU1H xf4dgns5TBc2g1aylvoZlk8p4XsIHaYMrcMuzK85xg1zlj8a/hdqN1DZ2/i60jmmbaj31lq2mWqk DIMt7qcEMCD3kkAr0LTNY0nW7drzRtU07V7MStbvc6be219bLcIiyPA01qzqHVWRmXO4Ag45rgfi Z8LtE+Ienl5kFr4gsrW4TR9VidYCZWidrWy1R/LkL2nnEOyhC6jcYipdt3wHbTeIPhz4uhmkt5NN 1/w3qSPJa3HmKrFB+8glaBlL29xExUtG+JYXyrFWBr9NdA1yw8S6NpuvaXIJbHVLOK8gO6Fni3r+ 8tp/IZ1EsLhopkDHa6spOVNfLn7THjcKuneA9PuAS3l6x4h8mVSVAJGkaXOYJTg8NdzQzQ9PssiM cmuX+Bvwft/FAj8XeJ4RLoEFxNDpulOJUGr3VuwV7q6O0B7SJi6BEf8AeSoyvhEZJPt23gt7WCG2 toYba2t40gt7eCNIIIIIVEcUMMUQCqqLhVUAAAAYAFcnq/xA8D6CLwar4r0K1nsG23dkNStp9Thf o0f9l2rPcFh3RYicc4rndP8AjV8LtSuo7SDxdZxTS8I9/Z6npVsD1/e3up28MCD3dwK7ey1bw54o tbuHT9S0TxHYtE9pqENnd2Gr2hjuYysltexQtIm2RC26Nx8w4xjNaNhY2umWNjpljF5Njp1pBY2U AeSQQWtpCsFvF5kpZm2oqjLMScZJJyatVHLBBcKsc8UU6LLBMEmjSRFmt5luLeUK+RuR1WRGxkMA wIOCJKKyde0PT/Eui6noOqRebYapaS2lwFEDSReYMxXUH2hHRZoX2ywuVO2RVbqtfmB4t8NX3g/x Hq3hzUNrXOl3IiEqmMpc200QubG8VY2cKJoXjl2Fiybtj4YEDrp9Zh1T4Q2ulXMbSX/hLxtBDptw 0UUaW+h+KNLvb+ayieIhpGe7s5ZpWlXIHlhX2javBaLpc2t6xpOjW7xxXGralYaZBJMSIUm1C6W1 iklK5O0M4LYHSv1lzgjAGBjgcAAelJRRRRRWPqfh/RNautIvdV02zvrrQrxr/SZ7mJZHsbpovK8y Ikc/wvtbI3pHJ9+ONl2KKKKKKiaCF547loImuYIZ7eG4aNWniguXjkuIYpMbgsjRRM6jG7ahIJUE fkZRX0v+zBeXMfjLXrBJ5FsrnwzLdz2ynEUt1Y6raw2c8i92jS4nVT23t61w/wABjj4r+FTkg51s ZHv4bvBjj16V+jNFFFfNPiv9pTRND1m50vQtDPia2s2aGbVo9XjsLKa5jYrKNOKW9z50IPCzgqGI JQOhV215vjP4T8X+AfG01hc3WkatY+FdVMlhqUG2aOW7s0060ubW4tjLFJG15cxW0bMyvvILxxqy 5+WPgvp0Gp/E/wAJW9yrtHFe3OogR7QVn0rTZtTs3YuGG0TRRluMkZAIODX6TUUUdevYjt07cA8f n614V8e/AN94x8M22oaQLu51Xwy13dwaXbhX/tKzu/KS+RIT8zTxrEskIUlmAkjVHd0x+flfor8E fA994K8HIupzXH9o69PHrN1YM15HFpQntY44LFrO4batyqqDdSCFGLERMZFgjavZM4I+mAcEdCSR 69ye+KSilxnA77T6e+T9a/LKxaTwT44sn1KJbqXwj4qt2v4LWYFLmTQdXBuora4K4w5iYI5X0OO1 fbHjr4+eF/B2oX2iWlneeIdb08xxzw2ksFrpUF2Jtl1YXOpuXdZoUBLrFbSAPiNmVxIEd8Ovjpov jzVYfD8+lXmh65dm7ksYPOXU9Puo7O2F06C+RIXSXy1mfY9uIwsfEpd1SvcqKKK/PP4KLaD4zaGt iW+xLceKPsZdw7/ZV8O3/wBnLyFVyduMnaM+grlfivqcur/EfxldzRxxvDrl3pirFu2mHRCNFgc7 v4njt1du2SccV57Xr3wHH/F1/CnGedbOByf+RcvDxX6MqiRghFVcszEKuFLOxd2IGAcn5iSOSc55 paKKKKd05HX/ADnjgdBjmqVhp1hpVnFYaXZWenWFv5nkWdjbQ2lpF5khmk8q3t1VF3O7OdqjJJJ5 Jq3RRRRRXlPxvt7i6+Ffi6K1ikmkFvplxIkaM7C2sdctb26mIHRY443kc9lUnoK/N2vUfilrVzd3 /hvw7JMWi8FeEPDvh54o7yS4thq0WlQy6zKluwUQTJKVs50I35t1D4K7E6j4E/DceMtdbW9WtRL4 a8PzI80VxbPJbavqm3zLfTtzYjZIhtnulJb5fLjZNs+R9/0U1kSQbXRXGVfDKrDcjB0OGHVSFYcZ BGeetOorO1DR9N1WTTJdQs4rt9I1FNW07zgWW31GK3ltYbsJnazIsrmPcCFba6gOqMtHVfFXhjQZ hBrfiLRNHuGtjdx22parZWV1JbbnjE8FvcSK7qWR1UqpyylRlhiuFb45/CpZTAfFcZdZDHkaRrzx ZB25E6WpQr/tBtuOc4rudG8V+GPED+XoXiHRdXm+zLeNbWGpWlzdw2zFR5s9nE5kjALoreYgKsQG AY4pvivwpovjPRLnQddtvPsrjEkbxlUu7G8RWEGoWE7A7Jo9xCttIILJIrRs6N+c3xB+H+s/DzW3 0zUlM1lO0kujaxHGyWuqWkbAbl67J49yrcQEkoxBy0bRyP8Aevwp8a/8J14M03Vp3D6ra79K1zC7 A2q2ka+bc4SKKMfaI2iudkK7I/M8sH5Dj0b/AD15/KvlG3+MbP8AAy6vWvZP+EttPK8FvKJpheG9 u4H+xaz9oSaWYO1jHLOLmUpvuoZQgwBXmP7PfgxPEvjH+2bxWbTvCP2TVAFl2F9ZknLaKh2Mr4Ro 5bjIyuYlRwQ+D9h/ED4gaN8PNFOqao32i7nMkOkaPFIiXWq3SICyqWB8uGMspnnKssalQA0jxo/w D44+Jfirx/ch9avVisI3je20TT/Nt9ItpIovKE620ju0kpy7GSZ2YFmVCseEHn1FdL4Z8X+JfB94 1/4b1e60uZxieOJkls7sCKSJBe2NwHhm2LLJ5fmxsUY7k2sAR+hPws+Ilv8AEfw4dQaGGy1iwmFl rNhFPHIqT+UJIr+2iLGZbacFjD5oBDpJGGk8rzG9Koooor4l/aO8AR6Pqlt4202JI7DX7lrTWIY0 t4Ug1zyTNFcoqsGY3kaSvIVi4kjd5HLTKK+Ya+2v2bfA82laVfeNNRgkhu9dQafoyTKUZNDjdZ57 0bZMFbqdUCiSJWCwCRCyTCvp6iiiiiiiiiiiiivPvito5134deL7DdKrjR5tRjESebJLNo0iaxBb og5PmvAsfAzzkc1+ZFFfV/wrOn3/AMCPihpc0hM9m3iPVZYY9yui/wDCNW02lzMxGCjz2cgIB6Kc 4yCeX/Zp1OCy8fXdjPdeUdY8PX1taQFZSLq/tbmG/WMFFIBW3iuXDOVXAIyWKqfvGiivEf2hbyS2 +GOpwoqMuo6jo9pKzhtyRperf7oSrD5t8CqdwIwTxnDD89aK/Rb4F+Erjwl4DtVv43h1HXbmTXLq 3kjCS2iXUEcFlayZ+bIhiSR0YBld3TGRXsVFFFRXFvb3dvPaXUENzbXUMttc208STQTwTIYpoJ4Z QVdXUlXRgQQcEEGvOfAHgDwJ4Sn1688JmK8uptSutOv7lr6DU59He3dZZvDUcsfzQJAxRnikJnY7 DO77YyvpdFFFRTQQXME1tcww3FvcwvBcW1xEk1vPDKhjlhngkBR0ZSVZWGCCRX5a+NPDFx4P8Uaz 4dudzf2bdsltO+zN1YygT6fdHyyVBlhZHZQflJKnBBA5avoP9mu4kg+IVzGls0y3fhvU7eWVSwW0 jS7trsXD7QQQXiWLkgZcc5wD960UV4v+0BqkOnfDDWIJJpIZtXu9K0uyEYcmWf7cmozxO6dFa3t5 9xPBxt7ivBfgP9lg8LfGHUbiJi1l4XgxNHkTJaPp+pz3cUZUjl/KQ5yCCowRXzTRX2D+yxYOIfGe pyWbeXJJodhaX7R/KzwrdXGoWcUpGCQJLZ5VDAgGMngivreiiiiiiiiiiiiivP8A4n+Ej418E6zo dvHC2omJL3SGliikKanYv9ohjhkmKiJp1D2plDDYsrZyMqfzPube5sbi4tLuGa0vLaaa1urW4ieC 5tp4XMNxb3EMgDI6sCjowBBBBFdx8NPBM3j7xZZaHvkisI0fUNYuomiWa20q1ZVmMIlP35HeOBCq vtZw5RkVq/TOCC3tIILW1ggtbW1hSC2t7aOOC2t4IUEcMFvDDtRI0QBUVVwAABUtFFFVr+9tdMsb 3Ur6Zbay0+1uL28uCGZYLW1iM88pEYYnailsKCTjHJIFfnn8S/jDr3ju+ubeyuLzR/Cy74LXR4Z2 ha9g3A/adb8g7ZZHIBERLRxcKu5g8snjlFauj63q/h++j1LRdSvNMvohhbizmeFygdXMMoXh42Kr ujcFWxhgRxX2j8J/jxD4oubLwz4tSCw12WOK30/VoyIrHXbsHYLeaHAW3uZeCiqfLlcskYiYxRPB +0h4Gt9T0KPxxaYTUtBFvZagDJLtu9GuLsxwhIgGXzILibfkbcxvIXZtiKOP+AHxIttD0LxXouu3 MhsdA0+58VaYgO+c2sXy6tp1o11KsQLyNC9vAoXdLLMzN83Hj3hzS9U+LvxIVdQeUPrmpT6prtxA 10U07SYm866jtZpkujCqRBbSxEwZFdoImODX6I3V1ofhDQWuLua20fw/oFhBCZH8w29lY26pa2sK Iu+RifkiijRWd2KqgZmAPwd8Rvjd4k8Z3N5Y6Vc3WheF2aaCGxtpDbX+o2ckTWznWrm3YlxMjt5l qjmEAhW80oJW8Roq9p+o6hpV5Ff6Xf3um30HmeRe2F1PZ3cQmiaCbyri3ZXXcjMjYIypIPBNfcnw U+MM/jUXHh7xPPYReIraKOXTZolNtJr9ssTG9P2dV8oXEGzzJFiZQ6NlIlWKRq+hqKKKK+d/2hvA R8Q+HE8U6dAjat4YjmlvceTHJdeHypnvA7mMu7Wrjz4laVVVDcEBnZRXwfX0X+zp4JfW/FDeKb22 36R4a3G3aeBZLe512eIrbJH58bIzWyMbklWDxyfZ2GNwNfdtFFFFFFFFFFFFFFfk1rGmXGiatqmj XbRSXOkaje6ZcvAXMDT2Fy1tM8LSKrFCyEqWUHHUA1mV9G/sxAnx7q55IXwhfk+wOtaeP5mvPfCM 9x4G+KulLLcQ2DaJ4ubRNSubp7UwW1m18+iaw08zkxKBbvMDKGwv31YYBr9LaKK5zxhf3Wk+EvFW qWEvk32m+HNbv7ObYknlXdnpktzby+XICrbWRSQwxxyK/KqivsX9mPwfcW8WseOLoTQx3sL6BpEZ 8yNLq1S4jutVvSksQWRBNFDDDJFMQHS4R13Kpr6zoooory1fh18Oh8Qz4l8qzHiwWn9rjQ/tlr5I n+0+V/wlP9igGQS+ZhPPz5XmfvNv2k+ZXqVFFFFfAP7Qfg0+G/Gjazbog0vxcs2pR7BGgh1aEoms 25HmvIxZ3jumkZEUmcogPlsa8Frsfh4u7x/4HXJXd4w8NLnuN2tQCv1HoorN1jU4NF0jVdaukmkt dH0691O4jtwjzvBYWr3cyQrKVXeVQ4ywBOATX58fAbP/AAtfwrjjjXfyPhu8BH49K4/4g/8AI++N /wDsb/Ev/p5mrkK9s/Z90+7vPiho1zbR74dJs9Z1DUHEkSGCzl0uXSkkAkYF8z3MMZVAWw27G1WI /QyiiiiiiiiiiiiiquoWNpqlje6ZqEAuLHUbS5sby3LyxLPaXcLW9zCZYGV13IzLlGBHUMDX5b+M PDV34P8AE2seG7xvMl0q7aCO42xJ9rs5EW40+98uGSUIZ4HimMXmMY92xjuUgY+n2N5q+oWOl2MR ub/U722sLOIyRx+fd3k4ggjM0zKi7nYDc7BRnJIGTX6g+CvCOm+CPDun+H9NWN0tY995eCEQSapq MiqLvUp0LOQ0pHCGR9kYSMNtRRXU0UUUV8b/ABo+NmpHUL7wd4QurjTIdNvHttY120lmtdQub2zb ZPp9hKAjwRRSgpNKh3TFcIwhz53yfRU0M0tvLFcW80kE8EiSwzQu0U0Usbb45YpUIKspAIYHIPSv qP4YftCXWnkaP8Qbm61GyK2sOna9HBFLeWHlhLZotXEYV7iLYDKbkb7jeG3CfzAYvoL4neDrP4i+ Cbq3sFtb3UkgXV/C1/FLG6SXaxieKO3uhNFEY7yLMG+SQxgOsxDGNSPkn9n/AMYDw143h0q6kKaZ 4sWLSJcl9iaoJCdEuCkUcjMTKz2qjcqDzy7sFTNdr/wuEf8AC8/7R+3J/wAIlv8A+EM3+fbfYf7N 8/b/AGv9p8zyfL+3f6V9p3Z+z8dOK+Va/QH4PwWXgH4RQa5rc0un296L3xVqT3U0TRpFd7LXTTZx xKD/AKRaw2rRRbmd5H2jlgi/FnjfxfqXjnxHf+IdRMifaH8qxsmmaePTNNiY/Y9PgYhRhASXZUQP IzyFQztX0j8Lv2e7Sewt9e+IEF39ouGWex8NCV7RIrVoWAfXjGBMJWZkkW3jkQxhQJtxd4o/pOLw V4Ngie3g8JeGYoJceZDHoOlJHIR91pIxDhj9c14j8YvhP8Prbwtrfiq2to/Ct/ptoJoX0q3dNNvb ssltZafNpEAMSee7LCJYFi2O/mylkVgfhuve/wBnPXJdN+IkWmBJZYPEWmahYOi3BihhmsoTrMN5 JBtYSFVtpIVHylRKzBsZR/v2iiiiub8X+G7Txh4a1jw5etsh1SzaGObEj/ZbuJxcWF55cbxs/kzr HL5ZcK2AjHaSD8efDb4Ba3q2szXHjjTrrRtD0m7aGexmbybzXbmByDb2ckLZFp0Z7uNsSJgW7EsZ YvuOC3gtbeG2toY7e2toY4Le3gRYYIIIEEUUMMUY2oqqAFVQAABgACpKKKKKKKKKKKKKKK+L/i78 Cb2xuLjxL4Hsp9Qsry7aS/8ADdhaeZdabNeTcSaNZWS/vLbedvkRpuhGCoeLcYvlevpL9nWey1C8 8ceCb9Slt4t8NMklxHPHHcrHaCWwuLa0ikB3yPDfyShg3yiI5Ugkr4T4f1zUPC2vaZrmns8N9pF7 HcqjPLD5gjbZcWdx5RR/LmQvDMm75kZlPBNfqNoGuaf4l0XTNe0yQS2OqWcV5Bl4XeLzF/eW1x5D OqywyB4pkDHY6snVa1qKw/E3h3TfFmhal4d1dZjp2qQJFObaU29zG0U6XVvPBIMjfFLHHIodWQlc OrKSp+QdT/Zd8UQ3G3SPEegX9p5anzdSj1DSrnzSTvT7Lax3i7QMYbzsk5+UdT2PgD9m+PSNSg1b xtfadq/2OYyW+haelxPplxIgRrafUrq8SFpUVt5a1EGxiF3u6F4m+qaKKKinuILSCa7up4LW1t4p Li5ubmaOC2gt4UMs089xMQqRoAWd3IAAJJr4H+Jvxz1nxmJNJ0EXPh/w3suIJ40nxqWtRTExH+0p ojiOFovlNpEzKdz+a8oKBPHdD8Qa14a1CPVdA1O70q/j2jz7SUp5sayrP9nuYzlJomZFLwyqyNgb lIr75+Enxbt/iNBdWN/aw6d4k02H7Vc2toZTZXliZRD9tshMzugR3SOSOR2K7lIZt3y+zUUUV5d8 TPhVovxItLczy/2TrtiFisddhtxcyC1Mm+WwvbffH58JyzRgyBo3JZGw0qyfMv8AwzF49z/yF/CO PX7frP8AL7BX0R8Lvg7p/wANp9Q1NtVl1rWL6A2K3n2VtPgtNOLpcSW0Vms0u55JY1Z5ZHP3VVVT DmT2Oiivhb9ozxwdc8SxeE9Pud+leGc/bfJm3wXWvzpi4MnkyvG5tIyLdd8ayRStcxng1H4KuIPD PwL+IevKI49T8TamnhO3W8ZvIvbN7SK3dbKIbczRw3moSBgx5jGVIjYH50r0j4f/AAx8S/EK7UaZ B9l0aG6jt9T164Cizscx+dIsMbMr3MoUDEMWcM0fmNEjiSv0O8KeFdF8G6LbaDoNr9ns7fLySSES Xl7dSBRPf6hcBV8yaTaNx2qqgBEVY1RF6Kiiiiiiiiiiiiiivl/41/BRtde58YeD7bOstmbWtFiA UasFHz6jp68AXYAzNCOJxl0AnBFx2nwJ8B3Pgvwi91qtpNZ6/wCI5476/trhXiuLOytldNJ0+4gE jqrory3DAokimcxSrujAHtlFFFFeCftH6nPYfDlrSBYjHrevaXpl0ZFYukESS6wHtyjABjLaRqdw I2luMkMPgKvcPgb4F8L+OPEGoW3iS4uJf7NsEvrbRIfPt01SJpxbXM8+owEMiW5eIGJCruZFKvtj dW+5rfwd4Rs4mgtfC/h23heSOaSKDRNMijkmhz5UkiJEAXXJ2sQSMnHWvOvG3wM8E+K7PGm2Nn4V 1eERrb6ho1jFBamKN3d4bzSbdooJQ/mMTIAsuVQebsQo3wp4r8K634K1u60LXLf7Pe2xEkM0W5rS +tHYiDUNPnZV3wuVO04DKwZHVJEdF+4Phd4xj+LHgPV9F12SUatb2Evh/wAQyWiNBNc2OrWUlra6 rFLKrxLNPGsoZRuAljZ/LWNkWvgbUbC70q/vdMv4vIvtOu7mxvIN0b+Rd2kzW9xF5kRZG2urDKkg 44NfWP7LmgfL4o8UTWyks1p4f067875xgDUdZtzbhuhzYsHZfUIfvg+YfG/4jzeNPEc2lafdOfDP h+4mtbKOGeCW01PUIJHgutcV7Uskivylq29gIfmTYZpFNz4SfBa88dH+2tf+2aX4UiEiwywhYb/W rgAqF05pkdVgjbmacoQxBijy294fs7Tfh/4I0eKKHT/Cfh+ARQi3WZtLtbi7eFccT31yrzSngFmk kJJAJJPNcz4w+Enw413TppdQ0jTvDwtIprl9a0VLPQ5bOFCs91PdSKv2eRQkRDNdROI1LlChYtX5 zXiW0V3dRWVzJd2cdxMlpdSQfZJbm2WUiC4ktd0nlM6gMY97bSdu44yej8CarLonjTwtqkck8Qtd d0xpjbNtmks5LtYb62TlciWFpImUkBgxBOCa/Uuiiiig4xjggg5BPsQM/wBfY18Nap+z54hufiDq Wk6Rb/YPB7XUV9ba5Od9tZaVfl5hY28Lzyz3E9sUktgjPvbZHNKYkmRz9k+GvDumeFNC07w9pCSJ p+mwtHD50hmnleWRrm4uZ5TjLySO8jbQFBbCqqgKNyiiiiiiiiiiiiiivnL4yfBObxldP4o8MSW0 Gvi38vUtOupPJg1hbO1ItZLWfaQl3hI7cCQrE42Fni2MX+Ib/T77Sruax1OyvNNvrcp59lf201nd wGSMSx+bb3AV13KysMgZBBHFeh/BnV49E+JnhO5m+0GK7v20h47faWeTW7aTSrTzFZlBjWeaKR+S QF3BWIANP4s6VJo/xI8ZWkk0UzTa1caqHiDBVj11V1uKHD85jW4WNj0JUkcYr7p+FHjq38deEdPv GuYpde0+CGx8RWwZftEV9EGhS9liSOFQt4qfaIxFGY1y0SsWhfHpdFI6iRXRwHSRGV42UFWRlwys p4IxkHsc18g+Lf2Y7qXUJbrwXrNhDYXE0jjStca9R9NjKKRBBqNrHcPcLvLhPMiRlQKGeVtzmp4d /Zf1Q3m/xbr+nxafGVPk+H2uLm7ugwYMhudRghSDB2ncIpd3Iwpwa+vtO0+y0fT7PStNgW10/TrW 3s7S3VncQ21tGIoY/MkLO2AMMzMWJ+ZiSSTcooor5G+MHx11Cz1DVfB/g4mzazNzpms6+6zRX8eo xT+Td22i5K+T5W2SF7hlZixYw+X5cc0nyd/aOof2h/axvr3+1fth1A6l9qn/ALQ+3mb7Qb43ufM8 7zD5hk3bt3Oc819k/Bv44Pr9xb+FPGlzENZmdk0jXJPJto9VkZl8jS7uKJVRLkksIZVIE3yx7fOw Z/qGiiiuc8V+E9F8aaLc6FrtsJ7SceZFKm1buwvFUrBfWE5B2TJkhTghgSjq0bOrfIuofsv+LY7u VNK8QeHbyxATyLjUDqem3bkxBpvOsraC7RNr7lXbO2QAx2klR6J8Of2ek8L6xpfiTxHrFtqd/pjS 3MOk2Nox06DUUlZLK5OoXmJJhGoEyKLaJlm2/Myp8/0zRRXzV+0l4yt9N8NQeDYTFJqHiKSC6vEI V2tNH0+7W5SX5XVkkmuYo1iJRlZEmB2sFJ8l/ZyjjsfEXijxRfxBdG8OeEr2e+1BozKLCWWeK5Rk SMM5dra3u/8AVqSVVl6sAfAr+9utTvb3Ur6Zri91C7uL28uHCh57u6lae4lcLgZZ2ZjgdTWx4W8K a34y1eDRNAsmu7yUNJIzER21nbRgedd3ty2FjjTgZPLMVRA0jorfoD8K/hlZ/DfSJImmF9r2qLby a1qCF/s26EN5Njp6PgrBEXf52UPKxLvtGyKP1OiiiiiiiiiiiiiivKPip8KtM+I2mq8bQ6d4m0+F 10rVnVvKdMmT+zNU8pWdrdmLFWAZ4WJkQENJHL5F8AvhbrGi6/q/iPxTo93pl1o5l0nRob2JVEt3 Nui1LUbR84kjSL9zFPHuilEkmxmKZH1pRRRRXPeL7+80vwn4p1TT5RBf6Z4c1zUbKZo4phFdWOlz XUEpjnDI+xkDbXUhsYII4r8qK7n4d+HdH8WeL9I8P63qc2lWWpSyQi4gNojy3CRGWCyWe8YJG85X yom2SEyFEWNtwI/QzSPh54F0KBLfTPCehQqiyKJp7GK/vGSSXz2jl1HUPNuHXd90SSkAYAwFAFDx B8KfAHiOzmtbzwxpVpLMZXXUNItbfSdSiupIXhW6F1YqhlKl/MWOfzIiwBdGxivhX4h/CzxH8Ork PqCC90S6upbbTtdtRi2uXVDLHDdQgs1tO0eWEUhw22Ty3kWN2Hu/7O/xLuLpx4A128lneOAv4Vlk jMki29rE8t7o8tzuyVjjUS2qlPlRZE3hVgjHhXxh0BvDvxG8T2oSZba+vjrVnJJAYI5YNYUX8ote zRRTPLbqy94yD8wYV5jW3daDqVt4hufC6w/atXt9Zm0Jbe0JnFzqcN6dP8m1OBu3yjanAzxX1L+0 VrdtoHh7wp8OdGlaC2S1t7q7thLd+amkaTGNP0O3uJThJo5ZElcqzMQ9vG5CnaTifs4eALXVby78 b6rDbXdro9x9g0W1mR3aPW0WK7fVcZCZt43VYQyuN8hkGySFGP2nRXz9+0pY3V18PLee3geaPTfE um3t667QtvZtY3WnidwSCQZp4EwoJG7PTJHwRX0x+zV4Um1DxPe+LbiBvsGgWs1nYzMbiMSazqUX kMIWVfLkWK1abz0Z8qZYW2ncGH3BRRRRRRRRRRRRRRRRRRRRRUU88NrbzXV1NDbW1tDLcXNzPIkN vbwQp508080mAiIgLMzEADJJxXmd98afhdpt5LZXPi+yeaERl5LC01XVbQiWITqIr/SLeeCThgGC SHacq2GBA8h8V2PwM+Kd5IdG8WaX4c8TMomOpjTrrSLTUWlvgZlv7bVo7KK7uXaZsNHMtw2dzGSO LYPE7fR/FHwV8eeG9V8RWMttDbagZlvbEW+oW2qaOZm07Vv7NkdlTzHtnk2xTGKVA8bOse5TUPxq 0IaH8QtalgLyaf4haPxRpty9zbXP2yHW83N3cRvbYxELsXMcIdd2xVJLZDtvfBj4tHwDdyaLrCmX wpql4Li5lii33WkX0kawNqUYjBeWFkjRbiEAsFUPF8ytHN9+W9xb3dvBd2k8N1a3UMVzbXNtKk1v cW8yCSGaGaMsro6tlWGQQQQcVPRRRRRRRXg37RfiBdJ+Hz6bHJCLrxHqVppwj+0rDdLZWr/2leXM EAO+WMNDFbzEfKomAY5Kqfhnw/od/wCJda0zQdMQyX2q3kNpBlJXjiEh/eXNwIFd1ihQNLM6o21F ZscV9LfHb4WaX4e8OeHtd8M6dHb22iwwaFrUkUSJPeQnbDp+sagbdEjeUyho7ifYGkeVAeFAXxL4 V68nhr4geFtUmaBLYaklhdy3NwlnawWerRtpdxd3NxJ8qpAs3nnfgfJyVHNfptRRRRRRRRXgfxk+ MMHgi2n8PaHJHdeLby2w7A7ofDttcxZjvbkKebllYSWsBPAKzSjyykc/wHX0N8TINS07R/h/8HNG tp9SvdI0pNe1qw0/y9XvZPEmpJPeT2aw2kRmT7MklzMiq2GhmRnU+Wj1peHfhP4R8HxJrPxl13T7 CTypJIfBsV8Zb2WKVxZ215dHR5GuZgshdvKs1KrtVpJioliHv8Pxw+ENpbwWtp4mggtbaKG1trS2 8P8AiSGC2tbeMRQwwxCyCpGiAKipgKMACvRtD8S+H/E0BudA1nTdXhSK1lm+w3cNxLareIZbVb23 Q+bBIwVv3Uyq4KsrLlSK26KKKKKKKKKKKKKKKKKKKKK8j+OHhO78W+Ab22022vL7VNKvLPWtOsLE I0l5LblrW7iMRBaQi2nndIo/naRUVNzHY/5x17r+zzpur3XxGsL+wguW07S7TUm1y5jfy7WK2vNO mtrKG6YkBzJcGMxw/MxKGQLtiZl/QOivLvi58Po/iB4WltbdFGvaX52oaBKEtRLNdLCVfSpLi5Me yK6AVGzKiq4ilclY9h+J/g/4tk8IePNHvGlhi0/U5o9C1hrma3tbdNO1OdEa5nvLlWESW8yw3TsC hKxlC6ozGr/x00T+xPiXr/lWRsrTV/sut2gMjSC6/tC3U6jeKZGZvnvlusjgBgQihAor2621W4+G X7PGnXVvFHYa94lWRbS5tnk8w3HiOWa7tdUa6spEeO4j0tFaCTflJI41ZSVK14V8HvAA8f8AiyK1 vo3Og6VENR1t1NxGJ4VkEdrpiXMKkJJcP2LxsYkmaNg6Cv0dgghtYIba1hitra3hjgt7aCJIre3g hRY4oIYo9qqqAAKqgAAAYAGKkrj/AIhW+pXfgbxdaaRAt1qF14d1a2htmjmmedJ7NorqG2htldmn aIutugB3SlBwCTX5b16P8J/DF34q8d6BZ20EM9tp9/aa1q32h2SBNI028jmvBJsG4mTKwIAOXdcl V3MP0xoooooooooooooooooooooorz/Xfir8PPDdwLTVvFemx3Pm3EEtvZLdavNaz2jiOeG+i0hL hrd1JxtlCsSGAB2sB5d4u8U/AD4jR29hrHiCFL+Se0t7TW7bSdX0vU7VVnby4m1fULDyktyZJN63 JMS7jIQrqHX5t8bfCbxH4Ltk1uKa18Q+FZhbzWfiXR5FltjDdyMLGS6hVmaLzFCMJFLwZkRVmZ2A rsfjU0/izQvh/wDFCMKbfWtDGg6nHBbNb2tlrWnXVxPPHA1xI0rJJM17HGCG2pACZG3rXm3w++IG tfD3Wl1PTHM9lceVHrGjyyMlpqtpETtWTGRHNHuY29wFLRsTw0byRyfo14V8VaL4z0W213Qrn7RZ 3GUlicKl1ZXSKPOsb6HJ8uaPIyMlSpV0Z0dHboaKKKKKKK5bxt4hTwp4T8QeIWkgSTTNLuJbP7RF PLDLqUq/Z9Kt5kt8SbZbl4omwy4ByzIoLL+WFfZOpfAmzj+EsFtBp0X/AAsLTLJvENxLblpL+8up v395oU0NqbozBYENraRw7Ue4jWRCgln3fH9rdXFjc297ZTzWt3aTxXNrdW8jQ3Ftc28glgngmjIZ XRgGVlIIIBFfqx4f1Zdf0HRNcWA2qazpOnaoLZpfPNqL+0S6+z+ftQOY9xUtsGcZwM4rXooooooo rgviF8QtI+HmiNqeo7bm+uC8WkaPHMIbrU7hdu/awV9kMYYNNMyEJkLhpHRW/NzXtc1HxLq+o67q 0xn1DUrlri4f5tikjbFBCrliI40CxxJk7VCqOBXsEEp8E/BKZw/2fXfilqslvC1vNqEF0nhXQ28q 5WcbViG+QyxNGrfvoLsEs6gop4W+DDiwXxJ8S9Vj8C+G1kuYRa37ix8RX00EZkWGC0vUIiLhJTGj K87+WdtuVdJD9FeHvip8DPC2mJpPh/W7XS7CN5JzbwaF4pZ5Z3QI8888lozyyMqIpklkZtqgE4AA 9F8PfEHwX4rMSaB4k0y+uZnmSKwaY2mpy+Su+V10u/EVyVC87/KwRkjocdjRRRRRRRRRRRRRRRRR RRRRWR4h0s67oGuaGLg2x1nRtT0oXPlGU2/9o2T2Yn8kMm/ZvyU3ru+6SK/KzUdOvNJ1C+0rUIfs 9/pt5c2N5B5kUohurSZoLiMSwMyPhlIDoxU4yCRzWh4X0/WdU8Q6LY+HjOutz6laf2bNbmZZbS5i lEyX3mW4Z41t9pmklA/dqpc8Akfq1RWJ4m8O6Z4t0LUPD2spLJYanCIpTBJ5NxC8Uqz29xby4YB4 5USRNylSRh1Zdyn8zL+x1nwB4ue1nWOHWvDGr21xE5RpLd57KZLyxu41lALRSr5cyblBZGGQM4r3 D9oo6frMXw+8b6f9rC+JNAnjKTmHZBaW5h1KwieOHcFn3Xs6zfvWB2AKBtJbw7/hF7j/AIQv/hNv tVv9k/4Sn/hFvsOyX7T9o/sn+1vte/Hl+Xt+Tbndntivbr/w1bzftMJpdk/2WIeJtP8AEjtIXuN9 xDpEXi/UEBHTz5hKq9k3jsK87+M2uyeIfiR4lmD3TQadenQbOC4fzBbpo6/YbmO1QFgkclys86qv UyFiAzGvthJLD4QfC23e4tUnXwxotqLq2srify9Q1u9mVLgw3N0ruiXN9MzbzGfLRiVjCqErxHwD +0be3+uRaZ42t9JtrDUrvZb6xaebYwaOZS5SO8jnaYPBvMcYlZ0MSgvI8gJI+u6cDjkZGDxg4PUH g9jz6ZryzUPgr8MNTuXvLnwlZRTSLGGTT7nU9ItQI1CLssdKmggUkD5isYJzuOSc16BpGkaboOmW ekaPZw2GmWEIgtbSBT5cSBzIzFnJZ3diXkdyWZizuSzMTo0UUUUUUUUUUUUUUUUUUUV4F8R/j1of g65vNE0S1XxB4htTNbXQ80w6TpN2sLLtu7iMFp5IZdgltoSvG9GmikTbXxj4o8c+KvGU5m8Q6zeX yCUSw2W/ydMtnCmNGttOh2xIwViu8JvIPzMTknkqK9x+HXxVTTbafwb4/WbxH4C1eCGwngvZJ7ub Qkj2RwTWRUmX7NEEQ+RCweFlWe2KyqUl9g8afD7UvEfw0g0u2WTWNV8AMtz4P1SzD3sfirwLqMKt p4tJLVYLbz/sscUbRos05azQqNl5G7/F1ezfDD4xa54CubXT7uS41XwkXdbjSGZWl09bibzZrvRp JfuOrFpDAWEUhZ87XfzV/QLSNX0zX9NtNX0e8hvtN1CHz7S7gyUlj3bWBVgGR0YFJI3UMjgq6hwQ NCvNvGvxX8GeBCbfVdQa71T5c6LpKw3uqxhljkDXMbOkdvmOVZF+0SIXQ5jD4NedJ+074GLyiTRv FaIJlEDLZ6S5eIoN0syfbRscMSNil+ADuydo9x8OeJtD8W6YmseHdRh1PT3mmtzNEssLxXMBHmQ3 NvdKksTgEMFkUEoyuPkZSd2iivkL4weFPiT8S/ESPovhO+TQPDscmn2LX+oaLYNfXNwy3N7qttb3 00UgjlXyYlHz8RZbZIZI4+s8D/DzR/gnoWs+OvGF1HqGrWlpskk0uC4uYdOtZrsWsVnpazCLzZ7u R4EeeVIwhPl7ki82WTlfg/8AEeHxleeKvBXjhzdHxpdahf6fE7Xr2x+3WrLqmgw3Uk7yW0SQxxtY om3ZiT95vMStxfiz9nLxnpmouPCscPiTSLiaU2jNfWFhqVnAqI0ceqR37QRFsu6LJbuwYJ5jpBuW Ovr3wHq2v6t4eth4q0a+0jxDp6Q2Oqrdx26w6hcRwIx1SwksQsBjn3b2SNV8uTfEBhFZuyooJ+nT 3GMHnnp0rwrXv2h/h7ol7LYW76rr7QrIrXeiWtrJpwuI3eLyFu72eDzFJUHzYVkjKsCrNyAzw/8A tE/D/Wbq3srxtV8OzzRQg3Or28H9li7kmSH7KL2xllZRlt/nXEcUYVWLuhwD7nb3NvdwQXdrNDc2 t1FFPb3NtKk9vPBMgkhmgmjJVkdSCrKSpBBBINS18u/Gb43HRHuPCXg25X+2Y2aHWtaiKSJpLKcS 6bYbsq11nieQ5EHKLmbJg+LpppbiWWeeWSeeeR5pppnaSaWaRi8sssrklmYklmJyTya9z+Bvg6TV dan8aX1nd3eieCs6mlvaW9zNearrltA11p1jpiwtH5k0LqlwUDtlvJjZCs2a7HxJ48i+GtxrP2W2 TVPi14otheeKddu3W4s/B82oolxb+GtGjd7jzUsY9iIvnNGSkLSGVEW2i+Y7/UL7Vbua+1O9vNSv rgp597f3M15dzmOMRR+bcXBZ22qqqMk4AAHFUquWN/f6XdRX2mXt3p19b7/IvbG5ms7qHzIzFJ5V zbsrruRmU4IyCQeDX0z8PP2jNS094NK8dI+p2LywRJ4hhVU1DToCrI8l9aQxkXaAmIlk2yqodj57 lVH2HpGrabrum2er6PeQ6hpuoQ+fZ3kGTHKm4xvkMAVdGVkkjZQyuGV1DKVGhRRRRRRRRRRRRRRR RRRRRXmmr/B74ba7qV3q+peF7eS/v5fPupbbUNXsEnmIAkna10+4ih3yEbpHEYLuSzEuxY9to2h6 N4es/wCz9D0uw0mz3eYYLC1htklmESwmefygDJIURQ0j5dtoyTitWvEfjB8Xk+HUdppml2kN/wCJ dRhS8hjvo5206x04XDQG7uhE0bSNI8ckUUUbggqzuVCqk2f8Evi1e+Pjqmj+IFso9d06GG+tZbKC aFdQ00uILmWWL5o0kglaIMVdd6yqFj/dux+Yvjf4bPhr4i62qh/suuEeI7NpJY5HZdWkd77IjVdi reLcpGpGRGq5JJLHc+M10viHSPhf43fUDfXev+En0vUSLRLWMan4euFOqTKECKC11dzxlEiVFEYK FlYY3v2j5LfS7vwJ4MsoZFsvDXhjzLO5lm3yTW11KukQwyR7esaacCz7zuLkYG3Le0fATw/b+Fvh yNc1Ex2U2uvca/f3N7arYPaaRbI0Onie8mOXtvIja9ilbagWdiBg728ntv2mtYi8T3EtzpdpdeEJ dSmENslsbXXbbSMmK1kSb7Q8JuAoWaWN9yu+5EeNWV0+wdJ1fS9e0y01jR7yG/0y/h8+0vIN3lSp uKkFZAroyurJJG6h0YMrhWDAaFcJ4j+GPgLxVdLfa54asLq8V5JJLy3e60u6uWkVELXtzpUkDzkC NFUzsxQZ2bdzZ2fDXhHw14Ps3svDmkWmlQSlfPkhDy3d0Vkkki+2X9yzzzbDI4jEsh2K21cLwOio ooooooooooooooooooorzL4h/FXw18O4I475pdR1m7hnks9FsJITckLEXhn1F3IFtbvJtj80qznL GKKTy3C/EHjX4seM/HDyxajqT2WkOSI9C0xntdOERKEJd7TvuTujWQG4dwrljGIwdteZ0V3/AIG+ ImveBb1TaSvf6HO8o1fwzdzu2kanBdIkN5ut3DpHO0caKtwsZYbVVg8W+Jvp/wAPeFvD/jLQfE+m +Hp428A+O2OsaWsVrbJeeAPHNqqPeaZe6bAN6pIqxSRbZliWOMwKQs8Mk/xlqulahoeo3ukarbS2 Wo6fcPbXdtLtLRSoccOhKspGGR0JV1IZWKkE9T4C+IGufD3WP7T0h1lt7hUh1TSp2P2LU7ZSSiyh fuSxlmaCdRuQkjDRvJG/6D+AfH2i/EHRU1XSn8m5h8uHVdKmkVrrS7plJ8uTAG+J8MYJwoEgBBCu ronb1y/izxr4b8E2Md/4j1KOxSczLZ24R572+kgUGWO0tIgzvt3IHf7ibl3sgIJ8SP7T/gz7SqjQ vE/2M27M1wYdKW6F0JNqwLZi6KmIp8xlM4Ofl2H71eueDPiR4S8eJIvh/UTJfQW8VzdaVeQyWmp2 sbkKS0L/ACSBHIV5LeSRFJUF8sue5oor5++OGm+OPGFpa+EfB+hahd2kbpqev3rXNrpNlceUMWGm QXGo3ECXIDE3E0YV1V1hKsXSRV4j4XfAi+0DUbXxh49ntNPXQ2XVLLSYr9Ge0vrCcyxX+tX8B8hI oBGlwiQzuGJXzWQI8T0bL45WUnxim1UySp4Pv7G28JRzb5bSMQW981zZ+ItQtrl1U7LiafDMqPHb StlfMDq8vxK/Z31KbUb/AFzwJ9imt724ed/DLCPTZbJ5TErpplxO4t2jZ2mlMbtAsSBUj8zKqPSv ghaeNPDWlT+DPF/h+/0+LT5ZbzRdT83TbrT/ALNeyfaZ9LebT3fEizGWdZGd8+Y0bGMrGr+70UV5 d41+MHgnwLdf2dql3eX+qqYGn0rRreO7vbOC4jeSOa5kuHht4zhATC0/m4eN/L2NvHCaf+014Hur nyb/AE3xDpkT3/kRXj2tnd28Vg5UJf3yW0/nIRljJDBFMQB8jSE7R7tomu6P4jsIdV0LUrTVbCYI VuLWZZQheNZhBPEQHilVXXzIZQroTh1Vga1q8n+KvxU034daaqRCDUPE1/Ex0nSWfKRIGKf2nqoj YOlsrZCgFWncFEICySRfnprOtap4h1O61jWr2bUNSvZDJcXU7AszfdRURAFSNBhY40ARFAVQFAA6 DwB4LvvHniex8P2beTFITc6leYLLYaXbsv2q5+UNljuWKIHAMrorMqksPprx9rHhrwVqth4pvrS0 1K90nTYNF+FPg9Jt9hp+m6eTC3jPWPLmnQrJIG/s9oiC8KQHAnDyWnyp4o8Va54x1efW9fu2u7yV ViQKqxWtnbRDEVpZW6fLHGnJwOWYs7lnd2bm6K968E/tAeMfDTx2uuzN4s0gyZlGpzO2tQoTK8ht dYbc7lnkUsLoS/LGscbQj5h9peEPG/hvxxpw1Hw9fpciNYTe2Uo8nUdNlmj3Jb39qT8rbg6q6Fo3 KsY3dVJrrKKKKKKKKKKKKKKKKKKKKK4bxL8NPA3i66jv/EPh2zvb5d269ilvNOu590SxAXlzpckL zhFjRYhOzbACEADEHQ8OeCPCXhJFTw7oOnaZIsUkLXccXm6hLDJN9oeKbU7nfcyKXwQskpAwoAAU AdTXEeP/AB7pHw+0F9Y1IPc3ErG30vS4WCz6lfGMukQkKkRwqBumnYEIvQO7JG/gPwz+PmveJPGt roviiLRrfT9bAs7A2UEtolhqixf6IiyXM0jOtywMRR2Y+Y6bCigqcv8Aad8LJb32h+MbWBVS/RtE 1eVBbRBry2Q3GlzSquJZZZYRNGZDuCxwRoSvyg8Us9zr/wCz1NaLcWf/ABQ3jeC5mthKqXI0jU4n itpnhySzPeajKEbCgqj4yUau2/sGz/4Ze+0/2YPtv2z+3/M2S+d9s/4Sr+yv7T256/2d+6zjb5Xz Yz81er+GfB11r/ivwP8AFS/e35+G2jtMkM1wmoXXia/sGS4vbm3kjdHtzaXLqCJg+8IcEAlvmL4P eH9W8a/EnT9au47+5tdO1Z/EuuauhVVjv4ZW1KyNzczAqzz3gjDxrmRkMjLgKzp7H+1NqNxFpXg/ R18r7Jf6hq2pXGVJmFzpVvDbWuyTOAu28l3DByQpyAOfjKv0g+CGsSaz8M/Db3Fwbi50+K50eZvK EQjj028eCwgG0BTttBAN4ByfvEvuNesUUUUUUUUUUUUUUUUUUUUUUV8YfGb43vqL3PhLwTftHpiM 0OseILOQq+qMpKyWGk3KHItQeJbhDmc5CHyMm4+VqKKKK+kfgP8AFdPDF7/winiTUnh8OX8gbS7m 5YfZdF1SWX5hNM5Hk2txuYysSY45MSEIrzyVs/HH4PzW0l/4/wDCyNd6dePLqXiLT4yZ5LKWdjPc a1ZEZL20hJknUZ8kkyKTASIPlWvo79nz4iv4f1yPwdqUv/Ek8R3qLYEQGSS08RXXl2lpiSIFvLug qQOGDBXEbDy181m+hvjR8SJ/h/4et10sxHxDrstxaaaZkkdLG3giBvdWCBTG8kJkiWKKVgpeQOVk SORG/PO4uLi8uJ7y8nmu7u7mlubm5uZZJ7i5uJ5DLPcXE8pLO7sSzuxJJJJOa9Z+C/w+tfH3iiaH Vlvf7C0e0Go6h9nicR3szXCRWekT3qEeR5+ZJNy5dkikVNpPmx/obY6dYaVax2OmWNnp1lAHENnY W0Npawh2Mj+Xb26qqgsSzYGCSTyTVqiiivjT9qHxBcvqnhzwqokjs7fT38QTHzsx3VzeXMunWytB t4NusE21t5z5xGBt+b5Zt7iezngurWea2urWaK5tbm3keGe3uIZBJDPBLGQyurAMrKcggEEEV+q3 hrVJdc8O+H9bmhSGXWND0rVJYYiSkUuoWEd3JFGXySAWwufbOa26KKK+aPj78MNJvtAvvGujad9l 13Sj9r1VNNtMJrFhPc77+9voIF5mgMjXMl4RnyxIJS4VGj+Hq+j/AICfE/UdE1rTvBGqXPn+HdZv Da6aJhNLLo2r3jH7LHY+Ukh8m7nKxSQsAiyP5+6P98ZPoT41fEdvAfh1INMkj/4STXjNa6ZvWRzY 2yRgXur4UbS8W5FhV2GZHDbZEjkQ/nZXefD74fa18Q9aXTNMX7PZW/ly6vq8sbPaaVaOxCsygjzJ pMMLe3DAyEEkrGskifXHjzxhoHwb8DW3g/wrep/wkEVr9k0a0lePU7qx8+f7Xfa1q8bMFjZzLLNA Hj2PM4CQtAsgT4Tubm4vLi4u7u4muru6mlubq6uZZJ7i5uJ5DJNPPNISzu7Es7sSSSSSSar0UUV6 F8PviPr/AMPtUju9NnkudMklzqehTTOLDUInAWVtmGEVwFUeVcqu5SAGDxl42/RTwp4p0Xxnotrr 2hXHn2V0CjxvhLqyuo1Hn2F/Dk+XNGSMjJBG10Z43R26Kiiiiiiiiiiiiiiiiiiiiiivyu8Y+I7j xb4o1zxHcbt2p38k0COIg9vYoBb6dasYVVSYbdI4t2MsV3MSxJPSfB/VbnSfiT4SntopJzc6pHpU sMbOoNvq6Np000gUHcsIl+0bTxmPkjG4fTP7SfhK/wBa8P6P4g022nu38OT6guo29raedKmlX9uk 8+pTSoQ3lWrWy7lCMAJWkJVUcnifh34Qf4k/D/wQjxaeR4D8f3lvcx3U11DFqHhm9eDXdct2EKyF 7iSSWOOPDRKEXBIYlzxfxU0XVPGHxr1vRNFV9QuJ7jQbJGhFxd2unRtpVnBdT3bWqSGGC3lkY3Lb cRnfkZ4r6b+L0r+FPhFrFjocEtvbQaZpnhyDyxb3CWWkXM0OkTJcHUHLlHti1sHQSSh3RxgBpU/O qvtb9l7Wr+70TxNoU7+ZYaJe6bd2BZ5nmiOtpcfabRd7FFhD2vnIkaLiSSRmLFhj6ioooooooooo oooooooooooorwT4x/GS38EwS+H9AliufF1zCu9yEmt/D1vMgaO6uo2G1rl1Ia3t2G0AiWUbCkc3 wVc3NzeXFxeXlxNdXVzNJcXFzcyPPcXE8rGSSaaaQlmZicszEk9STVeiiivS/hb8Qrr4d+JYdRJu 59FvF+y67p1tKsZurVlYRXMaSAqZrZ28yP7pYb4vMRZWavqH4nfDXRfipoUPjrwVc2s2ttYm4gmt 8ra+JbO3RkFlcgqGjvYyhiieRVKsv2efaArW/wAN3FvcWdxPZ3kE1pd2k0ttc21zFJBcW1xBIYp7 e4glAZHRgVdGAIIIIzXd/DX4gal8PvEVvqNvNOdHu5baDxFpsarMl/pyy/vHit5HjQ3MKs7WshdS rEqW8t5Fb7/8V+PNG8LeDZfGbMuo2MlraTaTBBPHbPrEuoqr6fDbSTDgOreY7LGzLErybG2bT+am ua7qviTVLrWNbvZ9Q1C8kZ5ZpmLbFLFkhgT7scaA4jiQBVXhQBV3wj4buvF/iXRvDdm/lzarepA8 +2N/stoime/vPJkeMP5ECSTeWHUvt2qdzCv0t8J+DvDvgvTI9L8P6dDaxiOFLu7KRtqGpSQbmW41 O8VQ0z7pJCuflTcVjCR4QdPRRRXhX7RGuX+jfDuSHT3MJ13V7TQ7yZZJo5o7Ca2nv7mOB4WQjzvs whlDBlaJ5EKncCPz8r9EvgJ4jufEPw505LveZ9AuZvDpmdYkFxbWMUc1gY0hVRtit5oYCTlmMZZi Scn2aiiivOviL8ONE8faLfQT2NlHry2jf2Prexbe8tb23SRtPgur+OKWVrIySMJ4drjazsiiVUdf zNIKkgggg4IPBBHUEV3/AMOfH+qfD/xBBqdnLLJptzJBDrum/fi1DT1k/ebY2ZFFxErM1tLuBViQ SY3kR/0E8R+OtE8PeDX8ZvcwzWE+mw3+jpI81q+sT31r9p0mzt1aNpFacFckwkxrukdQqPj81Nf1 2/8AEutanr2qSebf6rdy3c5DTOkfmN+6trfz2dlihTbFChY7Y1VQcCotH0fU/EGpWmj6NZTX+pX0 ohtrWAAu7Ebnd3YhURFBaSRyERAWchQSPvLRLTwp8AvA7HVr6wbW7qK4vbp4z5d/4i1S3iDQabp4 2vM8MJdIUYqI4y5mkEXmua+GvFPifVvGOuX3iDWpUlvb51ysMYhtrWCGMRW1pawgnbHGiqqliWbB Z2d2Zjz1FFFb/hzxPrvhHU11fw9qMum36xSQGWNYpY57eXHmW9zbzq8UsZKq+2RCA6q4w6qw/Qv4 WfEuy+JGjS3CwfYNZ0swRa3YDc0EclwG+z3llMw+aGby5CEJ3xspRsgJJJ6dRRRRRRRRRRRRRRRR RRRRRRXwF+0Xr11qXxCn0iTetp4bsLGztojM7xPNqFqmrXV4sJAVHcTRwvj7wiQk8ADw21urixur a9s55La7s54rq1uYW8ua3ubeQTQTRSKchkdQykdCARX6M/EXRbjx58K71P7KmtNYn0Ww8Q2elXNn Jdanp+qW0SalJpkUDKki3Tp5tjkIrZdgVOSp+X/hFoLeJNI+Kfw5nabTNe1bTNHu7ZbuB4o7a68M as7yW2oIymSP/SJreKTCF1UuQpZQD9R/ZI/+ES/4VN9otv8AhKv+FW/Zd+9P7J2/2b/wjf2rOPtO z7Vz5n2b7vzff+Wqp+PHwo3bR4sXaSAX/sLxKAB682efyFc3e/tKfDqzupbe3g8S6lDEwVL2x02z jtZ0IyXhTUrm3nHp+8iU+1fOHxT+MV/8SIrPTIdMi0fQ7G6N6ts063t7d3yrJbw3U92Y4/LVYpGU QRrjczF3k/d+X4vX1T8B/i1oXh2wTwZ4hSPTYp9SluNP1vCratNfbIzbaswGY8MoC3LEoFIV9iR7 j9n0UUUUUUUUUUUUUUUUUUUUVl65pMOvaPqeiT3F1a2+q2NxYXE9k8CXaW93EYbhYWuUlRSyEpuM ZwCSMHBHwJ4/+CHivwSZby1jk8SaBHF5r6tp9m6T2axWxuLptT0xHmeCOPZITOHeIKFLujv5Y8Wo oqSON5XSKJHkkkdUjjRS7u7naqIq8kk8ADrX0D4T/Zy8Y67DDea5cWnhSzmXekN1G99rJR4Emgmf TIWRY1YtseOe4jmjZWDRDjO5rv7L+v2dqZtB8R2GuXEaTPJZXllJosknlx74obOUy3MbSSN8oErR IOrOBnGJ4L+JHjL4N3//AAivi7SL6TRBOJW0y7yl7p0Mk7xXF74fuWbypYXcO3lhjDI6sUkjZpHb pfH3wb0bxDplx47+FF1BqdlcgXtx4e04LJFh4hNdDRolw8UyBgz6ZIgdSXSMIyx2x+VK774g+Orn 4gX+i6re23kX+n+G9P0S/m3xMNQvbS4nuLnU1igjiSITPMW8lE2p0BPWuBr7J/ZZt4007xldgt5k 17o1swP3AltBcSRlRjIJMzZOew4Hf6N8VeK9E8G6Lc67r119ns4CscSKA9zfXcgLQ2NlBkGSaTa2 BwFUM7lUVnHyD4s/aW8T6hNcQeErK18P6eDtt727hi1HWpFjuG2zss2+1iEse0PCYpdh3bZm+Ujz Gf4w/Ey5vGvpPGGqLMRGPLg+zWtmPKACbdOtY0twflGSIhnnOcnP2P8AA7xJ4w8WeFbzWvFt59sM +rTwaTK2kQ6Y8tnbQRrcXEc9mIoZoTMXiXZbgpJFIGkkyFi9nrxX46+AZ/GnhOO50uCS613w3JPf 6fbwrPPNfWk8SpqmnW1vE2DLII4ZY/3buzRCNADKxr4/+E/gO48e+LLKzltp5NAsJorzxFdqji3i sk3SpYyTpJEVkvGjNvH5b+YAXlVWET4/SoYxjgAAYAPsAcf09hUF2Lo2tz9ie3S8NtMLSS5jee2j ujGRbvcxRPGzIr7S6q6kqMbgeR+cer/F74qzXEtrqXijVbK6tGms57aC1tNGmt5Y5Ck8NxDZQwsJ UYFWMg3qRjIxWtpP7QHxN0yWB59XtNZghiEIs9W0uyMThYxGsk1zpy29wzgAHc0xLHlt3Ofqv4cf Gnw58QbgaUYJ9D8Q+TJN/Zl3NFPb3qxu5kXSb9dhmeOJVlljeKNwCxRZEjeQd541tjeeDfFtmG2m 58Ma9bq5BIRptLljDED0JBr8raK774k+OZ/iD4on1+S2ewtVtbWw07T3miumsrO1Qs0RuooovM8y d5pyXUlfM2AlVWt/4YfCTWviDfRTzR3Om+FoWD32stFsNyqSFGsdH80ESzMysrSAGOHBaTLbIpPX PFfxT8PfDHSbfwL8J10+8mhhaTUPEQkg1KBLq5ttv2pLi2Iiu79vkkkkOYItqweWwUxQcF4b+A3x B8XTNquuv/YEN5OLm6vdfknudavGuXd7m5GnKTK0oYbnF3JCzFgQWySO7uP2V7hbeZrTxvDPcrFI beG48PPawSzBSYo5rmO8maNWbAZ1icqPmCt90+H+MfhV428ELJc6vpLT6Whwdb0tjf6WF3xwh7mV FElsGeZIo/tUcXmNkRhsHHnFFFeqeFPgz4/8XR291aaOdN0y6G+LVdcc6baPE1ot5b3EMBV7mWKZ XQRTQW7xsW+9gMV+2Phl8NLX4aadqFnb61f6xNqc1vNePcxR2lhHJaNKsUmnacrSNCzxyIlwXnfz CiEbQAlemUUUUUUUUUUUUUUUUUUUUUV5R8VPinpvw50tI4lhv/Euowu2kaUznbGgJi/tTUghDJbK 4ZVUYMzqY4yoWWSL83q6fwd4ou/BniPTPEthb2t3c6Y1yUtr3zjbyrd2cljOG+zujBgkrFDuwGAJ DAFT9dWH7UHhGS0ifVPD/iK0vm8z7Rb2C6bqNpHiQiMxXdxcWrvlcFgYEwTtGcbj20fx6+FTwxSN 4laBpEDNbyaJ4g86AleUlMNq0ZP8J2Ow96ytV/aM+G2nSRLZ3Gs68HTe0ulaVJDHA+4gxSjXHs3L YGcohGD1zkDxf4l/tAQeLtC1LwzoXh+S1sdRa1SbVNYe1nujaxMJ5ootKiWSKKXzVTy5zcSFQCyq shR4/mWvavgt8TbX4d6vfw6raGbRNfFlHqF1boz32nTaf532O6hjziSL9/Is8eN+NroSU8qT9CLa 5t723gvLOeG6tbqGK4trm3lSaCeCZBLFPBLESGRgQyspIINTUUUUUUUUUUUUUUUUUUUUUV8VfEz9 n/xDbXV74g8LXl74phupbi/1C0v3t/8AhIUleL7VeXayIsSXhllEjCOKJZsskaRync9fMlxb3Fnc T2d5BNaXdpNLbXNtcxSQXFtcQSGKe3uIJQGR0YFXRgCCCCM1Xoor2HwR8EvG3jMW14bT+wdDnWGY atrCSQm5tpRHIs2mWBAluN8MgkhkwkD4IEwNeoXv7LF/HaTNp3jK0ur9QnkW19os+n2kjGQK4mvb e5unQBNzAiBssApABLDhrCT4nfAXWopr+yu5PDz3rJc2yXMk/hjXEmcxM9vdIGS3vJY7fzIHkjS5 RUUyRGLdE/qmu+F/Cnx+0n/hK/B1zb6L4ysvJttZsb8eX52F2wRawLVWbIUE2l9GjB0UwuuYwtt8 javpGpaDqV5o+sWU2n6nYSmC6tJwA8b7QwZWXKsjqQ8ciEo6EOhKkE9PqPja9v8AwBoHgeRmNtou t6rqWDBAEaCeFDpircAmTfHLPqJdcBdrxj5io28LX0H+zXp1rffES4urhHaXSPDep6jYlZCojupb q20hncD7w8i7mXB7kHqK+8J54LSCe7upora1tYZbm5ubiRYre3treIyz3E80hCoiKrM7MQABk8V8 i+Nv2mJvOnsPAdhELdVng/t7V4ZHlkkIaFLvTNNDKqAfLLE10GzkCSBcEHxm6+NXxQvGhebxdeoY GLJ9ktNLsUJYhiJo7KCNZBwMCQEDkDgmvfP2f/HXjzxdrGr2evapJq2h6Xo6P51xa2CTW+pXF4gs o3uoUSaTzIkuTmQv/qxypxn6prl/GvhOw8beG9S8OXz/AGeO+iDW94sImksb2F/OtLyOJihOxwNy CRd6bk3KGJr81bLwlrd94rh8Fra+Trsmrtos0D7porS6inMF3NcyWKzHyIAryzSxh1Eas4ytfpl4 U8N2PhHw9pPhzTSzW2l23lCVy3mXE8khuLy7YMzbWlmeSQoDtBbC4UAV0FfDHxa+J3xK0jxv4g8P xeIhp1jp9/bzWFvokEduqWc+nrPYCa8liFy8jQzq1yjyGPz8lFCJFt4jSvjh8TdKaMJ4llv4Eujd SW2qWdlfpcZIMlvLdTR/aViYLjZFMm3JKFSc19D/AA+/aL0nXJY9M8aQWnh6/YIsGrQPMdFvZ5bo xLDNFKHezKo0f72aZ4ziR3khG1T9L1+W/wAQjnx944JJyfGHiUnPJJOsznJrj67vX/HGoa34T8He FJJbprPwzb35nM88zi8vLi+l+xEozspjtLMxW9tlQ0YMqL8hFUfCPgrxF441FdO8P6fNdFZIUvL9 0kTTdLS4LFJ9SvQGWJSscjKuC77WWNHfC19SXur/AA/+AGkT6XoaW+vfEaWwghupp43aZnu/3/n6 nLGxW1tV2pItjDIJXXyd5O77UPHrPwF8V/jBer4l1JWMV1CkMOta866ZYfZ4YVkt49PsLaMyeQ28 sj21qYmcuxbfvNem/wDDKozx48PB/wChX5xngnGo/wCenvXlvir4CfEDw2s9xa2MXiTT4vn+0aGz z3Yja4EEAk0iULctIwYO626Sqi7iz7UZh4pRRXaeFfh94w8au/8AwjuiXN7bREpNqEpjs9NhZGjW WJr+7KRtKolRzBGzS7PmCFQTX1/8KfgfP4E1KHxFq3iG4m1lYZrb+z9FkaDRmt5xIktvqMtwglvE P7idF2QCOWMEiTarD6FooooooooooooooooooooormPFvjPw/wCCNLl1XX75LdFRnt7GKW3Op6ky SJG8Ol2czxmZ1MibwpAQHc7KmWH5seNPFE/jXxPq3ia5tILCTVJYGW0t3kkjt4LS0jsbWNpZTl38 uJPMfChm3FURSEHK19naH+1HpMkATxL4a1K1uY7aBTPoc9rfw3d0EAupPsl+1sYIy2XjTzpiB8rM 2Nx73Tv2hPhhe23n3Oq3+jy7in2LUdH1CS6KjkSb9JjuodpPYy59RWh/wvf4T43f8JZ3+7/YXiXd jOPvfYv6/hmvzkpyq0jKiKzMxCqqqSzMTgBQOpNd9pPwr+IusymGy8Ha4h8gXAl1GzfR7V4iygGO 81fyIXJDqQiuWK5YAgEj6T8Ifsz6Va2t1J431FtSvrm2kggtNFlntbPS5HMifbEvJlD3EoUxPEJI UjRg6vHOCCPBvip8K9S+HOpq0bTah4a1B2Glas0YDxSYLnS9T2DalygDFWGEmQeYgUrLFF6Z8Ffj YdINp4P8Y3g/sg+XbaJrly//ACCDwkGm6lLIf+PPtFMx/ccK5+z7Tb/aXBGR07HqMHBHIJxjPv1y KKKKKKKKKKKKKKKKKKKKKKK8c8f/AAS8JeN5Jr+KP/hHtdfzWbU9Lt7cQ3txNO1xLcavYDYtxIzy OzTBo5XJG+QqqgfJfij4G/EPw0UZNIbxDayPHGl14aW41RlllMhWKbT1jW6XCx7mkEBiBZV8wsQt cn4V+H3i3xjfJZ6Lo928YuzZXepXEM1vpWnTR7Tci/v2XajRKwd4V3SkYCRuxAP3P8N/g74d+H8M V4yx6z4m/fGTXJ4dhtlmTyzb6Xas0iwKE3I0gJkfdJl/LYRJ65RWJ4i8N6F4s01tI8Q6ZDqmmtPF cfZ5mmhaOe3J8ueC5tXSWKQKzIXjdWKsyE7WYH5I1nwp41+AGpS+KfCV5/bnhS8drbUYLuCR0giM hFhD4gtrdlBKlsW99CUHmbkZYllEcvSX+g+Afj9pza14duoPDfj+DT/N1DTZMASTJJ5ajV40RTcx BtqR6hbKXVJEEqFlS3T5T8R+Gdc8JanJpHiHTptNv0jjmEUjRSxzQTAmOe2uIGaOVCQVLxuQGDIc OrAYNfYH7L+pR2+m+O47uW1tLHTpNG1Oa7uGit1gjlt7sXkt1dSlVWKNLcNudsJ8x7mvCPih8Qbn 4h+JJ9SBu7fRbQfZtC0y6ljf7HahVWedo4QEE1y6+dLyzLlIvMdYkavNqK/UL4caJ/wjvgLwrpP2 e6s5otFs7m9tbwOlzbalqC/2lqkMsciqyMlxNIuxhlBhTkiu2orkfCfgnQvBh1w6JbrCNe1m41i5 zDYRmD7QB5WmWZsoottnbneba3bcI97gMdxJ66ivzY+M2jw6L8S/FdvbrcCG6vYtWRrkqxeXWrOP VLwxMiIDGLiWVIwB8oUKWYgk+XVPb3FxZ3EF3aTzWt3azRXFtc28rw3FvcQuJYZ4JoiGR0YBlZSC CAQc19+eH/iKnjP4P+JdWWeFvEWi+E9bh1y2zG0i6hbaNO0WoPBFHGqxXewzqEQIp3xKzGNjX5+U V9NeCPgbb2enT+L/AIr3LaBoFpbW15FpZu1trqZHkSUDWXQM8KyKRCtpEVuWkfbmGRAkmr4j+Ifi P4oX8nw1+FunR2PhgxwafJqMcM9g76PaJ9mna4dMLZaWU2IIBEJpEVY8Zma1Pt3w5+D/AIb+H0cd 2AuteJA0+7X7m3ETwRzoYTBptpvkW3XyyyO4ZpH3OGk8tljT1uijrxjrgFT0weufqPr6Gvn3xp+z t4T8SXQvtDuW8IXcjxi5isrGG70eWJFYO8Okh7fypWygzFMseFP7os7OOF0b9lp/Mjl8Q+Kx5STS CWz0bTz5k1uExC8epXz4jcnllNo4wMBjnK+6eFfhL4D8HLE+naHb3l/G9vINX1hY9T1ITWzO0Nzb yzr5du43nJtI4gxC7txRSPSKKKKKKKKKKKKKKKKKKKKKKK8N+Lfxltfh+iaRo8drqnim4EcrQXJk ex0m0Yh0n1BYHRzLKv8AqYFdSAfNchdiy/CN9faz4p1mW8vJbzWNd1i8QEhGnu727nYQ28EFvCP9 2KGGJQFAVEUKAK+rvD/7M9nceFCviPU7nT/Ft68N1HLZ+VdWWixiJl/syaDcFui27fcOki4dVWJ9 iyPP4z4h+BnxI8Pec40Q63aRCL/S/Dsp1PzGkIGyPT9qXjbTje32baOudozXmep6LrGiypBrOlal pE7qHSDU7C6sJXQqGDrHdqhIwQcgdx61l0V12k+AvGuuCyfSvCviC7t9RkSO0vU0u7j02QySeV5j apMq26Rgn5pHlCKOWYAE1794F/Zr1Kee11Hx3cw2NpHKkr+HbGUXN9eRxvKklvf6lbOIrdSVifNu 8zPG7LvgkAIxPit8B77wyNR8SeEw1/4agBu7rTd0k2qaJbnc1xIN2TPaQ4BMu4yRod0gZI5J64r4 V/FbU/h1qHkyCXUPDF9MjappYcb4ZDhDqWlCQqq3CrjepISZQEcqRHJH+hej6vpuu6baaxo95Df6 ZfQie0u4CWSVN/lsCrAMjo4ZZI3AZHDK4VlIGjRRRRRRRRRRRRRRRRRRRRRXn3jT4YeD/HcTf21p wg1LCBNa03y7TV0EZXCNclHWZdo2BJ0cKCSoU/MPkfxb+zv410HzrnRGg8VadEjyFrFRZ6qscVuJ ZTJpMztvJYMsaWs0zvgHYGbbXktl4P8AFOoaw3h608O6zJraCF59MfT7mC6tIZ3jSO6vo51TyIcy xbp5tkah1JYAg19f/DD4AaboC2uueNI7bV9aeByNCmht7zR9Ke4UoVuRJ5kd3OiHG4jykcsUEjJF OPpSioLi2t7y3ntLuCC6tbmGS3ura5iSaC4hlQpNBPDKCjoykhlIIIJFfK3jH4K654QvpPGXwjv7 yxksLf7RLoMVxcT6gVhlWSSLS2kEgu4nUB5LK6LFthCmZnSEGneJfAvx706TQfFFlZeGPHUNrax6 Vq0bwmS7liG3Gl3FxseSMzyStJpMjsSj7o5HkV5ovnz4gfDTxH8PtQli1K3ku9GkuTBpniGCFlsN QV1aWBJAGfyLgqrF7aRt2VcoZIwJG86r3r9nHVV074kRWZiaRte0TVdJR1YL5DQ+XrplbPUFbJkx /tV0P7QvxHudU1mbwPpF6V0PSfJGtiB49mpa1G3ntbSzwSP5kNqfLXyWVCtwH3qxiiZfmSivvD9m vQjp/ga71iW1jjn8Qaxcyw3SyB5bnS9LQafbJKqk7PLuRehQyg/Nu6Fa+iKK4pfAmjDx5N4/KI2q SaJBpEcP2W2EcU6SOtxq7XDZc3D2/lWaMuzZErqS4kxH2tFfF37UmlLFrnhTW/Pd21DSb7SjblAE iXR7xb1ZllycmQ37ApsAXYDkliB8sUV9xfs7fEN9c0mbwXqjK2o+HrRZ9LuHe8muL7RDcFJIp3l3 IpsmeGFAJFzE8apH+6dz8mfED/kffG+cf8jd4k6MCP8AkMzHhgSCK5Cvbvhl8Fdd8eGDVNQMmi+F xcRh7uVGS/1SHaZJBocEiFWX7qG4kxGpJKiZo3jHqHiL4m6N4XtbX4f/AAJ09Li+nu7k3Oo6bZXG qkXIdllj04XYle/uHEYLXT+ZEsCqsRkBBg6z4c/Aey05o/Evj/b4i8S3guLm60y/MWpaXaXN6d0j 37Tb/t10MsZJXYxB3baJGSOevo6iivJPHPwX8F+NvtF49odD1ybe39s6SiQmacrKyvqVif3Nxulk Ekr4SZwqp56ACvGU/ZWuDPcLJ42hW2QRC2lTw9I9xKWXM4nt2vVWPaeFKyvuHJC9K9e8N/Af4c+H XSd9Lk8QXUcsskc3iOVL+JUng+zmA6bEkVpIijc6GW3dg53Bsqm32FEjRVjjQIiAKiIoCooACqqg YGMDAGAOlOooooooooooooooooooooorhviB8QNF+HmitqmqN593P5kWj6PFIq3eqXaqGKIWB8uG PKm4uCpCAjh5Hjjk/OfxZ4u1zxrrE+ta9defcS5S3gjDJZ6fahi0VjYQMT5cSZPcsxyzs7szH3b4 S/AhfEmnyeIPGa3llpd9aTR6Hp8D/Zr+5+0QFItcldg3lxRlhJaxup85gJHUwbVnwvFX7OvjfRpn fQRbeKtOCPIJraS20/UYVihV3W4029l5YsXWJbaaZmC5IRmCV47qnhfxNokKXOteHdc0i3mfyop9 U0i/0+GWULu8qKW7jRSwHJUHOKwaK+9/+GjPAf8Awkv9lf6X/YP2Td/wlX2a58j7dt8z7P8A2R5X 2rydv7vz9u7zePK8r99Xrtl4y8IajMbbTvFXhu+n2M/kWOt6XdS7F+9J5UMjNgZ64474rpMAE/z9 x0yRnn6UVm6xo+ma9pl5pGr2cN/pt/C0F1azqSsik7lZWXDJIjAPHIhVkZVdGVlBH55fFP4V6p8O dREiGa/8M38zDSdWZVLxsQXGman5YCpcooJDABJlBeMAiSOLsvhL8cb/AMLy2mgeK7qa/wDCqwx2 dncmITXugBXPlOrRjzZrYBtrRHe8aBfJ4Tyn+6Le4gu4ILu0nhubW5hS4trm3eOaC4gmj8yKaGWP KujqQyspIIIIJBqWiiiisTxL4i07wpoWpeItXaYWGlW6zTfZ4jLNK0sq21tbwRggF5JXjiXeyoGY FmVcsPj2/wD2ofFsl3K+l+H/AA7Y2JKeRb6gNT1O7jIiUTebe209oj7n3Mu2BcAhSTgs3ofhH9pb QdUuILLxXpUvh6V0gj/tW1nfUNLe58lvtMtxDsWa1jZ1URKv2jAfEjqqFz9K29xBdQQXVpPDdW1z FHc21zbyJPBPBKglhnhmiJVkZSGR1OCCDkg1LRRRRRRRRRRRRRRRXFeJPiN4H8JTG28QeJNPsrxZ Yo5bGPztQv7czQrcxPdafpaTTRI0RV1eSMAgrg8jPkN1+0/4KSF2tNE8UT3AKCOK4g0q1gcbhvL3 EV3My4HK4iOenHWorP8Aag8IOkhv/D/iS1kDDyksxpl8jrj5jJJNcW5U57BW+orr9O+Ovws8QWiW t9qh07+0mewm0rX9KuBGYp2+z7dQnhS4sVhcMdxkn2hc+ZtGa8K8deE/DPh3VX8cfCr4g+FbK804 yamdCt/E2ii6glUk3A0AiQrLG8bMrafKp3qHjTzFkWAdL4Y+J3hD4p6XF4L+KVnYWeo/Y3W08SSy W1lbXF5GTIbm3umVP7Ou2RIzhWME7K8eFEiW7eXfE34Ka74Fa51XT9+s+FWuZRDeRB5dQ0u3KiSF ddijjVFGS0YuYsxsUDMIWkSKvN9E8V6voOleJdH0+4lhtPFOn2+n6isUrQsUt7xZw4dME7oTcWzo TtaOeQMDxXM0UV+vHYdemAfXvRRRRRXwn+06f+K+0rk/8ijp49OP7Yv+BXznRXSaJ4o1bQNP8SaZ p9zNDbeJ9KTSr5Y55Ih5S3kdwZNsZAYtEJ7YhuPKnkH8WKl8J+D9f8a6rBpOgWMlzI8sa3N48cg0 7TIZM5u9Tu41fyo1VWI4LsRtjV5Cqn6osvD/AMPfgHpUOua/Pb+IvH5s1a1sUmhaYXFy7hDo9jIu 63th5bRyajMhfCPs2mQWzeT3mva38bdcuhr/AIw0DwV4XsrmG4t9O1fWbW1tLNGDwWxsrGZ4G1C7 WMyeZcPsVdzANCjpFX0vpPjD4NfDLRNO0TTfFGjLZyec5l02VvEN5eXUYjS51DWJdBjnKSyZXBlV FKjZEojjCrzdx+054DjE4t9K8U3EiJKLc/YtKhgmlUHyd0j3m9EY4y5iJA52E8Vm2n7UXhh5WF94 a162hCOVe0msL2Uy5G1DFNJbgKecsH4/unPHeeH/AI7/AA318xxNq8ug3UssyR23iG2/s8bYYfN8 6XUYWlskRhlUElyrEjbtyyBvXYJ4bq3hurWaG5trmGK4trmCRJre4gmTzoJoJo8h0dCGVlJBGCDi paKKKKKKKKKKKKKKK848bfFXwd4CAi1i+a61NsY0TShDeaoq4jcSXMReNIFKyK6m4kQyLkxh9pr5 8u/2p9TeW3Nj4PsbaFCDcx3er3F5LKM5PkSwwW4jOMDLpJ64r3n4Z/FXRviTaXCww/2TrllmS90S a5W5kFoZBHDf2VwEj86E5VZCI1Mbna67XjeT1GiiiiivBPjF8Y7fwPBJoGgPDdeLrqFS74WWDw/B PGHju7tGyr3Lqd1vbtwARLKPL8uOf4P/ANP1e/8A+XzU9V1O8/6b3t/qF/ez/wDApJZpZG92Zj3J r7x+Dnwct/A9vHr+vxw3Pi65hZVVWjnt/D1vPGVktLSRSVa5ZTtuLhcqFJiiJjLvN71RWJqfiXw5 orrFrPiDQ9JkYIUj1PVLCwdgy70KpdSKSMcqfSvJvGHx+8E+Gbuys9OkXxTNJeRrqr6LPG9tp1g0 KytcwX7KYLqYh1CQQy7dyyLLJCyqrd9p/wASPh/qcNvNZ+MfDeLvaIYLjVrSwvWZ2KrHJp980c6M TwEeMHOPUZ7GKWGeOOeCSOaGZFeKWKRZI5I3XejxumQynqCKlo4IwencdRg5B4IOMZ9+uDXxX8av gp/Y32vxf4OtD/Y/z3OuaLboD/Y/O+bUdOjQf8efeWEf6j76/uMi380+FnxU1T4c6iYnEt/4Zv50 fVtIDLvR9ojOpaYXICXCqAGUkJMqhJCCsckX3/4X8T6N4x0W017Q7n7RZXSkMrqI7qzuUH7+yvoc nZNGThgCQRhlLIyuegoooopGYRo7uwSNFLu7EBVRAWZmYkAYGcnjoc8V8geLP2nb2PUZLfwZo+mz adbTzRjVNcW9mfVI1CCK4ttPtntntl3CTAlkdnVkZkhYMlO8OftRS7o4fFvhuIq0spl1Hw9O0Zih 8rMEcekaiz723j53+2qMEEISuH+qNE13RvEmnQ6poeo2mp2E6oUuLSZZPLeSJZ/IuEzvimVXXzIZ VV0Jw6hs1rUUUUUUUUUUUUUUUVz3iLxZ4a8J2y3fiLWrDSY3WZ4UuZf9JuVhKib7FYxhppyu9Nyw xsVyCRzmvH7/APaU+HlndS21vD4i1WGMApfWOmWsdpOWjD/ul1S4tpxtb5GLwryDt3DBOLZ/tQ+F ZHYah4d8QWkar+7eybTr9yfRo55rYL2+YMfpXR6X+0Z8NtRklS7l1rQljjEiS6ppTTRzMWC+VENE e8YMOpLoq4HUniuA+JHg34XeOCfEnhbx54M0PxBqItbueG/1/TbHStQE7NJPc6hajNza3jBw8rMm SyESwrI7yjC8EfG5bdbvwf8AFeK28RaQjwWUeqm307X4kexnSDbqwgaSHULcbBOt3F50rOu79/5g eOv8QPgFLDb/APCSfDaYeIdFuVnvTpcF1Bd3FrZ+V9pjl0e9V/8AToTho0jUtPxGFNwzsy+EeEfE 994M8Q6d4k06C1uL3TTdGCC/Sd7RzdWUthIJkt3jcgLKxG1wc1zjuzsWYlmYlmZiSzMTksxPUnua bRX6NfAYf8Wo8KepOuf+pJeAV69RRRRXzn+06iHwDpEpRfMTxhp8YfuqS6LqDOgPoSi5/wB0V8J0 V0fhPxJfeEPEWkeJNPCNc6Xc+b5TiIrcW0sbW17aMZUcKJoZJIt4Usu7cuGUEZlnY6nrd8tpp9pf avqd20siW1nBPfX106RtcTusMIaRyFV5HODwCx4BNfVvhf4PeEfh/pcfi74u39gxzZfZ9HkE8+n2 N9JN56QXEdjvfUJwFw9vHG8AQTEiePDrx/i/4ra98WdUi8L6PqOn+CvDcz3Zmn1vWo9Kj1CERsqv r+oA7RGycLZQhwXc7jOVRk9e8Bx/CD4SaVeX3/CdeH9a1a6IgvtZt7m1vL9rR5w0FjYaNpUl3NHA CEeYJv3SDfI21I1jvah+0l8OrO7e3t4/EWrQKsbfbtO0u3itpN6B2RE1W4tp8oTtbdCoyPlYrg1g /wDDUXhf7Z5f/COa99g83H2rfp32zyf+en2LzNm7/Y+0Y/2q6bS/2jPhtqMsqXc2taEsaB45tV0k zJcMX2+XENEkvHDAfMfMVV9CTxXs+maxpGswPdaNqmnavaxzNbyXWl31rqNuk6qrGFprR3QMFZSV zwCOMGtCiiiiiiiiiiiiiiiuX8W+M/DvgnTpNS8QajDajypZLOzV431HUmiKo0Gm2bMHlYM6BiPl TcGkZEBavm3V/wBqVRJNHoPhItErp9nvNW1JY5JItn7zz9Nso2CsTwpW6YDqc5wO5+HHx90vxnq8 WgatpY8PaldRRLpswvzeWGp3wU/aLTLxRm3d8brdGMgfmPf5mwS/QNFFFFFcJ8QfiDonw+0c6nqr G4vLgTRaTo8Dol3ql0iA+WrEERwIWQz3BDCMEAB5GSOT85/FfivWvGetXWu67dfaLu4/dxRR7ktL G0Ri8On6fC5by4Y9x2rksWLO7NIzM30N8FPgp/aX2Pxj4xsz/ZmUudD0O5T/AJCXRodT1OFh/wAe vRoIGH7/AIZh5OBP9m0Vmalrej6Kkcus6tpmkwys6xS6lf2thE5jwZBHJdOgYqGXIHTIz1rzTxj8 a/AvhWwFxa6pY+JtQnWYWenaBf2N9mVI9ytf3kDSR28RcopdsvySkUm1wKH/AAv/AOHH/CP/ANu/ bL3zvO+zf8I/9lj/ALf87P8Az7+b5Pl7P3nnfaPLx8m7zf3VfDH/AAj0X/CS/wDCOf8ACR+G9n2v 7F/wkX2u9/4RrzdmfM/tH7Nv8nzP3Xn+T5efn3eT+8rtPFvwY8eeEYHvbvTYtV02GISz6noEkmoW 1ugieeVrmB0juI440QtJO0AiXjL5NcHofiXxB4ZuReaBrGoaTOZIJJDZXMkUVz9mfzIUvLcHy50B zmOZWQgkFSCRX1d8N/2ilv7iz0Px5FbWcszLbReJ7ci2smk8uOOH+2rMjbEZHEjSXUTLEpZQYYo1 eUfV1Z+r6RpmvaZd6NrNpDfabfQtDdWsykpIhO5WVlwyOjAPHIhDo4DKVZQR+ePxU+FepfDnUhJG Zr/wzfzMuk6sygvG5Bk/szU/LAVbhVBKsAEmQF0AIlii6D4P/GO58DzJoOuNLeeErqYbSWd5/D00 0wM17aIodntzlnmtlGdxMkXz+Yk33hperadren2uraTdwahp19F59pd27b4pUyUbORkMGBV0YBkY EMAwIF6iiivnD9p6QjwNo0YikZX8V2jNOGjEUTR6PehYXUneWfcWTAIARskErn4WroY/C+uzeG5v FsFg8/h+11AaVeahC8Tizv2jSRYbqAN5qIVkixMU8rdIke/zGCV7z+zz8RbnTNai8D6te50TVhON FFw0QTTtaJ89baG4nkTZDdgSIIUVy9y0YjVTLKzfb1FFFFFFFFFFFFFYfiLxLoXhTTH1fxDqMOm6 ekkcPnSLJK8s8xxFBbW9srySOcFtsaMQoZjhVYj4h8e/H/xX4lmu7Hw7PN4Z0AyukBtP3WvXlukk UkEt9qUbM0D7oy3l2boArvFI86/MfAaKK9O0j4N/EvWQzW/hLUrSNJxBI+seRojIeCZBb6s0MzoA eWjjYZyOoIr0yw/Ze8Xy3cUeo6/4dtbMsRLPp51PUbtAOhhs7i3tFb1+aZMd6tH9nfQfNMI+K+j+ aH8oRnSbITeZuxsMY1QndnjAyc8V9FfDzwX4l8EW7aXqPjVvE+jxQRwafY3ejvaXektAFSFLTUGu 52+z+X8n2eRCq7V8sxgMH8q+Jn7PNhqqyax4CitNJ1BY7mW60BneLTtTlLtcq2nSSMUtJTnylhwl vjYB5AVmf4zv9Ov9Ku5rDU7K706+tyons762ltbqEvGJk82CcBhuVlYZAyCCODVKiv1U8HarPrvh LwzrN1PFdXep6DpN7fTw+T5T389gj3/y2+FUiYyKY1A2MCuBjFdJRRRRX51fHnWDq3xM11Uu1vLX SU0/R7MoyslqtrZJLf2YKjrHeSXIcHOGLDtXjlFe6fDb4Ha/40aHU9YW58PeGy1rKLieBotR1e2m iFyjaNbzqAY5Iyu27kBj+cNGs211X7Tg8JQeHvDs2g+Ajp3hLzXnkju5dNm1wwy3CkS3jJc3MbzX CjZ5clzLIqqioyOihB85a5+z4st8994m+LUUmpXqo73Wt6apvbpIEFtGxmvtU3ssaqsa8kKFCjgY rLu/2Yr+awgvPDnjXSNY893UPd2E1hYOiExsYL6xmvt7BlKsvljBU854ritX/Z5+JemNGLWx0zXU aF5ZJdJ1S3UQFWI8qSLVhaSM5A3ARI4I4zu+WvItU0bV9Dnjtda0rUtIuZYVuIrbVLG6sJ5IGkaI TpDdqjFCyOoYDG4EZ4NZdFdv4P8AiF4s8C3Hm+HtUlhtXlEl1pVwDdaReEvG0vnWMpwryLEkTTwl JgmVWRc19xfDT4w6B8QIobCZotI8U+XMZtGkdmjult0Ej3Ol3LBVkUplzCf3qbXyrInmt6/RRRRR RRRRRRRRXk3xh+Ia+APDDS2Uu3xDrHmWegqYYrhIXjKm91KVJWC7beNwU4fMrRq8bRlyPgLR9E8S eNdZktNKtbzXNZvWuL+6dpRJK5aTzLm+v767YIgZ3G+aaQAuwBO5gDztezfAG6uLf4peH4oLh4Yr 2DWrW7RXZEubZNFuL1YJgvDL50MUgB43Kp7V+iVFFFFfOXxb+ONt4VN34a8LMl34lRfJvNQKxT2G iO4ZZI0UsRLeRYB8tkMcZOHLMrRV8SImpa3qQVRearq+q3hPJlu7+/v7uXLMzHdJJLJIxLMSSxOT kmvu/wCD3wdt/A8Eeva9HDd+LbqFlVQVlt/D9vMm2S0s3XKvcMuVuLgEjafKi/dl3m95rxL4pfGn Svh+39j6fbR614mlgd3tDN5Vno6y25azuNUkQFnZnZHW1Qo7xgs0kQaIyfFPiX4ieM/F4ZNf8QX9 5bMqIdPidLHTGEUxniaTTbERwO6seJXRn4UFiFXEnhP4ceMvGp36DotxPZiQRyancFLLTIzvCSEX dyVWQx53PHDvkA5CGqfjHwjP4L1QaRd61oGr3qRu10NAvZ76OwmjuHt3s755oYfLnVkO6IjcoxuA yK7y++BHjaHSI9b0Wfw94w02RLqVZvCmrf2hmG0DCWSEXcVv55LK0axW3mSF1K7N2BXlUFxrHh3U mktp9T0LWdOlurV3hkutM1Oxn2taXluzRlJYnwXikU4OMqe4r6C8AftE67o8ttp3jUPr+jLGYhqc UUf9v2gSCOK1DyFo47pF2N5hmHnsztIZnKiM/aelarp2u6daavpF3DqGm6hCs9pdwMdjpkqwKsNy srZWSNgHVwUcBgQL5H06e5zk88dOlfFnxr+Cg0YXfjHwdaf8Sb5rjW9Et1ydHJy8uo6dEg/48+pm hA/ccso+z5EHi3gD4g638PdZXUtLcz2U+yLVtHmkZLPVLVWyFfAby5kyTBcKpZCSCHjeSN/0a8Ke KtG8Z6Jba/oVwZ7OdjHLHKAl3Y3kaB57C+iDHZNHuXcAxUqQ6s0bKzdFRRRXnfxavLuy+G/jKext ZLyZ9Fns3hRJXZLPUHXT7+5Ii52wQSSzscbQEJbCg4/Muus8OeCvEni221a48O6cdTOiQxXN/bQT W63ot5Y5pFktbWd1ec/uWXy4AzszIqqxbFbvwu+IVz8PPEkOokXVzot4ottd0y3lRDd22GENzGko KGa2dvMiztLDfFvRZXav0qt7i3u7eG6tZorm1uoYri2uYJElhngnUSRTwTRkqyOu1lYEhlIIODUt FFFFFFFFFFFFRXFxBaQT3d3PDbWttC9xc3Nw8cMFvBDH5ks00smFREUFmZiAACSQBXx38Rv2jbm8 M+k+AFa0tCk0Nx4iu7crfzMJ8LJo1tI2Io2jX/Wzx+aRJ8scLxhm+Wbu7u7+4mvL+6ub27uXMlxd Xc0lzc3EjfekmnmYu7e7E1WoruPD3w38c+K0WbQ/DWpXds8D3MV9Okem6dPFHMLdxbalqbQ28jbz jy45C5wxC4RyPULL9mfx9cQW8tzfeGNPaZEeW2nv7+W7tWfgxS/ZLWSFnHfy5mX0auku/wBmvSrB zDe/E/T7OdRF5sV3oltbPGZlLRZWTUwcNhipIGQCccV6n8OPhXr/AIFltrnRfiPFqPhzUJ4L670h /DkcmnatCYvLa4srpb+QwyNGylZ7c4YrH5iyxoErU+JfwY8PeO4bvUbJItH8VmJfs+qRbktL6SLJ SLWbaPIdXUlDcIvnL8hzKkYiPwl4s8Ja54L1m50TXbXyLmFiYbiLzHstQtSxEV9p9w4XzInHQkBl OUkVJFZV5miv0D/Zz1RtQ+G1vaGBYhoes6rpSSKXf7UJnTWzK4IwpBvDHtGeFDdSQPdaKKKK+PP2 ptXje78I6FHcTCa2tdT1a8tR5ggMV5LFZ6bcH+BnBgu1HdQT03c/JVFekfD74YeJPiHdoNOgNpos F3Hbapr9wF+yWIKGaRYIWZGuZgmMQxHgtH5jRI4cfdngr4aaB4B0uS38PwwNrk1rNDL4i1K1F5dz zS4kAmSJoiLZXWM/ZYZIwQo3MZCZD5R45+CureJr59c8XfFWGOGW6lFjBc6H9k0fTvtCj/QtIgud UKRLsiUEBi77N8jO4Z64qL9mq21G3um0L4jaVq9zaNEs0UWlRmCES/MDdXNnfXDRkqGKqYjnHUDk cvqP7NvxFsrQ3Fq/h7WZN6Ktlp2pzxXLIwJaYPq8FrDtXGCDNu54B5ryXX/BvirwszjxB4f1TS4k ufsgu7i0lGnzXG1nEVtqUYa3mJVWZfKkbIBIyAa5mitrQvEOt+GdQj1TQNTvNKvowg8+0l2CaFJ0 ufs13CcxzQs8aM8EytG+AGVhxX2X8JvjxD4ouLTw14uFvp+uSxxw2Grq0cFjrd2vyfZ5oCFS3uZA FMaqfLmk3IgjYxQv9J0UUUUUUUUUUUUVz/ivxHY+EfDureJNR3G10u1M3lIGL3E80i21laqUVtpl neOIMw2pu3MQoJH5o+I/EfiLx/4hfU9TabUtW1KaGzsrGzhkeOGNpSllpOk2Me5ggZsRxruZ3JZy 8jszZ2v6Bq3hjVrvQ9ctPsOqWPkfarXz7a58r7TbJdw/vrR5IzmORG+VzjODz0qadf3elX9hqlhI Ib3Tby2v7KYxRTCK7s51ubeQxTqyPtdQdrqQcYII4r9ah24IPp3Booooryr4pfFPSvhxpoRfK1Dx Lfws2k6Tu+VEOYxqepGMhkt0YEAAh5nBSMgLJJF+e2veIdZ8T6hLquvajdanfy5XzrlyywxGV5hb WsQwkUKs7lIo1CLk4Aya+nPhF8BpXmtPE/ju0RbZFS407wxcxv500247Jtet5VAVFADLanJckecF VWjk+wq4X4gfEDRfh5op1TU2+0XdyZIdI0iKVFu9UukQMyIWDeXDGWUz3BUrGpUAM7xo/wALeKPj N8QPFNy0kmuXOi2gLCLTfD81xpVrHHJEIpUllgfz5g2NxE8zgFm2BQcDjfDnhLxJ4vu2svDmj3eq zR7fOeBFjtbXfG8kZvb6cpBAHEb+X5si7yNq5bArpvGfwy1nwHYWF1ruq+GxfX/2Rj4fs9UkuNdt I7mGSUz3Vn5KoYo3ieF5opXj8zARmBzWP/wh5/4RP/hLf+Em8Ibf+hb/ALcH/CV/8hL+zcf2P5ef +njHmZ8n957Vx1ew/DH4va34Bvbe1uprvVvCjForrRXm8w2UckrTPd6J5pCxSK7vI8QKxTbmD4cp LH658XPhrovizRZvin4BuLSdJ7SbWNct7Z1jtdTtUVpr7V4A2PKvISrm9t3AZyrlgtyrpN8hV97/ ALPnj2bxP4bm8PanIj6p4VisrW1kWOCH7ToRh+z6dkI2ZJIDE0Ur+WvyGEsXlZ2P0DWfq+kaZr2m XejazaQ32m30LQ3VrMpKSITuVlZcMjowDxyIQ6OAylWUEfn78T/g9rfgK5utQs4rnVfCQkRrfV1R XlsEuJvKhtNYSLGx1YrGLgKIpCyY2O/lLS+FnxV1T4daj5b+bqHhq+mDarpAb5o2OEOpaX5hCpcK oAZSQkygI5UiOSL9CtE17RvEunx6poGp2mrafKVVbi0l3hHaJZjBcxMBJDMqMpeGVEkTIDKCa1aK K53xX4U0XxpolzoWu2yz2k5DxzIVS7sbtFIhv7C4Iby5o9zYO0hgSjq0bujfL9x+yzc/awtp4yt2 sWYEvcaPIt1Epd9yiKO5KSFR5fzb0DEt8q7Ru+j/AAZ4G0fwf4Vg8JQxxalaNHcDVJbyztSNZnvs i+kvrcKUdHUiFY5N5EKpGzPtLH87fGGh3fgPxvq+kWs91aT6Hqyz6VdrdJ9vitGK6jol6Lqz2hZ/ IeCUlApV+ykYH6baXqNrrGl6dq9kZGs9UsbPUbRpU8qQ2t9brdQGSPLbTtcZXceav0UUUUUUUUUU UE/Tp7jGDzz06V+bnxc+IEvj3xTc3FvKx8P6U82n+H4EefyZbRJSr6q0U6RlJbvAlYNErInlxtuM e4+VUV6T4T8DWOoWtr4j8Za9Z+EvB5uxF9puDM+t69FBKIb9fC+lwRTSXAhdo4Z7gRtHEX3YlMUs a93bfF7wp4Khjtfhl4Es4LiMxiXxL4t23utXaPbrFeRyxWLh4xI8ccmIrwQg7sW67uOE1X4u/EnW DAbzxjrEH2bzDENJli0LJk2k+eNES383G1Svm7tvO3G5q86kkkld5JXeSSRmeR3Yu7uxyzs7ZJJP JJqOrdjf32mXUN9pt5dafe2777e8sbiW0uoHIKlobmBldDgkZVhxXsPhT49ePvDkttHfagfE2lRZ SSx1oiW7eN7kTyvFrQBuRNt3JG87yogb/VMFUD38j4b/ALQukggnSPGVhpZLAA/2towafaFbcI49 RslmweDlVkx/o0sxFfIvjLwL4k8B6imn+IbHyFuPtDWF9C6z2GpQ28vlPNaXCfVWaJwsqK6F0Xeu eOr74/Zu10al4AbSXa0E3hzVb2zSCFz9q+w6g39rW93eRs5I3zzXMcbBVVliwAWVyfoCiiiq17e2 unWV1qF7MttZ2NtcXl3cSFvLgtbaIzzzOFUnCKpY4GeOK/KHVtSuNY1XU9YvPL+16rqF5qV0IVKR fab64a6m8tDnC7nOAScDjNVYIJ7ueC0tIJrm6uZo7e2treN5p555nEcUEEUYLO7sQqqoyTgAEmvr 3wR8EtB8G6Xd+L/iw9g62EMV0ulyzPPpmkiOdHWTUGtCy3s7vtgS0QSwvuKBZ3kQJjeOP2lNSuJJ 9P8AAlpHp1qjvGNe1CFLm/uURo2jmsdNmBhgXIlQ/aFmZ42VtsEimvnbXfFfiXxK5k1/XtV1bFxN cpDe3s8tpbz3H+tazsifJgB4AWJFUAAAAACudorqdI8beL/D6WsOjeJtd062tJ/tEFjb6ndrpqy+ b5rF9NLG3dXYAyI8bK3IYEEivUtM/aA8TPAdO8Z6NoHjvSJJmmuLbVdOs7W4cJGPs0MbwRNahYpV EuZLJ3OWG8fKUqX/AIX+HfjoiT4a6jJ4c153KjwV4ruvIj1HbBDBbQ+GtXlaVHuJ7htkdtcXTPI7 Mw8iKMBvF7i3ntJ57S7gmtbu1mktrm2uY3gnt54HMU0E8MoDI6MCrowBBBBAIqvVqzvLrT7q3vrG 4mtL20mS4tbq3dopoJom3xyxSJgqVIyCK/TD4ZeOI/iB4Ts9daOC21BZZrDV7O289oLXUrbDOkLX PzbJYminQb32CQRtIzKxPfUUUUUUUUUUUUV8C/tHa7LqfxCfSf8ASEtvDmmWNkkTXBkt5Lm/hGr3 F7Bb4AjZ454YX6s3lKScBVX6W+BfhK38M+AdMujFB/afiWGPXb+6QI7yW92m/SbbzwiuY47YqxiY kJK8xU/NXjniz9mXVJdaup/BupaRb6HcN51vY6zc6lHdac8hLSWUc0EFz50KceVLI4k2kK+9l8x/ WPhd8FdM+H839s392uteJJIPKS4W2EVjpKTwqt1FpqSbnaQnzEN0+wtEdojjDSB/b6KKK+WfjR8b k0tLnwl4LvhJqjq8Ota/aSkjSg3ySafpk6cG6IyJZ1J8jO1D5+TB8gaRpGpa/qVpo+j2c+oanfzC G1tYApeV9u9mZnIVEVQXkkchEQFmIUEj9B/hh8ItF+H9lBd3SWuq+K5IzJd6w0RdLJpIjHJZaN5w 3RRBWZGl2rJNli+1CsUfr1cZ8QfGFt4H8J6v4glMRuYIDBpVtKUZb3V7n93p8HktLE0iB/3s6xOH EKSuuSuK/MS8u7nULu7v72Z7m8vbme8u7iU7pZ7m5kM08sh4yzMSzfWvcPgv8I/+E9um1zWSU8K6 beG1mhhm2XesahGiXDacnlHzIoFR0aeYbWIYJEdxd4er+LPxsJ8vwh8OLw6VpGmeTb3OuaO32Eym x+SDTfD01mw8q0iCqDNEVMhASPEALXHy1XYeDvHXiTwJfvf+Hr77P5/kLfWU0a3FhqMMEolWC8tp P+BKJYysqqziORNzE/Wmp6V4R/aH8JjWdG+z6P400uNYpRLt+0Wd0ybl0vWHiUNPZT7WNrdKuUwW RQwuLdviS6tbixuriyvIZba7s55ba6tp0Mc0FxbyGGaGWNuQysCGB6EYr6i/Zr8dXEGp3HgPULma Wz1CCe+8Pxu0kq2d9aK93qNlAixsVjnh8y4O+RY1eJtoMk7E/ZtBH06e5zk88dOlfGHxn+CLaY13 4u8F2e7SyZbnWtCt41zpR5kl1DTIV/5deCZLdRmA8oPIJWDwLwj4z8Q+CNSTU9A1CS2YyRNd2Ts7 6dqcUO7bBqNoCBImHcK3DpuLRsj4Yfoj8P8A4gaJ8Q9EXVNMdbe8t9kOraRLKj3ml3bKSBJjBkhk AYwThQrqGGEkWSOPu6KKhuIILuCa1u7eG6tbmKSC5trqGOe3uIJkMc0E9vKGV43UlXRhggkV8p+I f2X7ae8vLrw14kWxtZpxJa6RqNjNcJZwuC0kQ1VJvMdUbIi3wFtuA7swLN6z8LvhNYfDVNRmTUX1 rVdTWCKe/eyhs0gtLdmdLa0hDSOgZmzMWnIcrGdq7RXy3+0T4bttD8efb7K2e3t/EemxarMFjhjt TqqzvaaiLdYUX5nCRXExbLGSVmJ+bA+p/gjq0usfDLwxJc3Mdzc2UF1pUmyOOIwRaXfSWenWzpEE BZLRIMnGWGGZi7MT6tRRRRRRRRRRRRXxb+0f49vLjV18B6fdSQ6Zp8Frda9FFujN9qNwovLO0uWI G+GCIwzKqnYZHy4LxIU+WaK6fwv4YufE160AvtL0bTrcx/2jruuXcen6Rp4lDGCKW6mwGmm2OIIE y77WOBGkjp6xZ+MPhZ8O2iPhHw9N468Q28O5fFniQNYadbaisMNxZ3mj6NKjSKkVypfDJDOm0ol0 4YSDnvEPxy+JPiAzoddOi2k/kYs9AhXTVtzCqqTBqHz3wDspaRTdEEllACEIPMdR1TUtYuTe6vqN /ql4yJG13qV3cXty0cS7IkNxcszlVHCjPA4FZ9Feo+G/jH8QvDM/mW/iG81W3byRJYeIZptYs3jt o3SGONrpvOgUB8kWs0W4qofcFUD6P0H4leBfjLoz+DfG9rb6PrF09rHZxNOywXWpNEYodQ8P38qn yLlZCVS3mJLCRYgblWlWvn/4ofCLWvh/fXF1aw3ep+FJG8yz1lYxK1lHLKI0staMKhY5lZ0jEu1Y 5iQU2sWij8fr6m/Zc1cQ654o0IwFjqOk2eqrc+btWE6PeG0aDydp3GT7arbt6hfLxhiwK/aVFFFF fnL8cvEB8QfEjXds4ntdEMPh+z/cpCYRpqkahAxCqz7b1roh3ySCArFAgHkNfSHwr+BVz4jhsPFP i5/7O8MuTdwaYxkt9R1mziQPHPLKNv2azm6iQN5siAlBGrxTn0Dxb+0B4d8Jxnw78ONF0y9XT5ZY VvBCLTwvblbhZZl06z08xvdK5acNIjwpuxIjTo1fMevfETxx4mFwmt+J9Xu7a7jSK5sEuWstLnji ZXjWTSrDy7Y4ZVYnyskgEkkA1xdFbeleI/EGhJPHomvazoyXTRPcppWqXunpcPECImnWzdN5QMwU sDjJx1r1DRfj58QtNQWupXlj4n037MllJY67YQS77cbUcveWghmlkZFKs9y8oOSXVm5rQ1O7+EXx DjSS0t/+FWeLJV27WhE/gy9uWItLK1llsVVbRNqRPLdC1t0jLyvIJyA58e1zQNW8N3iWGsWq2801 pa39tJHcW17Z3thexCa0vrC/sXkgnhdTxJDIwBDKSGVgMWivvP4A/Ea+8XaTe6Br12l1rOgR2zwX c0ym+1PSZiYVluEYl5ZLZwsc0+PmEkXmEyFnk+haKKKKKKKKKKKK+V/2pNTnh0fwjoyxxG21HU9S 1OWYrJ5yzaPax2sEcbhtmxlvpDICpOVTBUBg1H9mPwnps1pq/jS5ihuNRg1FtD0wyREvpqx2CXN/ cwSFiu+4W5jiyEDoqMocrK4roviv8CL3xpr8/ijw/q9la6hfpYw6hp+ri6jtXNnafY/tlvf2qzMp 8uO3QQGDacM/mjhKpfD79nRNB1bTtd8V6ra6nc6fN9rt9G02K4Fh9tglD2NzPqM+ySVUx5hg+zoC +0Mzxh0f6hooorx34n/GLRPAEFxp9uE1TxY9sj2mmLv+zWJuFPkXmrzpgKi/6z7OjeY42j92kglH 5+6rquqeINUutV1W6n1LVNRn8y5uJfmlmlbCRokcYCqqgKkUSKFRVVEVVAA+wfgr8E/7GNr4v8ZW gOsApPouh3CKV0kY3R6jqUb8G76NBCf9QcOw8/Ag+o6gurq3sbW4vryZLezsrea7uriZxHFBb28Z lnnkkYjCoqkk9MDk1+YPj3xheeOvFOpeIbsGGOd1g06zMkjpYabbDy7S2j3swBxmWbZhWleRwo3Y q98Ofh/qvxB1+HTbOGZNLtpLebXtUHyQ6bp7v8wErKym4lVHW2i2kuwLECOOR0+iPH/xJ0b4TW58 AfDPS7GyvoTLNq15Kk13Fptxe2++Io9yzG6vCGicyXDyRxIkcRWQZSH5Bvb+91K6mvdRvLrUL24Y PcXl7PNdXU7hQgaW4nZnY4AGWJ4qpRRX0R+z34+bw94j/wCEUv5AdI8UzwxW7SSSgWOuKhis2hjD FALvK28v7vcziE7wqENyHxo8GL4L8b38FqkaaTrKnW9KSGMRRWsF3O6z6escSJGggmV1jjjyFhMW TuJAs/AnXG0P4laGr3aWlprSXehXheISi4+3QF9OtFIR2RpL6O0w6Y54ZhGXz+i1FRXFvBdW9xa3 UMNxaXUE1tdW08azQXFtOhiuILiGTKujqzK6sCGXIPFfC3xX+Bmo+Fpb7X/CsE2oeFUjkvLq2D+d f+H4wQZkdZCZLi2QHes6hnjjDefxGZpPJvBvjvxL4Dv3vvD1/wDZxcCFb6xuI1uNP1CKGUSpHdWz 9+qCWNklVWcI6h2z9y+APjb4S8bLFaXE0XhzXpJWiTRdRu1dbjNwkNqNN1ORIYrh5TKqrAAsxYPt jZF8xvYqKKKK/Nr41XtpqPxQ8W3FnN50Md5Z2LvsdNt1pmlwabfw7ZAD+7nikj3dG27gSCDX6E+G NLm0Pwz4e0S5eKS40jQ9I0yeSHcYZJtP0+O0lkiLYbazKSuRW5RRRRRRRRRRRXnnxZ1h9B+HPi7U Y4pJXbSZNNj8uc2zwya3OmipdpKqtgwtcCXaB8xTaGQkMPzKoorR07S9T1i5Wy0nT7/VLtkd0tNO tLi+umjjXdI629qrOVUck44HNer6F8A/iVrQheTSbbQ7a4tzcR3Ou3sNtjpthmsbXz7uKQ/3ZLdc Y+bFekaf+yzqEltG2q+MrKzvCX8230/Rp9RtlVWxH5d3c3Fo7EjlgYBj1Nd2v7MPgTagbWfFpYIu 8i+0cKzhfmZUNiSoJyQCxwO560o/Zi8Ag/Nq/i8jPQX+jAkexOnn9RXn+sfst6tCgfQfFOnXztM2 YNXsrjTFjt8ErturRrve4O0EeUgIycg/KfnjxL4Q8S+D7tbLxJo95pUz58h5ljltLrbGksgs7+2Z 4JtgkTzPKkbYx2vtbIrHsNRv9Ku4b/TL2706+tyxgvLG5ltbqEvGYX8qeAhhuVmU4IyCQeDX2b4I 8c+HfjX4em8CePYrdPEaQGSCdPKtX1J7eMhNZ0R9u2G/gUlpoFUoy73VGgaaGL5h+IHw/wBZ+Hmt vpeqL59pcB5dI1aKNltdUtFYAugOfLmj3KtxAWJRiDlo3jkf039m3xG2l+NrnQJJJhaeKNOkiSKK G3dDqmkI+oWk9xPJiVEW2+2IBGSGeRAyEAOn3fRRRXjPx68SHw98O9ThhkljvPEEsWgWzRpBKBHd q0up+cs3SN7SOaLegLK7qRjhl/PS3t57yeC1tYJrm6upora1treN5p7i4mkEcMEEUYLM7MQqqoyS QACTX2n4H8EeHfgn4el8eePJoT4keAx29vGY7ltNe5gbZomjIDtnvp1BWedW2Iu5Q626zTS/M3j/ AOI3iD4g6pLd6lPJa6ZHLnTNChnkaw06JAyxtsO0S3BVj5twyhmyQAkeyNeGt7e4vJ4LS0gnurq5 ljgtrW2iee4uJpmCRQwQxAszMxwqqMknHevefC/7OnjfXIra71aSy8MWc5VnivjJdauttJbrPHON MtvlUksEaG4nikUhtyDAz67p37L3hSO1Cat4i8QXt6JWJuNOGnaXamEj5UFndQ3bhgc5cznP90Vd H7MPgPPOr+LzzkgX+jbiM9v9APJ965/Uf2WdNmunfSfGN9ZWREfl2+o6Rb6ndIwQCUveW09mjZbJ UeQuBgZbGT5xrH7NnxA0+OWbTptD10LOY4Le0vpbO/mtySFnkj1SOCBMDG9PtLEE4XeATXkviHwR 4t8KGT/hIfD2qaZDHPHam8mtnk017mWMzJDBqkG+2kYqrkCOVujdwccsSTySSffmkor6r/Zc1uSP V/E/hwrM8V3pttrkLeefs9s+nXIsLlVtyMb5xdw5kDDiIKQ2V2/ZtFFFFFFFFFFFFfnd8f7O6tfi jr008MkUOoW2jXlk7rtW5tU0iCwaeL1UTwTR5/vIw7V9vfDmaKfwB4JeCaKZF8KaBEXikilRZrbS 4oLiEuhPzRyKyOvVWBU4INdnRRRWH4i8TaF4T01tW8Q6jb6ZYCWOBZZRJJJLcTZMcFtbW6vLK5GW KxIx2qzn5VYj4p+JPx91jxbbXuheHrd9D8P3SpFcTu7f27qMALia3nmgfy4IJ1ZBLDHvdtpVpmjk eM+S+EfBfiLxtqKaZoGnyXLCSFby9cOmnaZFOW23Go3YBWNcI5VeXfaRGjv8p/Qj4f8Awx8NfDuz A0yI3Wsz2iW+p67cA/a77a5mdIoizrbwlyMQxdQsfmtK6Bz6JRXyD+1F4gJk8L+FYZ5AEjufEGoW 5hi8py7HTdImW4OX3KFvlZAQPmUtuO3b8vaBod/4l1vS9B0xVe91W8gsoCyTNFD5r4kurgWySOsM K7pZnVDtjVmIwDX1j8bvEtp4B8I6N8LPDKCD7bpMUd9Ope2uoNEhmEJdzYpDDJNqU0c/2t8/MBMH jPnhh8a0UV3nw48a3XgLxVp+uRF2si62et20cSTSXejTzI17FDE7xDzVCiWHMijzEXeSm5T7L+0j 4UgW/wBJ+IOlSQ3OneI4bWxv7m2njuLea+hsw+k3tvOJWEiXNnHtTyIxGqwbixaXn5y0bVJ9D1fS tbtY4ZbrR9SsdUt4rhZGt5J7C5W7hjuBC6OULIAwV1YjIBB5r9YY5I5445oXSWKVElilikSWOSNx vjeKSMlWUqchlJBBp9FfLPxl+CEeqJN4q8D6fFBqUUe/VvD9lCsMOqJGOb/S7ePCrdBR+9hQAT43 IPtG4T/JGn6hrvhPWUu7Ga+0TXNIu5Imyr213a3NvIYrm0ureZexDRzwSqVYZR1IyK+x/h3+0Pou rQ2+l+N3i0TV/liXV0ik/sXUHM6QxeeybjaSEMWkaQfZwFeQyxgrEPpOOWKZI5oZY5YZkSWKWN1k jkicb45I5E4ZWGCpBPUckGn0UUV8X/tSask2t+FNDEJD6bpWoaq9x5mVlGs3aWawiIj5Sn2AsW3H O/oNuT7N+z9Zpa/C/RJld2bULvWb2RSMCN01WawCIR1BWBWye5x0xXtVFFFFFFFFFFFNkkjhSSaZ 44Yoo2kklldI4ooo1LySSSyEKqqBlizAADmvyd1rVJtb1jVdauY4ornWNSvtUnigEggim1C5a7lj hErO2xS5ChmJxjJJ5rLoqaGGa4lit7eKWeaeRIoIIUeWWWaVgiRxRoCWZjgAAZJ4Fem6J8F/iVr2 ySDwveafbtdJaSXGttFo/wBnzsL3L2d+yXTxIrhi8MD5wwQMyla9T0r9lvXpxOdc8VaRpzK0Qthp dleawJlO7zmuDeGwMRHybAA+7JyVIAburD9l7whHaxpqniDxJd3oLGW4sG0zTrVlJ+TZZ3EF068d f37fQVa/4Zh8B/8AQY8Xe/8Ap2jH9PsFctrn7LcRN1L4a8UyJ8q/YtP1yxSYmQABlutY09kwCdxB SxOOBg/erwPxd8K/HHgqOS61nRpG0yKWWP8AtnTpE1DTdiTR26TzzW5L26SvLGsX2uOIuTtUFgwH nVfWHwu+OoufL8I/Eh7a+0u8thp0GvahGk27eDCbTxOLgsk0EyMI2uXTK4zcb1Z5o+L+MXwdn8Dz vr+gpLdeELqZQVLNPceH7idsRWl3I2We2ZiFguGOQcRSkybJJ/N/h74gXwr418Na7JJHDbWWpxJf zSxSzLDpl6rWGqSiKHLllt5ZSm1SdwHynof1E9D9CPTB96KKKxPE2u2/hnw/rPiC6ETxaRp11fiC a6SyS6ngiLWtglzKGCPPIFgjwjEuyqqsx2n8q7q6uL65uL29nmuru7nlubq6uJGmuLm5uJDLPPPN ISzO7EszMSSSSa+kfhV8KtOtdO/4WR8SPs1n4Ys7ZdQ03TdQUNFqETBfI1LUoNrFrdiyi2tgpe4c r8vl7Vnwvi/8ZLvxtPJoXh+W4s/CVu+12G+C48QzRvxdXaEBkthwYLZsEnEko37I4fAq9g8L/A34 g+KIzcDTItBsjG7xXfiN59OE7qyKIo7KKOW6+ZW3rI0AiIVsSZwG9z0v9lvQoWm/tvxVq2oowQW3 9l2NnozREOd7TG7N+HBGMKoTB5JOcVr/APDMPgP/AKDHi7/wO0b/AOQKzdW/Zc8NyxwDQ/E2uadK C32l9Vg0/WIpVwAggis1sTGQcklnfPYcZPA6p+zB4rgncaP4g0DUbRYQ6S366hpV5JL5e6SL7LDF dxj5vlRjcc9WCc48k1v4XfEHw8GbVPCerrClrJezXNlCmr2VtawhjNLd3ukNPFFsVGZhK6lVG/AU g1wHtRRXrPwS18+H/iT4ddnnS21edtAu47eOJ2uBq4+z2McglK7UW8+zSyMrZCoSA2Njfo/RRRRR RRRRRRRXyJ+1UWI8B5zgHxSR/wAC/s7PHvjr/hXb/s0zrJ8PLtFt44jbeJ9SgeRFIN05sLS5M8xJ 5dVkEYx0RF719CUUUVXury1sbea8vbq3s7S2jaW4ubqaO3toIkXc8k80pCqo6ksRjJ7V8o/ET9o+ OMS6V8PQszEQl/FF3buqKGiLzQ6bpV/GrblYqvnXK4yrgQupSWvlax0/WvFOtRWVjDeazrms3cjB d7XF3e3UxNxc3E9xMc9N8s00rAKu55GChmr7h+EXwXsvBlvDrviSC21DxXMqPHGRHc2vh1d29IbN 8Mr3WQPOulzt/wBXCdgeSb36ivE/2gNel0P4cX8MDXEc/iC9stBSe2mMDQwT77+9EpHLRzW9vNbO gPIkIbIyD+edfblgIfgj8F/7U+zpbeMPEUMIEjQNHeDW9Uhkk06G5FzDLt/s223ytBMgjMkciZV5 iT8V3FxcXlxPeXk813d3c0tzc3NzLJPcXNxPIZZ7i4nlJZ3diWd2JJJJJzVeiiipoZpbeWG4t5ZI J4JEmhmido5YpomDxSxSJgqykAqQcg819o/HOw/4S/4V+F/Ha2q2tzZQaRq8sL3Ekn2bTfFNpAlx bRkIqysLh7T52RflViMZwfkjwpqMOj+KPDerXCNJb6Xr2j6lOiOsbPDY6jHcyIrvwpIUjJOBX6sU UUV8r/E/9nu31DdrPw9t7ezv3llkvfDrzrbWF35zFxNpUlwRHbSKxwYHdYNhGwxbNsnxtcW89pcT 2t1BNa3VtLJBc21xE8M9vPC5SaGaGQBkdGBDKwBBBB5Fe2+Bfj54u8JRw6fqQTxRosKCOK11CZod StY0STy0s9YVJH273QstxHMBHGscXlLX1x4T+L3gPxgYIbDWY7LUriSOGPR9b2adqLXE9y1ta20G 9jBcSyEBlS1mlOGUMAx2j0yivKPij8VNL+HWmhE8jUfE97Cz6TpDMxRF3GP+0dUELBktlcEKu5Xm ZSkZAEkkXyX8G/BN58QfGo1bV86hpOj3qaz4jub6eO5l1K9nkkubO0uFu1lNwbqeMtdeYMNEJdzh 2Td+hdFFFFFFFFFFFFfO37TTyp8P9NVCypN4t0+KYKSA6/2VfTIjjuCyK31UV8M2trdX1xBZ2VtP eXdzIsNta2sUlxc3E0mFjihghDO7E8BVBJ6AV7l4V/Z48da40U+spbeFtPkit5/M1B0utSeK5gMq +VpNo+5JE+QSxXckDpu6FlZR9FeGP2e/AGheTcalb3Pia/jNjP5urylNPS6tPnl8jSrTy42imcgy QXZuF2qqZIL7vZtP0zTdItlstJ0+x0yyjZmS00+1gs7ZHkJdytvbqEBYnLHGTkkmrtRXFxBawTXV zPDbWttE81zczyJDBDBGpkknmlkZVVFALMxICgZJAryHxJ8d/hx4eeSFdWl1+6jmgje28OQrqCiO e3NwLhdRleKzdVG1XEVyzK7bSmQ+zzK+/ansY7qVNL8GXd3ZhgLe4v8AWodPuZFxy01nb21yinPQ Cdv6VUX9qpQSW8Blh22+Ktpz686aR+grG1v9pZtYtpbCTwBo9xp08arcWOtaidZt7iSK4WeFpIjb QoQpUEKVJDhXDDaBXzPfTW1xe3lxZWi6fZz3U81rYJPNcrZW0srPDZrcT5kkEakIHkO5gMtyTVeO R4nSWJ3jkjdXjkRijo6Hcroy8gg8gjpX1p8PvGlj8WPDl78MvHrwT6w1lMfD2v3gWa5muoYytpcH LxO1/alg4dJB9phEiS5/emb521jR/Efw48Vpa3irZa3oV9aajYXUYS4tZWt5hdafqVoZlKyxMVVw rp1BSRFdXQfpf4c1218S6Do+v2TR/Z9X0+2vQkdxFcfZ5ZogZ7KSWAlfMgkDwyr1V1ZSAQRW1RRX wH+0L4vbxD41OiQSRvpnhOOSwhMbwyLJqt0scusymRUV1KMkVq8TOwVoSw2l2Fdt4G0HT/gt4Xn+ I3jrTN3iXUQLLwvoUkTrqVk09u7mOVpAy2s9woJndkLW8KlOZZntz86+LvF2teNdautc1y6aa4mY i2tgWFpp1oGzDY2MJ4SJB+LHLuWkZ3PL17D4B+LJ+H9iINM8IeHrnUXM4uNduftQ1a6iuJVf7NJc hiViXy0Aij2x5UOVMhZm9eP7VagHHgJs8HnxUGUfUDTB/Oo/+Gqj38Cf+XPj/wBx1dron7Svga/a 1h1ez1vQJpI5Tc3EltFqOmWrxq7pGJ7FmuZN+1VVls1AZvmAUF69s0PxN4e8T2/2nQNZ07VohFaz SrY3cU09st5GZbdL62BEtvIwBBjnRXBVlZQysBuUfUfgRkY715x4l+Evw/8AFQmk1Hw9Z21/N9sc 6npK/wBlX/2q++aa9mkstiXEwYeYGu45RnPync4Pz94p/ZhvoFnuvB+uJfIql4tK1xFtrsrFbFjH FqlqvkyyyyriMSQQIAw3yfKWPzl4i8I+JfCVyLTxHo19pMjtIsD3MWbW7MSq0v2K+i3QThA6bzDI wUsAcGvRf2f7y6tviloMNvNLFFqFtrVpexxtgXNrHo8+oLDKO6rNBFLj1QHtX6IUUUUUUUUUUUUV 8x/tIeBJtY0qx8Z6XayXF9ocL2espAkksj6GWa5ivSvmYC2cxkMnlwlikzPIyxwcc3+z/wDFXTrC yj8CeI7yCwjiluJvDl/cm3t7PbcyNdXWkXNzhAjmZpJoJJSd5dotwKwo/wBgUVka34h0Tw3Yvqev anZaTZJvHn3kyx+dKsTXBtraM/PNMURykMSs7YIVSQRXzB42/aXhQXFh4G04yviSJdf1ZCkStlk8 6w0n7zcbXje5ZcHh4COvyvrviDW/E1++qa/ql5qt84ZRPdymTyYmme4FtaxjCQwq7uyQxKqISdqj NelfDD4O654+urS/u4bjS/CPmu11rDbI5r6O3l8qa00WOYHzJGcNH55QwxFX3F3TyX+8/CvhTRfB ui2+g6FafZbO3Z5XkciS6vbuVFWa+vpsDzJpNoBOAFUKiKiIqDoaKK/P39ovVf7Q+JV1aCERf2Ho +laVvDZNwZom1szMO2Ptnl4/2a6D9mbw5HqPivVfEc6QSR+G9NSG1Dy3CXEWpa4ZLeK5hjjxG6Lb RXcUglbAMiMqEjcnlXxT1uTXviH4s1CRrd0XWLnTbZ7VzJbyWWjsNKs5omLOD5kcKyMVO0szFQAQ B59RRRX2z4Cjn+I/wB1bwyftk2oabHqGi2ebyCJ7y90l4tf8P24mux5ccAZrW1ZZCuI0OHThl+Jq /Uj4fMreAvBG10cDwj4b+ZG3KGXR4UdCQSMq2VYdQQQeRXYUUV4r8Ufgxo/j/wA3V7F00jxUlqI4 70D/AEHVTCgW1i1mJAWJVV8pLiP94iEBhKscca/CHiPw1rnhPUn0nxDp1xpt+saTCKbYyTQOWSO5 tbiIsksTMrLvjYruVlzuUgdX4L+K/jXwMI7fSNT+16VHuxomrLJfaWNxlk/0aPcslv8AvZnmb7NL H5kmDLvAxX114M/aA8FeJtltq8g8J6ocjydUuFfSpeJHzBrYVIxtRFLfakhyziOPzDzXt8E0FzBD c200Nzb3EMVxbXEDpLDPbzIJIJ4ZYyVZHQhlZSQR0NS1zHizxj4f8FaVLquv38VvGkUj29orxtqO oyxkILXTbNmDSvl0BIwqbt8jLGGYfn6U8Q/Gf4iTSQQSrc61eiRwMXEGgaFCywLJNIBChjtYQqli EM0mAB5soB/RjR9LttE0jS9FtDK9rpOnWWnWzTsjTvBY2yWsTSsiqC5VQWIUAnJwK0aKKKKKKKKK KK4v4jzxW/w/8ayTSCNG8K67CrEZBlutNltrdP8Agcjqmfevy7r1nw18FPiH4nEcsWito9k8jxm+ 8QM2lorRwiZWFk6tePG+5VSWO3ZC2Ru+Vtv0f4b/AGZ/CWmss3iPUdR8SzLJLi3QHRNMaF4AkSTQ WkklyXRw7+Yl2oI2gx4B3e6aH4Y8O+GoTb6Doml6SjQ2sErWNnDbz3SWaGO3N7cKPMuHUM2ZJ2di WYkksxO5RXm/ib4u/D/wpLc2mpa/bz6japdCTS9Ljm1O8+02bNHLYTNahoYJ96lPLupYyrfeKgEj x/VP2pdFilRdF8JapqEJQ+a+qajaaRIkmcBUitEvg64/iLr/ALvessftVcjPgPI7geKME/Q/2cf5 VHcftVTsi/Y/BEVvMJUYyXHiJ7lDEH+dBHFZQkMR0bfgHnaelfM/iTV9P1vUpNQ03w/p3huKdCZ9 P0ya7ks2unneaW5hiumYQghlRYYQsahQEVea5+vpn4TfFqy/s8/Dn4hMt34a1K3bSdP1a9uHj/s2 1uIvsv8AZOo3JZSlnghYLgOptehbydrW/nPxW+G1z8Odcjto5jeaHqqT3OiXzlfPaKFl+0WN6FAH nwb0DOg2OrI42szRp9jfA/xinizwHp0crg6r4dRNC1FCUDOlpEF068CtJLIwmt/L3yuF3TJMFUKo z6/RRXyz+0z4wNppmleCrSYCbWMavrCBXDrptpPt02Ji6bCs1yjyfJIGU243ALIM+YfB34e6Rd21 78QvHqLa+DdBXzrMX21LHV72GYJI80TBmnt4XAjEKIRPMyxZcJLE3LfFT4qan8RtT8uPzrDwxYTM dK0osoeVwpQanqYQ7XuHXIVQSkKEohJMkkvktd34F8Z23gm+l1M+GdG8Qah/o5sbjWPPkGlvDL55 nsYlOxZS6oRNt8xNuEZQz7voCH9qplijFx4F82cRgTSQ+JvIikkK/M8cL6fIyKT0UyNgdzR/w1Ue /gQdeceJ/wD7310Gl/tQ+F5bfdrPhzXrC7EpAh02TT9WtjDtG2Q3V1JZsGznKeSR33HOB7Z4b+IX grxcxj8PeItPvrjzZYlsmaWx1KQwxrLJLFpmorFcNEFYHzViKE5G7cpA7GiuQ8R+APBni0s/iDw7 p1/cSGLffeW1pqZWFdscbapYtFcbF6bDLt7YIrwHxV+zHp9wbi68G65JYSMzSRaTraPc2QeW53eT FqduvnRRxRkqgkhndto3PyWHzp4r+GPjbwWbmTWdEuTp9s7Z1mwVr7R2i+0i0guZLyAHyFmdk8pL oRSHeoKKxxXKaJqkuh6zpOtW8cUtxo+p2GqQRTAtDLPp90t3EkoUg7CyYbB6V+smMkYIwccjkEH0 pKKKKKKKKKKKK81+LPgt/Hfgy/0m0UPqlo6atoq+YsavqVojItuTI8aDzopJYAZHCIzh2+5Xx/8A Bz4hJ8NPE2oWOv21zb6TqrRadrSmCRL3SL7T5pEt7ya1KmRhCZJo54FAcBiwDvGI3/QWC4gu4Le7 tJorm2uoIrm2uLeVJoLi3uI/Nt54JkJDxujKyupIK4walqvd3drY2815fXNvZ2dvG01zdXU8Vvbw RICzyyzykKigA5JIGK+fPHH7RfhrQjcWHhWEeJ9UjMsX20O0Gg20qiWHd9q/1l3sdI3xbhYpY2yl wCMV8keMPiF4t8dT+Z4h1WWa2SUy22lW4FrpNn88jxGGxhwrPGszxrcTeZOU+V5WApPBPgLxH4/1 KXTtAt4ittEst9f3kjQadp8bkpEbmdVdiztkRxRo0jYZlXYjsv338Pfhb4b+HdqTpyPfaxdW8UWo 65dqn2qcAB5oLSJci3tzIN/lIWJwnmPKUVq9Ioor5P8A2p7+5j0/wbpSy4s7u81rULiEdJLnT4La 3s5W90S6nX/gRr59+FHhtfFXj/w5pc0Qlso70apqCPaC8t3sdKQ38ttdxOQvlXBjW1JfgGQcNna3 pv7TOvC/8YaZoUNzHLb6BpCyTwrG4ktdU1iT7RcRySOBu3W0dm67cgBsZDFlHzZRRRRRX338ONIk 8T/AG10Qi2mudT0TxRp9o2ogS20V2dXvYdLmkLK5UQSLE6OqFoyisgyFr4Er9eKKKKK8d+J/wd0L x7b3mo2kUOl+L/Ih+y6uGlW3vDaoVitNYt4wVdHXEf2hV85AI+XjjEL/AJ+6xo+paBqV5o+sWc1h qVhMYLq1nCho2ChlZWUlXR1IeORCVdSHQlSCcuux0H4geNfDP2QaJ4n1iyt7AS/ZNPa7e60mITl2 mH9j3nmWrAs7vhoThzvHz4Nbmq/GL4mazDHDd+L9RhSKTzVOlx2WhSlipXbJPokNu7rjnY7Fc84z XQeAvgx4u8e3Sapqq3ei6Fdu93PrepRtJfakZo1ukk0+zuWWWfz/ADFb7UxEWCzB5HXy2+6vC3hT RfB2jwaJoNoLSzgJkdmIkuby6lAE19fXBwZJXwASeAoVFCxoir0NFFFFFFFFFFFFec/EH4baf8RR o1tquoXNlp+lTXtxIlhBbDULia5hSGARajciQRRoVJlTyX3nZypQE9J4b8I+GvCNqbPw3o1lpcLB RPJAjNd3e2WSaL7bqE5aefYZJPL82RtqtsXC4A6KiivF/iX8adA8BfaNLs1GteJzbF4bGB42stOl ZxHH/blyj7o22l5BborSMFUP5SSpKfibxf8AETxd45mL+INXmmtFm8620m2/0TSLRkeVoTFYQ4Vn jWZ40uJt8xTCtKwFcRRRRRRVi3uLizuILyznmtLu0miuba5tpZILi2uIJBLBcW88RDI6MAyOpBBA IOa+lL+9i+Nvw+nvJYtPPxP8ERG4n+zxOl/4i8MwJmeSK3i2ISXk8wxxrJsnTbGkK3gQ+h/sx+IJ r/wzrnh+UzOPD+pW9zayO4MUdnraSOtpCmMrtnt55ic8mXivpmisrX9VGh6FrWttA9yujaTqWrNb K5Rpxpto948Ikw23cEI3bSFyCQelfBXwp8N2WuarrHxA8cyxzeFfDLTaprNxqwmmTW9ZuQ0sFoZJ GUXEvmus8sRZ2lcxQtG4uMHjviD8Qda+IetNqWpyGCxtzNHo2kJIWtdKtJXBZUPG+aQKpuJ2ALkA YWNI404Kiiiiir2n6jqGlXkV/pd/e6bfQeZ5F7YXU9ndxCaJoJvKuLdlddyMyNgjKkg8E19U+AP2 kpYzHp3xCje4DOQniPTrWBHTzbhQo1PSrVY08uNGcmW1XcFRVEEjsz19eQTwXcEF3azRXNrdQxXN tc28iy29xbXEQlguIJoyVdHVlZGUkEHI4qWiobi2t7y3mtLyCG6tbmGSC4trmJJ7e5glQxSQzwyg q6MpKsrAjBxjmvKY/gx4U07xfpvjLw79q8P31jdyXU2n2MjHR7lblZUvVS1BV7fzEmMYSGUQKgCC AqWB9cooooooooooooo4IwencdRg5B4IOMZ9+uDXx78VvgBP5974k8BW8TWxhku9Q8MR7hcR3AkB dvDsUabWjZSzm0JDIVKwbw8cEfiOlfEz4k+DxPpFp4h1exFt5Ni+m6rDDfnTf7ODQR2dvaa3FMbU R5KNFEqdAGB2Li9e/G74pX1rNaTeLblIp0KSNZ6fo2n3KruDAw31hbRTRtkfejkU44zgkV5vf6jq Gq3Ut/qt/ealfTCMTXmoXM17dTCGIQRCS5uWZ22IqouTwoAHAqjX058IvgUPEtpF4m8ZpeWmjTfZ 5tH0mF/s1zq8JlWVry+lwXitJEBSNI9ksobzFeJFjab7Wt7e2tIILW0ghtbW2ijgtra3iSG3t4Ik EcUMEMQVURFG1UUBQAAABU1FFFfnL8eM/wDC1vFWf+oJj6f8I5Z4r6j/AGctJlsPhvFeNKko13Wt U1SJEVt8McLJoYhlDjBYvaPICpxhgOoNfn9RRRRX2X+yzqNzLpnjHSWYGzsb/SNRt12gMtzqlvPb XbF+vzLZwce1fMvj/Rf+Ed8beKdHSz+wW9nrd99gswxdYtKuJzd6UEd2c7TbSQsu5i2CN3Oa+/fg 9/yTPwf/ANgs/wDpVJXpVFFFcV468AeHviBpY07W4HWW2czadqVrsj1DTpnwJDbSuGDJIqgSwuCj YU4DpG6/nx8QPh/rPw91t9L1NTcWU5kk0jV0iMdrqtojAb1UlvLmTKrcW5YtGxGGeNkkfg629H8R +IfD5lOha7q+jfaGia4Gl6jeWKXDW+7yTcJbMqybQzY3g43H1Nd9dfHL4p3tvPazeK5Y4riMxyPa aToNhcqpGMwXtjaxzRN6PE6sOxqp4Z8B+P8A4p30l/CLy9WQ+Xd+J/EN5dtZ7oICkUcl/OJZp2UI sWyBJCmV3BU5H3H8Pfhf4e+HVm66aJLzVry3gi1PWrvH2i4aNQ7xWsQ+W3gMmZFiQsxAQSPKyAj0 eiiiiiiiiiiiiuY8a+F4PGvhu+8NXV3NY2upS6Y1xcQRrJOILHVYNRmjhEh2h5FhMauwYISGKOBt bH8JfC/wT4KeK40TRoRqccCRNrF9I9/qZdIGtppop5yVgaVXkEy2qRIwbaU2gAd/RRXBePPiN4b+ H+ntdatcifUJEU2Gh2skTanetIWRJFhc/JApV/MuHAVdpUbpCiN8Q+OfjR4y8avLbG6OhaI6Tw/2 PpE00K3NtMZFKareZ8y5LROIpU+SBgoYQISxPkVFFFFFFfSHw38Sad478N3Xwi8bamtv9qFqPA2t XFrDcz6ZfwOTBpq3Nww5Hyx20eUZ4mmtVmUPAlWv2etQvPC/xE13wZqrfZJtRtr3T7ixVYLgNr/h u4eQRm8g3gCKEX/zJJ5bkj7x2Efb1FFfAes6befFr436ppgaWKwj1iexupopp547Dw94cP2O6uYJ vKlSIziItCHTy/tM6qx+YtVH4tfEW018WfgjwvbwWfgnwpKltpxRhPJqtxYQtp8V+blmc+QsZdbf 5t0gYzTMWZUi8Roooooor6B8AftAeJvDLxWXiWS58UaKWCmS5nL67ZK85kllt7+bJuMBmIhuXOcI iSxKpr7Z8NeJ9C8X6XFrPh++jv8AT5JZIDIFlilguYcGa2uoZlV45EDK21wMoyuuUdWbeooI+nT3 Ocnnjp0rx7xj8DvAviyOaaHT08O6u4LJqeiolvG0vlybPtmlDFvKpkcSTMqJM+0L5yjNewk8nAAB OcKMKM9lB9KKKKKKKKKKKKKK+c/it8CbHxU2oeJfC5Ww8Syj7Rc6cTHFpmuThiZn3Pt+z3Uq5Jlz 5Tuo80I0kk9fK8OsfEj4Wak2mJe694XuoZbq5GmTsX0u6aZX0ybUI7C58yyukcRFI7lUkVjGrRvl FI2x8efiv/0NfQg/8gLw1zg982fNedav4i1/xA0La7reray1uZWt/wC09Ru74W/n7TP9mW5dhHu2 ruCAfdX0FYtet/Cz4U6p8RNSWWUT6f4YspV/tTVggDzkfM2m6SZAUe4YfecgpCp3uCTHHL+gfh/w 5onhbTU0jQNNt9MsI3MjQwbmeWZgEe4uZ5C0kspCqpkkZmwFBOAANqiiivkT9qoDb4DIJLZ8UgjH G3/iXFT/ADH4Vl/st6SsuteK9c811ew0qw0lIdgMcyavdteSymQ9ChsUAAHRySRgZ82+Pahfiv4p AJORoLc+reGbJiPwzivH6KKuLY3rWMmprbTnT4ruGxlvRE32ZL24hkuILVpsbRI6RSOq5yQpPaqd FfpP8F9PudL+F/hG2vIxFNNY3WoqA6tm11fUp9UsJMr/AH4Jonx1GcHmvhHxr4di8PeP9d8PTRf2 ZYW+vSJbRidLkWuiXs4u9Mk80PJki0lifDsXGcPhwwr9P6KKKKK8r+KHwv0z4i6YoLR2HiCwjf8A sjV9m4Yb520/UFTl7dz0PLxOd6Zy6SfAgfxR8PfEsiK95oHiLRbkRSBSodDxIFcfNHPBKhVsEPFL GwPzI3P2p8N9d+HfxWtZ73UvCPhMeMoAs+v2lzoel3E13KWCNq9pNdRvJLBK2A3mMzRMQkhYGOSX 1qx8IeEtKvItQ0rwv4c02/gEixXunaHpljdRCWJoJfKuLWJHTejMrbSMglTkE10NFFFFFFFFFFFF FFFFFFV7q3W8trm1eSeFLm3lgeW0nltbqJZojE0ltdQlXikAO5HRtytyOQK+JPGn7OHiTS53ufB8 yeI9NZgVsrme2tNbtuHZ95l8u3nQBUG9HSRmbAhwNx+eNQ07UNJu5dP1SwvNMvoPLM9lqFrNZ3kI miE8JktrhVddyMrrkDIIPQiqNFFFFFFb3hnxHqfhPXNP8Q6RJGl/psrSRCeMTQTRyxNb3NtPGSCU ljd432kMAxKsrAMPoH9ny+0+T4o+KTpUcljo+o6PrM+madKXZoLf+27WextZMM4LQws67mfBAb5s mvtmivG/j5fw2Xwv1+J5zBPqU2k2FoFyGuJm1WG6ngDL2aCGZiO4BB618Pap4skuPCeheC7CGK20 nTbiXWdRl8iKO71jxDd+YrXly4LEJbQOLOABsuq+Y/3kjh4yiiiiiiivV/B/wZ8deL/IuINKfSNK nWOVdW1oSWNtJbzQrcRT2cDKZ7hJI3BikijMbdDIvUfbvw2+HVn8OdIn0221TUNUlvZ0urya6Yw2 a3KR+UW0/TVZkgDLt8wlndyo3SEKir6J7k4HUngYHfrRRRRRRRRRRRRRRRRRRWDrXhXwz4jXGu6F o+rSfZ5LVJ7+wtri6ggmUrIlrdupliPzblaJ1KnDAhgDXI3Hw++FXhizu9bvvC3hu1sdOsWkurnU bFNRgitoI1Bc2t4Jg8nygAqhkdjgbmbDfDvxA8eQeKLmXT/D2j2PhjwfBefarHRdOsLHTzd3UcRt 11fV/sKhXuWQlVUErEmEUs2+R/XPgp8FP7X+x+MfGNmf7Iylzoeh3KY/tfGHi1LUonH/AB6fxQwt /r+HcfZ8C4+0qKKKKK/OX48f8lX8Vf8AcD/9Ruzr7x8EaF/wjfg7w5oTW8VrPp2jWUN7BEfMj/tN 4Vm1WUOS2fMuWlckYGTwAMCvy0kjkgkkilRo5YpGjkjdSGSRG2urA9CCMEVHVy2sbu7iv57eFpYt MtEvr51Ixb2sl9BpqTPu6qZriGPjuwPTNU6K+1P2W9L8nQPFOt+cG/tDWLLSvs+Duj/seyN35pb0 f7dtA/2TXmH7SHh+TS/HUetqsptfEum21x5rmPyxf6ZEmmXVtAow2EgS1kYuOWkOD1A+uPhhFbxf DzwWlvcNdRnw5pUrSmRZGW4ntlmurbK9oZWeEL/CE2npXd0UUUVz3irwrovjPRbnQtdtvtFncYeK VCqXVldIp8m+sZsHy5o8nBwVKlkdXR3Rvzr8b+CPEXww8RxW880ybJhf+HvENiZbVbxLWZZIru1l jO6G5gbYZYg+6JtrBmRo5H+h/hV4/wBA+JF3F4f+IuheHtX8T21n5Wj63qmlaXcSanZwPubTn+1o WW4Qu8yrCNsi7ztRlJl+gT4A8BfKf+EJ8HqUPylfDOiqeuc5EA59CTXXZzyfmJOc59epyT1P86Si iiiiiiiiiiiiiiiiivlb4nfs/wCpeINT1TxR4b1uS91K/lnvrvSNdmBaR9ssi2+laog2oqgQW1rb ToqIo+a4VVCj5P17wv4i8L3H2XxDo2oaTK8k8cLXlu6W9y1qQJzZXYBinVdy5eF2X5gc4INYFFFF FFFSRyPE6SxO8ckbq8ciMUdHQ7ldGXkEHkEdK9m0bxnceJPil8OvEKqYPEV1e+HdI8T3catbx6pf vqjaG95DGsrKom0trWKZY0ijMgkxEFOW/Q6is3WtTh0TRtV1q4SWa30fTb/VbiGAr5ssOn2r3csc RfA3FUIXPHrX5l6T4nXQ/DHiDSdOikTV/E8kFjqOp4jja08O2g86XTrC5jPm5vpWxeqxWMxRIpWQ yEx8bRRRRRRRXb+EPh54t8cTiPw/pE89qsgS51W4/wBE0m0AljSXzb6bCu8aypI0EO+YplljYA4+ zvhL8HX+H3mapqWuXl5rN1G8dxYaZe3Vt4cVB8ls81viN7uWMGQo9woRDIdsXmIsp9zo9wcjqDwc jt0ooooooooooooooooorO1TR9J1u3W11nS9O1e1SRZ0ttTsra/t1mVTGkyw3SuAwVmAYAEA4BwT XE/8Kh+Gvm+b/wAIfpG/zN+3y5/L3bt2PJ3bNuf4duMcYxXyx8VviJ4ahub7w18M9I0LR7N4ZtO1 /wAS6Hpen2FxrVvIQLnR7C7so0Y2JKr58gbFwRhP3A3T8n8KfhTqfxD1MXFwJbHwvYyr/aep7drX LL8x0zTC3DTMPvv92JfmbLGOOT9C9K0rTtC0600jSLSHT9N0+FYLS0gU7ETJZiWY7mZmy0kjEuzk u5LEk36KKKK+Qv2quvgT6eJ/56fXof7Oeitpfw8S/l8oy+INX1DUkKw7J0tLbbpMVvPIwy3zW8sy YyAsmRyzZ+YPj0Sfiv4qJxnGhAY9B4as1H8q8gq7p9jdarf2WmWMXn32o3dtY2UO+OPzrq8mW3t4 vMlZUUs7AZZgBnJOKpV9H/8ACKt/wzYdW+3Hb/wmH/CV/Zvs5x/x8f8ACEfYt/mY5/4+fN29P3e3 Hz184VZtbW4vrq2srOCS5u7yeK1tbaFfMmuLm4kEMEMUajJZ3YKoHUkAV+rmiaXFoejaVolvJJNb 6RplhpkMsu3zZYtPtVtY5JdoA3EJlsAcnoOlfOP7Q/w2bVLE+O9IiLahpNukOu2kVuzyXmlxn93q YMIyXtQSJiynMHzF1WEBvobw5rlp4m0HR9fsjGbbVrC2vQsc0dyLeSaMGezkkhJXzIJN8Mq/wyKy kAggbdFFFFFeSfFn4Xaf8QdHeaCNLfxTpttKdIv1CL9pCgzf2PflsboJGz5bMQYXYup2tKkvwb4c 8ReIfAHiJNT01pdO1bTZp7O+sbyJ0SZFk8u90nVbJ9rFSV2ujYZHAZSkqKy/pP4P8WaV418P2Gv6 TPFJHcxIl5bLKXl03UREr3mm3O9UbfCzYyUUOpWRMxujHpqKKKKKKKKKKKKKKKKK4Px3oevXtvYa 74Pnjh8XeHJprjTIbmd4tP1mxuvL/tfw7qUfmJEYroQxMryYKSRRlZYDmReB8J/tC+C9ahit9feb wnrPmw20tvfRzXGmyTzTvCGt9UgQiNECo07XiQqhfaDIqM49Bvfid8PLC1mu5/Gnhp4YArOllq1p qV0wZxGPJstPaWeQ5YZEcbEDLHCqxrlZPiZ8FvGDRaZqOr+HdSRGaeGPxLpE9vZRSqpUypc+ILaO BH2lgDvDHJHOcHmD8Dfg74sC3fhrUJ4bW1Jtrn/hFvEdtqts8xPm/wClTah9vKS7SMKjqMclT1rk Zf2VYy7GHxy6RljsSXw2kjon8IeRL9Qx9SEH0pI/2VkDoZfHLNGHXzEj8NiJ2jz8wSVr9gpOCAxU gdcHpXpmg/s+/DjQ7g3M1nqHiCVZ7ee2GvXiXEFs1s5fZ9j0+O1hmSQlfNS5jlRgoAABcN6ZB4Q8 J2sLW9r4W8O21u8qTvBDoumRQtPHxHM0UcYBdR0YjPvWPffDL4eajaS2dx4L8NRw3GxZJLHSbTTb tRHKJR5N/pqxTxnKjJjkUkZU5UkHx7xZ+zR4d1BZ7nwlqFzoF2U3Q6devLqWkForXy0hE0pN3F5k gDyTNJPty2yLG1V+TPFvgvxH4K1J9O8Q6dNakyzx2d8qSPpuqJBsd59MvCqrKoWSNmHDpuVZFR8q Oz+A7Ffit4WwSAf7bBxnn/inbvGce9fo1RXzn+07n/hAdJ44/wCEwsORyAf7FvyBn8T9fwr4bt7e e7ngtLSCa6u7qaO2tra2jeee4nncRQwQQxAs7uxCoigkkgAEmvpzwV+zVqmoRxX3jXUW0SCRS40b TDDc6uwPmx4ur2QNbW7AiKVFRbgsjMr+S4xX0FoXwX+GuhCNofDNnqNwLRLaW51t5NZ+04Cl7h7O +ZrVJWK7i0UEeMsqBUJWuug8GeD7WN47fwr4at45M744NC0uJH4x86RwgHjjmuY1z4P/AA4163EN x4V0uweOG7SC50KBdDuIZLqMR/aD/ZnlRzNGVVoluUkRSD8uHcN5Lqv7LehTGE6J4q1bT1Cv9oGq WNlrLSuWBiMLWhsBGAMhgwfJ5yuMHHH7Kp7+OwP+5YJ/9yFbkf7Onw98P2MN/wCK/FWosltKhu7u 4vdL8P6PMDIoSB1uUlkjDHKkrdgnI2lTzW7p+v8A7PHw/vfK0u58Ow38Mhuo9Rs7TVfFM8JurcQO LXX4o70oDHlXhiuAFywKAu2epHx1+FBZUXxYhLYwToviREU56O8tmoHuap6r8f8A4ZaZFLJBrF1r FxEwQWWk6ZetNIGIBaK5v0gtiFBJY+fng7cnAOF4G1bxX8W9Yj8UaxZ3Xh/4f6VJaXOhaLb3zoNb 8Q6XeJPFf312kMcl5bWs8bSBf3cInSFAJXhuCfoSiiiiiiiiiiiiiiiiiivhH46fFafxRqVz4V0C +hk8J6fNELi5sXdk1+/hCyO8szKu63tpSUhRMxuy+eHkBhMdj4EfCiPxPd/8JX4l095vDtkxGk2t x8tvrepRShWklhYZmtLchhIvCPLhCZFSaI/c1FFFFFFfK/hrwdN8Q/i1rPxNubeGPwlpWveVo7G6 e5HiO/8AD1smk2Wo6ZPa+UDbJLbx3ZlO6Mti3AnAmZPqivzW+Mmg3GgfEfxRDN57xanqMuv2lzNb PbLcQa2x1CT7PvLCRIZnmtTKp+Z4nyFYMq+YV9H/AAF8It4i0z4mSxMUu7nwnP4W083EedPafxBF NK007hWfdBJa25BQEqHJwW2184UV+jXwL0A6B8NtEEtube71tp9fux5yT+auoOBp1wpjLKgexS1J jBypyHAfcBc+Lvw/Xx/4UktLZEXXdKaXUdDl2W3mS3CQssultczgFIrpSobEigSLDI5ZY8Vk/AbV Rd+ALXRriO5t9X8K6hqWiataXsawXNvOt695Ahty3mKqRSrD+9RG3xyLg7Mn2iiiiiiud8V+E9E8 Z6Nc6Fr9s09ncFZI5Yykd5Y3SKVhvrCd1by5k3EBtpVlLK4ZGZW/NTxJ4c8QeAfEcmmaksun6pps 8V1Y3tpLJGs8aSl7LVtKvE2ttJTcjrh0cFHCSo6r93/B34kJ4/8ADix30wbxNoyRQa6gtltYrnzH cWOpWojJRhMifvgoTZMHHlpG0e/16iiiiiiiiiiiiiiiiisLxJoi+INFvtMF3Pp11LC7adqtpJcQ 3mk6iqEWWo2sttJDIHic5KrKodNyMSjsK8N0T46x6Dqlz4O+KFpNputaLNJY3fiSxt57jS9TeBZJ E1GTTY4I7mFLiIQPC0MMiymTzNlvEQq+sQfEv4fXNtHeR+NvDCxSQ+esc+s2NrchApfEllcukySc cRtGGJ4Aya5O4+NHwe1WF9OvvEFle2l3tiltNQ8P61LYzbmGBcJeWRi25wSX475GKxL74Y/A/wAc 3NzFol3osOqv5VzMfBniCxM0UFuq2zeXpUD3FokTEoJHS1GWIO4MzbuR1L9lnTJbln0nxhf2NnsT bBqWkW2p3IlVf3rtd209mu1jyq+SMdMt1rO/4ZVPfx3/AOWxn/3I13Wlfs1+ALGa3mv59f1opGUu LW7v4LWwuZWjKmVU0yKG4UBjuRRddQAxcZFesWfgPwRYRrHaeEfDMA8lbZnXRNNaaSEADZNcNHvf OAWMjEseWyeaJfAfga4keWfwZ4UmlkOXlk8PaQ8jkjG5neHJPvn8a8n8R/s3eBtVhzoMmoeF7xY1 WNoZ59W093MwZ5Lq01KRpWOzci+XdRqDgkHGD8t+PvhJ4r8ASyTXls2p6GWkMGv6dDK9mkQuBBCN TXBNpK++PCyMULNsjkk2sR55pt/Ppeo2Gp2pC3OnXtrf2zHPyz2k63EJOPRlFfrVRXH/ABDeKLwD 43M0scSf8Ij4hQPI6opml0iaK3jDOQMySFURe7EBck4r8t69z8B/AbxX4yt7XVb6SLw3oN5Atza3 13GLq/vYJVkEU1lpUbo2wlFO64khDRussXmqefp/QvgF8NdEMckmk3Wu3EF39rhudevpLrAAXZay 2NmLezmiUoSVlt23FmDFl2qPQrXwZ4PsPN+w+FPDdp56eVKbXQtLgaaNXDqkvlRgsAwDANnkA9az tZ+G3gPX1nXVPCeiTSXLq891BZx6fqEjxsMM2pad5Vx0AyPNwQMMCCa8f1r9mPwjdrO+ia1rWjXE tx5saXIttW0+1gYktbRWzLBcMBlQjPduwAO4uTmuX/4ZVP8A0PY/8Jg//LCtrTf2X/DVtDcNr3in WL0rhopdNt7DRYYI1GZPtAvRfFvqGUDuDVu1sv2bfAy20k174c1m4ntmtTc3M83jWSXy3R3muLGx W6treRioxItvEcFghCllPen48/Cg/MfFuSc7h/YfiXcN3XObLHH1P9KluPjf8LbZIXfxZbuLiITR rb6frFy4QsVxOlvbMYnyMlJQG6HGDmvNYviBrHxs1lfCPhO31nwz4Pj23HirxGjW661Jp3kb4tMT ymMVobmdXgASWaSRP3hXyo54W+mbS0tbC1trKzhitrSzt4rW1t4VCRW9tbxiKCGJBwFRQAB2AxU9 FFFFFFFFFFFFFFFFFfMf7QHxQbRLOXwNokkD6lq1iRrt2kqSyaXpt0Cg09Ioz8k91Hnf5vKQMCFJ lSRPnL4V/Dm5+I3iBrFppbPRtNiS71q/ijLyJC77IbG0YqUFxcYYRmQ7VVZJMP5flv8AozpOk6bo OmWej6PaRWOm6fClvaWsOdsaLkklmJZ2c5aSRyXdiWYliSdCiiiiivl74q6JffFL4j6D4L0yHGme EbRLzxTrCJPCdK/4SB4rh7Npp0MbzPa28L2ccYbc0j7sJFK0f0vp2n2mlafY6XYReRY6bZW1jZwb 3kMNpZwLb20XmSsXYqiqNzsSf4iSST8X/tP6Ktr4l8Pa8gt0TWNInsJUii8ueS70a5DvdXUijDlo rqGJCSSFi2/dC18w1618ENEGufEvw6sttLcWuly3Gt3TREoLU6ZbtNp91K69EF59mUjoSQvQ1b/4 Ql/+F4/8Ih/ZNv8AYv8AhNftH9lfaIPs/wDwi/2r+3Nnmebjb/Znz+V5nmf8s8eb8tfWImt49bi+ CZliXRG+E0kL6h5yJrU8zSDw75EJb90H+yCS5KiBiSd2PLXB/PfUdPu9Jv7/AEvUI/IvtMvLnT72 ASRSiG7s5zbXEYlhLI+11I3IxBxkEjmvWPgL4fTX/iRpTypBLbaBb3PiC4jleZGZ7LbBp8lv5I5e K7mtpcMQpVGzn7rfolRVKx02x0xLlLCBLWK4upb6WCMutqlxOALmW3tydkIkZTJIsSorys8rgySO 7/OHjv8AaR0rR7i50vwZYQa9eW8zQyazeyOugrJFJHv+xw2riW8Rl86PzBLCoZUkjaaNuflfX/iJ 438TfaF1rxPq13b3cUcVzYR3TWWlzJEwkRZNKsRFbHDKr58rJYAkkgGuZ0/UtQ0m7jv9Kv73TL6J ZFhvNPup7K6iE0ZhmWO4tmV13IzI2CMgkHg19ffAr4v6xr+pp4M8VXS39zJZPJoWqTRyG/uJNOgE k+m3r26ESkwJJOLmdlbMbh3leRMfVlFFfLP7Q/w0OpWrePtGgke/0+3ih8Q2dtaqxutNgDEa2zxY kMlsu2OdmDjyArbo0gO7y39n/wAeTeG/FNv4avLiQ6F4ouY7VYned4rPXZVEWnXVvBGr/NcuI7SX AQENG8j7IBX3xRRRRRRRRRRRRRRRRRXnHxP+IR+G+h2WsnRm1lbzVYdM8gX409IfMtJroTGcwzFj +5ICeWB1JYYAb588f+CfDnxO06X4hfC+eC61d40vPEvheJoY9RlkmDeZctpiFmivtySeZGPkutrS ws8hzc/KskbxO8UqPHJG7JJG6lHR0O1kdW5BB4IPSo6mhmlt5Yri3mkgngkSWGaF2imiljbfHLFK hBVlIBDA5B6V694V+OvxB8Mt5c2qDxHZENm08RGe/kQvKjvLDqSut0HCoY0V5XiUMT5ZIBH0voH7 Rnw/1S1L6zLf+GrxFt/MgvLK51G3lklVjOLK70qOZnSMgBmniiJ3KVU4bb6ZYfELwTqt9pWmaX4l 0vUr/W/tR0+zsJzdzt9it2u7g3cVuGNtiNWcfafL3YO3J4GxqviLw/obQLrmu6Noz3KO9suq6nZa eZ1jYLI0Au3TeFPDFe5FP0rXtC10TPomt6TrC25j+0PpWpWeorB5ufL882jvsLYO3d6Gtaud8V+F dE8Z6Jc6HrtqbizuPnjkQql3Y3aKwhv7C4IPlzR7jg4IYFkdXjd0b4Ck0vUPg58VNKj1C7m8jRtW 02+/tOzt5ov7S8PXbhLyS2hmxuMlu09tMisyiQSRh2C7j+j/AKH6EemD70V8c/tR66JL7wt4bjlu wbW0vdbvYtwFjML2UWGmSABstLF5F2DujGxZPlY72C+k/Bb4R2ng/T7bxJrcCT+LNQtkmiSaJgPD trdQ5NlAk6hlumRtl1KRkcwp8gd5vfaytU13Q9CSKTWta0rSI52ZIH1XULPT0mdRl0ie7dQxA6ge vNY3/CwPAQUP/wAJx4PIzjjxNou76lPP3fpS6z478I6Dotn4j1HW7T+xL+7Wys9UsEuNXtLi5IlO yOXSUnyP3MoL4KhlKkhsCuA1L9oT4YWVq1xa6rf6xMsiKLLTtH1GK4ZXBJlD6ulrCFQ8NmUNz8oN eAeNP2jfFGuLPY+GLePwvp7iSI3YdbzXbiNhLC2LpgI7YPG8b/uYzLHIuUucHFeAahqWoatdy3+q X97qd9OEE15qF1Nd3UoijEUYkuLlmdtqKqrk8AADgCqNFereA/hq/iP7FrnibUrHwr4Je5lhm1vV NQsNOl1FrXAlstFS+Yb3Zj5YnZfKUh+XkjMR+mPCHxo0PUPFmk/Dzwf4Yml8Pxj+zdK1cai9vssd PsGlkuv7MvIDI0aiM4MtwJWA3sPMbZX0VRRRRRRRRRRRRRRRRRXiPx48d3Hg7wilnplxLba74kll sLG5gZ4p7OxtlWTVr6CYRuodVeKBQJI3UzCWNt0Rx8g/Cz4e3PxC8SR2D/aINFsAt3ruoQRbhBbZ Pk2ccjkIs9ywMUeSSoDyhHEbKf0nt7e3tIIbW1t4bW1too7e2tbWKO3t7e3hXy4oLeCIKiIqhVVF XaAMDFS0Vxvj3xvpvgDw5c+INSjkuW3rZ6bYxHbJf6pPG8ltamVsiNMI7yykHaisVV32I354eLvi F4t8a3E0mu6xcy2ks/nxaPbyy2+iWhR3a3W305W2kxLIyJNLvm28PIx5POaVres6HLLPour6no88 8XkzT6Xf3WnzSwB1l8qSW0dCy7lVtpOMgGvd/BX7RnirRJLez8UoPE+lL5MTXBEVvrlrCgSLzIrp AEuSqB3IuF8yRz8069a+vdA8TeF/iL4fll0m9S9sr+waDUtPW6NrqunR3yyWr2mow2kgmtpW2Sqj q43bd8LspVz1dtBBa28FpawxW9rawRW1tb28SRQW9tbxiK3ggiTCoiIoVFUAADGOKlr5G/aj8P5T wv4phgQbWu/D+o3Rn+c5/wCJjo9uLZm6DF8xdE4yA7coB8gV9s+ALs/DTwV8LrUsXvviJ4zt7i/s DPbO82m69p7WNncWRMbMiQg6VPMo+YsWjLqsmF+c/i94Wbwn4+12xSFIrG/uH1vShFBDa266fqcj Ti3t7eBmVUt5fNtVHy5Ee4KoIA4rw/pX9va9omh+f9mOsatp2lC58rzvs/8AaF4loJ/J3Jv2b923 eucYyOtfq3BBBaQw21rBDb21tFHb21vbRRw21vBCmyGCCGIBERAAqIoCgDAFS1QTSdNh1GfV4LOG DUrqHyLy7gT7PJfxoI1g/tERYFw0KxhbeSZWaFTIsZRZJA3kfxH+N/hzwStxpmnmPXvEvkz+XZ2k 0M2nabdx3X2Voteuon3ROhWRvs0YaTKBZPJWRJK+RvEnxn+IniW4EsviC70a3U7obDw7NPo1tETG kbhpbd/tEwYpvxcTyBWLbNoOK8x8+fz/ALV50v2nzfP+0ea/n+fv3+d5ud2/d827Oc819AfC745a 34e1RbDxjquoa34f1C4U3F9qE93qmp6PK6eULuCeZnle34UzQfNgDfCu/ekv3lRRXk3xf+HEPxB8 OH7Osg8RaJFd3egukixpcTSojXOl3CzFYylwIkVJGKlHCNvCeYsnwt4B8XXfgPxZp2vRpK0VtK9r q1kDKhvNMuf3V9bPGskYZ1GJYRISomSN2VguK/Tq0ure+tba9sp47izvLeK5tbiJg8VxbXMYmhmi ccFXUhgRnIPFWKKKKKKKKKKKKKKKKK53xd4g/wCEV8Nax4i/s671X+ybJrr7DZDE0+GVcySEN5cU YbfPLtby41d9rbdp+cry48F/tD6Pthe18K/EbTEmi0y1vbmOV7yBEkvFtfOVY2vLNlV3do4fNtXD SeWY2IuPknV9I1PQNSu9I1mxn0/UbGXyrm1uFCujY3IysuVdHUho5EJR0IZCVIJzKK9F8MfFXx54 TaFdM8QXk9lCbYHStUc6lprW1q+4WccF0WaCNhlXNq8T7ejqQCPpvwn+0t4Zv47e28WWF3oF8V2T 6hZo+paKzRWYka4McWbuLzZgyRwLDNsym+Yjcy+nx/GD4aTaZPqy+MNLFrbOsckUv2qHU3ZmWMG3 0SeNb2VfnGWjt2XGTkBWx3eo6rpmkWzXurajY6XZiRImutRu7ewthLLny4zPcuq7m2nCk5OOOlZu m+K/C2s3S2Oj+JfD+rXrpI6Wenazpt9dMka7pHS3tpXcqBySF4FdBUNzb291b3FpdQw3VrdQy29z bXESTQXEE8ZimgmikBV0dSVZCpBBwRX59/Gf4WjwBqsN/pMd2/hbWXY2jyo8q6TfbmkfRZbsliw8 seZbNKVd0Dqd7QvK32/4G17/AISjwh4c143EdzPqOkWkl9LDEYYv7Ujj+z6rEkJVQuy5SWMADGR8 uVINdXXhX7ROsx6d8N7uxaMyTa/qemaZEVlEZgW3uP7YluChUl1xa+SVUrgupJwMHyn4CfCa11WF fG/ieysb/SpRPb+H9MulS7juZoLo291qd3AGKBI3jkgihmVix3PtAWJn+y6q3t9ZaZbTX+pXlpp9 lbqHnvL64htLWBWcRq0s85VUBJCgsRkkAckVzY+IHgJgSPG/g8bR/F4n0Rcn0AM+T+ANXo/Fvhm4 0zU9Zs9d0rUdM0a1mutUutKu4NWSzgggNxK8y6aZmyI1ZggUsQDhTXns/wAe/hVFFNLH4jlunjil kS2g0TXRNcPFGXjghNzbxxh3PyIZJFXJ+ZlXLV4r4v8A2mr+6Etp4L0ldNiZNq6trSw3OoDfAuXt 9NhZ7eJ0k3YMss6sMEopJWvnPX/FPiPxRcC58Q61qOrSJNc3EKXlzI9taSXjK9yLCzBENurlUBjg jRQFUBQFAHP0V2fgzwVqPjK/aKKa30rR7LZLrniLUWSDStGtGYDzLieZkVpX6QwBwXbqVQPIn1DL 8U/BfwuGl+BPh3oQ8ZnCNdXWmatHtvdXvljSArfWdvci+u5sqJREqqn7uCPlTFD9SkA5zyMe+O3I JHqT6GkoooooooooooooooorlvGniq18F+GdV8SXkZnTToFMFrG4ja7vJ5BbWdsJcNtDyOoZwrbV 3Ptbbg/mvYWet+PPFcVqjC713xRq8kk1w8JSEXV/cG4vb+4jsI28uGIGSaXyoiI41YquBiv0o8Ge E9M8E+HdP0DTI4lFtEjXt1HF5Mmp6i0YW81K5BZ2LykDhnYIgSNSERQOpoqpf39rpdhe6lfzeRY6 dZ3N9fTmOab7Pa2cJubmYxQKzttRGO1ELcYAJwK/Onxv8YfGPjO8uP8AiZXeiaK63MEGiaXdzW0B srkCN4dTmgKNdsyAB/N+TltkaKxU+ZWd7eaddQ32n3dxY3ltIJba7s55ba6t5V+7LBcQFXRh2ZSD XrnhH46+PfDEyrd6jJ4n01pA09jr8013PtaWNpntNWYm4jfYjRxh3khTeW8lmwR9kfDv4p+HfiNb zrp3nWGsWMEM2oaNemH7RGjoqS3VnLESLi2WVvK84KrA7TJFGZIw3dadpOmaQl6mmWcNquoalfax fGMHdd6nqU5ub28uJGyzOzcDcTtULGoCIqjQrxn4+aD/AG38NtVljiup7nQbiy121jtQCP8ARpPs l/NcIVYtFFaXFzK+0rt2Bi21SrfnbX0t8JLEeGPh18SfiNcSGwuX0i68P+HNQT7ct1b3MkQQywxo vlsk19LYxxzAMVkhkBMah9/0F/Y/h7+2v+F68/Yf+Fefb/sH9mQ/2ru+yf2h/bHn/aNn2r7B/oPk 5xt483bXydJ8R4k+ND/EBTDLpyeIGiWWO2ulEvh5bb/hHxdR20rpKJ2sB5oDY/e9UC5SvQP2kvAv 2LUrTx1psP8AoermOw1wRgbYNUgjC2N6xeUsRcwqYyI4lRDCGZi84zpfsr2MTS+NNRe2QzxR6FZW 160Z3pFM11PfW0Up4wxjt2kHsntX1/RXxT+0F8TZ9Q1OTwPod3cQ6bpTuniCa1uYvI1bUHjRhp7/ AGfLGK0+ZJkZwGmLK8eYEc+TfDP4c3/xH1qfTre5OmafY2pu9S1VrOW8jtgzeXa2sSKURp5myUR5 U+RJXG7yyp+z9Q8H+Hfhl4G1/VPCOg2/9t6P4e1Ka01iS0stQ1tbgWZSTUri8vkYFEx9omhVRFtV lWIDC1+c9dH4Qvf7N8WeGNQ8szCx8Q6JeeSJBEZvs2pRzGMS4YLu243FTjPQ9K/VWiiorm3t7yCe 0uoYrm1uYpLe5t5445oLiCZPKlgmhcbWR1LKykHKkggg1+ZnxN8HHwJ4y1PQojM2ngxX2kTzIEeb Tb1fMhXdubf5L+ZbNJxvaNm2rnA/Qb4e+Im8WeCfDevyGY3N9pyR3sk0MNuZtTsZH07U5o44Cy+W 9zDKY8EfIV+VCSq9lRRRRRRRRRRRRRRRRVXUNP0/VbSWw1Oys9SsZynnWV/bQXtpOYpVliEttcqy NtdVcZHDAHOcEfN3xE8bfCPwO09lovg3wbrfiuDzhBDaeHtDfTdIvoJhGP7WuoY1Kujb2+zw5k3R lHMG5JK8OvviX4Y8b3Ur/EfwZapcTBPL8TeBWfSvEFr5UY/4+LbU5ZoL8uIobdTcuPIiMhjBcqBz 9v4L8K6zJYRaB8SNDhuLuOaS4tfGem6l4TNiYvnWKTUYhfWLMyjI/wBKXJwq5Y4rstK/Z68S65bv eaN4u+Huq2sczW8lzpmuanqEEdwkYlaB5bSwdQ4VkJUnIDAkYIJZqXwB1vQntv8AhIfGvw70SG6d /Kk1DXryzadIiBO1nHe2kXmlAw3KGHUAkZrD1Twf8LdElnWb4qXOuNZTpHcWHh7wfcST3gWYRTrp +rXV4LFgAWZZhMyFRlQxwpyx4uXT5hpPwx0zVdBk1Ax6c+sfbHvvG+vFtUaexhS8sUjWyWTMCG00 6NWcoBLNcDAHpvhP9nuDX47pL7xnDbatpUv2TX9I03STqEWk6lLAbhdObWjcJBNNCrILlYFdY5N0 W/I3nW1f9lvVIYTJoHiyyvZ/tO0WuradPpkUdoVY7ze2j3ZeRW2Lt+zoCCzblKhWydC+LfxH+GWs QeHviFaahqdgssb3MerD7RrkNi88wlvdG1hpAt2DISVM8ssb+UIY5IQGYfX3hXxXovjPRrfXdBuv tNncZR0dRHdWNygBmsL6AEmOWPI3DJBG10Lxurt4/wDtE+DRr/g8eIrZJX1Lwoz3BSGFpmuNKvJI 4tSV1TkCEKlyZGGERJMjDbh2Hwa8VyeLfAGj3l1cfadU03zdE1aQrcmQ3WnYW3kuJbssZZZrZrea aUMQXdvukFR6lyenPHbJ6c8j3A618VeDLGP4sfG3W/FkqRzeH9Dv11OKSKC6igu4tNK6b4WjdLhv MSSZIEu5UcAOY5U8tQ20fapP06e4xg889OlfJfxI/aFuIr6fw98OxFNLFPDA/iby4r9JrlZT5tto ljIjxyoTtT7RIHV8uIoyvlzNymg/ADx14zI17xnr8mky6haxzFtU+2674kd0EcVpFqNvcyReUPIH G+5aSPasbRKchPTp/wBl/wAFyQTR2mt+KIrpoSlrLPc6RcQR3JXEck1ulpEZEDcsglQkcBwea+cN a0vWfht9g1Lw34kt/EHg7xZbNJZ6gloh0jXv7PBgvLDXfC+pGZN9tJM4RLqNtu7chSZZEigsrv4S auznWdI8WeEbmWGzgjPh3UrTW9BjuvKEV5qEtprUf26OHzAZfIW6uHwSof5Ru3rP4b/DvVo7ldK+ M2ifa4ESRYtd8PXfhq0kVpVjfbe6rcrkgNuCxxuT3AG5hpaf+zp4s1a1jvtK8S+BNTspC4jvNP1n Ur20kaJtkiJcW9iykqeGAPHeuRg8D+DLWa4tvEPxW8P2U8RYRjw/oniPxRA5WTy2D3cUNtEvRsbW fIwejA0yDXfhx4eSOXRPDGo+LdXWK2YX3jiS3ttEtbuGYGd4vDGiyN9ojlTcNl1fMFO04YAh/RPD nx/MuvQaj498M6Jq8VvJcy6dqmmaPaDXtBLEzWltpcl9JgwI2ECmVZQDvaWRl2N9deFLnwdq1vde IfCEeiSx6zP5upahpNrbW1ze3n/HyV1cxok32hfOLslwBIPMLEAtXVUUUUUUUUUUUVhaj4o8MaPK YdW8RaFpcquFeLUNX0+ylUlN4Ux3Uitkhgw4zirOm67oetq8mjazpWrJGMyNpmo2l8sa79mZGtHf HzHaCa1KKKK/N741eJm8T/EPXJkkd7LSJB4e09ZI7dDHFpTtHdlGtyd6PdtczRyOxYq652gBF+0f hF4Fj8C+ELG2mto4td1NI9Q1+XaBcfapVMkNhI4L/Laxv5QVW2bw8igGQ59Qoor5K/aqklSDwLEJ ZBBNL4jleAMwieW2SwWGV06MyrK6qSOAWA+8a+PK+l/2b3s9U1XxN4U1bStN1bSr7S7bXHi1Kzgv oorzSLxbOHbBcI0Z3rePksMjaNuMtnqvi38A7WO1vPE3gO1uBcpO91qHhmBRLDJbyhdz+HreFN6M j75GtSWVlbEAj8tYZPmTwn4r1nwZrdrruhXJgu7clJYny1rf2bsGn0+/hBG+GTaMjIKkK6FZFV1/ TXwx4i07xboOmeItIaY6fqcDSxLcRGKeKSKZra5t54843RSo8bFWKEqSjMpDHdrxb9oGwtbz4X6z cXEPmTaTd6PfWD+ZIvkXUuqRaW02xCA37i4mj2tkfNnG4Aj4/wDhP4EuPHni2ws5bSabQNPmhvPE VyqOLeOxTdLHp8s8UkLK940Zt08qTzAC8qqwifHd/tIeKG1XxvbaJbzSfZ/C1jGjhkgULq+qbb+8 ntriFmkZfJ+yIwcrtkjcKg5Z+/8Aijoi/FD4Y+G/iRpMVtNrWl6T9q1hLWJ7ZJLFUYeILWIXSGZ/ sF5HIYVebb5fnshkZ0LeQ/s/6Zcah8T9GuIollg0mz1fUr0vsIhgOnSabDMqyfeIuLmADHzAnd/D mv0Nor56+PPxOm8I6ZH4a0K7uLXxNrMC3El1DEytpuhyPLBLcQXhICXE0kZihMasUQSPmJxCx+MP C3hfWfGmuWeg6LEk19eOzPLPI0dpZ26DdcX99OA2yKNeWIBZjhEV5GRG++PBnwV8D+EbVRLp1v4i 1Rvsz3Gqa5aWt4yXEMa5Om2cqFLZPMDugG6QZCvNJsXHwH4p1y48S+I9a167gjtbjVNRubyS2jii iW38yU7YCIkjDMigK8jrvkYGSQmRmJ5+v1Q8Dzz3XgnwddXc8lzc3XhXw7c3NzM7TTT3E+jwyyzS yyHc0jMxLsxJLcnmuooor4X/AGjPA/8AYfiSHxZYWxj0vxNkX3kwhLe11+3QGfd5ESxobyIC4XfI 8ksq3MhOBXs37OXilta8FTaFczrJeeFr37JGu26M39j34N3p0lxPMzIxEguoUWIgJHFGCo4Z/oKi iiiiiiiiiiiiiiigj6dPc5yeeOnSvDvHV18GPh9D/wATrwp4Vl1O7hW7s9EsvDGlT6heRCRLMTKr RCKCLIc75ZED7JTHvkDKfm/WvjTa+KY/7K8S/D7w3eeHLSKe30Gx06a50nVtBtyY1tIrHWYxIiCO OKNJEitI45NigxrGojrl7rQfhlqUd1c+HvHWo6G/2iGGy0bxt4fujO8YiTz7qfXfCwu4QrOXMam2 Vhja2ABK3SaX8CdX1y4ks9G8efDDVbuKJ7iW20zxNd6jcLbqyI1w0dlZyHYGdVLYwCQDgkZu6l+z r4q0a2+2at4p8AabZK6wm81DW9SsbVZZCfKja4urFFDNglQTzg4rDu/h74C0e2h/tr4vaI2pPby3 D2XhnQ7zxVa4R3SOGLVLOeKMSPt+5OsRGQT8uHrCl8R+FfDdxb3XgLTNTl1SD7FPF4i8Yrpd9c6f e2x3yS6NoFuj2ce5sESXZuXQY8oRSJ5rdt4P+EurfESf7d4o8XS6VresaaNc0221K2udd13VdCtZ I9NbW7wz3ETQQF3giszK5aZQ7RqIogzegah+yxiOd9L8ZfvRC5trbUNGxHLcKhMaT31tcZRGbALL buVHO1sYPCJqXxf+BVzHaXQluPDolSOGK4WbVPCd20ouJEisLshXtJXYzTmGJ4JHKB5Y3QDP1j8P /id4c+IdmH06Y2us29rHcapoVwzNd2RdzC7QzMqpcQ7gMTRdA0fmLEzhBp/EDwfbeOfCeq+H5fJW 5uIfP0q6mCBbLV7b95YXBlaKZo0LZiuGiTeYXlVcFq8P/Zr8RyCx17wHqS3cGp6Lez6naW17JceZ BZyyJZ6np62UyD7MLW6USSIWy0lyx2Aq7N9RV8a/GI3PxH+LXhz4eaXIyR6WiWtxO8VsRbXGoRLq 2t30JaZPOSCxjhbymZHaSN41BYqW+wLGxtdLsLLS7CEQWOm2drp9lBvll8m1srdbe1h82cs7bY0A yzEnHJJ5rxb4sfGiy8AEaPo0dpq/ipwkk1vOZWsNHt2AkSTUjbujNLKpBit0kVgpEjsqmNZfBtK+ HnxV+MUlvrvinV7ix0rdDJZXWuJPEr217aoz3fhzw/bpHEI3jjgdpFEMc2VYSSMGK+rWX7L/AIOj tYU1HX/Et3eqrC5uLJtLsLWV95KGGznt7l4xswCDO+SCwIB2jw3xZ4DbwFNf+JfAvjCfUz4Y19tJ 1Vbe1vNM13wvcXKslkb5lAWW3mQm2N4qxwzO3lorbnVeetvEHw9114n8aeGNS0m6iiCzap8PJNN0 5NTMVtbWkP27w3qaNZwyHypppJrFoEZ5Dm3Od43bHwN8J9ZuraKx+Lx0n7ciMlnrvhK8hlsC0W9r e/1eS4t7LepBDOsgTPCs3BOjZfADWdakuz4a8a/D/X7W0dVaax1q7uJkSQkRG6hsba4WJnwTtMp9 iawNQ+F+l+GdZOj+NfiJ4X0SSNFa5TSrLxH4j1C3MsK3ECyWUFnAi7lZWG+dTgggEVRib4UeH53a RPEnxFmgvWjWJxF4I8PXdi9q8ZnEkb3mos6SlHjBW3z/ABjClJOlh+Od+8dhpmq+B/AN/wCF7F1k i8MxaGLawgl86WWS7sBcSXCQzt50imTymXDE7NzuW+vvBfiXwN8Q1h8VaHY2b6toy/2Xvv8ATbGL xFodu6yrBatJGZHigmjeUw+RM0TAyIDuWVV9FoooooooooooqhqGqaVpEazarqWn6ZG6TyJLqF5B ZxslsAZ3R7llBCBgXIPGRnGapaZ4n8NazKYNG8QaFq9wgBeHTdWsL+QBuOY7WR2we3HNbf5foc0t FFfGX7Tfiw3OpaN4MtpImt9OhXWtU8uaCVjqN0r21hbTxBPMheCAySgeZ86XCEoNqM3Vfs0+CxY6 TqHje8ixdaz5ul6QS5Pl6Ta3AF/OBHIQfPuoxHiSNXTyAyttlOfqOiivFv2gbtbX4X63CyO7ahd6 NZoysqiJk1SLUDJID94FYGUbe7Cvzwr174Hareab8RdItra3a8tdfhvdA1eyWOGVbrS7y3M03ned G+I4nijuZduCyRMhIRmB+ofH/wABfC/im2e68O21p4W1u3tpFtvsFtFb6NfSgeZDDqNjbqFTLAp9 ogG5Q5LpNtRB8H/8THRNR/5fNK1fSrz/AKbWd/p9/Zzf8BeOWN19mVhX6MfCX4hwfELw0lxMDFrm ki2sdegZ4T5tz9nBj1WBIAu2G62uyqUXa4eIblQSP6jWVrulx65omsaLNK9vFq+lahpcs8apJJBH qFo9q8saOVBZQ5YKW5Ir8tNA0O/8S61pmg6XH5l/ql3DZwZWZ44vMP7y5uTAjssMKBpZnCHbGrMR gGvqr46Xtj4I8AeF/hlokkSx3SRPfqrWf2iXTdKdZ/PvbYLvRr2+YXAmQJveGVQSNwrjf+FnD/hQ P/CN/bX/ALe/tP8A4RTH9uH+1P7B3f2v9u+yY837H9n/AOJR5O7y9nG7Z+5r5vr7x+C2vWXxG+Hl 14Q8R6Y17DoFraaFePcpGLLUtNkDtpItntliMc9rHEkeRmRSkU/mmST5fQPhn4CX4d6ZrWjRXSX1 rd+IrrVNOu3VVvDpk+nWtvBa35VQDLC8Uq7o/kYEOAhdo19Hrm/GGvDwv4V1/wAQb7ZJdL0m9urQ XpcWk1+sBTTbWYRsjETTmOLarAkthSCc1+X9jaah4g1izsIXa61PWtSt7SJ7mY7p7/UboQo9xPJk 5eR8u7HPJJPWv088GeEtN8FeHbDQNLiiVbeJGvbpI/KfUtSeNVu9RuA7O2+Vl4Bdgi7UQ7EUDd1C ws9Vsb7TNQhFxY6jaXFje25kljE9rdxG3uYjLAwddysy7kYN3BBGa/Pbxn8D/HHhW8YWWmXPibS5 ZXWzv9Ctp76fYZHEMd9p9urSxSbFDOQrQgsFWVjxW98JfhD4r1DxXpGr67ot/oeiaJqEOpXMmrWz WE93cae6XVnY21hep5kiySBPNcoI/LEg3iTap+9qKKK+U/2otCEmleGPEyJaI1pf3WhXT+WBf3A1 C3/tCwQzKuWhh+zXJCs/yNKdqnc5qz+y5qwm8P8AijQ/IKtp2sWeqm4MuVmXWbL7IIBAFBXyzYFi 287t4G0bct9R1ma1rekeHdOuNW1vULXTNPtgzS3N1JsBIRnEMEYy0kjYISKNWdz8qqW4r5e8ZftN xwTtZ+BtJhvI4ZsPrOupOtvdJE8sbCy0q3eOXY4EMsc08yPgsj26nmvn7VPix8SNXnjubvxnrkUk MSwoul3Z0OAhZWlV3ttE+zxu4LH94yFsYXO1VAm8E6d4x+IPiSLQ7LXtYD3sz6jq+oTX9/OtrbiY teapdKZQZH3SkLuYF5HALLvLD9AvBXhC08F6NbaTBqOr6pJFCiT3Wq6lfXaySiWSZmstPnle3tEL SMNlvGu5VTzWkdd562iiiiiiiiiisjxBZ3+oaBrlhpVz9i1S+0fUrPTrzzprb7HqF1ZPb2d19otg 0kflyMr74wWGMqCRXwxqn7OXxJ09IWtIdE11pWKvHperLC1uAAQ8za4lmmD0GxmIxyAME+XX/gjx lpkNzc6j4T8R2VrZ7jc3dxomoxWcKq4j8x7xo/K2biAH3YORgnIrofAnw/fxJHeeINduzoHgXQv3 2veIZBhiEZQumaSjBjLdTMyxrtRghYfK7tHDLY8Z/E29160j8NeHoG8MeA9PjitdN8N2cmDLFEzS PdatdLh7iWaRmlkR3Zd2GbzJg07+W0V7X8NXt/Bvh/xF8VLqBpb7TJ08L+C0aRvs0viTVbGU38tz FBlsW1kxfEpWORWdFbzdpX139mXxTPet4v8AD+o373N5PdR+KoFnWae7u7i7P2LX9QuL5wQ53rY5 Ej7iXLAN+8I+sK5bxf4L0HxvpMuk67ZpMrI4tb2JIRqOmysysbjTrqRWMbEom7Aw4yrqy5B+LfDW qax8B/iRe6TrEcs+i3jR2V/I63EEV9okl3mw8TWEEDOryRKrkIfM25nt9ySEun3iPsOq2AJ+yalp mpWmRkQXljqFjdw5IIO5JoZYm75VlOTkGvkn4QPJ8Pvi54r+G88MzW2ryTx6fK5t7q62aTBNrOi3 N1cW7rGqTadLLJKFiLCUxqVjAcD1/wCOfikeGvh5qsaAm88Rf8U5aAojoqahC/8AaMsyl1IUWqTK jLuIlMeVK5Ig+A/hOLw34A069ltvK1XxMBrV9K7Wksj205P9ixxTW658n7J5c6xSOxSSWX7pYovB ftEfEk6baHwFo0zrf6lbxT+ILu3uYwbXTJgwTR3SHLrLdAK8wYr+4KgiRbgleq+DXwdt/BNtB4i1 1I7rxbeWxKIV3w+Hbe5hxJZW+R81yyMUupxwMmGLKeY83vdcv438RL4U8I+IPEJmigm03TLiSxkm ilnhbVJV+zaTFJFAN2JLpooz0AByzKoLL8MfDG+tPEOka/8ACrV7izt7fxH/AMTPwpeXiwRpp3jW 2REtF+1+RLIqXiIsEhUltgaKEB52z49c289pPPaXcMttdW00lvcwTxvFPBPC5SaGaGQBldWBVlYA gjBqvWlpOraloWoW2qaRe3GnajaSCS3u7VzHLGSpVlyPvKykq6MCrqSrAqSD7XFFpHxn010t7bTt F+LWnQ3Fyy26QadpnxDtV3XF3I0ahIotUXLSM3Af5ixMP/Hl5ovw78fsVA8EeLRvI2lvDesIhDHa G3PCABnvXfaT+z18TNSkZLnTdO0OL7P5yXOraraPFKxZAtssWkfa5lkKsW/eRKoCsCwbCn6n+E/w rl+GcervJr/9sSa1Dphnto9N+xQWc9iszN5c7zStKD55VW2RcL8yEkBfYaKKKKKKKKKKK+fviz8E dM8WWlzrXhe0tdN8VReddSQwLHbWfiJpMzyw3Qyscd07lnjujgOSVnJBEsPwhc21xZ3FxaXdvNa3 drNLbXVrcxSQXFtcQSGOaCeGQBkdGBV0YAggggEV1/h74jeOPCiRxaF4l1O0tYoXt4LCaVL/AE2C KWf7VJ9n0zUVlt42aTcxdIwwLN83zNu+pvAP7Rul61Pb6X4ztbfQb2eRIYtYtmk/sOWSaZlUXkdw zPZqoMamR5JI/vyO8Sjj6Wt7m3u4ILu1mhubW6iint7m2lSe3ngmQSQzQTRkqyOpBVlJUgggkGsn xNqc+ieHPEOtW8KT3Gj6Hq2qQwTCQxTS6dp73iJMIyrbCyANgg4OQc1+cvwp0SHxD8Q/CmmXLRC3 bU/t86TQLcxXEWkW8msSWksMnBSdYDC27IAbJBHB/TWiiivDfjp8ONU8e6JpVxoEX2nW9Cu5zBZS XdtZw3VhqSxx36o90FTzUeKCRC8yKEEo+ZygHxfbfDf4gXVxDaxeC/FKSzyxwxtc6HqNnAryNtUz 3V3GkUaAkFnkcKoySQATX258FvhpdfD3Q72XVJw+ueIDZ3GpWkDq9rp0dikn2KyWRSRJKvnSmaRf k3HYhZU8yT2avgz4/fDi08I6zaa/odmbbQdfMyzwRCQ2um65GxmmghVY1jghuIiJLaDzWOUn2KkS Io7f9lzX8/8ACT+FZpzj/R/EGn2wh4HTTtXnacDv/oKhGJ/iKj7xP15XIePdBvfFPg/XfD+nPaR3 uqWqW0El5JLFbITcI7vLJCkrABVOAqEngcA5HEw6PofwJ+HGsahp9u+pXlpbQT3988SLc6xq9xKt hYNcDePLtUlmAWFHPlxF2HmSs7Sfnxf311qt9e6nfSm4vtRvLm/vZ9kcZnuruZri5lMcQVV3OxOF UAZwBivqT9mTxdOl9q3gmeKWSzuYZtesZ44biYWl3CYrW8huWhicRxTIUKyzSRoroIwWknRT7f4c +FmneEfiFqPi3QGhs9I1jQr6xutFRSiWOpXGo2t4r6aqAKLWQRSZgJAicAR5jYJD6zRX5efEPxCP FfjbxLrsUqTW15qc0enzRxSQCbTLICw0uQwzfOGa3ijZwwB3E8DOK+2fgn8N4fBXhyHUtRs0XxTr tvHc380sU8V3pljOqTW+hst0FaNo+Huk2KTNlWMghjYe1V8SfGH4K+JYfEGq+KfDFld+INM1m7uN VvbW1X7Tq+n6hf3Ye7jFlHmS4ieWQvG8CMyLuWRQsfmSeV6B8JPiFr+oR2EXhfVtNXKPPf65ZXOj 2FrAZkikmee/VDIU3hzDAHlKhiqNtOP0f0jS7fRdI0vRbN5ntNI02y0u1e5aN7iS30+2Wzhe4eNV VnKJliqgE8hQK0KKK8e+PGkx6r8Mtfb7L9pudKfT9WszudWtpLa9SG8ulwQDttJLgENkYJIG4Aj5 t/Zs1pdP8ez6XLcXMcWv6LeW0FtHue3m1GwddSglukyAPLt47oI+CQXKjAc1951FcXMFnbzXV3PF bWttFJPcXNxIkMFvBDGXmmnllwqIq5LMzBRgkkAV87+Ov2i/DuhGfT/CUKeJtViZ4Wv2LReH7eRG khYi4QiS72uiMPI2wuj7kuCRg/NXiH41fEfxC7iTxFcaRbGdJ47Tw/nSEhZYjF5aXlsftbxnczFJ rh1JwcfKu3mLTU/G3izWLOwg1jxDrWtalNDZ2qz6xez3Ezn5Y0e5u5QFRRks7uFRQWYhQSPvX4df DafwdZwT6r4l8Qa3rEkMMl5DLrepr4ft7oQNDIlnpSuqTKqMkYlu1kJ8pHjSA5RfVKKKKKKKKKKK K+L/ABp8AfiJrmu+JfES6toerteX2oX1pFcajqCapc2gkI02xAuLcW8brCIoY4jciKMAKHEagjxS /wDhd8RdNu5LK48FeI5Z0EZLafpdzq1q3nRCZRFfaUJoHO1gGCSHacq2GBAoeFvBPiDxhqVxpuk2 iobBRLq15fSpY2Oj2onEE11qM9wRsCfMzRqGkIV9iNtIHYX/AMQLfwvpdx4R+Gktxp1k9xbyav42 XzbHxN4oubMnEsDxkPYWW8n7PbKxkEYBdw0twsnkNFelfC3w9pes+Im1LxJJHB4T8LWkmv8AiGeY N5ElvasFstPI8qVZGubgxobfAeWISrGfM216Z8LviLPrHxsuNc1YRRL4vi1HRLdbq7iSPSbd2S90 XT4JFSJJWBtYbNBsQyPJvIMjYb7irP1bSdM13TbrSNXs4L/Tb+Lybq0uF3JJHncrZU7lZGAaORWD K4DqQwBHwl4s8J+J/gV4v0/xN4fla60VrqUaRqVxD58DxzRsLjw/rsaYUStFvUMpXzVBmgMciOsH 254T8Tad4v8AD2l+ItLfNvqFuJGiO/zLW6jPlXllLuVSXhlDxltuGxvTKFSflnxzF/wqv42aN4xh f7PoHiec3epN5U4giW7cWHieNo7Z3lnZN6aiP3YHmyIqoxTn6s8Sa7beGvD+r6/deUYNJ025vvKl uI7VbqaGJjb2Uc8uVDzybIYsAlnZVUFiAfm/9m7SLrU7rxd8RdTuBPf6pfXGk7lbyXlnuZotc1u5 uLaKNYsSyPbeV5Z+UrINqjbn1L4xfENfAPhdpLKZR4i1kzWWho0UcywsgQ3upSpIQpWBHyuVYGVo lZGQuV8J+DHwhk8UTJ4+8bb76wubiW+06wvZDdTa9eG4YzarrLSlmeDzVYiKX5rhsvJ+5wLj7Po6 D2Az1x25P+Nfnlo/xFtbH4qa/rd1Mbvwd4s1nV9P123uImW2u/DOp3MlvbXF1ZLDK5NtE6TeWkXm uqvFuHmvng/Hfhr/AIQ/xdr3h1XaW3069P2KR5Vnlk066jW902S4lRI1Mpt5Y/N2oo35wMYrkKUE qQQSCDkEcEEdCDXtWl+KdK+I40zwz8SLs2Wp28Caf4e8fxRo9/A+GS207xZ5hAurRmdWFwWSSNwW kk2yzyjltX+FfxC0jUbzTpPCWv35s5jEL7SNH1LUtMukwGjuLO+toiroykEA4Zc7XVHDIN3SPgV8 TtWWylHh0aba3p4utWv7CyNqm4r5l7p5la8jGR902xYjBCkGvoT4W/AnVvBGv2HifU/E1o11aLqE Fxo+lW11LZ3treWD20Sy6nPLbv8ALIyzGNrRl3Rrg55X6Vooooooooooorzjx98LvDHxAtZf7QtY 7TW1tGt9P8QWysL2zcSLJH58Ssi3MQI2mKbdhWfymidt4/PHxT4W1jwbrd3oGtwLDe2rKwaNxLa3 dvIN1ve2c3G+KReRkBlOUdVkVkVugeK/EvheYT+H9b1PSWM8FzLFZ3UqWlzLasWg+3WRJhuFXLfJ MjoQSCCCQfo/wP8AtLXsDwWHjuzS9tz5cf8AbumQrDeREsd8+oachEco5BJtxGVUHEcjHA+s9E13 R/Emnw6roeo2mqWEwXZcWkiyBHaNZvJuIyN8Uiqyl4pAsi9GVSMVq1+YfxP1K41b4heMru6ljmdf EGo2MUkSxKhs9KnOl6eF8kbW2wQxjeCS33iSSTX6V6RpkOi6NpOjWzyyW2kabY6XbSXDK0z2+n2y WkDSsiqpYqgyQq5PIUDitGiiuP8AH3hVPGng/W/DhcRT3trvsZt6pHDqVpILvT3mlMUrLD5yIs+1 C3ll1XDEEfnnf/DD4h6bdy2Vz4M8RvNCUBew0u61W0bfGJAYb/TFlgk4YZ8uQ4OVOGBA+lfgh8Gt a8M61J4r8XWsNleWUFxa6LpouUuZ4p7qMQ3GqTTWEzQhfJaWFImMmfMZyIzHGx+p6+Xf2jPh9b3+ lDx5pdvbxajpflw+IPLilE+p6fM0dpZXTFCVL2jfKWMe5omJd9kEa14j8BPEg8P/ABF0yCZ4Y7Px BDPoFw8yzuVluttxpv2cQkASyXcUECtIrKqyNnbncv6IUV4p8JPg9b/Do3upX15FqfiK+WWxFxbm aOws9K+0rNHbwJMELyTGOKWeSRRtIEaDaGeb4p+IfjCfxx4t1bxBIZltJpvs2k20+5Ws9ItcxWEJ hMsyxuy/vp1ikKGZ5GXAauIr0k/Cjxp/wmn/AAgw0xjqpJmF4fMGknShJsGu/bdh/wBF9W279/7n Z9o/dV+hHg7wnpngnw/p+gaTFGqWsQe8uli8qXUtQaIC81K6yztvlYd3IRAkaEIiAdPRXkXx3Gfh P4tIIGBoRPGc/wDFTWS7Qe3Y/hXyV8AYoZPiloDSvteG31qW3TA/fS/2NPEU59EZ3/4DX6JUVBcX NvaQSXV3PDbW0JTzrieWOG3h8xxHGJJpCqrliFXJ5JA6muZbx/4ERmR/GvhEMpKlW8R6MrBgcEFT NkH2NbWma3outIz6Nq+masioZGfTL+0v0VFcozlrV2AAYEE+oPetOiivmz9p+9t08FaHYNIBd3Pi m2vIYipy9vZaTdw3L56fK1xCMe9cR+yzdsmqeMNPEalbnT9JvGl+bzI2srieFUUdMMLgk5/uj3r6 Q+I/je08AeFrzXZx5l25aw0a38p5orrWbiCSWziuAjLtiGxpZmMi/u1YKWkKK352+LfGfiHxtqUu pa/qEtzmeea0sEklXTNKS4CI9vpVlIzLCm2ONWOS77Q0rSPljydFfot8DPCMHhbwFpl0VhbU/E0M Gv39ygjZjDeReZpNos/lRyeXFblG8p2cJNJMUba+a9iopwBbgKzey8kZ56DpwM8/0pvTPqCQR6HH Q/8A16KKKKKKKKK+NbL47/ErRfFNx4d8S+F7DUtQfUvsC6HbxzaVfR3t1IEsLewvFNwjxOXQxM0U nmIUZZCrbj7de2Hxd8VQywTal4d+HemXlmrEaV9q8S+LLZ5bf7PcadcX0v2a0TdveVbmz/eRMsYj kOGc/LPxv8XC/wBUsfA+m6hql9pHgpX067utUuru5vdV8RwE22pX2oS3JzM8RBhVjGoVjN5X7l1z 4TRVi3t7i8ngtLWCW5urqaK3treCNpZp7ieQRQwQxpks7MVVVAJJIAGTXpvxSvEsrvRfAVnJBLpn w+0z+yTJby+fDd+Ir/bqHiu/SSVBLHvuyYTbvIyxmJtgTcUGD8PPF83gbxbpPiBPNe1hm+z6rbRb 2N3pF1+6v4VhWSJZJFU+dbrI4QTJGzZC1+nkFxb3UEF1azw3NtcxRz21zbyJPBcW8y+bDcQTRkq6 OCrKykgggipa8n+MHw6HxB8MtFZxhvEWj+beaExkihWaR1UXWmSyz4ULcKgClnULIsbM6oHB8y/Z 2+I7ajZnwHrd08l/p8TTeHri5uVd7nS4UCvo8W8Bi1oAXiUOx8ksqqkcAzn/AB/sX8NeMvAfxGt7 N7lLW8s4r6GMC3gkudCvl1axiuL5EbEt1E00allJCQ8A7SK5Hxv4w0/45eM/AfhzQtP1W10+G7ni upbwWcF8Yr+aKXVbiOCGWaILb2tsZUJcsx3DZwN31p408W6Z4B8MXmvXsayR2axW1hpyTw2kmoXs p8u1sLZnDY4y7lEcpEjybGCEH5g+A3hC58Z+JdT+JviWY3radq0htBNBYyxal4guITPdXU0TEmIW SywSwBIFHmPG0TqYGQ/Z1FfIv7THjYBdN8B6fcLkmPWfEBhlGQBldJ0yfyJj333U0M8P/PrKjcmv km3uLizngu7WeW2urWaK4triCRopoLiCQSwzwyJgq6sFZWBBBAIORXpfxPthqE+g+PreO2jsvH2l JqMyWdstlbW/iTTFTTPFdpFbs7SEC6X7R5zgeYZj8zlWc+WUVe07UbzSdQsdV0+b7Pf6beW19Zz+ XFKIbq0mWe3kMU6sj4ZQSjqVOMEEcV97aXb33jmG2+JXw88ZS6NqupWFrba74d1Dfrvhx9Q0+GOV 9EuracRy2bI4Ecl1boHaJzLCq+cWk5b4lfFL4m+AdK06x1TSfCcOs60L823iHRry+vtOjitV8uaK 30XU40kjuYvOt5FknllhbkeW+WWP0/4RXnjnUPChvfH/AJ41a51O7ezS8sLfTLyLSkijhhW6sreK EIxlWd03oGZGVslSuPTqKKKKKKKrXV1a2NvNe31zb2drbRma4urqWO3t4Ik5aWaaUqqqMEksQK5s eP8AwGSP+K48HYBIyfE+iLnPPG6fgfpV7TvFXhbWbk2ekeJdA1S7CNIbbTtZ06+uPKjbY8ohtZGY qCQC4GOa36K+Dv2jfCMGg+L7bXrONIrTxZBPdTQp5SBdXsGjj1OVIokQBZVkgmdmZmeZ5XJGRXzx RXsXwk+KOp+BNatLO6u2l8J6hcwwatZ3LXEsGmxzTBZdZsEiWR0lhDF5EijPnINjAv5bx/YXxtu5 7L4W+LJ7aVo3e1sbNnUkEwahrFvYXcZZSOHildT2IODxXxz8BgT8V/CoAz/yHDx1wvhu8JP5c1+j VFFMlkjhjaWV0iij2+ZLIwSNN7bE3u3AyeOT14rlW8feBEZkfxt4RVlJVkbxJpCMCOCCpnyD9a1t L8QaDrbFdF1zSNXZQzMNL1Ky1BgE27yRaSPwu4BuOMjPWtccgEcgjII9KK8V/aBtLO6+F2szXUaP Np19o17pzPK8bRXr6nFp8kkahgJGNvPcJtYMMMWxlQy/N37OF81p8RhAIvMGp6Dqli74b/R1R4tT 847PU24jy3Hz+uK++6KiuIILuCa0u7eC6trmKW3uLa5ijuLe4gmQpNBPby7keNwSrqy7SCRivzv+ JHwg17wXrsFrpdrfa3oms3Rh0G6traS4umnkzIuj3sNupP2pVB2FVCzIC6AFZY4vrP4PfDG38AaG tzqFtCfFuqw51e5EqXJs4PN82DSLOZQFVFARp9hYPMCd8kaQ7fYqKo6ne/2bpuoah5QnFjY3V55J Yqs32WBp/KZhkjdtxkDivy38I2mn6h4r8M2OrbDpV74h0W01MSzfZo/7PuNRjhvfMuFZTGvllsuG G0c5GM1+q1FIxVA7MdojjaR3YqFSNBukdmPAUcEse2a5i48ceCrSTybrxh4Wt5QoYxz+INJhk2t9 1iskoOD2OKuaZ4n8NazKYNG8QaFq9wgBeHTdWsL+QBuOY7WR2we3HNbhGMkfnj07Hrz7UUV5X8bJ 0t/hd4tkkTzFa0soAvpJdatb20T/APAWcN+FfHfwFXd8WPCozj5debP+54ZvXx+OMV+h1/fWml2F 7qeoS/Z7DT7O61C9n8qWX7PZ2cDXNzMYoFZ2CRoWwiljjCgnAr84viD8WfE/xAmaG8m/s3Qo5ZTa 6FYySLbGMzCSGTUpDg3UyhY/mcBFYFoo4tzA+XUV9e/szeCkYan45voFZ0eTR9BaSM7oyIw2rahD 5seOQyW0c0UmcfaI2GDX13RSgZIGCcnAAGST6Drz9KCCDhlZT12sCCB9DSUUUUUUUUV8zfE74u+O vh540S1fQNJn8KXMdnNpk08N2k+q20aRPq4g1KGd0iuY5WkhAeAiNTFI0LB0Z+zsNe+K/jPTdNv9 G0Twx4H0vUra2uP7S1jVJPFGqSabqcCTW2qaNYafFFAskMbFxBfEB2ZEYIA9eN/F3xDd+BfC8Xw5 s/GmteJNd1m6m1HxZqd/qDy3lpp09jHANDjQo5gtr0/vvs4ui6Rhg4eK5GflGiivXdZX/hDvhto2 gqwTWviGbbxZrybXDweGbKVo/CViZAZIZEuJPOvt8bJKhAilTABbyu1urixura9s55La7s54rq1u YW8ua3ubeQTQTRSKchkdQykdCARX6i+B/E0XjHwpoviSKPyjqVpuuYcMqw31tI1pfxRbiSUWeOQI e6BSeTXVVzvizwxpXjLQL/w/q8W+0vI/lkjyJ7O6i+a2vbWTIw8TgMo+6wyrqyMyt8ifB/xJqfw0 8f3/AMO/EQWOz1XVV02RmN/5VprSq0Wl3+nwlPmh1ANDHvaFNyNBKzpHGQfZv2iPDa6z8P5dUijV r3w1e22pxstoLi5eynb7BqNtHKMNFEBIlzMw3AiAbgNoZfBPGfxwPir4cad4PGn3baxcW+nW/iXV L+aOaO4OkzRTx3Vi8RDvLdSxJNMZUUR/NGolyJV+vfA+i2/gvwJoWmXhg00aRoyXGryXN1H9mtLy SNtQ1uea9kbyxEszzOX37FXoQoGPkO0TUPj78VxdXUM8fhfTtqyf6PFC1h4XsriSeysbmSGQH7Te SOyuyzSMjSO8e6GEKv3ZbW8Fpbw2tpBFa2ttDFbW1vBEkMEFvAgjhghhjAVEVQFVQAAoAAAFS14l 8e/GKeF/BFzpsLL/AGp4qW40a2QjO2weMDWLraeCBC4gyDlWlRhnaa/PSvXtZY+MvhrpHiHCtrfw 8e08I63tABm8K3bM3hS/cJ5cUYt5fNsQqRySyE+bLJ0FeQ0UV9j/AA6vbv4q6Dp6/wDCe+INA+In g4tElxDqMt7Dq+l/a457TVdW0G48qG72hns5mWQu5CvePIJI0PdeJvFnxQ+G/hzU9V16z8LeL7O2 kh0/TtX0+XUtI1CBp/MhtdY8R6SIZLdo3lMCyw2tzFtdwiuQwdM74GeLPiT4wm1vU/FTrP4ba2hb SrifShp7zXpu5oWTRp7WGOKe2QRzR3ZkeR0kEIU5MufoiiiiiiiijgegHPXHb1P9a5M+PfAm50bx t4RRlLBlfxNosbKRwynzJxyPSpLfxx4Ju54LS08YeFrq6uJI4re3tvEOjz3FxNM+yGKGGKYszscA IBkngDpXUDscg+hByPY8UV80ftL+FI9Q8Naf4rtrZTe6Bdx2l/cILSJjoupyCJDcPIBLN5V2YVgj Rzs86Z9uGZl+HqK6zwl408ReCdSj1Lw/qM9qRNDLd2LSSnTNVjtw6Jb6pZKwWZNskqqT80e4tGyP hh+mPhvXrTxNoGk+ILAx/Z9WsIL1YknjuPs0siD7RZSzx/L5kEgeGUDkOrAgEEV+UZJYkkkknJJ5 JJ6kmv139+3rRRQASQMZJOAB1Y+gx3/CuZuvGng6xlWK98WeGbOVo0mWK617SreRo5BmOVUmlBKs OjYwe1SWXi/wnqUnlad4o8O6hMXjj2WWtabdSGSZisMeyCRjucjCjGT2rojkFgQRg4IIwR3wff6i isPxRbWV94Z8Q2Wp3h0/TrvQtWtr++CGT7FZT2Ekd1eCJeWMSFn2jk7cV+avw7GfiB4FU5GfGPhl SR1AOtQDjPpX6jUUV8Z/HT4PXFpcan498NxzXVjdTT6j4l00F5riwuJmM93rNqTkvbu5aS5QktCS XGYCwg4j/hn/AMbf8IZ/wk3kt/a+77R/wiP2aT+2P7L2bvP+9n7X/F9g8vfs43ef+4r9A6KKK87+ LWg6v4m+H3iDQ9Etvtmp339lC3tfPt7bzvs2uW13MDNdvHGoWONn+ZxkjAySAfBfC/hPwN8Er6Lx J458W2t74usYL02OgaIXuhCbqxmiQC1KCZ3nhJWGa6W3gVnwxOFlGN4q/aa129a4tvCWk2ui2xa4 ji1LUdmo6o8Yl/0W5itsC2gkKD54nFyoJwrnbuPius/Efx34ge7OqeLNcmivYlhurOG+lsNNmiWM RCNtKsDFbAMFUviL5jlmyxJPEUUVu6V4o8S6FFJb6L4g1zSLeWUTywaXqt/p8MsoUIJZYrSRFZto C7mBOOK9i0L9o74g6ZMTqz6X4jtpJ4ZJUvLGDT7mOFGPnw2NxpAgjQyA43TQShSBhcZDe/8AhH9o XwR4g8m31czeFNRkO0pqLi40lpHkZUSHWIgoACBWke6ihUFsAtgmvPP2obtLqz+H81rcx3Gn3q+I buCa2mSa1ulEWntb3MMkRKupSUlHBwVbgkHNN/ZWhhMvji4Mam5jj8OwxT85jhna+eeIY7OYoyeP 4RVn9qi4nWDwRaLPMttLL4inltxIwhlntksoreaSIHaWjWWVUYjIDuBgE5+PaK2fD2lf27r2iaIJ vs39satpulfafKE32f8AtC8S1M/lbl37N5bZuGcYzX6uSSxxRvPPKkcUSPLNNM6okcca7pJZZZCM AAEsWIwMkkCvmzx5+0bouiTTab4OtYPEN9GZYpNUneWPQ7eeOTZtgEe17xeG+eJ0jIKsksgY180e IPi98RfEcpe68T6hYw77ox2eiynRbWOK7ILWr/2f5ck8aKAkf2mSRlGfmJZi3mlaOm6tqujXH2vS NT1DSrryzEbnTby5sbjynO5o/PtWRtpIBK5weM1794I/aN8SaJ9nsfFkH/CT6Ynlx/bdy2+vW8S+ VCG+0D91dbI0lfbMqyySPmS5A4H2X4a8T6F4v0uLWfD99Hf6fJLJAZAssUsFzDgzW11DMqvHIgZW 2uBlGV1yjqzb1FFFFFFQPaWstxbXclvbyXVos62tzJCjz2i3UYjuVgnYboxIqhX2n5gBnOK+TPiv 8fx/xNPC3gWRWGBaXPi63uWPJ3fbodAEYwecRrf+YR/rDAv+quK+QaKK+iPDnhO2+E1tofxG8fRJ LqE1zCfD3gpGhTVhJK5E+r6lFdqfLazgzPHEqEpM1usskEh2Dgfi/pUekfEvxhaRzNOs2qnVS7Da VfXLePW5YcYHEbXBjB9FzXmtfor8B/EkniH4caUk7SyXXh+Wbw5PI8MEKNHYIkunLAsHDJHZy28R dgrMysWyTvbpfib44i8AeE7zXRFDPqDyxWGjWlz9o8m61O6y8YnMCn5Io0luHDPGHWMxiRXZa8Y+ FPx71HxN4iTw54tt9Ltn1Z5V0bUbJXsY0vXkeePS7pLuV1ZXVlt7RlIkLKiP50ku8ebfGHTr34b/ ABWtPF2hLLAmqzx+JrVnS9W0bU/PKa/pst0Zd86zt++uo0dQI7rygqptJ92+Ncdj4r+D0uv2yXMk cUfh7xRpPy+W+y9kjgMlzEM8LaXcrMvGDzkha8H/AGatNgvPHt1fT2/mf2R4fvrmznLSD7Lf3VzB p6yBY2AYtby3CAMGGCTjcFI2P2jPEt9r3i3SfAmlie5j0pbVpLC0jvGnvvEWsqDaQGBW2Tslu8K2 xSMurTzJuO7avs/ifxNpfwJ+Huh6Lp8S6jqgtnsNGhlEkEF7fr/pOq61extLIyQCaUzPDHKTukSF WVCZEwvg78a77xvrN54e8TQ6XZ6jJb/a9EfToJbeK8EDSS6hazm7uZWaVIzG8CxpzHHKXbIBb6O9 Se2ST/Wvyy8b+JH8XeLdf8RyGRk1PUZpLQTQwW80emwgW2l280VsSm+O2SKNyCxJUszOxLHlK+q3 n8KR+Cfh58KfGF2+nwa34ZXxhY+KYDm20PWte1K4utA+2xvJGpgWKa7guzIpUF0IeNczxeC+MfA3 iTwJqCWHiGy8jzzM1hfQOJ9P1GCCXy2ms7lf+AsY5FWVVZDJGu5c8dRXffD/AOIWt/DzWE1LTHa4 sZnjXVtFklaOz1S2U5ZScMIp0GTDcKpKE4KvG0kb/oN4B8baZ8QPDtvr+nQzW2ZpLPULGf530/U7 eOOS4tVnAVJV2yJIkqgZRlyqPujXtKKKKKKKK+YviT+0PpulLcaN4GaDV9SaGeGXX8k6bpdws3kj 7FDIhW9cKHZZA3kZMbAzqXjHyDrvibxB4oumvfEGsX+rXG+eSI3lwzw2xuH8yZLK24igjJAxHCiI MAAAACsKivTPCnxd8e+EGjj0/XJr7T4kt4hpOstJqmnLBaQvDbW1ss7ebbRqG+7aSxBtqBtwVRX2 L8Ovjb4b8dvHptyp0DxF5Yb+z7y4gaz1CR7gxCPRr1ipmkA8t2geJJPmIjEqxvJWZ+0bo/8AaPw7 fUE+zq/h/WNP1FmeIPNJbXTto8lvbyAErukuYpXBYKwj6ZC18A0UV+iPjOC/8T/Aq7lvt39pXPgr SNev958h/tWnWtvr96GE2SDuhfKfePIzk5r40+EmqHSPiT4Nu1QuZdZg0wgFAdmto2is2XBHyi4J PGeDgg4I++vFnxH8HeCopjrmt28d7Gu5dHtXW81iaRoGuII1sITuQSBCqTTGOIMQGkUMDXzX4i/a g1SaUxeFPD1lZ26tMv2vXXlvbqeMhfs8iWdk8KW7r8+4GadTkdMHPi2q/Ff4j6zIk154x1uJo4jC F0u6/sOAoWZ8y2+ii3jdvmI3upbGFzgADz0ksSSSSTkk8kk9STSUVraVrut6G80uiaxqujyzoIp5 NK1C60+SaJW8wRyvaOhZQwDAE4zXq2hftAfEnRQiT6lZ69bx2iWsUGuWEcpTyyoW5a8sDb3Ms21S heed9wZmYMxDD1+7+Knwv+LejQeGfGyap4SuHvba6trgXImsrXUFne1t3t9WjjMeDDI4ma9tEhRX fDBkSUWfhN8ItV8G+O21ye6sdb8Nv4eu5dD8Q6XdQm2u5b25hjtFltWZmzJamSUGMyxAFcTMeB9S UUUUUUVFNBFcwzW9xGk0E8UkE0Lk7JopUMckTkYIDAkHFfD+g/BrRPDNvDr3xi12y0C1y0tt4at7 6N9QvzaXKedHcTWPmvIjJjfDp4eQJIredC6la7DxR+0/EhEHgzQvO27S2o+I96RFlldZIodMsJQ7 IUEbpK90jAkhohjJ8E1b4u/ErWTAbvxfq9v9m8wxDSJY9BGZSpPnf2KsHm42gr5u7bztxubPnLM0 jM7szMxLMzMSzMTkliepNNorT0zWNX0Sd7rR9U1HSbiSIwSXOmX11YTvCziQwtNasjFdyqxUnGQD 2r1DQfjx8SdD+zxNrMWt2ttHLGtrr1rHe+b5jM4kuNRi8q9kZSx2l7ojGFIKqAPffCn7S/hzUBBb eLNOufD90U2zahZrJqejs0drvkmeKFftcXmSqUihSKfbld8pG516f4y61pGs/B7xLfaTqlhqVnO+ ixRXFldRXMUkyeIbSSSFZICwDqMlkOCADkZr5W+A2f8Aha/hTBwf+J7k+3/CN3mR+I4r6++O4z8J /Fh/urobfn4lskx+tfnHRRX6e/C7Q28OfD7wppUi3Mc6aTFeXcN5H5Vzb3mqu2rXlpLCVVlMU0zx bSu4BQDluTyfxA+N/hfwOW0+3I8R66N2/TdOvIFtrJ4rn7PNBq2oqJRBKu2QiBY3kBADqiur18ne JPjn8RvEY8saz/YFqRGfsvhxZNM/eRszeZ9u3yXeW3YZBcBDgfL6+VX1/fandTX2pXl1qF7cPvuL y+uJbu6ncAKGmuZ2Z3OABlmPFRQzS28sVxbzSQTwSJLDNC7RTRSxtvjlilQgqykAhgcg9K9i8IfH bx54YljS81B/E+mBwZ7HXJJLi5KNMjytbaw2bhJNitHH5jSxJuJ8liBj7N8A/E3wz8QbNW0u6+z6 tFbCfUdCuSVv7H96YXdThVnh3bSJYSQA8fmCORtg9DooooooqG6tLa+he1vba3u7aUxmW2uoY7iC UxSrPCZIpQwYq6q65XhgCMEV4T8V/jda+BJ5fD2h2cepeKFisppWugG0fTYLjdI0d2tvMs73Hlqj LCAi7JUkMh2+W3wlqep3+s391qmqXU19qF9M091dTtulllbGSTjAAHyqq4CgAAAACqFFeueB/Adg +nS+PPHzz6Z4F011MECho9Q8YagCTHoujpujcxvtZZZ0YdGVGXbNNb7fxv1CPxQfAPjmyjittM8Q eFGsIbMSFpbLUdC1SYataEFEzHE9ysUUoVRJtLBVGBXhFfXv7LniDjxR4WmuF62viDT7QQncdwGn azcG4VcYGLFQjNnPKg/OR9XanqFtpOnahqt67pZaZY3eo3ciI8jpaWNu11dOsSZLERqTgDJxgCvk Hw7+0xqsviXb4j03TLfwxf3qxg20d015oNrJII0uHnTebpYky86iANIcmMJxGdD9pbwnFPbaH490 1IpY3VNJ1We3LSrPBMhudG1AeShQx/62J5nlyd0CKGGMevfD3Wovih8LPs99dS/bLvSdR8J6/MhZ rlL37GbKS5MsyKrSzW8kV2SMqGfYSSpFfDvw20VvEHjzwppYt7e7jk1qzuby1uRG1tPp2msdT1OK VJvkcG2hlGwj5/u4Oa+s/wBpTxRJpPhLT/Dtu80dz4nvZDO6Inlf2TpQjmu4Hl3BkeSaW22hUIaM SqxHAZPhJa6Z8MvhPc+M9fjkiOqquu3phtY5r06fJItj4fsISjYkM3mLLDvZFVrk7ygDMOL8I/tH 6pqHjFbbxFZ6dZ+GNYvY7O1ETrFL4eE8wis7m71G5ZEmiXI+2O4j7yxhAvkv9g18C/tHa7PqfxBf SWWeO28N6ZYWccbztJBLc6hbrrFxexW5VREXSeGFvvFhErbsFVXwGvoz4b6voPhD4Xa/reu6LNr2 m+KvGln4L1qyjuPsrQ6XBoT6mt5bsQd8qedMUjDREttImQqCOH8d/DO78NxjxDoEsniLwFfxx3el +I7YCZba3uJRDHaa0sQHkzRyMsJdkRHYgAJKWgj8rord8PeI9Z8K6pBrWg38un6hArKssYR1lik/ 1kFxDICkiNgZRwRwGGCFI++PhT8XbD4jQy2FxaHTfEmnWMVzf2qkPZXkXmC3nvNMcs0gQOY/MilG U8xVV5fmavY6KKKKKKK8Y+J3xm0PwB5+k2sf9r+KjaCWCwQg2OnyTBTbPrc4cMm5GMyQxAu6hQ3k pKkp+JvGHxE8W+ObhpNf1WWW0EplttItc2uj2m2SR4RDYxnazxrK8azzmSYphXkYAVw9FdX4c8ce LvCTKfDviDUdNiSaa4+xxzedpklxcQC1luJ9Jug9tJIYwq75IWI2qRgqpH1r4B/aO0rWZItM8aW1 v4fv5PLji1e2aVtDupZbllVLiKXe9kFQxDzJJZI2w7vJCoUV7j420AeJvCXiTQDDBPPqOlXkFnHd NIkCamsJk0ueRo+R5VysUmcHG3oQMV+V1FFfod+z9PNP8L9Fjlg8qO1vNZt7d9rr9qgbU5btpwW4 OJJHiyvGUx1Br8+LiCa1nntbmN4bi2mkgnhkG14poXMcsbr2KsCCK/UW+8d+EtM0bT9f1TWrLStO 1XTl1XTVvp40vLuzkt0uQLWziLyTuqSpuSFXbJAGcivnvxT+0/aQme28H6C94wQLDq2uSG2thMl0 RIy6TaEySwvCP3bPcwuGb5oxsKv4br3xq+JWv+akviW60y2e6+1xWugrHo4tyFdEt0vrILdvEquw 2TXDhsKzbmVSPNb2/vdTupr7Ur271C9uGD3F5e3Et1dzuF2h5bidmdjgAZZiap0Vcsr+90y6hvtN vbvT723Yvb3llcS2t3A5XaXiuIGV1OCRlWBr03w/8bPiT4eaNI/EM+r2yTvcPZ6+o1cXDPEIvLkv 5/8ATFRcKyxx3KKGyQBufd7poX7RPhnxLYXegfEDR5dJt9SsJbC9v9Ne7vNLuYbqzlj1Hz4IMXls r/LHEIDO2XO50C7zzOkfBeS38VeEvFnw/wBe0/xf4TtPFOgXVzKl5ZpqelwWuoR310bzaUil8mJU aQJsm3MFFvwWr7RooooooorO1fV9N0DTb3WdYvIrDTNPh+0Xd3MW2RRbhGgCoCzM7lY40jBd3IRF ZiAfizx5+0Zrus+fp/g2OTw7pciNG2ozJC/iC5jkgeGZQ6mSK1B3gq0BaZWRXSdMla8X0Dwt4s8d 6jdDRdO1DXb55WudRvHcFFnui85m1LVL1liR5isjKZpQ0jA43HNfSfhX9mbTZ4BdeJfFRvWzd209 p4WMC21rfWd89rNEdWvVlMpTy2jmiNpEyShk3fJlvd9L+E3w10dJks/BuiSLNIsjf2pbvrjqVBVV il1xrl0XnlY2AJ5IJAI7+OKKCOKCGOOKG3jEUMMcaxxwxqMKkUaYVQOwA4p9Ht29KyNW0DQNdMR1 zRNI1loAUgOq6bZ6gYVOSRD9rR9oPfaR1Neba98Cfhrrv2mRdEbRLy5kRzd6FdzWPklMApbac/mW MasBhgtt6kEMc18xfET4C+IfB8M2r6LJL4j8PwQz3d3NHCkOpaTDFLybuzWRjNGkRDPcQjACyNJH Cihjh/GSKHStd0HwjAgibwX4O0DQ77yYY7azudWlgOr3+o2sMZ5+0faUkkkZQ7ybi2T85+jf2adE +weCb/WZbRIbjXtZnaG6Eu97vS9MjWztQ0auQojujehQyK5yScoUrL/ah0Y3Hh7w1ryyP/xKtXu9 Ne3WDcrRa1aif7VLcBhs8t7JEA2EN5o+ZdoDfE9FfSH7Onhfz9fvvHepSix0XwlaXYS9nc21pLqN 5ZPFcmW4mjMRhtbRpZLnEyNGz27EFGasr4xfGK58cTyaDoMs1r4RtpRuJEkM/iGeGTfHd3cbYZLZ GAa3t2AOQJZR5gRIfBKKKKK63wh408QeCNTj1TQL+S3PmQte2Ls7adqkUJYC21G1UhZF2vIFbh03 Fo2R8MP0c8C+MtN8eeHLPxFp8b24nkktryykkjll07UbbaLm0kkj4YAMkkbEKWjeNmRCxUdfRRRR RXk/xq8XzeDvAWo3Vm00ep6vKmgabcQ71NpPfwu9zdedFJG8Tx28U7QyoWKzeWSpXOPzfor6N8E/ s5+I/EVqNR8R3b+FreR4Ta2MtkLzVrqFgHd5bbzYxbZB2IshaTcDuiUBS/V6DZ6B4O+HXiT4neBv D8/9oWWoTWPhrXfFV2uq6jPpM1/Dot5qlvYWMNvBbEGSeNVxvIWTzGaM+W/zBrmv6z4lv5NU13Ur rVb6XK+fdSl/LjaVpxb2sX3IogzuUiiVUXcdqgcV6D8Q/O8QaF4H8ehYpf7S0RPDPiC6W6m1G/fx R4Zka0e81+7KALPfWf2e4hSVzKyKxIZVEj+S19jfsr3Vy9p42snnmaytp/D91DbF2MENzeR3kN1N HGOA8qQQq7DkiNQfuio/2qZpFh8DQrNKIpZfEk0sAZlheSBbBLeVoxwWUSSKpOSoJxjcc/ItvcXF ncQXlnPNaXdpNFc21zbSyQXFtcQSCWC4t54iGR0YBkdSCCAQc19//E3wLZ/Gbw1oOseFtaszPaG4 utGupmmXSb6x1IxpfW90UjeeGVGgUrlNyMjxSRhmLRbmj+BNXtPhHL4B1O607UdYbQdf0qO6M93c aWtxeTXL6MyzXESyhLcSW4B8nMZT5FKqueN+AXw88S+CIfE1z4nsINPn1WTSYbO3F1ZXtyIrBbh7 iZ5bFpI1RzOiqolLEoSyjCE07D4Gapc/Eq/8deINfgNpF4sbxDpFlYCe7vLqGLUJLzT7XULm9RFt 1hC2yGOJZgyBo1aPajV4Z+0JqdpqXxFuhaaoupLp2mWOmTRpHEsWl3dtJLJc6XHND/rSjuZJGY7k kd4TjysDhvhndXVn8QvBUtpK8Mr+JtHtWaM4Zra+vksr2Inn5ZIZJEf/AGSa/RvxnfXemeD/ABVq VjK1ve6f4b1y+s50wXgurTTJZ7aZFcEfKyqwyO1flXW14e0K/wDE2t6ZoGlRmS+1W8itIcpO8cIk OZbq5+zJI4hhQNNM4Q7I1ZyMKa6f4n63aa34z1VtMIGh6QLfw74fgivPttlb6PoUA062/s2XO0QT MklyirkZlJyzEsfVvgjrfiXxZeX3gLVZbPxH4RTQbq6u9I8Rm4uPIgs1hsNMtdJvgsklv5c7Wuxe UhRXeFVlCk6mj/Bnwr4707xA+lnVPBPizQ9Um0jUvDd3qNnrul6dd2wBjeI4W9e1uRnyriSYjesu wSpGN3z14r8Ja74L1efRdetDbXMRLwzIWez1C2LbYr2wuCB5kT44OAykFXVHVlHM19Cfs4+JLvS/ HR8Ponm2XimyuIriMeUhhu9Gs59Vs73c0bO22NbiExq6KfN3tuMaivvSiiiiiivi342fGo6sbzwb 4QusaQN9trmtW0gzqx+5Npmnyp0tOqzSqf35yinyMmf5ZoooopQSpBBIIOQRwQR0INfZ/wAIfiS/ xB0fU/hr4vuZm1G80HUrCy1lbiGO+1bTJ7RrO7tpWuM776GJ2kSUI/mxq7yjfG8kvyR4h0K/8Na3 qegapH5d9pV3LaT4WVI5QhzFc2/nqjNFMhWWF2QbkZWxyKxq09G0u41vVtL0a0aJbvVtRsdMtnuC 6wRz39ylrE87RqzBAzgsQpIGTg9K/U3WNGt9W0DVPD+RZWup6PfaNutoIgLS3vbJrHdb242p+7V8 qg2jjHFflhYXt7oeqWWo22bfUtH1C3vbfzoVcwXun3Inh82CcEHbIg3I4wehFfQ/xT+H+q+MPiVp t34Qt5dRsvHOh6Zr9vqb281tpFvBHCljdXUt26fLGkQtribK+ZunRQheSNG9M8Lfs0+FdPWKbxTf 3viK7HmGSzt3fStICvCEWNhbN9qdo33Msq3EYb5d0QAYN6/p/wAOPAOlxW0Np4O8OKLQAQTXGk2V 7fKVferyahepJO7gnh3kLds4ArtScksfmY/xHlm44JY0UEdiARx6HP061zuoeEfCWr3Ut9qvhfw7 qd7MAJrzUNE0y8upNq7F8y5uInc7VAC5bOOQa8h1/wDZw8AanGx0Y6p4buVgdITaXkupWRnJylxd WuqmSV9uQCkVxECB1zzXzX44+B/jTwZHc36QJr2hwedK2p6UsjS29pGWZZ9R05/3kOI18yVkMkcY yGl71z3gn4n+LvAUuNGvluNOLO82iakJbrSZXdGTzRAjo8ThmDlreRCxVQ+9QVP3D8N/i14e+Ils 8UQTRdehkkE+gXV5HcXEluCXiu9PuSkX2iPYP3m2NXjYMGQKY3k9UoooooZlRGeRlRI1LO7sAiKB lmZmOAAOSfYknFfKPxF/aMFhdXmi+BIbO8eESW0vie5JuLMTGF4pW0ezXCymJ/LeK5mZoXKMBDLG VdvlZ5PEnjTW0DPqviTX9QcpGHa41C+nCKZNqA7iI40BOBhEQE/Ko4+gfCP7Nl9e3H/FY69a6Y0c FleT6Ho0kN9rKW16Z4kN7cy/ubb95CyxSIlwkpSVQVKZPvuhfBD4a6F9ndPDsWq3UETxPda7LLqp uPNyDJcafMfsZcZwGS2TGAVwea9K0/S9M0e1FlpOnWGl2IlaYWen2dvY2glkAEkq29qqpvIAyQMn FX6Ko6jpmm6xafYNX06w1Sy8xJfseoWlvfWvmxg7JPs9yroWUEgMRkZNcFq3we+GmsNG914R0y2e OJoo20nz9EVQ7FhJJDo8kEcjgn5XlRsDg5A2186+Ov2bb/Sba71TwZqFxrlvboJTol7FH/bJhjjX zvsd1bBYrqTdvcRCGJtuEQSSbQ/BeIbWbw78GvBmk3VvcLc+L/FGr+MgbiJrR7G10ywTQ7S3EMgL TJdRSx3cU+UG1sBXBWSu1/Zg0iS48U+INaKW722l6GliWkCtPFe6verLbS24YHH7q1uFdwQQGC9G NfSfxi0u41f4ZeL7OCSOKSLTU1NjMZArQ6HeR61cxfugx3PHbssQI27yu4qvzD80aK9B+GHhNvGn jXRNHkgNxpwuUv8AWg32hYv7HsXE15FNNalXj84bbZJFYEPImGBIr6T+NfxrbSDdeDvBt4DqxWS2 13W7dgTpOQY5tM0+Yf8AL2BkSzqT5GdqEXAJg+K6KKKK0dJ1bUtC1C11bSL2407UbKQy215ayGOa JmQxSLkcFXQskiNlXUlWBUkH9DfhR8UrD4i6W0dx9nsvE+nxBtV0uPKpLCX8tNT01JWZ3tySqyDc TE7BH+Vonk9aooooorL1zVYtC0XV9auI3lg0nS77U54otollisLV7t4ovMwpZgpC5YDJ6ivyo1G/ u9Vv77U7+X7Rfajd3N/eT7I4/NuruY3FxLsiCoNzsTtUADOAAMVSr2P4c/BjxH8QIV1TzodE8O+d NCNWu4Xnlu5IUYSf2Zp6tGZlWQLG8jyRxg7wrO8bxj13wf8ADXwdB4n8V6Ho2jt4y1XwhoMIl1vx JqNhJ4YHjS4gcWulL4c09RI1uxEouDPNMYZIWiKhwkj/ADh4x8eeJvHd9HfeIr/7QLfz1sbKGNLb T9PinmMzxWttH1PKoZpC8rqiK8j7Fx08ckfiP4RzW7SF9S+HPiEXkCytFCkfhbxa6W1xDZpF888g 1JEkmaVBsV1CyEHYPJ69u/Z71G5sfidpNtA0axaxY6vpt6HRHLW0envq6LEzfcbzrWE7hzgEdCa+ pvj604+FfiHyUikjabRVumdzG8MH9uW7K8K8b3MgiQr/AHSx7V+ddfc/w/0yP4l/AeHwmdcmguUl fSb2/ltp9Qk086Z4gTWbKzEM0kPmItoLdIwsu1FKqPubR03wY+Hfij4d2mvWGu6npd7ZajcWV3p9 tpVxezx2tykckGozyrd28G1pVFsAULZEYBxgZ8++H/wY1/wt8WbjWpoBbeFtIfWrnQ7xLmzvDqEV /A9hYadMgkjnikjguWaWRrfYXhZBlXV66X4o/BvWPiP4y07V49V03SdFtdEg0q5kf7Vean50Fzd3 vmW9gqRxFWM0cZ3XQIG5ucBDw/7SU9ro2g+BPBum3ccdlYpNMdIBt57hLXSrKLS9Fu7mZybiMKj3 McfGyY+YSS0Qx8jV+r3hqfU7rw5oFxrUcsWsXGiaVPqsU0AtZotTmsI5L+OW1Cr5bCYsDGFG05GB jFfmn8RCx8feON5JZfF3iNOSWwI9YmRVBPYAYH0rja9T+ITLpGkeBPBG0C78O6FJq+tbrOWwvLfX PF8iazNpt9FIPnktLb7LF5mSTkqdpXYk/wAI/Enimw8T6T4a0WZrvSvEepRWOr6JdWUmr6VNZXii 31O/n0sMv+ptlaaWRJEykWJGMIYH2rUvhN4N8RePtf8ACcuiX/grU10S48RaHe6Fq9rqWgarZT6g 9ml/d6TeQLLaPHO6IbGCRI9qOqMiiOWXwr4i/CrxF8OJ4HvzDqOj30ssVjrVikwt2kWR/KtL6OVQ be5aJPN8rc6EEiOSTy5NvmFdb4E8SHwh4u8P+Iv3hi07UI3vVhijnnk024BtNTit4pXRTI1u8qx7 nUBiDkdR+pmMkYIwccjkEH0pKKKKKK8E+Mfxig8E2smgaBNFceLrmJS7bY5oPD1tMm5Lu7Rsq106 kNb27AjaRLKAnlxzfA800txLLPPLJPPPI8000ztJNLNIxeWWWVySzMSSzE5J5NRUUUUV9HfBH4u3 PhvULTwp4jv4z4XvpTHaXuoTyAeH7pkxAEnbcq2krgJIj7Y4mbztyKJd/K/HDwdL4T8dahPFHJ/Z PiOSXXNOmcMyiW6l36pY+YsUUYaG4ZisSFikLw73LMSfG6K/Tb4T6JceH/hz4U0y6Z/tI003ssck TwS276vcyaybWWFzuDRfaPKcd2UnAzivg34s6XNpHxI8ZWs8iTPNrl1qivGZCvla4RrUEbGQAl0j uFSTAxuBwSME+meJ9JuvHvwt+E+r6Ra2174gsLmfwHLp2lW8c97MltBJ/Z/2+4VzJF5NvY/aWjmG xRctKPLjPzdp4O/Zlthb2l/421W5Ny8cU02h6R5MMdtJ5m82t1qp80zAxgJKII4yGLBJWADn3LS/ hR8N9Hhkt7XwbocqSOJGbVbQa5NvC7MR3GtG4dF7FEYLnnGa7yC2t7SCG1tYIba2t4xHb21vEkME MancI4YYwAi+yipqKydV0DQteWJdb0XSdYWDHkrqunWd+IOo/dfa0bZjJxj1PrXl2vfAL4ba2ZXj 0q50G5nuvtUlzoV7JbDDBt9tFY3gntIoizA7IbdNu0BSq7lPzz4z/Zx8U6FG974auU8VWKRNNLbp EthrEKr5sj+VZu7JcqqJGqmGXzZJG2pb4GT45o3iHxX4G1SeTSL/AFLQNSt5ntr62w0X7+2Zontd T026UxuY2LDy54jtbnAIr7J+Gfx80zxdcWuheJoINE8RXc8sVrPbBk0HUHZwbS2he4kklhuHBKLF IzI7INsnmSLFX0PRRRRRVPUtQs9I0+81XUp0tLDTrWe8vLhtzLDBBH5sr7YwzNgZwqqWJ4ALHB/O 34qfFXU/iLqIjjE2n+GbCYtpWkGTJlkUMg1XU1QlGuWViqqMpChMaEkyyS9H8IPgzc+OJI9e19Z7 LwnA7iMITDd69PESpgs3YfJbo4InuO5Bij+ffJD6J8eNX1XwJo2ieBfClha+HvCOrabOst3p8gW6 vmtZRHfaUz7jKqlHglup3+e58wq0hHnK9P8AZm8aRwy6n4GvZtrXbtrGhbyoV50iCarZB3cncY0j nijSPok7M2SAfsOiiiiisPxP4i03wloGpeIdXMy6fpkCyzLBGZp5XmlW2treBMj55ZXSJSxCAsCz KoZh+X1zLqfizxFPOIVuNY8SazJKtvbgRpNqWsXxYQQCVsKrSybU3PgcZNfTnxq1n/hA/CXgf4ba DfPbXthb2Gq6jd6aJ9KlK6W22zvdsHy7ru+Wa9O2UuksIdsllc9/4E8X6P8AG7wTqXhPxTJGuuC1 SHVre1kNpcXUEE0ctj4gsFA2gpNsMiAMiyqA6CKVEPxd4r8K6z4M1u70HXLfyLq3O6KVMta31o7M INQsZSBvikAOCQCpDI4SRGVeg+G/w41b4katcWFhcQWFnp0MNzqepXMNxLFbxT3AhjghSAYe4ceZ JFFJJGrLHId6459g+M2r6X4C0HT/AIR+DVS2tnt49R8VXAa2nvrxpGVrWDULmM71uJ/LW4uQY4z5 It0jxbsY6+WqKKK3NI8NeIdf806HoWsawIHjSd9M027vo7dpgTEtxJbIwj3bW27yM4Poa9S079nr 4nX12Le60qw0aIrIWvtR1nTprRCi5VCujvdzEseAViI9SBzXXab+y74qluVXV/EXh6xs9pLz6cNR 1S5U4+VVtLmKzU+588Y9DXsXw4+C+pfDvXTqlp45lvdPuIZINT0f+w/skOpRiNvsbSu15MEeF28x JFjLAb4wdsj596ooooori/HfgXSfiFpFtomtXOpWtra6nBqiPpcttDO09vazWiI7XUUyFNs7E/KD nHIAIPk//DMPgHJxq/i/GOM3+i/e9f8Ajw7d663wp8DvAPhK9ttStrO91bU7K5W7s77WbsXT2cyj EbQ2tqkFsWjb543eFnRsOrBlUjH+PXj7UfB3h2DTNP09Zn8W2mtaZJqcs0yLpSJbxQyeTHABumkj nkMLGVdhTdtk5Wtr4b6hofjz4T2WkQSXi2yeHF8Fa2iKtvd2t1Doqaff/ZpHWSMlo5Fmhk2uMMm9 QwZF/O6+s7nTry8069iaC9sbqezu4WKlobq1lMFxExQkEq6sCQcV9LeB/B11D8LLxfE+m3kuk+Ov FGgWOmC4MUI8KJdq2nad4/tYZ2LN51zPBbvEogeW3CnzGgkGfF/HfgDX/h9qq6brUSPDcI0um6na 73sNShTAlMMjhSJIyQssTgMuQeY3jd/oz9leG4W28cXLQSraTz+HYIbgxuIZbi0jvpLiCKYjaWjS aMyKDkB0JHzDPuXxO8Bw/EDwrc6KJILfU4ZYr7Rr65E3kWuoQjGJxbncY5o2khc7XChvMEbuiivz a1bSdS0LULrSdXsrjTtRspBFc2d1GY5omZBLG2DwVdCrxuuVdSGUlSCem8MfEXxr4Mt7iz8N69Pp 9pdSLNLbNb2N/biUKV82KDUYpljZh99o1Uthd2dq47Cb4/8AxSlit40162t3hR0knh0XRmluyzbh JcCeB0BA+UeUiDHUE802H4+fFSOaKWTxJFcJHJG7282iaCsM6q24xSm3to5ArDg7HVsdGBwar6t8 cvidqqXUDeJGsLa7UKYNLsNPsHhQYOLW/iiN3Gcj7wuN3UZxxXkVfX/7PHwxu7a4j+IGu2zWytay L4WtpjLHO6XkLQ3GtyxKVAjeFmjthJuEiu0u0AQSP9LeMbC71bwl4p0uxh8691Lw5ren2cQZIxLd XemS29vF5kpCrudlBZiAM81+WlpZ3eoXMNlYWlze3ly4it7SzgkubmeVukcUEILMxx91Qa+xPhx8 Nk8Eat4f07UEFz458T6frV5qV1Zz27y+AvDEOlSWZn0yZZCBfzXs9pD9rEUibRNFF8ivJN8reLPC et+CtbudB162Fvd24EkUsZMlpf2khIgv7CcgeZFJggEgMrBkdUkR0X6//Zl8Pmw8J6t4hlSeObxB qiwQb3ia2n0zRUaCG4gjQb1Y3M13HIXbnYmFUDL8T4e+Kc138cdQl8KWMmpaB40v9G0i9hNtNFdz w6XZiyTxHGQsskS2q+dcMpRVa23eckcn7yL6r8R+FPDvi+y/s/xHpVrqlsGDx+cJIp7dtyuWtLyA pNCTtCsY5FyPlbKkqfI779nD4cXV4t1bjXdMgAi/4l1jqiyWbeWAHLPqMVxc/vOr4uB1+ULXT6F8 G/A3hnXdE8RaDZ3+nahosV6gK6jc3EOpm9sG06WbUYr4y/MEd2UWxhTLcqVwo9UooooorO1fTm1b TLzTE1HUtIN7C1udR0iW3h1K3jcjzWs57mOZY3Zcx7xHuTdujZXCsPA2/Zi8BbZNur+LwxQiMm90 ZlRyPlZ0WwG4A4yNy59R1rj5/wBlZgkrW/jgM+yRoI5vDjKhk2FoY5riO9YgE4DOsZI5IQ9Dwmqf s3fEWwtjPaHQNbk85YxZabqUsN0I2Ukzk6xDaw7VwAwExbLDCnkjx/X/AAt4j8L3H2bxBomo6TI0 1xbxPd2siW11JaOEuDYXgBhuEUsv7yCRlIZSCQQTz9FFWLa5uLO5t7yzuJra6tZo7m2uLeRop7e4 gcSQzQyRkFWVgGVh0IBHSvuXUfDWhfH7wDo/iSB7TTfF9vYta/bogirbaraAi+0XU4IZZ5BZyTEz 2okZp445I5gP3kkcnxBqOn3mk6hf6XfxeRfaZe3Wn30AkilEN3Zzm2uYRLAzI+11I3IxBxkEjmvr D4L+AtL8H6Mfiz42uX0w21tczaRBdLNbJp+nzxNZHVLiPiSaa7DtFaQKhBR1ZBLJLF5XE3fx01HU vifoXicNJp3hjSrqXS005/tTbvD+oz+Xqd5qFtaykSXLR7JwilkWSGEBZPL3Pz3x28Iz+FvH2p3Q WRtO8TSz69ZTuJmxc3c5bVrOSV40TzI7ku/loz7YZISzbmIH0V+zt42j13wsfC95c79Y8M5jgSaZ pJ7nQpZN1nLGZmLFbZmNttQbYoxCvG5RX0PRRRRRXn/xQ8aR+BfBuo6zn/iYzY03RV2FhJq95E5t 3cbSCsKpJOwk2hgjKDuYA/Dvwt+IfjDwjrNlpXh8jU7PWtWsoZ/Dly8MdtqN3cuLKMW13P8A8esz h1Xz1YKSsZmWRIwtfUvxU+B2l+MUuNa8NJZ6N4pe4lubpn8yHTtdM7bp/tyRBhFPuzItxHHmR2dZ g5cSRfDk8Gs+FtZaGZbzR9d0e8UkBmt7uyu7dg8ckciHOc4ZHUkEEMpKkGv0E+EfxPsPiBosdtPM Y/FWl2kK61aSiGM3ewCE61ZiAKrQzNgyIiL5MjeWV2GJ5fXKKKK+Ivjt8XLXxIf+EO8L3Ly6LZ3H maxqsExFtrN3CcRWdosRAktIW+cysSssoVoxsiSSXzD4efC3xH8RLhm0+NbLRLW6jttS126Gba2Z k854LSEENcziPDeVGcLuTzXiWRGP1P430z/hTHw3up/htYpY3cuo6PDret3Kw3+ofZRG1v8A2lct eZRmafyoljWIxRm4kaKKMsSPnP4N/EC58LeO47nVr+Z9M8UTDT/EFze3blBcXk++01y8mupo498M 7Ey3M5YpDJcEAs1fojRRRRRQzIitI7LGiKzu7EBUQAszMx4AA6k47knFfmh8V/Gg8deNNR1aB92l WgGk6HhAudKspHMdwS0UMh+0SvLc7Zl3p5vlkkIK9w0dZ/hb8Ar3WQ0dl4j8cTQnT51hYXMUWsw+ Xp0cd/p77lePT47jULZpJFEUshUr5mVfT+BHxftpraw8B+Jbl4dQhc23hzVrid3j1CORyYNGu5Zy THPGT5doc7JE2wgJIkYn8T+LvwwvvAOtz3drbl/Ceq3kz6LdQieSGxMpaZNDvHnZ3EsKhhE8jkzR r5gJYSpH594Z8Oan4u13TvDujrC2oalK8cP2mZYLeKOGFrq5uZ5WyQkUKPIwRWchcIruQp+uNdtN L/Z7+H9/baFqEt54v8VTx2sOpzxRxtI9orb7+LTvNIiis4ZZPKw0pE8sfmb4zhfiiiiitHTdJ1XW bj7JpGmahqt15ZlNtptnc31x5SHa0nkWqu20EgFsYHGa9Hsfgh8UL+C3uovClxDDOocfbtQ0jT54 13FT9osr24SeM8Z2vEGxyFIIru4f2YPGzTRrca34Vjt/MVZpoLrV55Uj3fO8MEllEHIGSFaRMnjI 616Dof7OGoeG9a07XdH+ITQ32mXMVzBIfDDoGIOJbeZItTG6KVCYpU3DcjMpGDX1J9fftiiiiiis zW9Ktde0fVNEvjItpq+n3mnXDQmITpDewNBJJA86OgkQMWjJRsMAcHFeC/8ADMXgEfe1fxf6H/iY aKPrz9gOP1/pWnpX7OPw506d5rtNb1xGiMa2uq6msUET+Yri4Q6NFaSFwFKYeRkKscru2keg+OvE B+H/AIF1bW9K020kGiWdjbafpwH2SwhW4vIdKtUEVuBiGDzVYQx7MqmwMmdw8q/Z48YWWvWfiqxu RFb+IrnxFqHizUY0ZFjv01t0WW5soZHaRVhdBFKu0qgaIly0mB8wfF7QW8O/EXxPafO0F3fvrNrI 1uLZGg1oDUjFCgZgyQSSSW4cH5jGThT8o7j4GeHtWmTxx4jj0251LSLXwbrujyaXFFIf+EovL23W ceH4XjhkkO5YwZPsjrMrNCOVkKtyvjz4W6n4ZtU8T6ItxrHgPUoNP1HS9aKqLq0stXQTWEGtWqhW ikG5IzOIxEzMg/dySeSuj+z9YXd58UNFuLaIyQ6VZ6zqF++6NfItH0qXTUl2uQWzPcQx7Uyfm3Yw CR986/olh4k0bUtB1SIS2Wq2c1pONkLSR+apEVzB56uqzQvtlhkKHY6q45WvzS8d+CNV8Ba/daJq CyTwJIzabqotZ7a01a0KJKlxbebkF1V1SdEdxHJuTc2AxzvDXi/xL4Pu2vvDWsXelTyALOsJjmtL oCJ4o/tlhcq8E2wSuY/NjbYxLJtbBHoI+P3xTEBh/wCEhgMhfcLo6Lov2gL/AM8wot/Kx9Y8+9V/ +F8fFf8A6Gr/AMofhv8A+Q6uXn7QXxQuTGYNas9OEcQR1s9G0thO4/5bym/inIf/AHCo9AK8j1DU dQ1W7mv9VvrzUr+fy/tF7f3U15dzeVEsEXmXFwWdtiKqLknCgAcAV6/8FfhlJ4511dR1S2uB4V0e RZb2UBUh1O+jxJb6MksgwwbIe62AlYvlLRtLG1foXX5d/EZJE+IHjcSqyO/izxDNggjKT6rLNEwB 5wysrD2NemeEvhdrOh6VF438Qabax6mNX0fTfBfg/XnNg+ua/qGrRWNtLqlvK8Mghi3POltlWlEb SSbbZP31H46eBtd8PeLdU8RXC3V5oPiPUZLmx1WWUXAjuriIXEulXLDmExEOtqjj5oUGwsY5Qm9+ zRoA1DxnqGuy24kg8PaS4gnMxja21TV2NpbEQoymTdbJeqcqyjgkBtldh8c/iXJoPjnwovhudv7d 8GLqcuprc25fT5B4itbSRdNlViplDW8eZSmNu9PLkEqHy/p20WDxN4esH17Q4kj1XTdOvdQ0DVrZ L2K1uJoo7trC7gvYwHaCTCnzIlwyZKqeB5Pqn7O3w01BYRa2eq6EY2kaR9L1aeVrgOFCrMNbF4oC YO3y1Q8ncT8uIR+zj8NxZR2nl62Z47sXLamdV/02WEDBsJEEYtvJPUlLcS+kg6H3miiiiilxzj39 P6Gvn7Uv2c/B2r6je6rqGu+Lri+1K8uL++nF3oMXn3V3Obi4cRw6csabmZiAihV6BQMVx99+yxp8 k7tpvjO8tbUs3lQX2ixahcIm8lA91b3NsjELtU/uVyQWGAQo4bVf2ZfG1p9rk0zVPD2rQwhmtYjP eafqN6o5VBbzQtBG7dg91t9XFeUeIvhx458JxNca74a1G0tY4I55b+JItR063jluPssf2nUtNeaC JzIQoSSRXyyfLh1zw9FFFfaHws1TSPi94Cu/h94vAnv/AA9DaLZXMf2OC/8A7MiX7Pp2o6e2Cwnt MfZp5PKwyNF5rSGZwfmLx34L1HwF4jvPD+oSJciNEubC+jjaOPUNOnz9mu0jfJUnaySIGYLIrqru FDN6f8E/hLdeLdQtPFGtQiHwrpl5HPDHcW8Uw8R3dpNuNikFyrI9mrrsu5GQq3zQp8xkeHV+N3xg n1rVY/D3hDV5I9D0e5hnudR06Tyv7U1qxuRPBLa3sDZktrV0RoHTarygyjzFWCQM+OQt/FugeBPi lpoYW+sad/Yepw+cHhsL+2eW7jso1ljilkZJvt8Mk23y28pGUKGBfS/Zo8ZrY6rqHgi8kxb615mq aQcH5dVs7bF/b4iiLHz7VBJvkmVUFuVQF5q+0qKKKKKqX9/aaVYXup6hMLew060ub+8uCksggtLW EzzymKAM7bVUnaik9gCTivzck+KfimLx5qXj3TLtrK91G+82SwZllsZtMijFtZ6PqEMCwrcRxW6p D5hRXJUShlmw4+zNe+HWm/FbwtoWpeKbD+wfFsmhW0q3+npMlxp1zd2wuDYXtpeqjSRRytl7WY74 m8xI5lLNI3wh4r8Ja34L1i40TXrRre4iYtDcIHaz1C2ziK90+4YASRP64DKQUdUkVkH1f8DvjI2s /ZvBXiu5kl1dVdNE1m5maRtVjA3/ANnahJJk/aVAPlSk4mX5GxMAZvqKiiiivin9oj4ktqeoN4E0 e4lTT9JnDeIJoLqJrfU9RASWDTysGSUsnz5qO/NxkNGrW6s3N/Br4Oz+NriLxB4ghmt/CNrKfLQl 4ZfEM8Mmx7a1cYZbVHBS4nUgkgxRneJHh+9YIILaCK1tYoba2toY7e3t7eNYoIIIlCRQwxIAqqqg KqqAFAAA6CuR+IHgrT/H3hq80C9cwSFhd6deqAX0/U4UK2l1sIO9SGaOVOrRswUqxVx+at/Za14S 1ySzvI7nSNd0S9ic7W8u4tLuBhcW1zBPGSD/AASxSoxDKVZSQQT+g3wr+KmmfEfTmSRIdP8AEunw BtX0mN2EbxbhH/ael+aWdrdnZVZWYvC5CSFg0ckvq9FFFZ2r6vpuhabe6xrF5FYabp8JuLu8nJ8u JN/loNqBmZ3ciONEDM7sERS7BT+fXxb+Klx8RtRtobFL7T/DWmgmz025mhLXV7ucNq13FANqyeUy xJGZJFiAYow82TPqf7Ofw3kknX4h6rHAbaNLy18N2zmYzPdB/sl5rLbCIwiATW0SuHLMXfahjid/ oD4hfDXQPiFpxttQjW01SGIjTNcggRr2zZdzRxuW2ma33OS9uzgHnayOQ4+ANU0zxZ8LvFiQytLp GvaPOt3YX9qxe3uoGLRxX1jLKoWe2nUOjK6YI3wzIGEkY+wLD/hGv2hvACf2ktrp/iXS2aKaWzIl u9A1Z1AS7gglYSNZXioHMLsVcK0YkM0AlTU+EPhq6+GfgzxHH4pa3tDZa3q+rX13BHcTwDSrHTYV W8hkjj8yWMxxPOgRC2G2MqzK8a/B/iHXb/xPrep6/qkhkvtVu5bubDzPHCHOIbW3Nw7sIYYwsUKF jtRVUHAFYtFaujaNqniHUrXSNGsp9Q1K8kEdvbW6ZdifvPI5wqRoPmklchUUFnIUEj7d8A/s9+Gv Dqw3/ihrfxRq5RG+zSwH+wrJ2hAkjS0mz9qKuXCy3ChWG0iCNl3V9BwxxQRxQwxRwwwxrFFFEixx RJGAFjSJeFUAAADAA4Ap9eH+L/j94G8MSS2enzyeKdRjjZguiyQSaWkvlJNBHcayW8ohw+C1qsxQ qyuFZdp80/4aqGD/AMUEd3Y/8JT8o+q/2dkn6EfSu+8FftC+E/E9zFp2tQP4Sv5RMYpb+9t5tGkE YBWJtXYQeXIwBIEsKplQokZ2VT77RRRRRRRWVrWhaP4j0+bStd0yz1SwmD77e7iWQIzxPB59tJw0 Uqo5Ec8TLIhOUcHkU/DHhTw94O059L8Oaeum2Mt3JfSQC4vLtpLqSJIZJnlvpJJMlI0GN2ABwBk5 5ix+Evgmx8V6n4z/ALNa81e/v11JFv5RdWWm6izma4vdOtWHEskzeeXmaQo4Hk+UOKZ8YNM1rWfh 34h0/Qbdb2/mhtXaw+xxX1xe2kF7FPdRWSSsqidUHmxsqSSEqFiXzWR0zvBX2/4j+BTafE7wn5N9 Bczadcwavplxp8uo+XYx+V4htLa4iie1ldJ3j822YASJI0RiVhGlH4e/DfUvhl4h1WDTLs6z4P8A EEEL7pyker6Jqli0htvtSl44ZbeSF2jkmt4zK0piBhjhSSQ+1VwPjf4Z+EfH8UZ12ylS+gRYLbWd OlW01W2gE4naATOkkciE7lCTxSKu92jVGbdXzRq37LviKCSJdF8TaLfxPEWlfVba+0eVH3kBYY7M XwkXAyWLLg5AXvWR/wAMxePv+gt4QP8A2/6z/Wwo/wCGYvH3/QV8I/8Agw1j/wCQKlT9mHxzvj87 WvCSRFgJHS81eV1QnDFUayQEgfwlx9RXs/gz9njwn4auhf63cP4tvIWlEMN/YwWujxqdqq8uklpv NlUBx+9maP5siMOoYfQFcv4yt/EF9oN5pfhhobfVNWR9OXU7ieaCHRba4hf7Vqu61ZZzKiApa+SG YTvGzgRrIRgfD74X+G/h5aN/ZkT3es3NpHb6lrl1n7VdqrCaSK3hyyW8DSAN5UfJCx+a8rRq9eVf DCz+Kuu/EW88b+MrKfRrK30rUdBaK60y0sxLbfbFvbTRbG3k23Ihikm89L0rIJBGY2lckkfQWv8A hvQfFFi+na/pVpqlo2/al1GC8DvGYmntJ0xJDLtYgSQsrDPBHNS6HommeHNJsdE0i3Wz03T4TBbQ LuJVS5lkd2blpHdmkkc8sxZj3zQ0Twd4U8Nz3V1oPh/StJub0y/abizs4Y52juGjaW1SYDckBaGN xbIyxKRuVAcmukooooooorifHHj/AMO/D/TI9Q16eVpLmUQ2OnWaxTanfOpHnNbW8rxrsiDBpZHZ VUEDl3RG+Wr79qLxa95LJpnhzw3aWDeX9nttR/tXUrqIiJRMZL21uLNH3OGZAIF2qQvJG5mWX7UP i5LyKXUvD3hq5sQJPOtdPXVdOupCY2EZhvbm4u1Qh9pO6BsgEAAtuH0Z4A+L3hTx+qWtpO+la4Ej Emh6nJCl1M4thcXD6VKjbbqJMSDcoWQKhd4Y1Zc+pVXu7S0v7aazvre3vLS5jaG4tbqGK4t7iJ1w 8U0EoZXUjggggjIr5J+J37PMNta3evfD+Oci3jhkn8KEz3krRRQlbufR7y4d5pJOFf7K+5nJfy3B 8uA/ItFFfTf7M3il7HxHqfhS4uEWy1yye/sYZTdOx1jTcM6WaITEhltDM87OgLCCIBxtCt7Dd/CT S9Q+JHif4g+LzZDw7bnT7rTtPnaCOznNholst5q+tOxEa28Ukcu6KT/WMGeX92MS/Nvxl+KD+Pta FnpVxcL4T0lyunwuGhXUrxdyTa1NbsocFlYpbrL8yR5O2N5ZVr1X4T/AJQmm+KfHUW4n/S7PwnPb 8IODaTa/5vUnmQ2WzGNgmb/WwD2f4vfD8ePvCktrbIv9uaUz6locpjtRLPcJAyTaU1xcAFIroYDY kRRIsLuWWPafgPw74h8Q+APESalpxm03V9Nnnsr6wvYZUEqxyiO+0nVrKTYxUsu2RGw6MoZSkqIy /ol4A+IWh/ELR11HTJFt76FVTVdGmlje+024AGQyrgyQNn9xcKoVxkEJIskcfeUUUVnatq+m6Dpl 5rGsXcVhpthAZ7u6nJEccYYIqhUBZ2dsJHGilmYqiKWZVP50/FX4j3HxG8QLepDLY6LpsUlpotjL IzyeS8m+e/u03GMXE52+YIhtVEjjy/l+Y/vv7Onw2lsYW8fa1bSQXV7byW3hy2uYIQUsLhVabXE8 wNIjTrmG3cFMxGRsOkyNX1VXjfxi+F9v4+0ZrzTreBPFmlxE6Zc7lha+t1YyS6PdzN8pR9zGAyEB Jf40R5S3wr4c8Q694B8SQ6rp4ex1bSrie2vLK8hcLIquYL7S9TtJdrbWwUdTtdGAZCkiqy/pr4f1 7TvE+i6br+kyNLp+qWy3EHmCISxZJSS2uVhZ1WWF1aOVA5AdWUHjJ2aK8A+PfxHbwloK+H9JuGi8 QeI4Jl8+3lgEulaQrCK5umRsyJJc5aC3cKOkrrIjxLn5E+HfgDVviFrsWmWMbQ6fbNDNreqsCINN sWc5O4jDTyhWW3h6uwJOI0kdP0q0jSNM0HTLPR9Hs4rDS7CLyLOzg3lIkL+Y3zSbnZmdmd3di7uW d2LEkzX9lbapY3ul3sfn2OpWd1YXsO+WLzrS9ha2uofMhZXXcjFcqykZ4wcEfmn8SPAGp/D7xDca dcwTtpNzNczeH9SciWPUdOSQeWrzoka/aIVZEuowilWIYAxyRM/0d8DfjHb38GneBfFE0Ntf20Vv p/hvU2WOCC/ghjEFno93jaq3KqqxwScefwjHz8G4+qKKKKZJLFCkk00scUMKPLLLI6xxxxIN8kkk j8KqjJYkjoeQBXxj8a/jWmsLdeDvB12f7JJe31zXLZ8DVwBsm07TJV5+yZyJphjz8bEPkZM/nPwe +Gdx4+15Li+tm/4RXSJkk1qfzTb/AGt9hkg0m1kj+dnkIHnFCvlxEsXR2iD/AHt4p8K6L4x0W50L XrUXFnOA0UibVurG5VCkN9YTMrCOaPJ2nBBBZWDxuyt8AfFH4Var8OdQSUNLqPhu/l2aZrXlhSk5 QytpupJHkR3CgMUbhZkUvGAVlji+hPhN490j4leGp/h545mW/wBYNrLbRi+x5mvaXDH5kNxFdEkv f2pXe7YEuES4VncTMm78Mfg9cfD3xt4l1UXxu9Gk0qKx0CSRY2upYNRvjd3UOoBNmLi1FpCrMkfl zLKHUo26JPmj45eKn8T/ABB1aJVdLLw47+HLSN1Mbl9OuJF1KeRBI6lnumm2Ou3MSxbkDA147RUs MMtxLFBBFJPPPIkMMMKNJNLNIwSKKKJASzMSAqgZJ4FfW3w1/Z1WSG11r4gq+JUuGj8KRySQsqOg S1n1XUbOVXVxlpPssOCCIzJJnzIB9Yafpmm6RapY6Vp9lpdkjOyWmnWdvZWqNI++Rkt7UKoLMSSQ BnJPNXa828a/FbwZ4ELW2r6g13qg2/8AEl0kQ3epoGSORWuomdEgHlypIv2iVDInMe/GK8Qb9qmI SOE8CO8SsViZ/EyxOyhvleSNdPcAkclQxA6BjjJ3NA/ad8OX9y1v4h0G/wDD8DyRLDeW12uu26Kx bzpL5Y4baVFT5NvkxTM2T8q4G76Xgngu4ILu1miubW6hiuba5t5Flt7i2uIhLBcQTRkq6OrKyMpI IORxUtFFFFFFRXFvBdwT2l3BDc2tzC9vc21wkc0FxBNH5csM0UmVdHUlWVgQQSCCDXJeGPh74M8G 3N7eeGtCt9Ou75EhuLj7ReXcxhRzL5EMl/JKYY2YgyRxFVYqm4HYmKXib4ZeEvF3iHRvEuu2M13e aNCbYWxn/wCJdqVskrT2cGp2jhg6QSu8iqhUSbis3mxgIOtura5tdGuLPw/HYWV3b6ZLaaHFNCYt Ls7iK1MWlxSQWy/Lbo3lgpGvCAgDtXzz8Dv+E1soNV+HXjTwleQ+H7Gz1J7O81PSpU09jLfrFqGh tctG1rexXBuJJomWRvl34MsTL5eyPhO3gTxdaeNvh5HcSWimGw1nwWLpEa60u7jMGoT6ZquqTgM8 brBdraXMgVnRts6DZFXv5/L2rC8R+GdC8W6U2jeItOi1KweWG4ETvNE0VzBnyri3uLdkkjdQWQtG 6kozIfldlPy/4i/ZddTLP4V8TIUZ4VtrHxFbMmxBCBdNNrOmqQ7b8lFFiBtbazErubkT+zF49Gf+ Jt4Q4Pa/1rP4f8S+k/4Zi8ff9BXwj/4MNY/+QKX/AIZi8enn+1/CHqf9P1rI+v8AxL69M8LfsyaF YyRXXivWLjXSFhb+zbCJ9L08SbHW5juLpHe4mTdt8t4mgb5TuBDFV+l7Ozs9OtobLT7O2sbO3XbB Z2dvFaW0CBixjht4AqICSTtUYpuoS3VvY3txY2f9o3sFrcTWdh58Np9uu4YC9vZ/apfki8xgqeY+ VXOTwK8h8HfBvSdJ1m88Y+J2tNe8W6jqkmvCSKC4g0bQ9Quy11cxaVaTyuZvLnlcxXFyNwCRMkcM isW5nxTYfEzxR8X9GtrGC7svBXg/VdB1SK+dX0/TrlXs0u9VuPPfJvJ2DT2KJEGRFIVxGJJZG+hr u0tb+1ms762t7y0uYnhuLW6ijuLeeFxtaOaGUFGUjgqQc5rnfCvgjwz4Khv7fw3pqadDqN3Hc3I8 2a5mZo7dbeOH7ZdtJO0a7XkSOSUhHeQpgPip5vB3hW51k+Irnw9o9zrjLaD+07mwt7i7SWwffZXM TzA7Jo8KFmUCTaqLuKooXo6KKKKKKKztX1jTNA0281jWL2Gw0yxiMt1d3G7ZGMhVCogZ3d2ISONA zOxCqCxAPyNr/wC1FqjXYHhXw5p0NnG84MviBrm8uLuNtv2dha6ZLAtuyjfvXz5s5GGGDuwD+094 8O3GjeD0AGDiw1v5vcltQP6V7Z4E/aC8NeK75NK1i0PhXUZ3l+xyXd/BcaTcCONXSJtSkSDyp5Dv CxvEFO0KsjSOsde+0EfTp7nOTzx06V89/ET4AaB4mRr/AMKJY+GNbym6COJ4NAvY0iEIWaztVItm G1W823iIJ3b43d96/D2r6RqWgale6Rq9lNYalYTGC6tZxiSOQYdSGQlWRlIeORCVdSroxUgnMor0 f4TeJv8AhFPH3h3UpJhDZT3i6VqhkvPsNr/Z+qf6HLPezN8hit2ZLoo/ykxDLLww+1fH3wl0rx/4 n8MaxqUixWOl219b61FFLcpd6rAk8Vxo2nIynZFCHe8M0qESYYIpyyyReM/Hj4opbIfhx4QuLW1s LW2jsteuNKZIooY408geFrZLdRHFFFGqrcpCeP8Aj2O0LNG3C/B34OT+OLhNe1+Oe18I2srBVDNB ceIbiJyjWtnIPmW2Rhi5uE5JBiiIk3yQfaWpeCvD2peErjwV9hSx8Pz2a2iWunhbf7LsnF1FcW5A IEqThZw0isGfLOHy2fzZ8RaBrvgTxJPpOoFrHWNIuYLi3u7G4bacYubDUdPu4yrAMNsiMNrofldU kVlX7a+DvxitvHNtBoOuTQ23jC2hbaoUQxa9BbR+ZJe2igBFnVAXnt1wMBpY18sOkXu1FFFKq54G eoAAGevYe/XvXw78ePi1beJ3HhDwzdPLodjcl9W1GCYG01u7gYGC3tvLA8y2t3BYSFik0m10XbFH LJzvwO+Gp8aa8us6pC//AAjfh+4gnnEltHPbavqcciTW+jN9oBjaPGJLsbX/AHe2MhfOV1/QOuI8 eeAtD+IOjNperJ5NzAXm0vVIUQ3mmXLKAXiz96N8ATwk4kABGHWN0/OnxH4d8RfD/wARNpmpLPpu radNDeWN9ZyyxrMkcu+y1bSb1NjFCyZjkXDI6lWCSIyr9/fCT4gRfEDwrBdTME1zShDpuuwvLatL NeR2yldVSC2CeXDd/M6ZhVVdZYk3CIufT6KK4D4m+Mk8C+DtV1pWT+0JEGn6MjYPmatdoyWzbWBV liVXuHQ4DLGV64r4C8C+F774ieM7HSZprqYahdy6hrupu80txFYRyfaNUvZrt45sSyZ8uKSZSrTy Rhzh81+mWn2FppVhZaVYQi3sNOtLaws7ffI/k2tpCILePzJSzthVA3MxYnkknraoryj4p/CrS/iL pvmoY7DxNYQMuk6qVPlSLuMv9mapsUs9s7FirLl4XYyICDJFL8AahpfiXwXrK29/bap4e1uxczW8 gM1ncr5crwLe6feQkb4yyOI7iB2RsEqxFfQvg79pjVLIRWnjXTf7XgGc6vpK29pqYAV3Bn05tltO xby0Bje3CqCxDt19qsf2gfhdd2sNxPrl3pc0u8vY32jatJdW+yUxqJm0yG4gJYDevlzOMEZIfID7 n4/fCyC3mmh8QT3skUTOlpbaJraXFwR/ywha8t4og3oXkRf9oV5b4k/ahtvLaLwj4aneRoY2W+8R yRxRwzic+dEdK0yRzKhiAKP9sQh2OUKr8/zH4l8YeJfGN0l54k1e61SWEMLdJTHFa2oZEjk+yWNs qQRbwiF/LjXeQC2TXs3wp+BWo+J30/xD4rhk0/wtJGt5bWZk8rUdei3HyV2oQ9vayY3tMxWR48GE bZFmT7nt7eC0ggtLSCG2tbaFLe2trdI4YLeCGPy4oYYo8KiIoCqqgAAAAACpa4X4gfD/AET4haK2 l6mogvLffLpGsQxo91pd1IoBdVYr5kT4AngZgHABBSRY5I/glT4z+DPjUZBsNW088rl5dL13SZZO QD8nn2dxswD8ro6/8sp4vk++bLUvDfxU8G3R0++vH0XXbK5028+y3DWGq6fJLCBdWFyELiOdNw3o 3mROpB/fW8gL/nT4z8J6l4J8Rah4f1OOTdazM1ldvCIY9T05pGWz1O3VWcbJVUkqHbYwaNjvRgOU q9p2nXmrahY6Vp8P2i/1K8trGzg8yKITXV3MsFvGZZ2VEyzAF3YKM5JA5r9Ifhb8PLT4d+HU0/db 3WtXzJda5qMMe0XFztIjtIJGHmG3gBKxBsFmLybUMjIOE+Jnx60nwjPeaF4bhi1vxLaSxQ3Ms43a Fprgt9pt55YJFkmuI9qo0MZVULndKrxPCfCLD9oz4hQa2mpX0unX+lGcPP4ejsbaztPszMPMhs79 Ue6jcAHy5JZZcEgusgG2jx98f/EHjLTJtE03TofDOlXsAh1MQXj3+o30e9jNa/bzHCIreRfLWSJI t7YZWkaORoz4FRRX2l+zr8SG1G2bwHrNxLLfWEEtz4fu7q6gxNpkKpG+hwpJtkZ7cbpYQGk/c71x HHbru+pqKKKKKKKKKK4fxt8RPC3gCzW5168ZrmRoRb6PYm3uNau0lcp58FlLJHiJdjlpZHVPl27v MZVbd8N6hqOq6Fpeq6pZRabe6laR38mnQyTy/YYbzNxaWlw1zHC5niiZEuB5QAk3hRtAzyvjz4o+ F/h2LGPXHu7m81AmSHTNJitbnUFs1LI2oTxXM0KpDvXy4y0gaRtwQOI5WjpfD34saH4/sdbvIbW6 0RfD0dtNq0uqzWaWMNvdi4kjnW9V/uJHbO8zyJGE45Iy1fn9q08/i7xdqd1ptpIbrxP4kvJ7CxLo 0pn1vU2ktrQyMQpfdKqbuBnnIr9I9fB8J+ANaGhE2p8N+D9QXR3fF09r/Y+iuLB3NwrCQp5SbvMB DEZI5IPjP7N/i7X/ABDp3inT9c1G51b+yrzS7u1vtRury+1DGqxTxz20lzdSvmFDaq8a7RhnkyWB UL4v+0Zozab8Rp7/AMySVPEGk6bqWWgMUVvLaxHRpLWObcRIQtqkpPykeYFxgBm92+Evj/RdK+DY 1XU7mQp4OF5Y6pFDCjXW6a/aTSILaFcBvPWeGGORyqlw29gFZhN4Y/aN8F63dR2Oq2994Zmnn8qG 6vTBc6VhpEjt/tF/CQ8LMWJdpIhFGF3NMB0+gq8q8N/FbRr/AF288G+IR/wj/i/TbttPlt71Tbab rFybpre2m0C5uW3stwhgnhhmVHKyqsRnCmQ+q0UUUUUUUUUVj+INbsfDei6nr2pv5djpVnLdzkPE kkojX91awGZ0RpZn2xQIWG6RlTOWr8xfF3ivVvGmvXuv6zcNNcXLlbeDcTBp9krs1tp9mmAFiiDH HALMWkfc7ux5mip7e4ns7iC7tJ5ra6tpori2ubaWSC4t54ZBLDPBNEQyOrAMrKQQQCCCK9ov/wBo L4k32ijRzf2FnKyGK41uxsPs2tXETxPHIhmDGGJiHB822t4pFZFKOp3FsXw38aPiL4buBIniC61q 3Zi81h4jln1i3lPlNEg8+4cXMQUsH2wXEYLAbtwyD9s/Dn4o+H/iPZzmwWbT9XsY4n1DR7xommiE iLvubOVOJ7cSExCTCtkDzI496BvFvj78J7dre68e+GrGZbtZDN4n06zgRoJLYo0tz4jEasGV0YL9 s8tGDBjcN5ZjmeT46or7P/Z/+FSWMFh8Q9aMov7qGdvDun7Z4BZ2dzG9o+qXQcKZHuImb7OuDGIn EuXd08nifjx8WrbxLJ/wh3hq6kk0SxuGfWNRhlH2XW72FgYba2CDMltbsC3mFiksm1kXZFHJJ2nw O+DUNpDp3jnxRFFcXlxFBqPhzS2KSw2MMqie01i9xlWnZSr28XIhBEjfvsCH6ror51+L3wQHjK4u vFPhy4S28RiyH2vTbgAWuuyWkaRWojuWYC3nMSmJSwMbkRhvK/eSn4njl1vw1qheGXVNA1rT3liZ onu9L1SxkeMwzREr5csbMjFGHGQSDwSK+j/CX7TOr2SR2njDSI9ZiDRIdU0xotP1FIhuM8k9iR9n nc5TYIzbBdpyWLce1ab+0D8MNQtoprjWbzSJ5XZDY6lpGotcxEPtWSSXTI7i3CtwRiY4H3gOa2p/ jP8AC+2hE0ni6wZWJwILbUrqXiQxZMFrA8g5U9U6Yb7pBPB+JP2lfBumEJ4fstR8TzfunMgV9E0/ a5Pmxm6v4muPNTAOBabTnh+Dj5R8b/EnxX4/uBJrl6I7KNrd7bQ9PNxBo1rNBA0Iuo7SWSQtMd8h M0ru/wA7KrCPCL7N8F/gkdXNp4w8Y2pTSAyz6NoNzGQ+rYw8Wo6lC4AFmesMR/1/3nAgwJ/tRmzy c9SSSc9e59+nakor5I/aS8A71h+IOmwqGjW207xGq+WoZSy22lamV2gs2SLWUlyceQFUBXasT9mj xmbPVr7wNduTb6z5uq6N8u4R6pZ2u7UbfbHESfOtYxLuklCIbfaqlpjX2lVbUL610uwvdTvpTBYa daXV/fTiOSUQWdlC1zdTmKFWdtkas2EQscYAJwK/MHxBrGq/ETxpd6iluW1LxLq8Ftp1j5luDEJn TT9H077SVgjJjjEMJmdU3Eb3wSTX6I/D3wXZ+BPC2n6Db4e4VRd6tdBjIt5q9xGovp42KIfLBVYo FZQfKRA+5gWPbUVx/jzwTpvj7w7ceH9SkkgDSpeWF5Ad0lhqcEbx2935JIWRQsjo8ZxuRmClG2uP z0+IHw91z4e6w2namv2ixm3PpWswxSJZanbjn5Q2fLmTgT27HKNyC8bJI/f+C/2hPGHhuMWmtj/h LrBfMKHU7yaPWI2clwF1llleRd7ZIuI5GwAqsigAfRWl/tEfDPUEna7vdV0MxOqRxappFxLLcIwy ZYv7F+2IAuAGDsrZxgHkjU/4Xx8KP+hrxyBn+wvEnHqc/Y+n4fhXBa1+1B4atcpoOgatq8q3DxtL fy2uj2jwLuAuLd4xcytu4ISSCM4OTgjbXzX40+K3jTx1vg1fUhaaW4Qf2HpQkstKbAicm4hLvLcf vYVnX7VLLsckxbAcVe+HHwk8Q/EOd5Yt2j6DChabXru0mkhmfzDD9l0yHKC5lDBt4WRUjAO9w5jR /wBAPC/hfRfB2i22g6DbC2s7YFndiHur26cATX19MADJNIQMnGANqqqxqqjoazdY0fTNe0y80jV7 OG/02/haC6tZ1JWRSdysrLhkkRgHjkQqyMqujKygj8+fiV8NdZ+Fmu2t/p9xdTaJLerc+HtdjJW5 tLqCQ3FvY38sKoI7uLZvV1AWVR5kYUiSOL7A+FPxRsPiJpOyby7PxLpsEQ1jT8gJKM7F1PThn5oJ W+8p+aJzsbIMckvyH8YvhrqngjXrvUVSa88N61f3M+m6oWuLj7PPdO102kajcXLSSfaEG7ZJJIxn RTIDvEqx+N0V92fAf4VHwxYDxX4isBH4l1CMjToLlT9o0HTJYyjbomwIrm5Vj5uQZEjIi+QtcRnv fiP8VPD/AMObaFL1JNS1m9jklsdFs5IknaJEYLeX0z7hBbs48sSFWdmz5cbiOTZ8n3f7RnxJub60 vIJ9H0+3tjEZdLtNLjksb8RTmV1vJb95roeYpET/AGe4iwgBXa+XPQ65+0z4j1HQxp+k6JaaDrEi 26XWuRXv29QEi/0s6fp1zABC0rgbDLNMUTcvzOVlX5tuLi4vLie8vJ5ru7u5pbm5ubmWSe4ubieQ yz3FxPKSzu7Es7sSSSSTmq9Fe+/An4mHwdrQ8ParNFH4a1+6TzLieR0TSNTaPyob4HlBFNiOG537 QoCSF1WNg/33RRRRRRRRRRWPrniDRPDVhJqmvapaaXYxbx511ME86VYmm+zWsQy8srIjlYYlaR8E KpxXO+APGbePNPvfEFvp11peiNfPYaNHqFsY76/S0RTeaqZ45GhaJ5XNssUQYRtBKTNIXMcN/wAX +NvD3gXTBqniK9aCORpY7O1gia4vL+5jgacWtrAg+8Qu3zJWSJWZd8igg1514M+O/hvxr4mt/DVl pOtWU99HO1hc3YsvLle0tpr25S5jglYxYiiBQqXySVIXALfM37QWv22ufEa9htRG0egafaaA88U4 mS4ubaSW+vCVUAI0U1w9s6ZOGjJJBJUfW/wW0ybSvhj4UguI40muLO41M7GDCSHV7+XUrGSRhxuN vLFkY4Py9ia8p8C+PPFFz8c/F/hu91ia+0W41XxLYxWF4wMFlF4fupY9MbSoFAELrFHslCBRKC0k u+VVdU/ak0uebRvCetCSEW2n6nqOlzREyee8+sWkd1byRALtKKtjIHLODlkwp+bFX9l3xEptvEvh GV4laOaLxHZRrDO08yToml6u8k4zEEjMdiERtrEuxG9c7OqX9pbwN/bFzYyWOtjS0uoba11yO3hk guIzIUuNQnsXdLiKEcSRhUeZkJzEjjYfedI1fTNe0y01jR7uG/0y+gFxaXUBJSVMlWDK4DI6sCsk bgOjhlcBgQPPNa+Kek+FPGqeEvFHl6fb6pbade6HrkUhewjt7wy2c0XiAzhPszrcwOElj8yIxurS tCEc16jHLHMkc8MkU0EsayxSxOrxyxSKHjkR0yGDA5VhnORgkGnUUUUUUUUUUV+eHxo+JN1438RX On2V4X8K6JdvDpUMQRIb25iTyLrWJnidxMZGDi1ckBYSNqI8ku/xaiivZfD3x18e+G/D6eHrO40+ 8gt4pINPv9TtZrzU9MgaMJBDaymVY3SA8wLcRShRiPmJVRcG1+LnxJtNRuNUi8Y6w9zcvO8kVzMl 5pymeXzXEGkXqvaRAN9wRQqEHyoFXivr34TfGmz8fGTSNajstI8VJ5skFtbGaPT9XtF3Sl9NFy8j LLAgPnQSSMxUebGSvmLBpfGH4YW3j7Q5LvT7WNfF2lwZ0i58yO3a9hSQyy6RdyyYVkcFzB5hHlyn O9I3l3/nUQVJBBBBwQeCCOoIpK99+CPwpbxtqCeI9XES+FtGv1jltyYpZdZ1G2RLoacYW3bbdVeM 3DuvzhvKjyS7w+4fHb4rDwxp7eFvDeoiLxRfBBqM1sC02h6XNCXyLkEeVd3G5PJwGdIt0n7stBI3 h3we+Dlz43ni17X4p7TwhbynYAXhn8QzwSFJLSykUhlt1cFLi4Qg5BiiPmB3g+9be3t7S3gtLSCG 1tbWGK2tra2iSG3t7eFBHDDDDGFVERVwqjAAAAGKnryr4p/CzTPiLpisjR2HiTT4nXSdWKHY6ZMj aZqix/M9uzZKsMvC5LoCDJHL+f3ibwtrng7VpdG8QWMljfxJHOgLpLBc20wzDdWdxESkkbYI3K2V YMjBXRlX1/wl+0T4z8PxQWWsxW/iuwh3ZkvpZbbWjH9nEUEI1eMOrBHAdnuLeWRsspk5Ur9AaP8A tFfDjUY5Wv7nVPD8sQiAj1LTJ7kXDShvM+zvo32viMqAxlEZO4FVPzben/4XT8L/ACftP/CX2Pl7 d237Jqfn7en/AB6/Z/Mz7bM+1ctrv7Rfw80y33aVPqHiO6kjuPLgstPubCKKWJFaBL251dYNiSk7 d8MczLtYsn3Q3zN8QfjZ4p8ch7GEt4e0B1VW0iwuneW7BhMcw1TUQsbToxZ/3QRIsbd0bsoeq/wu +Eus/EG/iuJ47nS/C0Dbr7WWi2G6VHKNY6MZhtlmZlKtJho4RlpNzbIpP0I0fR9M0HTLPSNIs4bD TbCFYLW1gUhY1B3MzM2WeR2JeSRyzOzM7szMSdKivHPjb8P08beE57q1hkl8ReHIbnUNGELTsbqN tkmp6b9mhSQyvPHEvkKEDecsah1RpN3xx8JvHUngPxdaX00rLouolNO12PdKY1sZpABf+VEshZ7V j5yhY2cqHjXHmE1+lVFFfDX7Sni2XU/FVp4ThV47PwzbxzXOfMT7VqmrW0d3vKrIUdIrcwrExjV1 Z5hllZa9T/Zt8IQaZ4WuPF0yQyah4knmt7WQbHa20fTblrUwgtErxvNcpK8yrKyOqQHAZSK+kqKK K5zxL4R8NeL7QWXiTR7TVIUB8h5lKXlruljlkNlfwFJ4C5ij8zypV3KNr5U4r5i8Sfsu3HmtJ4R8 SwtC8sKLZeJI3heGEQkTytq2mRuJW80ZSMWUYCtgsWQF/KX+AnxVWRo18MpKAzKsqa54eWOQKcB1 Mt0rAHqN6g+oFMPwF+K4O0+FRn213w0R/wB9C8x+tdton7Mni+8NvJrer6NolvNCZJY4DcatqVrK VO23ktkWG3Y54ZkvCo6jdX0T4I+C3gnwS0F4lmdb1uFkkGsawsdw9tOhhlWTTLIDybcxyxebBKFM 6bmXz2U4HrVFFFeZfFT4c2vxG8PiyWWKz1rTpJLrRNQlTfGkzx4msrtlUyC3nwokKZZXVJNr7PLf 4y+HPjjU/hJ4vv7XVLR3spLh9G8T6WsoaaCSyuWiN5aPC/lPPav5mzJZJEaRAyl1lT6x+Lfgyz+J vge31TRd97qmn2X9t+Fp4pJ4kvrTUI4bm6tDbMjFzdW8amFSiMJliBdEMgb88K+sf2YvCkdxea34 zu7cONP26Jo0rtaSJFeXEX2jVpkiIM0cscLW8azDapSaVPm+bZ6R8d/iZJ4P0dfD2i3Mtv4k1233 i7t2Ecmk6SZDDNeJLyyzTFXigMYyuJJFdHRN3wNRVqzs7vULmGysbW4vby6kEVta2kMtzczyt0jh ghDMzHHAAJrX1Twtr+hWsVzrenS6R58pihstTlt7HV3BRmFyNDuXS9+zkqyi58jyi4KBy4K1z1Fe yfCrwH8Q9V1jS/FHhW0jsItKu1u7fWNXlvLDSLswSPFcWIktB59xFMFltrlLcFdpeORk3V+ilFFF FFFFFFeGfFr4zWXgHbo+kRW2p+Kpo45pLaYyNY6RbOA8cupCFkZpZFwYoFcNtPmOyqYxL8V6dLd+ OfHOkDxFfXV5ceJfEmk2eqXoaJblo9Qv4rOT7ONpjjEcbbII1QRooVVQIAo/UfoPYDHTHbgf4V+d vx+t7iH4p+IZZoZYoruHRbi0eRHVLmBNDtrV54HYAOvmxSxllyAysucqceeaV4q1zQ9H17RNLvGs rPxMllDq5hAW5ubSxWZRZi4HKRSidxMFwZF+Rj5bOr+t/ADwHceI/Flv4ju7aX+wvDEq3guCjLBd a7EFk06xjmWRDuhZlu3KhwAiJIoWZSfrz4p6lbaV8OfGVzdmQRS+H9Q01PKAZjc6xCdIsgw/u+dO m49lya+e/wBle4gWfxvatLGtzND4duIoCf3skFs97HcTKvdUaaIMc/xLXpvx78B3njHwvbX2j2r3 mteG5p7uC1iLvPd6bdIF1O1toVO15v3cMyLgu3lskQLuFb4a0bxLrWg2+s2ml3rQWev6dNpWr2jp DPbXlpMjIN8FwrKJY9zGGdAJI9zbGG5gcGv1b8LQanaeGfDtprLSNq9roWkW2qtPcJdzNqcOnxx3 7S3aM4lfzQ+6QSMHJJyc5r4i/aQ022sPiKLqDzPN1rQdM1O83uGQXMUs2jqIVABVTFaxZUknduOc EAdl8IvjzdQXUPhvx9qDT2lwY4dN8S3jr51jLgIlrrdwfvwOeftcmXjckzM0TF4Psiiiiiiiiiiv Ovij4J1Dx94Wk0DT9Z/seYXcd8wkjmktdTNpby/ZtMvzC6lYWnMMzSbJNhRXEbsox+fvjHwJ4m8C X8dh4jsfs/2lbh9PvYJo7mw1GC2n8l5bS4jPb5XMUqpKiujSRoHXPHVJGod0RpEiVmVWkkDlI1Jw XcRKzYHU7VJ9ATXoTfC/xLc2s9/4bk0nxpYWttZ3NzP4T1FNQurcXzmO3gn0K5WDU0lyDuRrIYAY 9EfbwVza3NlcT2d5bT2d3azSW91a3MUlvcW08LmOWG4glAdHRgVZGAIIwRmq1dL4U8V6z4L1q217 QrnyLy3DRyRupktL21kI8+xvocjfFJgEjIZWCuhSRUdf0w8P63pHjjwxZazbwpd6Rr9jKstnfW4Z GjZnstR0+8gnXZIElWWCTgxthipZCCfzS8aaAfC3ivxD4f8ALuooNL1W7gsvtxRrqXTvNMmmXMzR qisZrdopQyooIYEKAcV2/wAF/AA8deLY1v7dpfD+iKl/rR3+Ws27cNO03cUcE3Eq/Oh2EwpLtdXC mvoj48fFaXwxajwn4ZvoovEF/Czavd27k3eh6fLGPKihZeIrm5ViyNu3xR/vFVWkhlXzH4D/AAlt /EkieMvEtu0uiWV0U0jTJoj5GsXtu2Jbu68wYe1gcbRGAVllDI52RyRyfb9FFFcX4v8Ah94T8c25 j8QaTBcXSwtDbapbn7Nq1mNkiw+RfRYYpG0skqQS74C+GeNiK+ZvEP7L2rRSmTwv4j0+9t3kun+y 63FPYXNtCpU2UCXdkk6XDkFlkdordQQpAwxCeXXHwN+KdtDNcSeE5njgXc62+q6HdTsBx+4tbW5e WQ+ixox9qowfBz4mXFytqnhDU1kZ3QNO1nbW25AS268uJUhA44YyAHjB5Fdhon7OXxE1KZxqcOle HIYpYFZ7/UYL2WeKRmE8lnFo5uVYxheVmliDFlCkjcV+kPAPwL8KeCp4NTumfxHr1vJHNb6hfQpB aafPDM8kNxpumKziOQZjPmzSSsroHiMZJFe2UUUVT1GxttVsL7S76MzWWpWNzp97CJZIjNZ3sDW1 zEJYWV13RsykowI6g5r8utQs9Y8C+LJ7VmNtrXhjWUeC4MLeX9o065E9jfwxXSDfFJtjmiLJtdCp wVav060DW7DxLoml67psm+x1WygvIAXikkh8xR5lrObdpEE0T7oZkDHa6spJIJrwP9pfxMNO8Kad 4at5ZFufEd+J7pVigeF9L0jbcSRSySHfG7XL2rxmNPmCSAsB8r+Zfs0+E5NR8S33iy4gb7D4ftZL Wylbz41fWNRiMDeSwXy5PJtTL5qF8qZYW2nII+4KKKKqX+nafqtpLp+qWdnqOn3AQXFnfW0N3az+ VKs0Ylt7hWjO11VlyPlIBHIGPmjxb+zNo160lz4P1WXRJSsrDS9T83UNNaXy0FtFBe5+0wJkMZGk +0sdw2hQu0+Lal+z58T7G5MFtpNhrEQSNxeabq+nx2zM67miWPVXtZty/db9yB/dJHNUm+AvxYUD PhVeT217wy3P/Abw4ro9G/Zt+IGoJFLqUuh6ArXPky297fPeXyW42lrqKPSo54GGCQqNcoxIIbaC GPufhL9nPwboM1ve65cXXiu+t23iG8iSy0YyR3Cz28jaVE0jSbQux47i4kikUtuiwQB75b29vaW8 FpawQ21rbwxW9vbW8aQW8MECCKGCCGMBURVACqAAoGAAKmoornfFfhXRvGeiXeg65bmeyufnjlQh Lmxuowfs99YzYOyWMk4OCCCUdXjZ0b8/NRtfE/wR+IBWzu0a903ZNaXhtp007XNHvUzsmtp8bopB uhmVHby5kfypS8SyV9owyeG/jb8O2LQ26x6lbSoUkYXlz4a8QwRFUlPktE/mW7sJI8lPOhYBl8qY qfz18QaFqHhnW9U0DVIwl7pN5LaTlUmSGYRn91d2v2hI3aGZNssLsi70ZWxzXf8AwV8IweMfHunW t8sUum6RDJr+o20wRlvILCaOOCzMMscsciSXEsKzxyABoTIAwYrn7o+Ivjay8A+FrzXrlWkuWJsN ItxDJMl3rVxbyTWUE+1kCxfu3kmcuCI0bZufajfmhq+r6lr2p3msaxeS3+pX8xuLu6nI3yOQFVQq gKiIoCRxoAqIAiAKABm0V1kvgfxbbWFzqeoaDfaRYW0XnNea4iaFBcbo2mS30+TWWgF1O6KzR29t 5krAEqhwa5Oiuu8IeB/Enjm/aw8O6e1yYWgN9eyN5NhpsU8nlrNe3TcAcMwjQNI4VvLRyCK/TDw3 b6xa+H9HtdfktrjWrPT7a01G6tbiW6hu7m2jED3qzzxQOTMAJXBiG1mK5YAMdqiiiiiiiiuF+IHx B0X4e6KdT1Q/aLuffFo+jwyKl3qt2iglFZg3lwxkq085UqikDDyOkb/nj4x8c+JfHWoLqHiG/a48 lrgWNjEPI0/TIbiQO8FjajgZCojSOWkdUQSO5UGv0P8AhlpkOjfD/wAH2UEMkA/4R/T7yaKXf5kd 7qcI1S/3CTkZnmkO3tnA4FfP37VFvclfBNzjdZxnX4Cy2zbYLqVbORVmuwxU+aiHyoyqkCNyC2SF +XfDniHVPCur22u6NNHBqdnFex2s0kSTrC19YS6dJMsUmULIkzMm4EbgCysMg7XgHwbfePvFFjoF qzQxSs9zql+Y5HSx02A77q5cxq3ztxFAHwrSvGrMoO4fp7DBBaww21tBBa21tDFDb29vEkFvbW8K COGCGCEBURFACqgCgAKBivgb4Sa5LrPxytta8tbQ+IdT8W6hPaoxaOIahp17qX2dWONwR9oBI5wO K+0PHvhdfGXg/XfDfmGGbULMfZJS/lRx6jZzLfac1w4jlPk+fHGJ9qFihYJgkEfm3HJ4l+H/AIm3 KLrQvEmg3ZUq4TzreXbhgQd0csUsbf7UcsbZG5GBPOO29mc4BZixCqFUFjk4VeAPQCv0F/Z4t9Ri +GWnvfXCzW1xqerTaREud1ppwuzBJbyDavJu0uZuC3Djn+FeN/aj0tZvD3hbWmndW07WbvS1thGC ki6zYm7ecybvlZDYKoUKQwcksNoz4z8K/jPqvgExaNqEf9q+FZbpZHt2L/bdHErH7VNpLlgu1i3m vbuCrOpKGJpJXf750rVdO13TrTV9Iu4dQ03UIVntLuBjsdMlWBVhuVlbKyRsA6uCjgMCBfoooooo oorL1zTW1nRNZ0hLp7CTVdJ1HTo76JC72Ul9Zvax3SRqyFjGzh9odScYDDOa/PH4g/CLxR8P5HuL iL+2NBPmSJrunW9wba3iN2LW3TWEI/0SZ98JCs7RlnEcU0jK4XymivQNF+HOr+JrWzl8Man4c16/ umkSbQbfWYdN1zTzFCk0j3Nl4gFmJIwHAMto80eQw3/Ka5LVNG1bRLhbTWdL1HSbtohcJbanY3Nh PJAztGs6RXSIxQsrAMBgkHB4NZlTwTz2k8F3aTzW11bTR3Ftc28jwzwTwuJIp4JYyGR0YBlZTkHB BBFfox8HviHH4/8ADCSXcmfEOj+TZa8nlxxLNI6t9k1OFIjt2XCKSwCoBKsiqgRULfKP7QXh230L 4h3VzahUg8RWFtrrQxwLBHBdzSyWN8gKk73klgNy7YU7pSCpxuPmfhDw1eeMPEuj+G7FhHPqt2In nYREWtpEjXN/e7JXiD+TAkkvliQM5XYvzMAfu/xp4s0f4KeBtK0/SbSG4u47ddJ8O2E4hiW5mtog bzVtUW0EJcBmE120Sq0ssgUmMyGRfkv4b+AtW+LPinUL7Ubsrp0F4mpeKNUZoRdzy6jNJOLWzgGM zXLJJ+8C+XEoZmyfLjk/RCys7TTbK006xhW1srG3htLS3j/1cNtbxCGGFN3PyqoUc9sn3sUUVka5 oGi+JdPk0rXtNtNUsJGZ/Iu4g/lStC9uLm2kGHhmVJHEcsLLIuTtYZzXzL4p/ZhtZTNc+DtfazYg NHpWuo09v5r3LGQRataDzI4lhIWON7aZyy/NIQ+U8hvv2f8A4oWl1NbwaJa6nFET5d9Y6xpMdrcg LvLQpqUtvPx0w8KnPQHjPM/8Km+JH/Qm63/4DD/Gup0/9nz4oXl1HBc6PY6RE6s7X2oaxpklrERG ZEV00qS6nyxwoCwnkjdtGSPefBX7N/h/RZrXUfFV83iS8i+zT/2bHALbRIrlUEksc6OWku0SQHZ5 nlpIoxJCQSo+jre2t7SCC0tYYba1tYooLe2tokgt4IIUEcMMEMYCqiKAFVQFAAAAAqWiiivzi+NX g+28HePL+2svJTTNYhj1/TraEKosYb6eWKex8qKOKONI7iKZYI4wwWDywWLhgPsT4I+KZPFfw90u W4VxeaI58OXkpVlW4fSreJrSZHeR2dmtpbczO2MyeYQoUrXrNcR8PvE6+JPAfh3xHdzOrz6Uo1O8 vEt7RWvtNL2Gr3brE3kpE08MsiN8o2YJVDlV/OG7m1Dxp4ruZ7e3j/tTxVr80lvZRyqkQvtb1EmG 1jnuGAVA8oRWkYADqQOa/UTR9MttD0fS9Fs2ma10nT7LTLZ52Vp3gsLdLWF52RVBfagLFVUEkkAD itGiiiisKbxFplv4itvDNzJNbalfacdR0s3EXlWeqrDJJHf2mn3ROJLi2RY5Z4OGEciOu5Q5Tdrn bTxf4XvtYu/D1nr+k3Ot2MrxXOlxXsDXazRKWnhjjJHmPFtYTLHkxkFZNrV0VFFFFFFfMf7Qvw3h 1XSZPHOkW0Eeq6PFnXlhhuGuNW0oeXDHdMIQymSyUFnkdVJg3l5MQxJXGfs7fEldPuz4C1m4VbHU Jnn8O3NzcOBbanKQZdHjEgKKlycyQqCo8/coDvcDHH/tBeDP+Ea8aPrVsoGl+L/tOqxndkxawjr/ AG5CRLNJK2+SRLreVRAZzHGuIjXuXwJvNN8M/CLUNf1CTyrOPUtb1e/cTQTt/okEVoI4oVIKO6wI qQudzsQVOHQV8ceLvEt54w8S6x4kvlCT6rdGVIQYmFraRItvYWQkijiD+RAkcXmFAz7dzZZiTzdf S3gD9n281G1fX/iBczeF9GtR9rfTpjBbX9xYQ2jXFzdajdXDhdPij+Qt5sZk2iUOIMJI2T4k+Lem aNb3Xhv4Q6PB4U0lnlt7vxHCp/tzXLdUZIJEnulNxCqNLO0Us0rzqpQobchkPg9zc3F5c3F5eXE9 3d3U0lxc3VzLJPc3FxM5kmmnnlJZ3ZiWZmJJJJJJqvXvPwV+FA8eXkmt61tHhXSbs209ukpW41fU FhSf+z0MTB4oo0kjknlyGIKxx8s7xffVvbwWkENrawQ2ttbRR29tbQRJDb29vEgjhghhiAVERQFR VAAAAxgVLRRRRRRRRXnXxO+INp8PfDM+p5tLjWbo/Z9B0u6klAvbvcgnlkW3+cw26N5suCgPyxeY jyoa/Ni/vrvU7281K/na5vb+6nvLud9oee5uZDNNKyqAMsxJ4AAzxXV/DaSOP4g+CWliEynxPoka oTt2yzaikUEufWN2WQfSv1BrlPF3gnw145soLHxJpyXqWkk0tjcJJLbXdjLNF5Mr211AysA2FLxM WjdkQurFEx4RdfDP4AeDH1IeJNbS9uLbyTNpup+JGbUrHzdksawaT4eFvdOWRgfmjk+U7uAQ1fQ/ hmfQrrQtNuvDVtBZ6DdQvPpsFtpcmjW/kSyu/nQ6dNDAY0kYmRG8pQ4YSKSGBPzx+0r40trTRbTw RaXD/wBo6pPbalq8KRI0SaPbO8lrDNLIDteW6SORBEdwWH5tquofwD4MeLIfCPj7Sru9mW30zU1l 0PVLiT7OiQ22oMpt7iae6eNIoorpLeWeUuCsSucN90/pDXzXrlj+z5461PVo77ULDQPEELSxahdS tfeDL2K8S9Y3Zmt9bit7Wa7MpdZzLBJN13fdBXuvCvwT+HvhW5s9QtNOn1XU7K4Nza6lrN417LDK pBhkS1gWK13REbon+z7lPzBsgGvWq+IP2obhG8YaBbBMSReGknaTj547jVbmONM9flMTH8a+Zq+1 /wBnn4mDVLKLwDq7AX+lWksuhXs11lr7TYm3PphjuG3NLaocxCLINupGxBAWk+oaKKKKKKKKK5zx X4U0Xxno1zoWvW3n2dziSKWMql3YXaAiC+sJ2DeXMmWw20qwLI6tGzofzP8AF3hq88H+JdY8N3zC SfSrsxJOoiAubSVFubC9CQvKE86B45fLMhZN2xvmUgc1Wjpuqalot7DqWk311p19bktDd2Uz28yb htdBIhHysMqynhgSrAgkV9R+FvG3gn4w/YvCfxK0Wzg8VSWi2OleK7V4rG41O+/fRW0Mc0KR/Z5/ 3okhtZDLazT7v3Ss0UDeVfEn4PeIvAE0t5GkuseGf3bxa7b25UWnnOsIt9WhQt5DCRljSQny5Nyb WDlo08gr6R/Zz8cHRfEc3hO/uAml+JMtY+awWK31+FAINrSSIqfaogYW2ozySrboMDOeM+PGP+Fr eKv+4H+vhyzJr6Xt5Y/gL8H4Hkhhl8SXMqTSWk7XDwXPirV4w0lvK1nLPHss7aII7RyxxzrbZVkk mBr5e+Hng3U/ir40f+0JLySzlu59X8VazFFETEtw8lyyMzMiLLdygxRhASoLyiJ0icV+j8Ftb2sE NraQQWtrbxRW9vbW0UdvbW8ESbIoILeIKiIigKqKAAAMYqWiiiiis3WNZ0rw/p1zqus31vpun2qG Se5uJNqqP4UQD5nkb7qRoCzkhVUtgGt4e8S6F4t0yPV/D2ow6np8k0kHnwrLE8U8JAkguLe4VJYn AIYJIikqVYAqysW+J/E2keEtJm1jWZ2it0dILe3iXzr3Ub2UH7Pp2m22QZbiUghUGAACzFURmXe4 PqcdPf8APv3+vWkoooor4e/aZ8Ox6d4q0nxFCsMaeI9NeG6RXneeXUtEMdvJdTJJlFRraW0ijEbc mNmKg/M3rH7NWvjUPBN5ocs6Pc+HdXmWO2WJkeHStVX7daySS4CuZLn7bjDllC4YKNpPzr8edfGv fEnV1hmhntdDhtdAt3iSRCrWKmfUIZvMALNFeTXMZYKBhRjIG4/X3wU8Op4c+G/h9AsIutZg/wCE ivZbeW4kSeTWUE1kzLcgbHjsxbQyKihNyMV3kl39VoooorH1zX9L8OW1ve6vcmysZ763sWvnhlaz s5rslLeTUbiIMlvCzgRmeYrGGZVZxuFbFc/qnirw3ompWek6vrul6bqWoQvc2drfXtvayzQpJ5Ak zKQF3vuSHewMjK4j3FH29BRRRRRRXmPxX+H0HxC8LvZQmOLWtMaW/wBDujFbl2uUhZX02WeQBkgu htV9rqA6xyMH8sIfjP4VeOr34Z+L5INUhe20u+uItH8UWd7FeQz6aILvy2vzaxKZRcWTGTMTQuxQ yRhQ7K6e3ftL+DFn0/TvHNmjmexeDR9XCIzo+n3DO9heSybgE8qZjDkIS/nKNwCAHH/ZXsbSS78a 6m8W69tLbQrC3m3EbLXUZLu4u4tvQ73tYDkrkbeMZOfLvjb46PjPxldR2lws+g+H3m0rRzE0bwXD IwXUtSikhlljkWeZcxSowDwLCSqturxyvZPhx8GPEXj9YtSd10Xw00s0R1e4jE011JAMSR6Xp+5G mw+EaYssYIcBnkjaOu/8R+OfAXwvjTQvhTpek6pr628i33ja6CatPY3EsAtWFlfSArNMwUTOsBW0 RiAIpC0iJ87a74h1rxNfyapr+qXeq30m8eddzNJ5MUk73RtbSL/VwwrJI7JBCqxpuO1V5FYtd98N vA918QPFNnocJMVlGv2/WblZYopbXR7eeOK7ktzMG3SsZEiiUI2HYMy+WrsP0j0LQdH8M6bb6Rod jBp2n2w+SCBT8zMAGlnkcl5JGx80khZmPJNa9FFFFFFFFZOva3Y+G9F1TXtTl8qx0qzmvLg+ZAkk vlJmK0tvtDxxtLM+2GGMsN7sqjkjP5m+OvGF/wCOvEl/4iv1aH7SwisbETyXEWmadB8trYwu4UHa MvIyogeRnk2KXIrj6/WnSb2y1HStM1DTY1i06+06yvbGJEjjSGyubZZrWJY4/lUBGUBV444qLWtD 0bxHp82l65ptpqdhOrBre7iEgjd4ngE9vL9+KZUciOeIq6E7kYNzXgWu/Bv4KeG7xdU16/fRrN45 podGvPEYgs7tLNlmuUs0lzfzMFIRo4bhnIZQo3srV6X8NLv4eT6Pc2vw3ijXSbK62XcsenazbLLe zL5xWa/1mJJLmVUI3Zkdo08sHapjFV/i940tfBvgnV5/tRi1jV7O40nQoYbmW1vGvruP7PJfW0sS OV+xo5uSzBVyqx+YjyRmvzp0bVJ9D1jStatUhlutI1Kx1O3iuA7QST6fdJdRRzCNkYoWUBtrAkZw R1r9T9D1rTfEej6frml3C3Nhqdsl1bSKyMVVuJIZdhYLJEwaOWMnKOrKeQa8l+IF18FdZ1+Lw/48 ms4vEFnFDDDPcw6zpbQwXcf2q2Da7bpFAYB5rOFlnaJHZ+A+4HP8N/Af4Ty/8Tmylu/FWn3JkNn5 utw3mlRvFc/M1tNoqw+bsKNCVllkXlgylhke9W9vBaQQWlpBDbWttClvbW1ukcMFvBDH5cUMMUeF REUBVVQAAAAABXzv+09j/hAtIGf+ZvsDjByR/Y1/zXwpX0L8BfiY/hXWU8LarNbx+G9fvGcXMysr 6XrMkAgt5xJEjExXJSK3kWTCISku+NVl8z7zoooooooooqC4t7e7t57S7ghurW6hltrm2uYkmt7i 3mQxzQzQyBldHVsMpyCCQRivzs+Mvw7XwB4m2afG6+HdZWS80TfM072/lbft+mvJJ87fZ3ddjPuP lvHud5N5ryGnI7IwZSVZSGVlJDKwOQykdCOxr6O8HfGew1Owbwn8XrNfE+hSi3jstXns4rq/0x1t zpxmvfLCzOVhd3W+hJu0becytIDG34mfA2TRbO48XeCLga14Wlj/ALRayhkFzc6Xps0IuVu7S7DM LyzAyRID5ixlGbzVEkw+ca9H+FPjQ+BfGenatK+zS7rOla6Nm4f2ReyIZp8rFLJ/o8iRXO2FQ7+X 5edrsD7r+1UQT4DIwcr4myeCTn+zyDu/l2HUdav/AAB0bS/CHg7WviV4huLayt79JYoLuYKxtdG0 65aCfyyoMhkubseX5Cgs5ji2BmdQfnvWNU174v8Aj+Jo4yt9r19badpdm0l1dWuj6erbYo3eKN3W C3j33F1LHCBnzZvLGSK/QjwZ4T0zwT4esNA0yKJUtoke9ukiMT6nqLIqXmpXAZnbdKy8BnbYu2NM IiiupoooooqK4uILSCa6up4bW2topLi5uZ5Uht7e3iQyTTzTSkKiIoLOzEAAE5wK53w7418L+LLn VrXw7q8OrS6JPHDqLWsdz9njeZ5I4Wt7uRBFOj+VJtkgkdDgEMQyk9DcXNvZ2893dzw21rawy3Fz c3EkcFvb28KGSaaeaUhURFBLMSBgEk4qhoOtW3iHS7XWbGK7jsr/AM6Sza+tpLOa6tEuHhttQjtp cMIblFE9uXAZ4nRiq7iBq0UUUV87/tKeG11TwVbeIY/KFz4Y1CNpGkklRjpusyx6fcxQxKCryG4+ yN8+Nqq5DZOG8u/Zf1o2viXxFoR+ziLVdHh1ASSSbLhrrRrsRRW9spYBg8d3NJIu1mxGCMKGr65/ 4SXTv+Eq/wCEO23X9r/8I/8A8JLny0+xf2b/AGj/AGXt+0b93m+Zzs8vbt+bOeK+aPhxrjf8M8+O k1Kcm10uPxVomnKqIDEmqaTFNBCemQ15fOSSc4b2Aryz9n3RBrPxJ06eVbSWDQbHUNcmhu4lm80x xjTrR7dXVlEsVxcwzo7Y2eXuVg4XPXfHzx3rtj4+/szw74k8QaTFpOjabbaha6fql/YWjalM8upN KsVrKEcmCe3VnK5ONp+6K9h+BHxJ1vx3p2s2XiJre41PQpbF11KNbe2mv7XUzOVSaxgREDQGIoZY wFZXQMgcM8vvdRXM8Frbz3d1NFb2trBLc3NxcSpFBb21vGZbieeV8KiIilnZiAAM54r5h8aftLaR Y+ZZ+B7D+27gKmNZ1SO5s9KQkRSnyNPIjup+DLExkMGx1DL5qHn511z4v/EfX5lkufFWp2SRtcNF b6LN/YkMSXBGYXOl+U8yqFCobh3YDODlmJ+lfjFdDWvhH4S8aS3kOkeILZ/C/iHS7iFBHftf6tYr Lc6fpV7EUkhI3/bd0f8Az6r8oKqUX4PfHEeJJYfC/jCW3t9bfyYNJ1bHk2+suFWMWl4CdqXjsNyF dqTE7AEkCrLxXjf4V6tYfGLw3d+HtYjhm8Z6/qXiOxuruBLifRdS0eVde1mSS3KiKeNN3nWyMRv/ ANTIPl82T7Mrk18d+EW8RW3hOHXrG48QXT3sS6baGS8eKewR5by3vJrVXjgkjWKQmKeRGyuNuSBX WUUUUUyWKOeOSGaNJYZY3ililUNFLHIpR45I34YMCQynPGQeDX5n/ETwvdfDrxze6dYzXVtFa3Nv q3h++R5ILpbOWT7RYzQXEbb99vIrQmUEEyRlhjjH1n4oV/jD8EY9XtrHdrH2RNctbWNbpAmtaHNL Z6vDYWts8zSCZFu4bOOQuW8yMvtflflQeO3t/hSPAlu4E1/4ru7/AFIpFGhXRra1tLmyt5mMP71p r3fIJRMJEFuEIMbqB5lX2b8Hvg5beGrVfH3jyKO3vLO3fVNO0y+UCDQLa2jNy2saur8C5VFMkcTD /RgN7jz9ot/EPit8VtT+Iepm3tzLY+F7GVv7M0zdta5ZflGp6mF4aZh9xPuxL8q5YySSeQ0UV+pP gHw6fCXgzw54ekUpcadpyfbUMwnCalds1/qiRyLwyfaJZSmONuB2zXX0UUUUUUUUV+efx78VSeIv H+oWMd0J9L8MgaNYxx/akiW7jUPrUjw3B2ib7Vvt3kjUB0hjALBQ58Tq7p1/d6Vf2Wp2EvkX2nXd tfWc+2N/Iu7SZbi3l8uUMjbXVThgQcciv1P0rxJpGseHbPxTbXUUOi3WmjVDc3c1tGtlbLD51yt/ JHI8cb25VkuB5hCOrAn5Sa+FfiR8b/EPjOW403SJZ9A8NCW5jit7Waa31LVLSSH7NjW7iF9pR0Mh NrHiMByshmKJJXmPhHw3deLvEujeG7NjHLqt6kMk2I2+zWiKZ7688uV0D+TAkk3l7gW27VyxAr9E vH3jXRPhp4Wa6KWsE62zaf4a0a2t0WOe9htttnbx2kDRiO0gwnnspVUjwqZdokf83NX1fUte1K91 jWLyW/1PUJjPd3U5XfI5G1VUKAqIqgJHGgCIgCIAoAGZX2Z+z38URew2nw91trmW/gS4bw5fOXuE nsLW3+0vo8xClozbRRySQOzFDEPK/d+XGJPNf2i/CY0LxpFrdtbpDYeKrZrs+WLSKP8Atix22+rK lvAA4LK1vcySSLmSSZ23M2/b5t4N+IvizwLceZoOpyLZtI8lxo12ZLnRrp5PLEkktiWAWRhFGpnh ZJgo2hwpIP6G+A/Gem+PvDdr4g06N7cs72t/YyuJJNO1GBVNxaNKmA4wyyRuApMboSqMSi/CHxp8 UJ4q+IOtXFvM0+n6SY9B01njtkxBppZbtkkti3mxyXj3MsMrMWMbrnaMIvlFbPh/XL/w1rel6/pc nl32lXkN3AC86RTCNsTWlwbZ45GhnTfDOiuN8bMhOGNfqpp9/a6rYWOqWUhmstSs7a+s5tjJ51pd wrPbybJArAMhU4YBh6CrdFFFFFFFFFfIX7Ufh5t/hnxZFG7Lsn8OX0zTx7EKs+p6RFFbk78tuvWd 1UgbVDYJXd8iUUV9l/Bn4v2/iC3TwF46liuru6iew0vUtTxcw67BcAxtousG53BrhwdkTSZE4xG3 73b5/l/xk+Ds3gadtf0JZLjwje3IjEbO0tzoN1OS0dlcM5LSW7YIt7g5IP7qU7/Lkn8Psr25029t NRsZTb3lhdW95aTqFLQXVrKs8EqB9wJV1DDIwcV9F+CCvxb+NzeLRZPpdhp407xJc2kl5JcSwz6J ZW2nafBDexQIrs12kU211jBhWQAllAPPftAeMR4m8by6Vayl9M8JrLpEP39smqFw2tzhZY42UrKq 2pGWU+QHRir19TfBXwQPBfgqyN1AItb15Y9Y1kvHsuLczxk6dpknmQwzJ9nhK74ZS3l3D3BVirV6 7RRRRWD4l8UaD4R07+1/EWoxabp/2iK1E8kVxcvJczBmjhhgtEkkdiqM2EU4CsxwASLul6zpGu27 Xmi6pp2r2qStbvc6Ze299Ck6IJXgeW1ZlDhWUlCcgEHGDXzz+0loOr63ZeBl02SNkm8RS6Glg90Y Ptmra6kaaO+2XEGI/IuEaSR1KCTj5S5HfaZZ+FPgV4DIvb2V7eGZ7q8uGwb3X9duYVQx2Fiz7VZ0 iVIolYLHGgeV/llmPzn4R8a6j8T/AI3eFr/XIUGn2s+rzaLomTPZaQlno9zf2rJuC+ZOJYYppbkq CzopCpGkccdz9oTxLrGjfEK1/wCEf17VNKl/4RPS7fUf7J1G809zImqXt1FBcm0dN+EkSRQcgBuO 9ZHhz9pLxtpbqmvwad4ntPNlkkaWGPSNT2Nb+XFDb3enIIFVZMOd9pIzAsu4ZUp9aeCfiV4T8fwS NoN5Il5CrS3OkX8aWuq20SzeUJ3t43kR42ynzwyyKu9VYq52V3lZ2s6rBomj6rrV0kslrpOm3up3 EduqNO8FjbNdSpAkjKrOyp8m5gM4ya/ObxD8YfiH4iuzcy+JdR0qJWkNvY6BdXGj2lukhB8r/Q3W SXbj5WuJJGGThuTX078ZnsfHPwas/FtiyxxW0mieIoIYjHeun2xv7IvNLmuYyArW7XLecVHDwlWU clfNv2XNUeHxH4n0URRtHqGiW+qPMS/mxyaPfC0jhRfukOL5mYkZ+UY714ftHjrx+VVnsF8YeLz+ 8EP2h7GPX9Z5fyTIu8xCbO0yjOMbx1r6z/aO8Z3OgaRoGh6LquoaXrV7qLapJNpOpS2NzDpdlay2 ZhuTaukvlzyzKYsgoxhfnKVyXwJ+LfiTVfEVr4M8SXtzrUGoWt2NKvbhVm1G1urK2fUHS7viyvLE 8Uc2XlEkgcINwTdj7Aorwjxx+0B4R8LSyWOkg+K9UjKeYmnXUUWkwFlRmWbWFWVXbaxOLdJQGDRy GNwcfL/iD46/EjX1niGtLolpOsSta6Bbpp5jMTBw8OosZL1CxA37bkAjK42sVP0H4MvW8Ufs++IV 1t/tk1vpfjMXF/qssuoST3kbT61b6ndPOJH3wyyI6sAzgxq4O7GOB+CnxrXRltvB3jG6b+ycxwaH rlw+4aQCQkemanI5x9jxxDMf9R9xs25Bt+k/aN+HourY/ESxnRGsLaw0/WbNxgXEEt4LWyv7ZwDm QPMkbqeCu0jBQh/pLwxp17o/hzQdH1K4gu7/AEzR9O0+8uYGleG4ntLRLeSWKS4VXcFgSGcBm6lV JKjN8T+PPCHg0wL4l12z02W42NDaFZ7u/kikaRUuRYWSSzCEtHInnGPy9y7d27APXUUUUUV8LftG eCDoniWHxZYW3l6V4mLfbjDCVgtdfgTNx5nkxJEn2uMCdd8jSSyrdOcAZr1r4LatZfEL4Y6n4K1q V5ZtKtptAugpLXK6LqEL/wBjXkMtxEYVeHEsMAG8obdGYDcufnvwv4tv/hbH8U/DDSQx6vd2h0e0 vrWS+SSPWtJ1N9IeXTrqFUaPbBdXd3FJIqHdDGMhmAPjVfQHwZ+Ds/jS4h8R6/FJB4TtJz5cJDxz eIbiByr21u2QVtkdSs86n5mBijIcSPD0nxn+L8c0dx8P/BDR2OiWUR0vV7+xVLeK8it18htE0pYQ qx2Uajy5WTHmgeWmIAfP+W6KK+9v2cPDdtpngRtdGx73xRf3E0so8xWjstJuJdMs7RgzMp2yJcyh 1QEiXa2dqmvoKiiiiiiiiivkv9p7xbNDFovgq1leNbuP+3dYA85DPBHM1rpVsXRwjxmVJ5ZI3Q4Z IWBG3n47or9Hfgh4kHiX4c6Kzoq3Ggj/AIRm5EcTpDnSIIxZtGXZixNpJbNI3QyF8BQAB458Zfjh qlpql94R8GXEmnf2fJdWGu62kai9kvQjWt1p+mGQZgWEkq9yoEplH7pkVN83ydc3Vze3E95eXM95 d3U0lxdXVzLJcXFzPM5klmuJ5SXd3YlmdiSSck5r9JPCGlaP8LPh3ZR6tNbaZDpmnjUvEV7KYW36 reBZL3Mlsimc+ay2tqArSOqxRDc2M/B/xB+IGtfELWm1PUnaCyt2kj0fSIpGa00u1kIyqdA80m1D cTkBpCAMLGkcacFXv/wO+Kj+DtTi8M6s0B8Ma3qMZNzPJHbtoeo3AW2GoNdSlU+zPiMXKyMAgUTI ylXWb1X9prwmt5o2k+M7WNmuNJnXSNSKQbt+l3zGSyuJ7jcNiQXGYlUIdzXP3htw3yJofiDW/DV8 mp6Fqd5pV9GV/fWszR+akcqz/Z7qI5SaIuqF4ZVZGxhlIr73+D/xWX4i2V7a6nb2lh4i0rZLc29t IEtb+ynkZI76wtriR5wImAjuQSyqzRnf+9EaeOftPeKEuNR0Lwja3TMunQy6xq0EU8MkAvLxRb6Z FcxRksk8MKzSBXAPl3CMMh6+UqK/Sz4Q+Kf+Et8A6FfzTtPqNlCdG1VpJ5bm4a+0xRAJ7meUbmkn i8q5fOeZMZJGa9MooooooooorxP4/wDh6LWvhzqV4tvcT3/h+e11iy+yxq8iRfaFs9S+0ZRm8hba SWaUIVwY0dm2oQfzzoor3z4OfGKfwRcR6Br0stz4Ru5TtbDzTeH7iZt0l5aRplmt3Y7ri3XnJMsQ 8zek3pHxx+FOnX+nXPxG8ICDJgTUdcs7ANc2mrWs7CR/EOntbblDhWEt0VxFJGGnyJFdpvjuvWW1 vWfigPhh4CWFzc6Gk+iJfx2yzSG3u7qOP7S9rbBP3Njp9tAXYncRHJI7ZJavX/2jPEEWiaX4a+G2 iI9lpsVha6hdwJJclf7Nsc6doWmi4klYyorQyyTJOrkukDhtwNWv2aPBUSw6h46v7YmZ5JNJ0AzQ MojijUf2pqFq0i4O8kWqyxtkbZ4yfmIr62ooooqpqN/a6VYX2p38vkWOm2d1f3k+15fJs7SFri5l 8uIM7bVUthFJOMAE4FYfhzxp4U8WxJL4d13TtTZomne1inCalDBHObdpbnS7jZcQrv4BliG4FWGV ZSeU+M+kXus/DXxLbWV2lo1raDV7oSj93eWWjyDU7q0Z/LdlJWEvHswTIqqzBC+eL+DPhLSvhx4J ufG2varao/iDSdN1q8uWi/0XSdGNubuwtIJHj8555PPUzqmRJJ5cUaOYxJL4B8SvjJqnxAu5NDtp m0TwY2oQ4hSMtd30EMoEN5rBjOZApBnS1jwitsDeY8aSD2z9o3WpfDnh7wbpmhTPos/9qT3Wny6R LNpklja6RpTaYbayNl5axxCO9Ee1SMLhVG3NeE+Gfj18Q/DwihuNRi8R2MUTxLba/GbqdfNuhcyT jVYmju3kA3xxmeaRFVtuwhUC/VPw++N3hbxy6WFx/wAU5rzKgTTtRu4DbXzyXItooNI1BvL8+U7o /wBwY45CSdiuqM49mor4L+LHxg8a3ninXNB0vVLvw7pOhaveaXFBo901rd3U2lXMtlNe3Wp2wSY+ c25vJVxEqiMbWdDK/ufw0ml+I3wVv9HvrybUtTlh8R+H7rUNc36iw1SVpNQ025ea68yST7Olzauj 8tGVGzBQGvlr4Lahb6Z8T/CNzclhHJfXWnrtxkz6tpk2lWgOe3mzJu9unNfQv/CR6l/w09/Z29Ps n9h/8I5s8sb/AOzP+Ed/4Sry9/Xd9s+fd12/LitVv2nvAZJzpHi45Zic2OjZJbrnN/msvVP2pPDs ccDaN4a1zUrglhOmrXNjpEcagDYYprVr4yZOcqyJjsTnj5h+InjZ/iB4km8RSaRZaO0lpb2gt7Rj NNKtsCsdxqF4yoZ5trCMSeWuI0jQL8mT9b/s5eD7vw/4Uu9fvTJHN4uks7i3s2EieTpmmmaPT55Y 5UQ75zNLKpVnRoWiZTksB9D18WftIePLy51hPAljdyRabp0Frda5FGGjN7qNyou7S2uGx88UMJim RVbYZHy4LxJt+WqK+nfj3LPo3hj4W+CZ7xDd6R4fil1ixt3L27T2Wn2ukWF4shA3DfHfJEwA43Ej nj5jBKkEEgg5BHBBHQg19feCfGeq/FWz8EeHi3l+J/BHi3QPEeqX0s1wIdS8KaLaS2l5qMt0xkke 7kklitpoj/rHnR8iIzeR5x8V/jLrPizVNS0nw/q13ZeDVYWsEVtGbCbWEW3e3vLi/mU+c8M5lkC2 zMsZiEZkhEoJHnXw7vn03x34OvEuTZqniTR457jzTEq2dzfJa3ySyDpG8Lukmeqkg8Gv0Q+I8XiO bwN4kXwnNPb6/wDYN9k9pv8AtjxxTpJqEVl5as4nkthLHB5Y3h2XYythl+R/g/8AFzxZaeLtH0LX da1DW9G17UV0+VNTkk1S9tr7UQltYz219dP5yKJhEskbSNGsbSsI/MIYfdtFFFfMv7THhVb7w5pv iy3gVrrQbsWWoTottG7aRqjiOJriVsSSCK68pIo0YhfPlfbyzDE/Zd8RoYfEnhKZoRIksPiKwURz +dKsippuqvJNzGFj2WexCFbLuRuGdnzz8TfC48HeN9f0SKLybBLw3mlKouPKGl6govLKKKS5JaQQ o/kNIWbLxsM5Br2v9nr4Zf2jdQfEHWVU2OnXVzBoNhNa+YL2/gj8p9Wka5QoYrd2K27REsLhC26M wAS5fx9+KD6/qUng3QryYaDpUpi1pkQwpqutWs5V4N+4mW2tSq+WCqq0258SKlvIPmuiiug8J6db 6v4q8M6Rdhzaap4g0bT7pYziQ297qMdtNsJ6Haxwa/Viiiiiiiiiiivy4+IgC+P/AByq8KvjHxOA Mk4A1qYDJNcdRXrenfEu5svhPrXgDdL9ou9YtfsVx586+Tod0Te6raQpEoVR9ogQMrufNW6lG0BD nySvqD9mDQobvxD4i8QTeS76LplrYWscltHKyXGtzO7X1vcucxOkVrLCdgyyTMNwXKtb/ai03Vxr HhrWHaWTQm0ybTIEU3LQWerR3Ul3cvIpUQxvcwvCEIcvIIGyMRCvDvAHgLWPiFriaTpgW3t4lWfV NVlQvb6XZ79nmsgKmSVz8sMKkF25JVFkkT0H4kfAnUfAWhDxBa63Hr+nwzpDqg/s46ZPYJcSLDZ3 KoZ7gSRtIRE/zKys0ZCurM0fmngC1v7zxx4Rh0xDJff8JFpE8BFu1ykX2W/S6kupYUBJihRGllJ4 CKxOFBNfaX7RGgRax8PJ9TVUF34a1Cz1GJls1uLiW2uphpl7aJcbg8UeJkuZSNwPkKGXo6fn7XrP w0+I8/w/svGiW6r9p1rQoo9KlC5mh123ufs1hODIssWyGK6uLl0ljIkMSR7l3c+TUUV+oPw1a4k+ H3gprq3W2kHhfRUWMNuDW8VgkdncbueZYhHIfQkjjpXb0UUUUUUUUV4T+0XpR1H4bXN4J1i/sLWN L1VkKFjciaRtE8hGB+Ug3okLHIwm3q2R+ftFFKCVIIJBByCOCCOhBr7++F3jjTfi54S1Dw34uSwv dZgtzaazYPmI6vpp2C31uGFAnlv5hVZGt2PlTKsieUJIUHx78R/BF38P/FF3ok/7yylU3+i3TTxT yXejzzyR2klwYgoWZSjRTKY1+dCVBjZGb6T+DFtF4G+Enijx/MbP7XqcGpX9qbi6aKGWHQkmsNJ0 +5EuxVkmvftCKse4yCSNQS+EHzv8MPDUvjnx/pGn3ouLy1e7k1fXZpIZr4SWVlm8uhfyBgVW6k2W xmd+HmX7zEK36YUUUV5P8ZfHGpeAvB39paPFE2qahqUGjWl1Nslj06S4tprt7/7LIrLM6JAypG4C b2DvvVTE/jn7OV/421vXtc1fWNU8Q6r4fi0iXT/tOq6pf3lk2uvdWk0EcKXcjK86WsbhmVSY0ZQx XzE3af7UmqSxaP4S0YRRGC/1PUtTklPmGeOXSLVLSCKM527HW+kL5UnKLtI53fJGh+Idb8M3yano OqXmlXybVM9nM0XnQpMlz9mu4+UmhZ40Z4ZVZHwAykV9oWvji28d+FPDHxB1yzt7HRfAfiC/1HxX pyyAG617S9Ab/hH7nQDIwZg13d25it5p0Ad/KczBBI3yj8QPH+s/ELW31XUz5FnBvi0jSI5We10q 0YjKIzAeZLJhWuJyoMjAYCRrHGnNaFqsmha3o+uQxJPNo+qWGqxQSFljnk0+7S7SKQx4IVtu0kc4 zivcf2mLe3h+IFhNDHse88Ladc3Lh3fz511G8tRJhyQmIoo02qAPlzjJJPzxWromtaj4d1Ww1rSb l7TUNNuEubaZGYYdeJIpVBG+ORCY5Yz8roWVsqSD+pPhzXbXxNoGka9ZtH9n1bTrW9Ecc8VyLeSa INcWcksJIMsMm+GZf4XVlYBhirOsaXBrWk6rot40yWmr6de6XdNbsi3C29/bPazNA0isA4RiVJQj djII4r8tvE3hzU/CWuaj4e1eONL/AE2ZY5TDIJoJo5Ylnt7mCQAEpLGySIGAYA4dVcFR9HeFv2lL fR9O0rR77wRaW9nZxpbSy6Bfm2t4bVZDtaz0i8jc7xGcMHvf3j7mLDdgegt+0/4DJP8AxKvF7cAB msNGDEdfmH9oHjrwD/Oqd7+1D4RjtGOnaB4lu7tWHlW98NM0+0IOd7NcwT3LKw9oWznkjNeDfFH4 wSfEq006xPhnTtHi0+5N0l21y2p6qJGjeGW3gvzFAI7eQMjTRCIl3jjYt8gFdf8As3eDLjUvEs/j KdXi03w7Fc2ljIr7Rdazf2htpISrRsHjhtZZHlxIjK7wkblLCvuGvn39ofxtdeGfCttoWnM8V94t e8s57kRKyRaNawquqRpIXBSWYzwxL+7dfLMvKSBGr4Jor6hN8PD37MtqsTzmbxfrlxYLJDIYTaY1 iZ7hHKjLxyW+nvG6g8+bg5GVr5er6D8A/Em71Twtq/wq163TV01jRtQ0vwbdXTRNJa6zJaEaHo9z JdsE8r7SsX2KVjmCXaufK2G37L4v/FbxV4di0nwHp2rLFr1loOlnxnr9j5ovJtXudOUz2lhPNDF5 SspS6NzAA58xFVoSkiN8mO7OxZiWZiWZmJLMxOSzE9Se5r9V/Ceo3es+FfDWr35Vr7VfD2janduk YjVrq/06K6neOEcAF2JVR0BAr4N0z4lfEr4d+LpI/EGpa5qc2nT/AGLWfD+v6reXsFzbMyyukEt0 ZlidlCyW15ACMFWHmQuyP+h0cqTRxyoX2SxpIvmRSwybHUOm+GdVkU4PKMqlehGafRRXm/xa8Ljx b4C17TY4XlvrW1bV9KWGy+3XJ1HS1N1FbWcCMGMtygktAyncBKTtcjY3x9+z/wCJG0L4hWFlJPHF YeJILjRroTzSJF57IbrS3RFYI0zXEaW8RcE4mYLgtmug/aW8MDSvF9j4jicGHxTZZmRpC0keo6JF FYzlYwgVYmga12fMxL+YTgbc8X8IPhvP8QfEQM4h/wCEd0SexuvEDSTMjXMEsrvBpVvHA8c2+6EM qGVGURIGfdv8tJPoj44fE2PwZpdv4J8Hz21hq81rHBeHT1ET+HNFWAR2tvZiECOCeZMCIKd0MQLK qF4JR8OUUUV+pXgCz+w+BvB1m9r9jli8MaGLi28ryXium02N7vzIzgiQyFjJnneSTzXXUUUUUUUU UV8B/tH3c1z8R3hlK7LDQdKtLbaoXEEjS37biOpMk7nPvjtXgdFeqfC/4j3Xw+m8RiLcYNb0K8hg IihlFvr1layy+H72RXUs6LK7wyRh1G2Uu27y1WvK69O+Duhtr3xI8K2375YrLUF1q4lhi8wRJoiH U4hMeipJLHHCWJ43jvivrD9o+31Kf4cGWwMotLTXdMn1pUnWFTprCW1iE0ZZfOT7ZJakRgMd22TA CFl+FtG0bUvEOq2Oi6PaS3uo6hOtvbW8KklmILySSHoiRoGklkYhURWZiFUkfROufsy61puhXGpW HiK21fVLOya7m0eLSbmH7QYYDNPa6bdRyyyTSkqUgRrZPMOM7CcV8w1+mK+EZNa+E+n+DNShjt72 fwTpOlSx3RaRLHWbPSYlgmn8gnd9mu0WT5MglcDOBn8zq734a+L18DeMdL8QTfbHsYPtNvqdtZN+ 8u7C6tmieExM8aSbX2TIkjBd6K2QVBHO+I9dvPE2u6rr9+zG61W9nvHVpHlWBJHPkWkLykt5cMYW KIdkVVHAFYlFfdv7MWP+EA1Y5+b/AITDUMjPRRoun7Tj8+favouiiiiiiiiiuf8AFun3WreFPE2k WQU3mq+Hta060V3ESNc32my2sCySNgKpdxlicY5r8p6KKK+vv2fPimWKeA/EuoEkCGPwjcXCZ6Bv N0Ka73emw2SuvGGhD/6iKuD+PHwzj8IauviTRra2t/DWu3KxCztQyJpOrG386W1SKQsBFcbJJ4gh Cp88YRESPfs/szeGItQ8Sat4nuFLL4es4rWxBWYAahrCyQyXEcqkITHbxzRtG4YfvlYYKrXk3jfU 5/H3xH1m60oQXr65r0el6KLcPax3tvHJHo2iyf8AEwKlGmijhZzJtAZiSqD5V/Rvw3odv4Z8P6No Fp5Zh0nTbWx82K3jtBcywxbbi8aCLKiSeTfNKcks7MzEsSTt0UVh+Jta/wCEd8Oa5rvk/aTpGlah qMdviYi4ltbV5YoHMCuyKzKFaTaQgyzEKrGvhv4eeJPiN47+JXh9n8Sa3cmLUYdT1RFvby20uDRr OaG41SBrHTwII4p1hjgMflLHJI0auQW3V9X/ABp1G5034X+Lbm0kWKaSytdPZjsfNpq2pwaXfRqr g8vBNIvHK53DkZH5wW9xPZ3EF1aTzWt1bSxz29zbyyQXEE0Tb45oJoiGV1IBVlYEEAgg19YeCvHH iz4peAfFvw/F9E3jCLSYH0zUp5ZoJdZ0M30Vtq9pfzxxsgl8pvs3mMR5wmG8ArLK3mHxg+JcPjW/ tdH8Pq9n4N0FVt9MtI4/sltfzwqYBqAsI1QRRqn7q0iZcpHk4jaR408Wr6V+JkqeI/gt8KvFL+bH cadI/hpopZTcPOY7SSwur15iF5kfShKAVJHmYLHblvmqlBKkEEgg5BHBBHQg1+kXwY8YXHjTwHYX t750mpaTNJoOp3MquwvLqwgjkivBPJLLJI8tvLA88jlczGUhAhXPqtfnb8dPB1z4W8d6jeHzZtN8 UT3Ov2NzJvc+feTmXVbOSby403xTszCNC5WGSEuxdjW38OfjtJ4A8OR+Hf8AhE7LUoory5uheW2o HSbi4e5ffJJqP+j3AnlA2xrLlcRJHGQQgJ9mi/ag8EvBAbnRfFcdx5YM8MVtpM8EMxXLpBO95GXX OQGMSEj+EZwH/wDDTvgP/oEeLvXH2HRfpn/j/wD/AK/4V4zJ+zT8Qkure3W68MzQzJI0l9HqV8tp aFPux3KS2qzkv/D5ULj+8VrWsP2X/Fsl3EmqeIPDlnYlnE9xp51PU7xMIfLMNlcwWiPubAO64TAy eSMH1nwh+zn4R0CdbzxBczeLbyKXfbw3MI0/SIwkkU0DyabFJI0zqyOrLPO8Lo5V4CQGP0LRX5e/ Em4nuviB41luJpZ5F8U65bq8zs7rb2mpSWlpAC5J2xRIkaL0VVCjgCuJr0f4VeD/APhN/Guk6RPE ZNMgc6prWAWX+yrFw80D+XJE6i4cx2oeNtyGUOAdtejftO5/4T7Sc/8AQo2HOc5/4nN//WvnKus8 DeIn8JeLvD/iFXlji03U4XvTBBb3M0mlz5tdWghhucIXktnljUllILAq6MAw0fifoSeGvH/inR4f IS3h1N7u0itlZILez1WJNWs7REIGPKimSM44ypxxzXBV+mvib4hadoXw+PjhCqLf6NZ3ug2V6Ykn u77V7VZtLs5IFkUsylxJcJC5KxJI4yErlPg38LtM8I+H9L1jU9KhbxfqEC6hdXN7A73mjrdQuLfT bSO8ijktJEgk8u7VV3tKZEZ3jWPb0Pjf4ueDfAU0Vpqt3Pf6m0qLLpOipbXuoWkLwicXF7HPNFHE u1k2rJIruGVlVk3Mvikn7VMQkYReB5HiDEJJJ4jSORkzwzRLYOFOOwc/Wu50f9pD4e6hKkWoLreg 5txLLc3+npd2STqo3W0Z0l7mdyWLBHMCAgZbZ92vXvDPizQfGOnSar4dvv7QsI7uexeYQXFsVuIA rsjQXKRuuUeN13KCVYHHJFHizQU8TeGde0B0ti2q6Ve2cD3cQmgt7uWE/Ybx0IJzBMEmUqNwZAVI YA18FfAnWv7F+JehB7uO0tNYW90W7MiBhcC8tWfT7QMVZlL3sdsFZcZbgnYWr6I+MPwzn8beOfAE 1vFqBtL1LzS/Ed9DkW2m6PpU66nGUnEEohuJlnu44XlBR5BEu0AMTofGTxvZ/DnwZZ+FvDs62msX thbaRpNvBeTm80XQLWA2j6jHKfMkBVYxbW7ySq5cmRGZoHr4Fooor6C/Zz8MTax44bXyAth4VtJL iZj5TiS/1W3l0/T7Xy2YOMr9onEqqwVogrbS65+9qKKKKKKKKKK/N740+HJfDnxG8QIyyfZtZuG8 RWUsrwu80OryPPdECE5VUuhcQoHUNhASCCGbyiiiivvH9me1kt/AF/PLEEF94mv5oJdq7p7aPT7W 13BwMlRJHKoB6EN6177fWFjqlrNY6nZWeo2NwY/tFjf2sN5ZTiGVbiLz7W4Vkfa6q6hlwCoI5Gay 9A8K+HfC0Etv4d0ew0iKdg0/2WBVluWWR5I/tNy2ZJQhkcR+Y5CglVwvy1s3FvBdQT2t3BDdW1zF JbXNtcRpPBPBKhimgmhlBVkZSVdGGCCRgg1haN4R8K+HZZbjQvD2jaVcy+cst1Y6fbQXbRXEqzS2 5uUXzBFuVSIg2wYBVcDh/izTbrWfC3iXR7AK97q2gazplmrSLEjXN/p0lrBHJI3Cgu4BJ7ZzX5TU UUVZtLS5v7u1sbOKS4u724gtLSCMbpJ7m4kEMEMY/vMzBQM9TX6s6BpQ0LQdF0MTm6XRtI07SluW i8k3I0+zSzExhDvs37N20OQp6EjmtaiiiiiiiiisbxFosPiLQdY0G4ZY49X0y804ytCk/wBna7t2 hiu1hfAZonKypyPmUYIPI/K3UbC70q/vtMv4vs99p13c2F5Bvjk8q6tJjb3EW+Ish2upG5SQcZBI xVKiiup8GeK9R8FeItN8Q6azl7KdftVqsixpqFhIQt5p8zOsgCypkBzGxjbbIo3qpH3J8QfDth8Y vhzZ6noHkzah9mj13w5IWsTcec8W290K4uVLrEz4aGeITKq3EUfmNiI1yvxuQ+D/AIOaN4VtZYLm OSfw94cnnli8iWe20q0bUHvoLaORgjvPaRF8l1AcjJJDVzf7LegfJ4p8UTWy/M1poOnXnntuXYv9 oazbG3V8YbNg+90J4whGHB+ua8M1j9oLwLomoaxpV5beImv9F1K90q5gg0+yfzrixvWsp3tpJLlU KBkLqXZSVI43ZUcFfftT2EdzLHpfg27u7MFPIuL7W4dPupMoDJ51nb210ikPkLidsgA8Z2jU8P8A 7T3hu9n8nxFoOpaCjywJFdWdzHrlqiOWE896ojtpo1jwmFghmLAngbQG+hJYPDvi3Sdkq6R4k0O+ ztIaz1bTLkwSlDJDKm+NjG6kB0JKsDjDDjwfwLd2Xwx+IviP4aXcosdA8QT23iHwY926iM3N7Etv NpizsHkfzDGbaFriUbmtsAGScbvKv2m9We68ZaRpCXaTWuk6BHM1qjxP9j1LUruR7sShPmV5IIrR tjH7uxgMNk/Nle2eMM+HPhN8PPDCxWsF34kudS8da0q3Lz3bLL/oXhu4xFK0SRT2Ug3R7M74hnY6 yBvE6K+8P2k/CNzrvhmz1/T4bm5uvC11dy3UEADqui38SnULx4VQuxgeCF2YEKkXmvJwpK/B9Ffo b+z7epdfDDRoVieM6deazZuzsjLOz6lJqHmxheVUCdY/m5ypOMEZ9rrgvG/w18J/ECBF12zkW+t4 RDaaxp7i21S1i84TtCsjh45EJ3gRzxuqb3ZAjtvr521P9lq9SKZ9G8X2t1PvHkW2p6VLYw+WW6TX 1pNcNuVc8rb8kdFB45C8/Zq+IdrAJoJ/DeovuwbWy1K7SfBVm37tQtoIsZAXAkzlhxjcReH7MHjv cFOs+ENmRudL3W2IBPJUPp65I64yPr3r0bQv2X9Cs7yOfxB4jvdbto3ikGn2dgujxzGOQPLDd3Hn 3MrROoKMITE4BysinBH0ppemafo1hbaVpVnBYadZx+VbWlrGscMSZLPtVe7MSzucszEliWJJu18L ftPgjx5o2TkHwfYMPb/id6gvP5V84Ve07T7zVdQsdK0+L7RfaleW1jZQb4ovOuruYW8ERklZUUMz AbnYKOpIGTX2F8d9CtvDXwi8HaBbNE0eka7o1j5kVrHZpdyw6BfLdXzQRFlR55d00g3Es7szMWyT 8X0V7P8AF4R6yvgfx7C1vKfGPhW1XVriEXMbXHifw8F03XXe2uABGiEwW6eXhG8tmXdne/jFfoZ8 Edc0+P4RaVe3V/H5Xh9Nci1mWQuBp62moz34inJHISzkhkG0cIQBzkDmvh14c0L4la74t+KPiHQY L2HVNcNj4YstV0+UWqaTpWnjS01Ce0mnmtrmSZCkcoZXSKeGQxMDhU9k8YeOPDXgWwXUfEeofZhc C6WwtIY2uL/U57WHzpILK3jHJ5RDJIyRKzp5kiBxn5/1L9qbS4rorpHg+/vrIJGVm1LV7fS7oybQ ZUNrawXigKfut5xLdcL0rc0X9pzwfeC0j1rSNb0a5mnEVzLCttqum2cTyBVuZLqN4rl1UZZ1jtCw GQockCvXPC3xE8H+Nbq+s/DWrrqUthbW11Pm2vLFtlzJJDiGHUUhlfyyi+a6xlE3oN2WxXa1+Z3i 2xk+HfxO1KOwt7WMeHfEsGr6PaNJcXNtHZi4TWtFtpndxK4WB4VkzJuyCN+fmr7Q+OfhTUPFvgX7 FpEVxdalZa5o9/ZWNtGkhv5ppm0YxPIzhY0RLx53mJ2qqEsQm5lkj/sL4GfDJC6JfNpyKXCPZ2F3 4i1/UJQXRZCoJ5OFYrLLFaxZIlEOK/PfV9X1HXtSvdY1e7lvtS1CZp7q5lILu5wqqFUBVRFCpGiA KigIoCgAZlFFdh4D8MSeMfFuh+H1SZre9vov7Re3dYpoNKgPn6lPHM6SKriFX8ssjAvtXByAf1I6 D2Ax0x24H+FFFFFFFFFFFfGf7UWg3Kat4a8UL50lncadJ4fmxbsbezuLK6l1G2El2CV33C3ExjjK g4hdgW5C/KdFFFfUf7LmlSzeIPFGuCaNYdO0W10mSAhvNkl1q++2RSoem1BYOGB5y6kdDX2nJFHM kkE0cU0EsbRSxSorxyxSKUkjdHyGDA4ZTnOTkEGsDR/CPhfw9eXN/onh7R9IvLyEW9xcafYWtm72 6+Wfs6eQihY2MaM6IAGYByGb5q6GuXj8DeDY9Xl11fDGhDV5riK8fUG0y0kuBewztdJfws6ERz+Y xkedArs20sxKqa6ivy28fWq2XjnxjbJbpaww+KNeW3tkhS3iitzqcpthDAgCrHs2lFUBduMcVyFF FFfov8CfDreHfhxpDTRyx3WvyT+IrlJJ4Z0Cagqx6a8H2cHYj2UVrIUZmYOzBtp+RfYaKKKKKKKK KK/NL4s+Dj4K8catpkUYTTbxhrGi7VREGmahIzpbxxrJKwFtKstqDIQziLzNqh1FeaUUVYtrm4s7 i3u7S4mtbu1miubW6tpZILi2uIJBJDPBNGQyOjAMjqQQQCCCK/Qjwbrui/Gn4c3Gma27NeSWsOl+ J7W1niiu4L2BlmtNXtwI1VBM8S3UGYmjVw0Z8wRODl+GNAvvhH8HvE5vbuKx12CLxPqxufPtrqzj 1dojpegSWBKEMk6wWckccylt8m2RVOY1+b/2f9DGtfEnTZpFtJbfQLK/1yeG6QyeYYYxYWb2ybGX zYrm5gnVmK7QhZW3qoP6GV5V4w+MfhDwRrMmh61/ajX0dhFfkWNpFcRETJK0VruaVCJW8tcblCjz EJfG8p5hqv7UmgRC3/sPwrq+oFvNN0dVvbLRjCV2+T5H2QX4lDDdv3+XtwMbsnbU0/8Aam06S6RN V8HXtlZMJDJcadrFvqd0rKhMYSzube0VgWwGJnGASQCRtP0T4a8T+HPHOirqejXMOoWFzG0F3bTI nnWzupWfT9Ss3zsYA4KN8rKdylkZWPiXiS28P/B74i+HfGFlpqaZ4X8UafqHhrxEmn6ZM1lpFyJI b2z1G38iVYo2maOPfAkX+pgneNJZW+Wn+0zrdjJ4N8MWFvceedZ1tdXsprZkmsbrTtP0ySOaVLqJ trKzXtu0e3IYZYEbcn4mr2fwiF8PfCv4heKvNgiv/EFzY/D/AEh1hee5RLlV1LxJbSCRDEkVxZMN kgYsGjONh2FvGKK+2/CvhN/Gn7OVloltHDJqLQ6xe6T5sNvK66lp/ii6uoYreW4ZFhe4VWtTPvXa krkkpuU/EzoyMVYFWUlWVgQysDgqwPQjuKbX19+yoDjx42flB8LAjJyS39o9Py5r66rD8R+GtC8W aa2keItMg1TTmmiuBbzPNC8c8Lbo5oLm1eOWJ8FkLRSAlWZSSrEH5q1b9lmyeWeTQ/F11bweUDa2 eq6VFezecsYBFxqNpNbqEd8nK2uUBxhyMng3/Zk8fKHK6p4SkKqWCLqGrhpCD9xC9iq5P+0QKg/4 Zo+IX2P7T9r8Mef5e/8As7+0r77Zu3bfK8z7J9n3d/8AX4x3zxXuvgPxZ411H4OeKPF+u6j9p1db LxXf+H7/AOyaZD5drpek+Vay/ZbSJImMd5DcfLNGScANlSM/MUvx0+KkqSRt4qcJLHJExi0fw/DI FkUoxilitFdG/uuhDKeQQcV9mfCLxrZ+MvBelyC9NxrWkWNnpmvw3Fy9xfreW0RgS/u3lAdxdrH9 oWX5gWLpuLxvj1Cobi4trSCe6u54bW1topJ7m5uJUht7eCJDJLNPNKVVERRuZ2IUAEkgV+WHi/UL XV/FfifVbFzJZan4h1rULOR0aN3tbzUpbm3cpIAykowyrDI6Vb8KeB/E/jS8gtdB0q6uIpbkW02p vDNHpFgwQSytf6iFKRhE+bZkuwwERmZVP6AfC74c2fw40J7BZlvdV1KSK61q/CBI5riKMpDaWpKh vs8AZ/L8zJLO74XdtX54/aj0tYte8La555Z9Q0m+0s2xTaIl0e8W7WffnnzPtxXbjjy++ePliivb /jN52veIvBOpW1k0ureLPh/4R1O4gs4PMutQ1bUnngQLDbIPMlYLFCixoMgKqrxiuhsPgbpXh7So tc+LHiyLwrC8lyn9iWLWdzqU0cUaiE299G1wsku8lmhtrWfEe07wWYJY8W/GHwDdxeHrDSPAcmuw +D9NFn4ZvPE+oXFvaWM0ax2i+dodo8i3sJitrdibiZHZgRtUgs/M67+0L8RtbtfskNzpnh9HjuIp 5dBs5Ybq4juIxHg3eoTXMkLIMmOS3aN1JJ3ZC7fD3dnYsxLMxLMzElmYnJZiepPc02iv0k+C/hGb wf4C0yzvI3i1PVJJdd1OBzOHt7nUI41gtZILlI3jkito4I54yp2yhxkjBPqlfnP4nii8F/G66udR ZDaab46sPEcv2FXJj0271GLxEkMSSKp8yOCVUZQuN6kKWXBP6IXd1b2Nrc3t7PHb2dnby3N1cSsE it7a2jM000rngKigsScYA5r8wvH3jG78d+KNR8Q3StDHOyW+nWXmyyR2GmWq+XaWyCV2CsRmWbZh GmeR1VQ2K4yiitPSNI1LXtSstH0ezlv9T1CYQWlrAF3yORuZmLEKiKoLySOQiIC7kKCR+l3w78E2 fgHwvZ6Fas73BYahq9w07Spd63cW8cV9PAGVAsQ8tI4UCKRGq790hZ27eiiiiiis7VNW0nRLcXes 6np2k2ZmS3F1qd9b2EDTyKzxwCe6dFLsqOQmckKxxxXnEvxy+FcM8kEni2HdFI8byRaTr11BujOC Y57a0dHU4wGjYqRyCetSWnxu+Ft7dw2cHi21SS4kWOKS607WdOtAzdDLe6hbxQxKO7Suqj1r0mw1 Gw1W2ivdLv7PUbKfd5N5YXMF5azbJDE/lXNuxRwGUq2DwwwcYrx743fDhfG/httQ023g/wCEl8Pp Nd2kghuJbrU9PiheW50KNbUks8rYe2DRufNARfLWaR6/POiiiv0d+BP/ACSfwj/ua7/6lF9XrdFF FHz5GzO7+Dp9/Py9ff8ACvyHooor6p/Z2+G39oXX/CeaxbK1jYyyweHbe5gYi51KMhZdXjL4UpbH dHEQrjztzAo8A3faAP3Rg5PAAGSe2OP8ea8z1T4w/DPSJ4oLvxhpcryx+araWLvXIlQuY/3lxosV xHGwIJMbMG24OMEGs5vjv8KBjHi1X56DQvEwIHXJ3WQ4+hrtfD/jTwn4pWM6B4h0rU5Xga6+xwXU a6jHbrIImludMlKXEQ3MoPmRLyw9Qa6eiiiiiiivmX47/CK58R7/ABn4ZhM+tW1sqaxpUSKZdXtb VdsV5ZBBve6iQCMxNkyxqqpiSMJN8Q0UUV9W/s2+PZYL+bwFqM0kltfLcah4eMjzP9nvYENzqGnx KFYJHLEJLkZdEV0kxuefm7+1RdRF/BNil0hmRdfu7myWYeYkcps4bK5ngB4DFJ1jcjna4HQ17D8D NE/sX4aeH/Ns/sd3qwutbu8szNdfb7ljp143zFRvsltNqrgbcZG7Neu1+bvxo8NXnhv4ieIBcsZo ddvJ/EtjcssUZmttZuXuZk8qJ3K+Tcedb5baz+X5mxVdRXlNFdl4X8f+MPBgmTw3rt3p9vcM7TWb LDe6c8svl+bcf2ffpLCJmEUaGdYxJtXaH2kg99rXxrm8YPZReOfBHhXX9OsJZpoYbKTXNE1KJ5Yj GVttXhu5WRGIRpYzGyybVyNyo6+g3MPwm+OF+b5NV1DwR491JbGKW31B47iy1G8SO0sI0tknZYrk /wDLtbRwT208hBleA9K8K8ffDzXvh5qp0/VoxNaT730zV7dH+w6jCvXyy4+SVMgTQN8yHBBaNkd+ /wD2g9Ij0DxF4P0SGc3UOkfDvQtLhuHRY2mi07Ur6xSZkUkAuEDEA8E47V4JVi1tri9ubeztYZLi 6u54ba2ghUvLPcTuIoYY0XkszEKoHUmv1suIILqCa1uoorm2uYpYLmC4jSaG5hmQxzRTRSAq6MCV ZWyGBIIIr4Z+J/wF1vQb641XwXYXeteHbg+aNOtg93q2jvJKsf2RbYFprqHLgwyRh5FQMJh+786T 53mhlt5Zbe4hkgngkeKaGZGimiljbZJFLE4BVlIIKkZB619y/s1+IdMvPB9x4cFzEmr6TqF5cyWT SP8AaJNOu3SSK9iSQ7TGJGeJ/LHynaWUGRWf6NqO4nt7WCa5uZoba2t43nuLieRIIIIIVMks00sp CqqLlmYkAAE5AFfB3jz45+Jrnxpeah4K167sNCs4odO02P7PG9rfR26yGbUrnTNSE0TPLLLKY5Gi VvKEO9VePj1n4B+NvHPjfU/EU/iTxAmo6ZpGn2UKWJ03TLSVr7Urlnt7tJ9Pt4yVjjtp0Ks+CXU7 SRkeP+KfjL8UNF8T+ItHt/Fry22ka9q+mW8kmh+G/MeCw1CS1ieQC06lUBYZ617Z8BPibJ4mg1XQ vEutXF74rl1O81W0+2LEkd1pk0ETPbab5W1FMEoldrdEQLG4MQKCTy/pCivgD9ovXNP1n4hm3sJD MfD+jWmhX0oaF4jqEN7cahcwwvC758n7SsMocKyypIjL8uT43pOh6zr9y1noek6jq90kXnyW+m2V xeyxQeasRuJkt1bZGGdFMjYUEgEjNfcvwc+DcXghI/EXiAQ3Piq4tSscCrHPb+H4rhcTQW8wJD3L KfLnmj4VS0UbMhaSQ/aS026vvh0t3bohi0bxBpepXrM6qUtJYZtHRo1PLMZ7qEFR2JPY18C0V7r4 ht7K9+Avw/1ICUX2heKdd0JcSAwPDrM11rF0XQoDuHk2wUhsAb85LYU8EfBS81vS4PFfjDWLTwd4 RdIbiO7vpIYr69tpLmOKJ4/tbJFbRThmEFxOWJby2SCSORWO9qXjr4P+H/DieBtD8N65440ZNY/t m+vNS1q+8Ox6hfPbLGtyk1miTN5abbfymtIYx5Yk2yP+8bLn/aN8dnTv7M0uw8K6BDHDDBZy6TpE 6yadb27r5cNna3txNaqvlr5QU25CoTtCkKy+Ialqeo6zeTajqt9d6jfXBTz7y9uJbm4l2II0DyzE khVAVRnAGAMAAVn0V9ofsyeFbqy0vWvFt3CiRayYNP0aTz5fNe1sJ5hqcrQKRHseby40ZsuGicDa jZf6or4Y/aZ0U2PjLS9aitEgt9c0VEluVdSbzVNKnaC6MkZYsDHbSWSZ2hSMAZIavrT4dTx3HgHw VJFKkyr4V0GJ3XOPOt9Mit7iIk87kdGRvde9fHH7QPjufxJ4tuPDlpcynQvC0z2RgDSJDda7DuTV LyaGRI23wuWtE3F1AR3ibbM2fAaKKK++/gR8NJPB2jPr+sQPD4i8QW8Ya2niRJdI0oP5sNmysPMW WZtstyjMCu2ONkV42Le+0UUUUUVDcXNvaW8t1dzw2trbQyXFxc3MyQ29vDEhkmnmlkIRVVASzMQA AT0rzjUvjL8MdKuPs114v06WUxpIH02HUNatgjnAzd6PDPEGGOU37gOoGRWe3x3+E4xjxaGzknbo XiUYx2O6y7+1ejaP4i0DxDHNJoWtaVrKW4ga5Omaha3rWwuAzQLdLbszRGQI+0PtJKsMZU1leOfB 9h468N33h3UH8gXKxS2d+ttDdTabfwSeZbXtvHNg5yGSQK6M8TSRh1Dk1+Y2saPqXh/U73RtYtJb HU9PnMF1azAbo3ADKysuVdHUh45FJR0IZSVIJzKKK+u/2Vevjv6eGP56hX17RRRRX5u/G/7H/wAL S8WfYPL8j7Tp3meXnb9t/sa3/tH73O77R5u/tuzjjFeU0UV638IPhxN8QfEQ+0LEPDmiSWl3rzSS yRtcxSSMYNKtxAyyb7ny3UyKyiNA7bvM8tH/AEdGMY4AAGAD7AHH9PYVxOv/ABH8C+FjImt+J9Kt riK4S2msYJm1DUoJpYWnT7RpmmLNcIpVc+Y0YUblyQWUNzP/AAvf4T7c/wDCWLnrt/sLxPu+n/Hl j9a6LQfid4A8SvFFpHinSpria6jsoLO7lfS765upiBFFZ2OqLBNKWLBVMUZBJwOQRXdUUUUUUUV5 T8Xfhxb/ABD8OhITLFr2ix3t34fkWQLFLPPGn2nTbmOVlj8u58qNPMyrRsqNnaHjk/Oe8s7rT7q4 sb63mtL20me3urW4RopoJom2SRSxvgqVIwQaq0UV7B8FPHB8F+NLUXVwsWh6/wCXo+r+dN5Vrbia UDT9UlMssUCfZpcCSeXcI7d59o3NkfVn7QmpW1l8MdVtp/M83V77RtNs9gyv2mLUE1dvMPZfJtZe f720V59+y1pc8emeLtaYQfZ72/0zS4GyDcrNpkEl3eKwK5CMt3Btw3zEHI+Svq2vi79prwnc2+sa V4ygjQ6fqFrb6LfMrnzE1W3864tnkjdyds1uNqeWu0GFt2GYbvliitrQvEGt+GdQj1TQNTvNKv4t g860lMYljSZLn7PdwnMc0LOiF4JVaNtoDKRxXrd1+0B4u1XRJdA8QaR4V8Qafd2/2bUTqGm30Vxf x+b5okkbTrqGOKVWCtFJBEnluquoDqGrq7XxX8HfiNpmheFPEun6v8Pl0Ca4h8O3FrrDalp8Vtfy wxvZ3OrX0L7PNkIkd7q2EcaxbjcoGZD5/wCP/g9rXgmwg1+zv7PxP4VuvIaDXNMQqIo7qKN7ae+t laRUhmZ9sE0c0kbfLuZGkRG1fEBsrD4CeArSC2VLnXfFmta3eXHnsfNuNLku9G3eQ2fvQm3QlSAP L6EuTXhVFfpT8GdOudK+GPhG2u1QSy2FxqKiKRZAbbV9Sm1ayYsuRuMM6Fh1B4PINeZfGL4Gt4in bxP4JtYU125nzq+jedbWdtqzzP8ANqlrNdMkUVyCd1wruqTDMmVnDfaPjTUtK1XRrn7HrGmahpV5 5ay/ZdSsrixuPKY7Uk8i6VW2kqQGxg4OK+lf2YfEGmafrHibQryUQX2uW+k3OmeY8McFwdIa4S5s 13urPOy3SyRJGjEokrEjb832lRXx/wDHX4rXNj4g0bSfBXiO/tL/AMOzX0muyadORp730jQi2065 UExXL2/ly/aIpI2jVn8s5cSImV8KPix8QfFXxB8P6JrfiJrvTL1tTe6tk0nQ7fzRaaNcXsUZltbW N1XfGu7YwOM/Q+4f2p41/wCF2/8ACPf29D/wiX/CLf8ACUf2P9h07zPs23+wfs323yvtHmfbv9K/ 12Nny/d4rsfh34fPhbwP4a0GWKWK4tNLie/hnmhnMOp3xOo6pCJYPkZFuZZQm0kbQAGfqfhLwiml eDPi1DpmvfZ7/R9O8Qa14Y1GS+ito7K4tboXHh/7Zfw3bGJYAZBPKGcgIDycDP0h4h+AK2VxJq3w v8Raj4N1R4vIksTqOpLYTQt5GYYtUtma8hQtG80iyG4DuVCiJVGObng/aosnexgu4r+3tQbaG+gH gR0u4Yh5aXCS6lHFdNvA3bp0WQ9WG7NT6L8F/H3i5YZ/ir4x1hdNLrcf8I5baq+o3InjimtYpJXc yWFsy/u3VoI5y6O6sYnJI+jtF8J+GPDsdtHomg6VpptUCwTW1jCl2MQfZjJJekedJKyfJJLI7O+T uYkmt/8AL9Bilr5y/aX8P/2j4N0/XoYPNm8O6qguJjOkYttL1dRZ3DCJ2XzC9ytkoCqzAEtgIHI+ FKK+zvFXjLSfhx4X+Gepx6Bp2ofEZPBGj6dYtq6y79D0ldOhW+lvLON45g7yeZbwYKMM3AEgAljk +Stc8Qa34mv5NT1/VLzVr5wyie8maXyYmme4+zWsfCQwq8jskMSqiZO1QDWNRRRX058Gvgvrd5rt n4j8YaPLpuiaWwurXTtVilt7vVdQjZltlfT2KyRwwSKJnMyhZMRqEkjeQr9uUV8DftJaba2PxFS5 gWQS6z4e0vUr0vJvQ3UU0+kK0S4+VfJtYgV/vBj3r6V+Nd5Fd/B7xDfWrSGG8tfD08LnMUnkXevW boZVyeWRiGX3PpX510UV2ng7wD4o8d3jWvh7TmmihMf2zUbh1tdMsEkkWMtc3b9WAbf5MQeVlVmS Ngpx96/Dj4VaB8OLadrR31TWrxRHe65cwRwzNApDLZWcCM4ggLKHZA7M74LuwSNU9PooooooqveW xu7S7tRcXNobq2mtxd2TrFd2pmiaMXFpI4dVkTO5CVIBA4OMV8H/ABk+FOteFJpPE0/iWTxLp17K sLXeu6gi+IonV/JtLOQXcpa+8uARL5tvzwxMEUaBq+f6K09K1rWNCnkutF1bUtIupYTby3Gl31zY TyW7SLKYJJbVkZkLojFCcEgHGRX0R4T/AGl/EmnyW9t4tsLTXrEZSe/sok07WQJbgO1wUhK2svlx 7lSFYYd3ylpQdzNN478KeEfifbXXjb4XXsNx4hERvfEfg0R/Z9YvPkjkvdStNLPzm5iaZFuDAHgu H3GKVrgMLj5eoor7u/ZluGl8A6lE8gc23iq/SOPcpaKGXTLOZRt6hTIzkE9Tu9K+iqKKK5vxlqFx pHg/xTqlnOLe707w9rV5Zzsyr5d3bafJNauC3BbzAmB3OBX5V0UV7J8OPh5p+pxL4w8e3aaD4BtG uCtxd3As5vEt5aK0j6XpIyJpV/dyeabZWkkKPBB+93PF614n/aTs9N2aT8PNAtGsbAJaW2oatDJb aeba1320cWm6JZtC6Q+WsTQPLLGVUlGt1IBr5t8R+OPF3i0sfEXiDUtTiaWG4FlJP5Omx3FvAbaK 4g0q2CW0bhGYb44lJ3MSSWYnk6K7v4f+A9R+IGtR6Rp99ptgE2y3dxe3cCzx23LTS2Wm7xPdOqKx 2xLsU7fMkiDBq/Rbwj4dufDOkLp154h13xNdGT7Rdanr1215cvcPCkc62wfLxQFlLxxPI7LuIMj5 zXT0UUUUUUV86/E/4C6f4rnvPEHheWHSPENw6zXVpN+70bVZt/8ApFw4iVnguHB3PIgZHZcuiyPJ NXxVrnh/WvDV/JpmvaZd6VfIGbyLuJo/OiWZrcXNtIPkmhZ0cJNEzIxU7WNY1Fd98LrC51L4ieDL e1XdLF4i02/dcnH2XS7gapet8oJ4hhkPpxyQOa9P/aez/wAJ9pGR18Iaft9wNZ1AZ/PIr7R8N6W2 heHNA0SWWO4k0fRdK0qSeIMIZpNPsUtJJ4Q2DtYruXIzg81tV5n8VPh1b/Ebw8tgs0NlrOnzPeaN qE0avGs5iKTWN3IqtKttcDb5hi+ZXWOQrJ5flt+eniDwr4h8J3gsfEOk3mlXLbvK+0IvkXAUBnez vImaKZV3KGaJ2AJwSDxXPUUUV7V4I+JdobS38FfEq3bxJ4El+yw2/nmY3/hma3k/0a9sru1K3JhR CYniSTesXEPyhoJtn9pSxS0+IkUyyM7al4c02+lQj/USR3VxpnlICTgbbdXxxyx4718+V6h8G9Dl 1/4keF4YvPSLTdQj165nigMwgi0Q/wBoxeeQRsSWZIrbzCeDIuAWwp/SiilBIOVZlPTcpIIH1FeL eOPgroPiKSHV/DbjwZ4osAXsdR0SGOwtZbkXIuo57+3sljYyglwtzEyyjcC5lWNEHjM3g39pTRZb mxsNb1LWraQQOb+DxTZ3MTERh9ls/iOWK6j2E7HAjVSR/EuDW3p/wa+KHipol+Ifju9h0a4FtcXm i2+q3up3LvFMjmze2YLp8UgXcVuUM4SQK2yTk1W+M2k+G/hp4AsvCHhe0azn8W6jbNq91Mou7zV7 Dw7Ek8st9fS5Kt9qe1mWOJUjBMvloiswPafs1aF/Z3gi71qWCJLjxFq9w8VykrNJcaZpg+wWsUse cIY7kXpUYDHcCSQVA8C+OWmTeFfipcanYtbQNqSaX4osBbpuMFyrm3nkuI5U2GV7y1mnbG9WDgsc llH0TrPwc8HeNrXRvF/hGa68DapfQabr1jqOlW/kptuYILyynk0iGWJIJ40Xej2k0R8xmkdpTgjh 20T9p3w0kOnaVrkPiG2ETTfbUuvD2pPHJNK4a2nu/GEMV2zqFD/xRqrAK2dyrDZ/Dr47+M7q4PjP xhf+GtOuoZbS9hj1OOZbu1mtXjMcOgeGporJ43JEU6yyxHaxOHxtb6A8L/DTwT4QtYoNJ0Gye4RN suq38EV9q1y5jSKZ5L6dSUD7AzRQhIgSSsYyQe75OWOTk5JJzk+p9/xpK4T4naBJ4m8A+KNHhS5l uJtLku7OG1TfcXN/pjrqljaRpg7jLNCkRCjJDYBzgj8wqK+u/B9z4V0z4DWmseMNHGr2mk+JrnUt F0m5vp7aPV9aS5a1sY4YrspHLEN8wuIo1nj8qOaRo3dZIx8/eNPiL4q8e3Yn13UCLSNo3ttHsjLb 6PZvErqs0Nkztul/eSAzSs8u07d+wKo4WiiivWPhx8J/EPju/sbh9PvbPwobmJtQ1t9loklms0iX EejyXIInlLQyQ7oopEik2+aFBAP6K6fY2ulWFlpdlF5Flptna6fZweZJKYbSygW1tYfMlLO21FCh mYse/Oc26+WP2pNMebRPCmtCWMJp+qX+ltAd3myPq9ot2kqHGNqCxYMCerrjPOPRPgfHM/wg8Nxw 3AtJ5YPEK294IluPsrt4hvUjuDbvgPsb5th4bAB4r86qKK2dE8P614lvk0zQNMvNVvXCuYLOFpBD E86WxubqX7kMKvJGrzSssabhuYA19tfC74D6b4Saz13xM0WreJ4JnmtreJvN0bSmBX7JNbxzRq01 0mC3nOQiMw2IHjWZvoWiiiiiiivk741/CXX9QM/iew8VXGo6fBNdXk2jeK9fhtrXR5dTvkWRdCvt ReKzgt8NGnlTPGQsS/vZmZUX44oqza3V1Y3EF5ZXM9nd20izW11ayyW9zbzR4aOWGeEq6MDyGUgj qDXuHhP9oXxx4f8AKt9XeDxVp6LDH5epHyNTiihjdcQavbruZnLKZHuo52IUBdpLE+i+LdX+H/x1 0sJokh0f4hadDKNEsNYFtps+rxLJFJLpf28GSC4V98n2SJp0kWXc5VImmZvlLVNL1HRdQutK1azn sNRspTFdWlzGUmifaHTg5yrKQ6OpKupDKSpBrOor6i/Zd1S4h8SeJtEWOM22oaFb6tNKVYypNo9+ tnbqhU4Cst/LuyOoUcc19rUUUUV+WXjq+i1Lxp4uv7e5W8trvxLrU1rcpKZo57RtSlNo8Uh6oY9v lkdFwK5Siu18D+B9T8canJa2skOn6Xp0Bvdf1+9ITTdC0yNTJLd3crsqliquY4i67trEskSSSR/S V38YvAPww0VvCPw501tdubFpY5NSkkWPSrnUGjkgudUvNQi/eX8vmRxZ8hEhkiwIJ440jSvBPFfx c8e+LzLHqGuT2WnyJcRNpWjF9M09oLuJYbm3uVgPm3Mbqv3LqWULuYLtDEV5nRWvomkT69qtlpNr cafaS3s6Qrc6pfW2m2EIYjdJPc3LKMAc7EDO33URnIU/ob8Lvh1f/D7S2tNR8Tajrcs0cKjTzJOu g6O2DPcwaTZzMzAmeSUtPiPzRtJiRgc+qUUUUUUUV5Z8SfhPoXxFtopJ3/sfXbVo1tdft7VbmY22 4ebZX1qZIvtERGTGGkVo3wVYK0iSfCHjD4eeLPA1wYtf0uWK2aUxW2rW+bnSLwlpBH5F8g2q7rE8 iwTbJgmGaNQRXE0UV9sftE2yaT8M/COhyXtxf3Fjrek2qXlwsjy38em+H7q0nvbib5lEjsyMQz5Y sSN21iOy/Z7022sPhjpV1CZTLrWoaxqd2HKlEuor99GUQBcYUw2kRIbPzbj0IFe3VieJfDumeLNB 1Hw7q6zNp2qQrFN5EnkXEbRSrcW9xBKQVEkUsaSJvVlLLh1ZSVb85PH3w38Q+ANTuLbULaa60kzi PTfEEVtImnahHLve2Vnyyw3BSNzJas5ZdpKl49sjee0UUV6J4I+JWv8AglpLODyNW8N38n/E58Ma mkVxpup20sLW11Evmo5gaSNyGaMYchPOSZUCV6r8aLPw/L8Pvhjqng2CS28KI+upZ27ST3LWk+st FqE1rdXEss+J0mguVkjMzYYMqnavHzNVuxs7nUryz06yha4vL66gs7SBCitPc3UqwW8Ks5Cgs7BQ WOOeTX6v6Xptto+l6dpFl5i2el2FpptoJG8yUW1jbra24lkwoZtigM2OoNXqBxg9xyCO30xXnnjv 4YeFfHtpdLqNjBa6zMkZg8RWlvEmrQTwRiOBp5htNxEFAjaGYldn3CjhHT5+1P4eftA+HLlf7A8X 6l4ltH+1W0Bj8SyI9tZxbEtpLrTvEcqQxPIrfILeSUoVb5x8paxp/wAN/jz4mJ/4SjxtfeHbKWS4 t7u3/tya5uZbaSLcZY9O0CQWkqOzbNktyhwG427Q3W3vw68JfB7wJ4i8T2aXmo+JrLR5YLPxFMqN eWGqaokek2d1pdruEdqiXMqyBxumRGdfNkGAfNP2YNFF14l8Q684t2TSNJgsIkkiElwl3rVyZI7q 2kYYQrFaTROQQSsu3O0tX2F/YWmf2/8A8JN9nH9tf2P/AGD9s824z/Zf23+0fsvk7vLx5vzbtm7t uxxWxXwv+0p4XbTPF9p4mjctb+KbMLMrOWeHUdFt4bKVQoRVSJrc25TLsxcSk4ULX0t8IvH0fj7w pBdTuBrml+Tp2uxPNamaa7jgUpqqW9uE2RXfzOmYkUOssS7liLH1Kiio0nhlaeOKaKR7WRbe5jjd Ha3naCO7WGdVOUYxSxyBWAO1lb7pBMlYfiXQrbxN4f1rw/cmFItX027sPOntUvUtJ54ittfrbSsq s8Em2eM71IdAVZWww/KV0ZGKsCrKSrKwIZWBwVYHoR3FeqfCbwZaeJ9butV11WXwf4Rs5dd8TT5Y hra1t5LqCzEcUcruJGiZpkVATCkoV1kKZ53x/wCMLrxz4p1PxBceYkEzi30u0keQiw0q2zHZWyRu 8ioxGZZljOxpnlcAb8VxdFFWLa2uLy5t7Ozt5rm6upo7a2t7eNpZ7i4ncRwwwxxglmZiFVR1JAHW v0F+GfwV0DwPFa6lqUcGs+KvKR5r6ZRLZabPvEjJo1vMo2lMKv2l1MpwWXylkaOu18c+P/D/AMPd Mt9S16S4c3dx9msrCxW3m1G8dV3zvBbTyRL5cQIM0hYKuVXJeRA1jwd458NeO9PfUPDt/wDaDb+Q L6ynQ2+o6bNPF5qRXls2eeGUSoWico4jkfa2Our4z/am0uGHVvCGtB3+0ahp+qaXLHgeWsGkXMN1 bup/vMb6QN9BXrWs6adW/Z4itgEJi+G2haltkZlGNG0i21dnDLznEGVHQnAPBNfnzXR+G/CfiLxf fHT/AA3pFzqlyqF5fK8uK2t1ETyhru9uWjhhDBGCebIu5htXcxAP0zoXwL8E+Ekgvvit4p0lrmZZ 3ttGXVl0bTJVgR0nBu52gvLplWSCVRbiAo42sJkYV6fb/Gz4OaNYfZNJ1e3trW1WQ22laR4a1ayh 3STGSRLWBbSGBSzMznLKCTnOer7P9oP4YXW7ztYvNPwkTD7Xo2pOHaVcvGv2GOfDR4CuWIH9wsOa 9X0vW9G1uOSbRdX0vWIIpPKlm0q/tb+KKQKH8uSS0eQBsENgn04rToooorxz4g/Gvwr4EaSwiz4g 19eW0qwuI0hsz5mxk1TUMSLBJgN+6CPKPl3IqMrn5P8AFPx1+IPiYmKLU18OWWFxa+HfOsJXaOV3 SWbUmdrottcRuqTJEwUHywdxbyCaaW4lluLiaSeeeR5ZppnaWaWWRt8kssrklmYkksTknrUNFFFW Le4uLOeC7tJ57W6tpY57a6tpXguLeaFg8U0E0RDKysMqynIIz2q5rGrXuuajd6vqTwSX9/IJ7ya3 s7OxS4nKhJJ2trGOKIO5G+R1QF3LO5LszHLor6h/Ze1ZoPEfiTQtkXl6no1vqXnOxEyzaPeC2jgh UnBDreyO3GRsHbdX2vRRRXhH7RurNp/w3nsxEsn9uaxpeluxfabdIXfWjMq87iWs1jxx94nqBn8/ qKK19X1zVdduI7jVbyS6eCGO1tItscNpYWkQxDZadZWwSG2gQcJDBGiL2UVkUUUUV3vhb4l+NvB8 tqdH16++xWqiNdHvpZL/AEZrdrgXMtuun3BKRCQghpIPLkAZtki7ia+ofAP7Rula1Pb6X4ztbfw/ ezyRQxaxau/9hyyyzMii7S4LSWaqDGvmySyRk73keFFxX0rb3EF3BDdWs8N1bXMUdxbXMEqTW9xb yoJIZ4ZoiVdHUhkZSQQQc4NS0UUVR1LVNK0a2N7rGpWGlWe9IjdaleW9ja+Y/wByPz7l1XccHA3c 84HNeRa9+0D8N9DnNvFf3+vyx3MsE40Cx8+KEwttaVLy/kt7eaNuQj280itwQcHdXndn+1Npz3Ea 6h4Ovba1MqCSWz1mC/nSEt+8kjtp7a2VnA6IZQD0LDrW9cfHH4QeM7efRfE+m6nFpjxSyq/iDRYr q2E7IbNHtDo8t5PBciKaQxzxqhjG4rIrFQfL9e+COj+Iop9b+EXiTTPEFp5cN3P4el1K3a+09b/d PaW6XLlTESoKrb6gsUq7GDyPIGA+dtQ07UNJvJdP1SwvNNv7cRm4stQtprO6hEsSzwmW3uFV13oy uuRyCCOCK9R+A2R8V/ChHHOuDPQYPhu8BB/DNanx3kuNV+LeoaaXx9nj0DSbUu7tHGl1p8N5wOdq iS5ckKOuTjJNfoLUVxcQWlvPd3c8Nra20Mtxc3NxIkVvbW8KGSWeeaTCqqqCzMxACg5IAzXjenfH zwDqviex8N6e2sTnUr220+x1f+zfL0ue8u1C20QWWRbtd0rLAGe1ADEEkRjzK9T1rQtF8SWEuma7 p1nqtjKJAbe7hSURSPE9v9ot5D88Myo7BJ4iroTlXBwa/Pj4rfCzUfhzqavEZ7/wxqEpGlaq6KXi lIMh0vUjGAq3CqCyNgLMgLoAVlSPySiiivoSyEnxX+GX9kRRG58cfDSGKTSYYEjN1rfhKRVtpbG1 tYpEaSW2CRgsIHY+XBGpaS5c18919hfsu+HlWHxN4rlijLSS2/h6wnEsvnRJEi6nq0TwD92Vk3WR ViC2UIG0Ft31tRUcNxb3KtJbzxTok11au8LpKqz2Vw1pd27MhOHiljeKRTyrqVbDAipKKhuLiC0t 57q7nhtra2hkuLm6ndIYLe3gQyTXE00hCoiKCzM2AqgkkAV+cXxG8SXfxQ+Ikh0hVuobi9tfDPha EMluLm0F4bewkMl2luU+1Tyvcf6SAY/NEbNtjGP0I8N6FbeGdA0bQLTyzFpOm2tiZYrdLVbmaCEL cXjwxZCvNJvmk5JZ2YksSSfB/wBpjwydS8Kad4lgikefw5qHk3TLLbxxR6TrG23klmSQB5GW6S1S MRvwJHJQjLJk/s2+PYJ9Mm8B6lcwxXlhLNeeHUdkjku7G5Z7vUrGBVjUM8Eu+4JeVpGSRtqhIGI+ qaKKaJI2kaJZIzKkcUkkYZfMjjmLrE7xjkK5jkCkjB2tjODh1FfmB8SvDyeF/HfibRIVt0trfU5L iyitTIYLfT9SjXVNPtQZQDuigmjjfqAwIDMMMcrwn4Y1Lxj4g07w9pKA3V/KQ0shCw2ltGplu724 ZiBsijDPgHc5ARAzsqnvPi74h0641LTfBnhqUN4U8C2KaLYtF5Ii1HVEUHWdXl8mCANLJL+7kcBk kdHnjOJznx+iiivsL4M/A/TLjTbTxb41s4tQbUIra80PRJWk+yW1r5i3MGpamiFVnaZQuy2ctEIm /eq7ybYPpzX9b0vwroeoa3qLCDTNJtDPIsSxhmVMRW9pbI5RfMkcpFChZQXYDIzXEeCfjF4L8eXZ 0zTLi80/Vz9oe30vWII7W6vILeJZJJrSS3eWB/lYnyhL5u1HfZ5alq9Rr59/aUtTP8PLebfHH9h8 S6bdFWDF5g9nc2XlRlQcMDNvJbAwpHXALf2aLh5vh7eRPsC2nifUraPbnLI1haXZMmSed0rDjAwB 35PwlcQSWs89tMAstvNJBKoIYLJE5jcArwcEHkVLY2F9qt1FY6ZZXmo31wX8iysLaa7upzHGZZBF bW6s7bVVmOAcAEnivo7w5+z09pbDWfid4gsPCelRsBJZRahp/wBqy8kluiXesXDNZ25L+S8Yj8/z FYofKcce16R8QPgX4BSXQtE1jS9OjilJuH02y1rWEuJWJlEsutWkNwLraHKqxuJNo+QYUYDrf9of 4aTTwwyahqlqkqSO9zPo90YbdkBKxTLaiSRi+AE8uNhyNxXnHpfh/wAZeFfFKq3h/X9M1SRrc3Zt ILqMahBbLMsBmutNl23EI3sinzYl5Yeoz01FFFFcN42+I3hbwBZi51y9D3bmD7Potg9tca1dpO7K JorGSSPbCvlyb5pGWP5doYyFEb5B8V/tFeNtcaa30Nbfwpp8kbxbbQrfaoyTW4hnEmq3Ma7Du3PE 9tBC6ZADEruPh2o6pqWsXJvdX1G/1S8ZEje61G7uL65ZIxiNGuLlmcqo4AzwOlZ9FFFFbmq+I9Z1 220q21i9bURo1rJY6dcXMcL30Ni87XIs5tR2+fNFG7sYUmkcRAlYtikg4dFemfB7VxovxL8IXRie dbjVF0cxRyeUSdcifRopWOGDCJ51mKY+bbgEHBH6WUUUVzXjPXR4Z8KeINeElukul6Te3Np9sLfZ pNQEJXTreTaysRLcNHHhWBbdtBBwa/KyiitWbWNRn0y20drqRNJtZPtEWmw/ubN7w7g2oXMMeBLc kOyfaJd0gj2xBhEiIuVRRRRXTeHfGXirwpKJPDuu6lpYErTtbQXDNYTTNH5RkudOm3W8x24A82Nu gxyBX0j4L/aZuFkhsvHWmxyQhLeAa3o0TRzq6BYpLnUtOkco3mEtJI1tsC9I4CCFH1fo2taV4g02 21fRb631HTryMSW9zbNuUhuWjkRsPHIp+WSOQB0IKsobitKiiimSyxQxyTTSJDBCjSyyysI44oo0 3PI7vwqqASxJAA615X4h+Nnw48OJKH8QQazdCCKeKy8PKNXadZJ/IKR3sBFmrrgu6S3SMEGQDuQN 5ZcftS6St88dr4R1GbTAB5V5capa21858sMwk02OKWNcPuUYujlcNwfkGzH+0d8OdXij03WdG12O 0v0ittRGoabpmoaVDHOFS6+0xxXEkksCZbO22ZmUcRbjsrz7VPhf8MPHYNx8K/GGl2OrXE7xweGt VvLiGK6NvEst0bSzv0GoxBY983mCKaNiCiiNVJX5+8S+EfEvg+7Wx8SaPd6VPICYHlCS2t0BEkz/ AGO/ty8E2wSoJPKkbYx2Phsgc1X15+1V08Bjt/xVH/uOr3v4UaUuj/DjwbaI/mLNodnqmcYw+uA6 08eMn7rXDAHuRxivQa8Z8V/HfwL4R1ibRLhtU1e9s2MOof2Hb2d1b2VwoG+0lnuriFDKmcSJGX2M CjlXVlHrSSafrGnI6G01LS9WsgRlYrmyv9Pv7cZDI+UkilifBVhtZTg5FfGnxt+DEOgR3HjDwjbi LQwyNrOjoxP9kySOIhf6fvJLWzuQJYRkwsdyfuCVg+XqKKK92+ElxpfijTdd+E/iG8WxtPEUkWr+ GdSeCCeTTPFFkAjC1WSIkvcwKFO65iBSOSCNhJc5rxnVNMvtF1G/0nUoGtb/AE66ms7uByreXPA5 SRVkQlWGRlWUkMMMpIINev8A7Pmgxa18SLCecQPBoGn3uutBPAlwss0WywtCm7hJIpriO4STBKmM Yw2CP0JoqvHd20091bQ3NtLc2ZiF5bxzRvPaG4i86EXMSnKF1O9Nw+YcjI5qxRRXxJ+0b4/i1nVL fwTpjpJZeH7s3erXMUtpcRXestbeTDbxPErOv2JJJopR5ozJI6PGrQgn334F+G28N/DnSDL5v2nX 3l8SXMbSxyxINTijjsPs4RVKhrOG2d1YswcvzjCr69RXAfEvwTB4/wDCd7ohdIb5HXUNGupXljht tVt43WEz+Vn926PJDISrYVy6oXVcfnj4c8R+IvAHiJdT0x5tO1XTZpbO9sbuOVI50SXZeaVq1kxR ihZdskZ2sjgMhSREZfuDwd8e/AviWCCPVLyPwrq8rzpJYarM/wBhCwRGcTR660cdtsZRtXzzC5kB RVOUL+x2l7aajaw3un3VtfWVynmW93ZzxXNrPHuK74biBmRlyCNyk8g1yXjb4heGfAljPcaxqNqN Q+yy3Gn6KspbUdRlEchto0hgWSSKKSSIxfaXQRK3DEHg/Fvwz+JuqaX8S5tWuRb/AGPxxrf2fXrQ 3M9tp9qdY1QPHqFuJncKbNpCYzNu/cmSPcu8yL+hNFfmx4q8N6lr3xc8R+HtLQT6hq/jLVxAZEnW OIXeoSXktxcFFZxFBGzSSyBDhFLgEV3PxN17SPB3hWy+D3hK9gv0tZZJvHWprY2iPqGrR3Ud3Fai 6jLYkSZP34wzxJHb2xnbZNHXzrRRSgFiAASScADkknoAK+r/AId+E9H+FFjaePPiJqtv4e1/V4Ly 08J6bfaffajJpbTWhWbUNS0rTttzJJ5bhJYVeMQxybJZEnmVYen8HeGtW+JNvfXviX4zX2sefaC3 bRvAerjSYIrGU7Vl1nTprWDaZT5qGGXTkJAUmVx8g6fU/wBnL4e3ejrYafFqWl6nFCRFri6jcXdx NcLDJHE+oWVyWtnjLsrypBHAzbAqSRgsTk/Bz4O+Jfh74lv9Z1q/0K5tbvQrrTIo9LutQmnW4l1G 1u0lkS7tIV2bIHBIctkjjnj6Qr5C/aq6+BPp4n/np9er6ffJqPwAkuERolj+FOqWO18li2l+F5tL kkHA4doS6+xr4q8E+ELTXZJtW8R6rF4c8GaVcQR6zrc4ZpppZgZIdH0a2RZHnvJUVmxHE4ijDSsr YSOTste+MtzDp58N/DbSo/AXhtWYNJZSA6/qTKxiS9u9RT5opJIVg37XeUMpBuZEIA8YuLme7nmu 7uea5urmWSee5uJHmnnnlcyTTTTOSzOzEszMSSTk1Xoqza3V1Y3EF5ZXM9nd20izW11ayyW9zbzR 4aOWGeEq6MDyGUgjqDXrvh348/Efw+iQPqkHiC2jgkiih8RQNeyI8tz9oa5OpW7w3cjr80a+dcOq odoXCps+jfCP7RvhHXrj7Jr9rN4SuZZQltLc3J1PSpfMliihjl1KGKJoXJdmZprdYURCzTAkLX0B BPBdwQ3drNDc21zDHcW1xbyJNb3FvOgkimgmiJV0dSGUqSCCMEgg1LXzF8cvjHP4fN34J8MSSwa3 JDENZ1ld8T6TBdQCeOz0xsAm6liZGa4BxCjAR5nO63+JKKnt7ee8ngtbWCa6urmaO3trW2ikmuLi eZxHFBBDGCzOzEKqqCScAAk19FeD/wBm/wAT6v5N54ovIPDViyiQ2aBb7WpF3o2xoUYQW4dGb53l Z42ADwHnHu+lfs8fDOwheO70/Utbd5Nwn1PV7yGaJQu3y4l0Y2ce3POXQt744rcf4J/C5oFtm8JW gjGMMt9q8c/y8/NdJOJT75esq9/Z++F13azQQaHd6ZLIECX1lrOrSXUGGDEwrqM1xAdw4PmQtweM HmvP9X/Zc0eUo2g+KtSsQsTiWLV7G11VprjcSjLcWbWXlJjCspic/wAX+zXifiP4FfEfw+skw0eP XLWKOJ5Lnw9Ob9t0kvleVHp8ixXjspIZilsyhfmzhWI8edGRirAqykqysCGVgcFWB6EdxTa9F+E+ qyaN8R/B13HHHM0ut22lkSEhVi1xTok8uRj5o0uGdexZRniv0zooor4s/ak1Xzde8K6J5BT7Bo95 qouPMyJhq979jEIjK8eX9hJ3biDvxhdpz8tUV6D4V+F/jjxiIJdH0K5GnzvEP7Xv8afpYikmMLXE Vzc7fPWMqxkW2WRxj7pJAPvGgfsuTs0EvinxRFGBK4uLDQLZpTJCFxGYdW1ALsY5yc2TgAEDOcj0 3S/2d/hnpyTLd2Wq640jIUk1TV7iJ7cDqsQ0QWikHqd6sc9COldBbfBX4W2oKw+ErKQO2T9ovdVv WBUYwrXdw5HuAQPbNVLr4E/Cy6Ezf8IwtvLMsiiW21bW4RAzptWWGAXPlAr94AoVz1UrkV4/4m/Z exiTwf4iz/q1ax8SrhhwxlmXU9Li5P3QsRtPUmToK+Z/EnhPxF4Qvhp/iTSLnS7lkDxeb5cttcKY klLWl7bNJDMFDqH8qRtrHa21gQOcor3n4N/F6XwNero+vy3Vz4SvSqZDz3Enh6ZpGl+2WNruIMEj uWuoUXcf9bGGdTHL9+RSJNFFNDIk0MsaSRSxOHikjkXfHJHInDKwwQwJ6jkg0+uA+IfxD0r4c6Vb 6lqVjqeoNe3ElrZQ2NuTCbpLdp0W8v5SIoVbbgbmaU8tHE4jkK/I3in9orxxrpmg0UWnhawkV4wt mqX2qPHLbiKVZtUu1wp3Fnjkt4IXTI+Yldx8N1DUtQ1a7lv9Uv73U76cIJrzULqa7upRFGIoxJcX LM7bUVVXJ4AAHAFUaKKuWN/faVdRX2mXt5p19bl/IvbC5mtLqAyRmKQxXNuyuu5WZTgjIJB4r3PT vH+k/EmBPC3xU+wWt7NGI9C+ItvYW9tqOk36SSy20GtiERxyWTmXymVRHGow0m1j9qhq/CTRdQ8O fG7RdD1aBoNQ0251+2nTZIqvjw1dmG4g8xVZopUKywybQHRlccEGtrxvGG/aVsIpVR1k8X/D0OjB XRkltNMyrq4IOQeQeK+6a4/x/wCH9S8U+D9e8P6RqI0zUNTtEt4bppLiKLyxcxy3NpcSW2X8q4iD 28u1WBR2BVwSh8E8E/s0WdlNJdePL231cxyutvpOi3N7Fp80PklPPvb50t7ktuYsscSoFKKTI4do 17PUvgl8P9DeXxDp2va/8Pks7Qwy6hpfiY6dawfaHMAmur/VhLKnmNIkZRbhFYYXaGbJ4bStb8H6 ppuveAvib8U9K8XxT31vZeHbyGyvIjpaWayiHWm8VzW3km5kLpuaS6miUKUaaZJpVr51+IHw+1r4 ea0dL1QC4tLkPNpOrwxstnqloCAzJuJ2TR5VZ4GJKEggvG8cj8FRRXW+CfF+o+B/Edh4g05pG+zu Ir6yWd7eLVNNkZftenXDKHG1woZGZHCSKkgUsgr074ueCbB7aw+Jngm1kl8H+JbeO91JIpIpxoWs XkxE0U8NuWFvE8jCJkDukVyJIdyBoI6+mPgDa29v8LPD0sEEUMt9PrVzeSIu17q4TWriyWeVu7CG GKLP91VFey14N8fvH+o+DvDmn6bos0tnq/iaW8txqEcaM1npdpAg1Jra4Lhorl3ngSGVY22qZGVo 5UjYecfAL4s6RpWmL4I8T3sOmR2015daFq17La2umLb3BN3c6VdzlUETiZpp45p5GD+YYtybIkk+ u4JoLqGC4tZorm3uYYri2mgkWaKeCdBJDNDLGSrq6srKykhgcg4ridb+J3w+8Nu0ereK9JiuEums 5razlfVry3uYyRJHd2OkrPNFsKkMZI1APH3iAfjr4r/Gu+8eR/2Lo0NzpHhZSjzwTmP+0NXnRxIj 6gYWdUijYAx26Ow3DzHdjsWLsv2cPAE11qM/jvVLOVbKxje18NtNEyR3t9Nvt7/Ubd/MUstsitAC YnjaSVtrrJbsB9nVVvrG11SxvdMv4TPY6jZ3On3sHmyQie0vIDbXUPmwMrrvRmXdGysAchgcGvzE 8V+HNa+Hniq40ueS7tbzS7xbzR9UjVrOS8tI7hm03WrF4nfZu2BvklJjkVoyd8bY+qfAH7RmhXun RWXjuV9J1i2iIk1eCxnuNM1QI6JC7W+nrJJBcOGYyL5Pk/KzK6bkhH0TpeuaLrcUk+i6vpesW8Ug hlm0u/tL+KObZ5nlSSWjuFYDBwTnocVHrmvaL4a0+XVNe1K00rT4iQbi7lEYklWF7gW9tF9+aZkj cpDCrO+0hFbGK+BfE3xj1q/+I3/Cc+Hy+mx2MEWk6ZZ3OJFutEt5mme11eKEgSLcSO8rxhiYiyiO TfEktff+japBrekaTrVsk8Vtq+mWOq20VwqJPHBf2qXcCTrGWUOFYbtrkdcE9a0q+FP2nEA8f6UV VQz+EtPZiFVWcjWL9AXKj5iFAGT2AHQCtOeGL4GeA57dzpzfFHxrA8EvlXFwNQ8M+H7mBo3eC4tS QHikT5XSSIPcMGU3CWfPy/RRRXvvwv8AhtAhXx98Q44tF8E6MIdQii1u1kVPETyQfabIW9pJ801s cxOMRyLc5EMaybn2+w2N5P8AE/xVcyQ/GldP8OR39wmgeHPCM934X8S3UAsvOmjnj1FIZ2MOyOTz mW7jb98Yxb/Mq9TD+z18Oxb38d9FrmsX9891Ida1PWbg6pBLdR7POiNosNu7pJmVTPby5cnzN6fJ Xmeifs6+J/DnjPQ9ZsPEWiXmkaRrek6i0sh1LT9WuLS0uIp7+D7DDDNEGYebEgN3tdeWKbio+va8 k+O3/JJ/F3+5oX/qUWNcd+zEpHgHVnz97xhqCgf7mi6eS364r5LtvDN/4q8Y6tpelmNES/1a8vdS vSLWw0nSbW7ZrvVtWuMssEMS4LszkbiEUszKD3z/ABJ0TwJp66F8K7KMX+x49V+IOradatrWqTG4 Vpl0qznEnkWbiGIxRTg4UnMKzBppPGtS1bVNZuPtesanqGq3flrF9q1K8uL64ESEssYmumZtoycL nAJOOtZ1FFen+HvjD8RPDcqNa+JL3UbYS27yWGuO2sWk0dvkC2V7wtNDGwOHFtLEx45BCke/eEv2 m7C5e3tPGejNpjuypLrGjtLc6ervMQJZ9Ll3TxRRoQWMcs7sQcJztH05pOrabrum2WsaReQ3+mah CLizu7ckxSx5KMCrAMrq6lJY3UNG6sjhXVlq/Xk3xX+KOn/DvSDHCYrzxPqML/2PppJKwocxtq2o gfdgiYYRDhpmGxMKsskX546tq2pa7qF1q2r3txqOo3sgluby6kMk0rKgijXJ4CogVI0XCooCqAoA GdRXtvgz4DeNvFkNvqNzHB4c0m48mSO61YSfbrm1kdklnstKiBkOwKGX7Q0CurI0bMpyPozQv2b/ AABpiq2rHVvEU5tY4phd3smn2X2obWlu7SDSvJmTcVYJHLcyhVYglmAeuxtfg18MbOCWCLwhp7Ry sju11PqF7MCuMeXc30skiDjlUcA9xWd/wof4UHP/ABSw+6emueJO4wD/AMffUZyO1cNqv7MHhOeC QaNr+vabdvMHR74WOrWMcJJLwJaxR2shPQK7XBIxyGNeO+Iv2cvH2kySPpA0/wAS2glmETWd0ljf C2j5inurLUzGis4/5ZQTzEHIyeteH6hpuoaTdy2GqWF7pl9AEM1nqFrNaXUQljEsZkt7lVddyMrL kcggjgiqNOVmjZXRirKysrKSGVgchgR0Ir9YdD1WPXND0bW4ongi1jStP1WOF28x4Ev7VbpIXZQM socKSAMkVq0UV4B+0jrX9n/D5NLjktfN8QaxYWUkE0gFybGyJ1aa6tIQwY7J4bZJHKsqiQK2GZK+ BqK6nw34K8V+LpvJ8OaFf6oN8kT3MUYi0+GWKA3DRXOp3JS2iYqMqssqliVVQWZQfd9C/Zg8Q3cP neIPEWmaK7w20kdrYWs2t3CNLGXube+Z3tYkeI4TMMsyMd2G2hS3rWmfs2/DmxuVnu38QaxGqMps tR1OGG2ZnXaJC2kQWswZT8yAS4/vAiumt/gf8KraTzI/CkDMARi41TWrpCD1/dXV06Z9PlyPWpLv 4J/C688rzvCdopiQxobS91ayypYuWkFlcJ5jZPDOGIHHQAV5p4l/Zj0G7W4uPCus32j3LvdTw2Gp KNS0zLKXtLGGdNlzDEr4QyyNcuF52uwOfmLxr8NvFngKcLrun5spHWO31exZ7rSbiR0LiJLkqpR8 BsRzIjkKWVSmGPB0V3vw/wDiBrXw81pNT0xvtFpcGKLV9IkkZLXVbRGLCNmAby5o8sbe4VSUJOQ8 bSRv+kHhrxFp3izQdN8RaS0zafqsDTQCeMwzxtFK1tcQTJnG+KVJI32EqSpKsy4Y7dZPiDWrPw5o uqa9fRXctlpNlLe3MdjbSXd28UWCRDBH37s7FURcvI8cas4+OvFf7THiK+kuLbwjp9poVkSUt9Rv 401HWSqXO+O5WFybSFpIgqyQtFOFJbbKTtYeBa74p8ReJ51n8Qa3qWruk1xPDHe3cstvaSXZVrkW NoSIoFbYgKQoi4VQBgDHP0UUV7Jonxcvbm0Tw58RrQ+O/Css8LyJqDs3iDTnWaSRr7TNZDJO8wEr jbPMSUAhSWGMtnmPEejaf4R8Uadc6Zef254Wun0/XtB1Mx20rajpBuAZIbi3J2ieCWOa0nimSNt8 ZLRRhgo92/aovIJLzwXYDP2q2ttdvJhn/l3vprWG2P4tby19LfD058A+CME/8ih4cB79NHhPH9fr XXnpj7uRj1IyOD6EivjLw/8Asw6wdUQ+Ktd0xNHRXd10Ga7m1K5kDARwhtQtoo4QwyzSYkPAXZ82 5fYLz9n74cXH2Z9MtdX8O3dtcxzxXui63em98xD+6QNq7XSqVbDK0aKwIGGrgLLxPpPg3xJPpuu/ Gex8YeA9RsdRuLjStUtrzxlqdwb4SWMemXup6fDdxBFRFaTM6BzuzZosvmV4v8S/hbceGXuPEfhp odc8AXUkctjrWm3kGo29gLmdrcWV3Nbu5Kxyr5SXPMbFo1Z/NbZXjdFFWLa5ns7i3u7SaW2urWaO 5triCRo5re4gcSwzwyIQVZWAZWBBBAIORX0t4t023+Mvg6L4ieHrbSrfxnoNvNH460SyeRLi6tba Mm2voEuGG4pDE0lupDNJGWgE8stqsZ3/ANlXGPHZI/6Ffngd9Rzz2r67rjfiF4nn8F+Ddd8TW1rF eXGl29ube3nZ1tzc3t9Fptu8/lsrNGjzI8iIyllBUMpO4fFPwf8AioPBfiXUrjxE9xeab4qkg/tv U2Mt1f215DLJJBqkudzzIGnl+0IMuQ29dzII5PvjTtW0nWbY3ukanpurWYleA3Wm31rfW/nxqHeH 7Rasy7huUkbsjIz1rF17xx4P8M+eNd8R6Rp09tEk8tlLewyal5UoBjdNLgLXMm4EMAkRJHIyMmvm X4k/tFC8tb3Q/AS3Vutwogl8Uy77W5EJ3rcJo9myiSJmGwJdSssiAuFiVwkq+O/CTwFL4+8V29rP Gx0LS2i1DXpmS48uS0WUbNME8JTbLdkGNP3isEEki5MeD+kwH06e4xg8cdOlFeLeIPj34B0LWdO0 qO/XWIp7potV1PSSbuw0aBoBJBdedCrJd7mdRItq7FFD5y6CJ/W9N1bS9atmvtG1Kw1aySWSF7vT L23v7VZYwGeIz2jOm5QykrkEBlz1rxv4rfBax+IDLrOk3FrpHihESKW5lWT7Bq0EaCOKPU/IV3WS JQBHcojNsHlsrqIjF8Ka94d1vwvqMmleINNudLv413+Tcqu2WJmaNZ7adCY5YyysokjdlJBAOQax KK9m+C/w81Lxl4nstT8uOLQPDmo2Ooapd3MfmQ3cltOtzDo9vERiSSbaBLn5Y48sxLNHHJ+iVc14 h8Y+FvCUTS+Ite07Sm8sTJbzzb76aLzBGXtdNhDzy/N1Mcbbe+AMj4V1f4m2elah4tuPAUFxa6h4 uv8AVrjU/FupxRx63Ba6hqbXsWneG4oHYWMKI2ySVpJJZmCyj7O0cSR+T6bpWq6zc/Y9I0zUNWu/ LaU2um2dzfXPlIQHk8m1V22gkZOMAnmvTF+BPxWZVYeFCNyqwDaz4dVsOu8Bka7DA4PIIyOhwa6G 2/Zu+I09xJBN/YFjGiMy3l1qkr20rBtqxxrZQzS5I+YbolGOpzxWoP2YPHQYbtb8H7cqGKXutswQ /eZVfT0BI9Cw+verep33gz4F3E2leHrOTxN8TbVI1ufEer20sGlaPbaparJNFZWKzD94YNmzYC22 eQPclQ1vXztrGs6pr+o3Wra1fT6jqN7IZbi6uHyzN/CiKoCpGg+WOOMKiLhVAUADLr13wx8b/iJ4 YDRrrB120d5ZDaeJBNquJZERN6XxkS6UKqALEtwIwSzbNzEn6c+Hvx70/wAca9b+HJ/Dl7pF/fmc 2MkV/Bqtky2ljLfXDXkrx2rxHbFhNkcm5iASte/18iftVKceAm7E+KVH1X+zSf5itrTLufRP2YJJ pluYZZ9E1a0VdqrI1v4g8SzafbsBMDmOSK5Vsgf6tiVIJBr4xa6uGtYbJppDaW81xdQWxYmGO5u0 iiuZ1jzgNIsMSscZIRQeBVaiiiiivrn4T/AGfz7LxL4+tY1gSOO6sPC84fz3n3ny28QwSIAqoAji 0ySxYJcbQkkL/X9ZOv6r/YWha3rf2c3a6NpGpau1osvkG4XTrJ7xoBPtk2btm3fsbbnODX5U399d arfXup30puL7Uby5v72fZHGZ7q7ma4uZTHEFVdzsThVAGcAYqnXT+EvCmseNNbtNB0S3aW4uGD3E zA/ZtPs1cLcaheyj7kUYIz1LMVRA0jop/Q3wP8PfC3w10ktbJam/jspf7Z8T3qxwXV1GCtzctJNK xW2tV2KVgV9irGrOZJA0reTeO/2kdM0ie40zwXZQ65eW0zQy6xfM40INE8Zb7BFaSCa7Vv3sXmeZ CoKrIhmjavmXVvir8RdbkWW98Y62hEBtjFpt1/YltJEWZm8600UW8UjHeyl3QsVwudoAHAO7OxZi WZiWZmJLMxOSzE9Se5p0ckkEiSxSSRSxsrxyRsySIwOQyuuCCOxFd/pfxX+I+kTSXFp4y12aSWJo nGqXja3CFaRZS0dtrQuI1clR+8VA+MrnazA+0eG/2n9VgkSLxZoFnfW5+zRm+0RpLK8ijRCtzPLZ XbSxTyOdrBUkt1BDdiNvsaj4R/G6xZQLC71X7KGdgi6V4v0nZb+WGZsCWSO3a6APM9m02M+YVFfN nxH+A+v+D1vNX0MyeIPDNtHPdzzfuU1TSbVJwFF9aqQZ1SNgXuLdMALJJJHDGoJ8Er9YfD2qHXdA 0PWzb/ZTrOj6Zq32Yyeb5A1CxS8EHmlV3hd+N2xc9cCteiivzR+L+qjWfiX4wuhDJbiDVn0nynk8 wltCgTRZJQQq4EjW5l24yu7BJIJMXgT4Y+KfiBKz6PaxwaXb3C219rN7IILC1kaFpxGi8yzybQAY 4I3274/NMauHr6/0X4a/C/4TWEWu69NZXN7ahWOu+I2hkIvYYo7wpoOlYKJMJLd5rVYkluwCyLLI K4XxZ+05ZWz3Fp4N0Qai0bGOHWdaaW3spGiuirSw6TAVnkikiG6NpZ4XUsC0Y2lT4Xr3xq+JOv8A mJL4ludMtnuzdxWugpHo4tsK6pbxX1mFu2hVXI2TXD7sKzlmVWHnWpatqms3LX2salf6reuiRtd6 leXF/cska7Y0NxdM7kAcAFuKzq6jRvGni7w8sEeieJNb0y3trkXUVlbajdJp3n7lZ3l04sYJAxVR IskbK44YEcV7x4O/aV12xeC08Z2MWt2QVxJqenQQ2esqzO0iu9spjtZQoKxqiLDhQGLsd276kVvB HxR8PFlGm+J9CnkdTvVjJa3aw7WID7J7O6VJDg/u5QHBBCsCfiX4r/B2++HTR6pZ3Z1Tw3eXj2tv dSKsd9p87hprazv41O190akLcRgKxVt0cWUVvFaK/Q39n/xDda/8OrNLxW8zw/f3Ph1J2dWFxbWV tBeWZ2xqoQRQ3EduAdxxGGLZYge11navo+m+INMvNG1izhv9Mv4TFdWk4Yq6ZDqwdcMrowDpIhDI wVkKsqkfn18T/hDrXgG9mu7SG81Xwo/7221lIDJ/Z8b3CwJZ620I2RSB5EjSVgscxYFMMWiTx2ii iiivXfgfconxV8Jy3dysaltStUluJP438O3NnY2ysx6sxjhiX1KqOwrX+Id7e6L8ernVL+W2uJ9N 8UeF9TRz+4txZW0Fne6bDOwCbfLthFHK3cqzbj94/oJXLeNfFFv4L8L6v4nubWW9j0yGEpZxSJE9 1Nd3kdhaxea+Qi+ZMhkk2sVUEhHYBT8g+Jf2lvFupiOPw1YWXheMJGZZn8nXr95kkZn8ua9hSBYm UoDG1qzAqSJMNtHz/qWr6rrNx9s1fU9Q1W88tYvtWpXlxfXHlIdyxeddM7bQSSBnAOcdazq9d8If FOfTrEeGPGunp428GzNDH/Z+psbnUdEhjszpwl8OXdw2YTHA2IoldQhUeS8BZ3b0O+/Z4fX7aw1/ 4f61GND1m3S+trLxZbX+mX9nbyxI0QWaG3czq5LujGGNfL2FHnVhIc1f2YfHpznWfB64/vX+t8/T bp5rJ1P9nP4kWLYtbfR9ZG1G3abqscK7mJBT/icLacjHPGORgnnHB6/8MfH3hmIz6x4W1SG2W3e6 mu7VItUsraGMlXku73SnnihxgnErqcfNjGKpeFvGeq+FTfQQeXf6NrFpcWGueH717j+zNVs7uEwy eatu8ckUyA7obmF1kQgDcULo31x8Ifib8NdO8Oaf4Zj12+0WW3kunjs/FslkiW5uB9vukt9ds4YL RoPOklET3BjmZs/IoKKPpBGEgWRCjI6h1ZWDK6OuQysvBBHIxwa8I+Pnw/v/ABl4ds9S0eKe61fw y93PFpsOGbULC9WP+0I4Idu6S4j8mOSJVbLASIqPIyAfn/RRX0r8NP2f9X1u4s9Z8Zwy6NoSyyOd ElFza67qQg2GJJ4Sqm1t5CX3uzichCERA6Tj7etLWC0t7eysreK2tbWCOC2tLaJYre2t4FEUUUMM YAVEGFUKMAcYrzLx18YPB/gXyorm7TWNTa/S0uNG0i4tbjULCKKVP7Qnvk3hYGjjbMUMzK0r4RSq +ZJH1/hnxh4a8YW5uvDes2Wqqq75oIHaO+tk80wK13p04W4hDMp2GSNdwAK7lwayPiB8P9F+IeiP peqD7PeW++XStXhije70u7ZcEoDjfDJhRcW5ZVkAHKSJHJH+ffjP4c+LPAdw0Wu6bItm0qw22s2g kuNHu2fzDGkV6FAWRhE7CCULLtUts24J4Wiul8K+FNa8Z63a6BoVqbi8ny8srlltbG1jYLPf30wB 8uGMEbjgksVRA0jIh/ULR9Mh0TR9K0a2kmmtdI0yw0u3luCr3DwafbLawPO8YVSxVBuKqB1wAOKX UtW0rRbZbzWdU07SLRpUt0utUvbewtmndWdIVmumRNzBWIQNkgEj7tfFvxI+KfhK88ZxeKfDFo+v 6vpuhWuk6LqOqWz2+i6PfQX0t/8A27babdAy3lwi3DxwLcRwxwSxiYLckoY/ALy81nxPq73V3Lfa 1rer3cUeSJbu+vrqZlt7W3hijBZmPyxQxRrgAKiKAAK7jTPg18TdWtvtVr4Q1CKLzXh26lNYaNcb 0QMzfY9Xmgm2YYYfZtJyFJIIrprX9nb4l3EUck1lpNi7uytb3WrW7zxKoJEkjWXnRlTgAbXJ5GQB kjb/AOGX/Hn/AEG/Bv8A4Ha7/wDK6tPVfAHgX4M6XpWs+NIp/HPiXUZm/svQYi+n+H1lsVtbi+e4 kZXaVLeRjHvuAVnWVVNlgO6eG+MvHfiTx5fx33iG9E4tROmn2NvEltYabBPMZmhtbeMc/wAKmWVn lZVRXdgi446u98K/Evxr4Oe1XRddvBY2w2Jo99I19oxha6+2XECafcFlh8x92+S38uXDNtdSxJ+k vCP7Sq6rqGlaRr3heWO5v54bJr/Qrp7lZL26lEFt5OjXK+YELsoYC6kfGSqucLX1TXin7QeoQ2Pw w1i2lUs+r3uj6fbkMBsli1KPVixBHP7u1cceue1cT+y7bzJ4c8T3jRlbafWra2imLAq01pYCW4QK Ocos0ZJIx8wx3x8btqV6f7Q/0h1/tUg6j5YWL7Yv2gXnlTeXtzGZlSXyvub0RtuUUrQooooor3r4 P/Bu68cTR69rayWfhO1uAArCWO48Qywy4mtLJkKlLdSCk9yGB3Zjiy4keH7v0rStO0LTrTSNItId P03T4VgtLSBTsRMlmJZjuZmbLSSMS7OS7ksSTfr8zvix4in8S+P/ABLeyzLLb2eo3Gj6aI52nt00 7SZms7drYkkBJirXLBDtLyMw6k15xV3TrC71W/stMsITcX2o3dtY2cAaNDNdXUoggi3zFVXLEDLM AM5JAr77+GfwQ0DwUkOp6ulv4g8SvFbu1xcwRT6dpM8Uy3O7RYJ03CRJFQC7f96doMYhDupb8QPj t4X8Gve6XpmfEPiS2aW2e0tmK6Zp13GyK6anqBGCy7n/AHVuJGDxtHIYW5Hyl4j+NfxH8Ru+/X5t GtjLFNHZeHgdIjhaOHyCEvYWN26PlneOW5dSxBC4VAvmV7f3up3U19qV7d6he3DB7i8vbiW6u53C 7Q8txOzOxwAMsxNU67TTfiL480iW1ksPF/iKJbIqba2m1W7u7BQhLCN9Nu2kt3TJJ8t4ypzyDXrf h79pbxlpwii1+w0vxHAolMk23+xtSlZzmP8A0izVrZQvTAs8kdTn5q960r4ifCf4swnQNTithczv JDa6R4ptbe1vJZZ1Szjl0e+jkkjFzI05jhW2uFuchmVQq5ryL4hfs43Vn9p1XwFI99aqss83h68l J1CHMwIh0i6YbZkRGJEVw6yhU4eeRwtfLdxbz2k89pdwTWt3azSW1zbXMbwT288DmKaCeGUBkdGB V0YAggggEV+gv7P2tLq/w10yAtcyT6Fe6ho1y9wQwdo5zqNosBBYmOO3uYY13bcbSoG1QW9roor4 n/ag1n7T4k8OaEgt2TSdIuNQeRJN863Gs3XkyW1wikhNsdnFIowGIkz93bXz/wCG/C+v+LtRXSfD umT6nfGKSZkjaGKGGGJS7y3N1cskUS8BVMki7mIRcuyqfsLwt8A/Bfg+1XXfHep2usTWi29xcfbp V03wvp8uYm2yidlNyFmDxh7l0jlRwGtgxwZ/EP7Rngjw7Faaf4T0ybxEltFbQLHaqdA0ezs4Y3gF ray3EDSbogkaxxx2nlbGBWX5Sh8A174+/EjXFaOHU7XQLZ7U20kGg2a27SEuzNcrfXrT3McpDBN0 E6ABVKqGyT5hqniTxFrscUWt6/rWsR27M8Carql9qKQu/DvEt3I+0nuVHNYla2l65rWhSSy6LrGq aPLOgink0vULvT5Jo1cSLHI1o6FgGAO1jjIr2jwn+0R440J44NaaDxXpqRQQeVfCOy1OOK2geKMw 6vaoWd3Yo88l3FO77eGVndz9e+EfH3g74kaXcrpk8U/nx3lrqPh3V0sxqa2fFvOb7St8qyW0qSoP MVniYP5bNvV0X5n+MfwMj0G3n8VeCrZxotvAsmraGHurufTEiVVk1KylnMkkluRmS4V2LRHc4JhJ WD5cor60/Zf8SXAu/EPg+TL2j23/AAktn8sIW3uIZYdM1EM4XzGMyvbbQWKqImIUFyT9iUcEYPTu Oowcg8EHGM+/XBr4t+NXwTbSWvPGHg60zpDGS51rQrWPH9kHJebUdMgj4+x9TLCg/ccsg+z5EHyz RRRRRUhkcxrEXYxo7yLHuOxXkVVkdV6AsEUE98D0FfT37UWf+Ej8MZ4J0Sfj6X7Dv9O9fU3w8eKX wD4IMMscqf8ACI+HkLxurqJotIhiuIyyEjMcgZHXswIbBGK6m7n+y2lzdCG4ufs9vLP9ms4jcXdy IozJ5FrAnLytwiIOWJAwc18a67+1DrF3ZS2/h/w1Z6NdyNIi6jfag2rmKFonQSQWSw26LMrFHUyN LHwVaNwRj5+8SeL/ABN4uuRdeI9avtUdDuhinkEdnbExJCxtNPtwkEO5UXf5US7yCzZYk1zNeh+B /iPrvgeSS1g8rVPDV/Nu13wvqCQz6bq9vLAbW6jxOknkPJEdpkjUhiqCVJY0EZ9ki+EXhn4qaB/w mPw5uH8NXk91Nb6h4Y1ZZZtIstUjED3VpZ38MfmxxBHaeN0jnR96IEttrxx4y/sw+Picf2v4QX3N /rRGf+A6ear3f7M/xBtxGYb3wvfl5VR0tNRv0aBD1mk+3WkAKr3CFm/2a4jVPg38TdIt1ubvwhqM 0bSpAF0uWx1ucO8bSKz2ujTXEoTCHdIUCKdoLAsoPHaF4h17wnqQ1PQdRu9J1GMNA0sBwZIxIrva 3dvKDHLHvRGaGVGQlVJGQK+mPg/8TfhzpOp65LeWs3gzUPE8mlG6hBFx4SjvLIGEtpUsaiawjuJ7 qeYwXIeC3jQAXIXCD610/U9N1e2S+0rULHU7Fyyx3en3dveWshRyrhZ7dmUlSCGAPGORWB488M/8 Jl4Q13w35zWz6nZj7LKJFjjS/s501DTvtDeXIRCbiGMTBELFNwUhsGvzG1fSNT8P6neaPrFnNYal YTNBdWs6jfG+AysrKSrIylXjkRijoQyllYE5lFevfD74NeKvHohvo410bw87OG1u/QkTmKRI3j02 xDLJO3zkh8pCdjr5oddh++PCnhTRfBei2ug6DbeRaQEvJJJte71C8kULNf30ygeZNJtXJAAACogS NUQUvFvj3wr4JtZ59e1W2guI7ZbqHSY5YZNYvUdmWFbLTtwkYSOpRZGCxggl3RQzDzL/AIaJ8D/8 Ip/buZ/7b8nb/wAIn+9+2/2jnZ9n+3+V5P2f/lp9qx/q/wDln537ivi/xR4P1Dwpro8O397ot3f7 bYvJpuq21xZ28twfLa2vriYxC2licFZluAm3Af8A1bK7dZr3wW+IWhp9oj0Y6/pzmH7PqXhmYazb 3aTw+ck0FrCBd+WBkGV7ZVz0OCpbidC8V+JfDTiTQNe1XSc3ENy8NlezxWlxPb/6pryyB8mcDkFZ UZSCQQQSK+ivCPxs0rxgsXhH4uaXo97pt4Fht9cktkhhgvmha1S51GPO22dlkkC39oYvIJ+6iM0s fUeKP2Y9Gu/NuvCOtXOlSv8AaJV07VF/tHT2aQg21vb3kW2eGNPmVmkFw7ZU8FTu8Z1T9nv4m6dO 0dvpVjrUSwecbvStWslgyFLPCItVa1nZwB0WEg5AUk8Vb0HXfj/4Z0my0HQ9I8W2emWImWztP+EC iujH9pu3vJwJrzT5JW3SyO2Wc9cDjAGbd3Hx+u5pJJ0+KySNy0cFp4osolJOci1s0SNc54wg/SpN M/Z/+J+o3EUM+j2ekQSxu5vdU1fTzbxbELqs0GmyXNyGYjaAIDgn5to5Hrenfs32eh6fNqeqi68d 6tDDZyW3hbTL238L6ddXEh8q9t7jW712dok3CRJlMDYQ5Ri4jHn3iWz+OekrAtt4d1HwfpTvNcw6 X8OIVtdNgmit4be6ur9vC808zO4iR99/Oxzv8shAVXyz/hYvxB/6Hvxl/wCFPrf/AMfo/wCFi/EH /oe/GX/hT63/APH6Q/EPx+2C3jjxgxHQt4l1o8egJnrr4Pjh8QDCLPWbzSvFGktCtvcaJ4j0PS73 Tr1IlHkNe/Zo4Z5GjdUlVmmyZFDPuOcvGq/CjxdlNZ0a8+G+rSAyHWfDrT614buLuaIyXUl74cl/ fWsCOgW0t7At/rSJH2xhqy/Evwp8UaGy3ekxL4y8PXC3s9l4j8KJJrFhJa2MrRzvemxEgt3QDMgZ mjBDqksnluRe8I/BLx94tQXUempoenEEpf8AiAzaek5xG4FrZiN7iQOkgaOUQiFtrL5u4Fa+zvhv 8K/D/wAObWY2bPqWs3saR3+t3cUcc7RIFJs7GJci3ty6+YY97M7bfMdwkWz02vhn9p95D450WIlv KXwnZyxqT8geXWL1JHQZx82xQSPQelehePLqw0f9nDw9YLHMn9uaP4LtbUKd6jUJ1h8R3kkzOSQj i3uGUDoxUAY6fFdeweE/gf4+8VxLdpp8WhadJF5kN74geayFwCybVtrOKOS4bcjeZG7QrGwBxJna D1GueC/hF8Oi1v4j8Raz428SWs5m/sDQvs2l6e0YRvJsdanXz3twZIyk7RXgnVZEZIABvbx7xBre j6lIyaH4V03wzY7tyxw3mqavfyrsUKlzqOrTSDCsHI+zww5DYcPhSOYqWGGW4liggiknnnkSGGGF GkmlmkYJFFFEgJZmJAVQMk8CvtX4OfA7+wpbfxV40to31qJ/M0fRHaO4h0iRGOzUb1oyySXXG6BA xWHhzmbb5H09RXA/FK8aw+HXjSdUWQyeHtRsirFgFTUYf7PdxjuolLD3AzX543Hg7WLHw7F4l1VY dIsr2WCPRbXUjcQal4hWRFmmutHs1jYtbwxukkl1MY4SHVY3d2Cnk6/SD4PeB4fAfg23F0nl6xq6 Raxrk1xBDBPbSSWymLTHlADeXZpuG2R2AkaaRdokKj5b+MfxiuPG91LoGhSTW/hG0n5fDRT+IZ4H yl3dIcFbZWG63tyAcgTSjzNiQ+B1taD4e1vxPqEel6Bpl3qt/JtPkWsRdYo3lWD7RdSnCQxB3UPN KyouQWZRzXruq/CGw8CaDDr/AMRdeEF1dCRNP8JeH/Kl1XUbhrFZEt21i6DwwG3mfF5ItrPEqKPL kkeWIHw+aRJZpZUgito5JHdLeFpmigRjlYo2uHkkKr0Bd2PqSagoqWGaW3linglkgngkSaGaF2jm imjYPFLFKhBVlIBVgcg8ivpL4f8A7RWs6O0OneNVuNf0tIxHFqdukA12zWG2WKBZdxijvFLIN7zM Jsu8jSykKh6r4n/CbSfGOkx/EP4YJbXX2u1F5d6TpUCx22r28QMct7pVnEqmO8jKMlzaFFaV1b5R dK6z+i/s7aoNQ+GtnaCF4joWratpLSM5dbl5JxrfnIoUbQBeLEU5PyE5wwA9yorK1zVY9D0PWdbl ieeLR9K1DVZIUby3nSwtWunhRmBwzBCoJBwTXw38IPhBdePLoeI/En2iDwrFcOzMzul14kuo5SJ4 IJsh1gVwRc3IO4nMcR8ze8PpPjr4+6N4dtpfDHwzsLANaNc2v9qwWdtBoFjuG4yaBY237udhK0hE jxiDcu5VuI3zXyhrniDWvEuoS6pr2p3eq30xfM93IW8qN5nuPs9tEMJDEHdykMSrGmSFUDisaiiv XvBfgrw38R4DpWm6qfDHja2t3eLTr/dd6F4jjt7ZVE2nz5+0W042PNeREzjBaW3RYg8UHN+L/hz4 w8ETyprujzx2aSmOLWLQNd6NcK0zRQul9EMIZNm9IZxHNtILRrkVwtd54A8f618PNaXVNLb7RaXH lxavpEshS01S0QlgjlQ3lyx7mME4UlCTw0bSRv8AoPp+o+FPin4Qllh2anoWtW8lpe2dyiLdWdwM NLa3USljDc27lZEZWOG2SxOymNz+b/i3w5d+EPEmseHL1vMm0q7eBJtsafarWRRPY3ojjeQIJ4Hj l8veSm7a3zAineF/Cuq+ML6fS9E+xzapHZve22nXN9b2NxqYhmjjnttNa7KRyTJG7XLRtIp8qORg SV2n60/ZmkurTT/GXh6/t7+zu9K1ewu7iyvI2tjbS6jZvbsptZgJElP2XEm/GQEAAINfT9FRXEMF 1BPa3UMN1a3UMttc29xGk1vc29xGYp4LiGUFHjdSVdWGGBIPBr4L+MHwauvBU82v+H45rrwjPJmR dzTXPh+WaUIlpcu53PbMWVYLgksMiOU7tkk3gFTQzS28sVxbzSQTwSJLDNC7RTRSxtvjlilQgqyk Ahgcg9K9M0H4iWFtavpvirwP4U8VWE4KT3n9lWei+J9mxFTyvEOmRLIWDIZHldWmkJYNNg167p3w t+EnxPjkuvh/4i1Lw1qCeVNd6BfxpqUmn2kMa29xIum3Uy3LbpHiZrhb+WFXYoMFlVPGfGnwp8ae BQ9xq2m/atLXGdb0kve6Wu4xx/6TKESS3zJMsSfaYow75Ee8DNc/4Iu4LHxp4RvbqdLa1tPE+g3N 1cyvsigtoNUiknmlfsioGLH0rtvjzn/ha/ivJycaFg+3/CN2eB+A4r9ErS7tr+ztr6ylW4s723gu 7W5Tcsc9tcwrPBOgcA4ZWUjIzz0HSodT0uw1nT7zStVto7zTr+CS1u7aXOyWGRdrLvUhlPdHUhlY BgQwBHyN42/ZovkmutQ8DX0E9q7TzroGpytDdW+AGjtNO1JyyTAklU+0mIqu0PLIcvXhP/Cr/iL9 uGn/APCFeJBObs2QmOlXY0/zhN5Bf+1Sv2Xyd3Pn+d5W359+3murfwh4E8DB28ea6fEfiCCRSvgv wfcBoYpYi+618SeInUJAPNha2u4Lc/aIwyyR7wcqxvjFeaRmLwB4X8NeBIRHDCl9Z2MWseJJrVUD 3FnqGu6qj/aIpJwJvngDrsjG87SW5a++J3xDv7uW9n8aeJYp5m3stjq13pdqjBQn7mx01ooY+nIj jUd8c1zH9ua1/wBBjVP/AAYXf/xdH9ua1/0GNU/8GF3/APF12vhNfitq7EeDrjxrNFc3UdrNdaXf atbab9qhTekV/qIkS2j2LLn9/IAofsG5+gdA+FuueMrm/h+Kvge00u8uLZpovG/h3UdF0zVpr86o b6canpGkzy2M8syyPGbo2AYImJN8jJKnGeIf2ZPFVgry+HdY0zxBHHbLIbe5R9F1GW5MpU29rDK0 1uV2bGEkt1HzuXaMAtw3/CAfGfwWxbT9H8W6a2oKomPha8nvGnSFiyLeHwzLKVAOSolx1yo5q7bX /wC0DbKUiX4pOCcnz9P8R3bcej3UTkfgapH4UfFvxVNc69ceF757nULqaa7m1GTSdDup7pyHmnk0 +/lt5BvLbi/lAM27ktmvT9B/Zd1Vpy/ifxNp1rbxzwbYNChub+W7tgxN0PteoJbC3fAURN5M3Ull G3a3oWop8J/gHaR3EGnG/wDFc9lJNpguHF9r92Y1ktVmN5InladDL5rxTSwRR+YgcLHM0WyvmvxJ 8bPiN4kmdhr1xodp58U8Fl4eZ9KW2aKHyQov4D9rdWyZGSW4ZS5yFXagXidB8L+JvGF7JBoOlahr Vz5ga7miQmGCScPIsmoahOVii8zY5VppF3EEAk1reMPh5r/ga30uTxDLpEF7qSyudHt9VtrrV7CN GKwTX1pCSPKmKuI5YHkTKMrsjbQduH4M+Ob/AMOab4o0a0sNf07ULGe/Mej6lb3V9ZR24JeC5tZN hknJDKLe1MsgdTG6rL8lcFFNr/hbU5BFLrHhzWbUNFKI3vdI1O381Axik2mOVNykHBxkEdjXuPg/ 9oXXdOg/sbxtZxeL9Bnthp87zRwJqy2TxR2c0c5dfJvo/IEu+O6USTO+ZLjbkH13VvgX8OfHdjH4 k8G6jJoserwrdWc+lhL3QZHlvGlupX0i42SROAXtzawzwLAyhTCpjZD4trX7OPxD01gdMXSfEUUk 8iILC/jsrmOFT+7nuotY+zxqWH8MU0uDnnGCcvQLP42/Dm41Sy8P+H/EWny3UsC6g9p4Wt9eguHs w6wGHUGtbuJ0USvgwy7STnJwKtarq/7QurSLNeQfEuF9i7V0zQ9Y0OF1wFB8jRre3RvqVPPPU1k2 /wAJPi14rkbVrrQdWlmvLhlub7xHf29nqDyRgI01zDrMyXbLjADmM5xhScV674a/ZdfcJfF3iNAo klX7D4cjZy8W1fJm/tTVIl2ndv3x/Y24Aw/zcc/rfh/4x6DaXw8KeAY/BOibRaGHwhLpes+Jp7eX UTewm68QWc91q87q5Cu8MiRrGAhRY8g+PXPjr4lWNxNZXfjLxxZ3VrI0FxaXPiHX7e4tpI22vDNB LMrIyngqwBHSq/8AwsX4g/8AQ9+Mv/Cn1v8A+P0h+Ifj8/e8deMSM558Ta0eR0ODPXSaX8a/ibpU EVrD4qurq3ikdyuq22n6rNMHbc6T3+oQy3LKegHnfKOFxVs+Nvh/4iAi8YfDu00idsxLrfw6lGhy 2tpEfPhjTw5emSznmeUvHLczSbvKYBQGiQmtqPwqvZ7OTWPAerWnxD0SFVNzJosMtvr1gXmFtGuo +Frgm8j8yTzDDsVy0aNKwSPmsvw58LPHfia+FlZeHNRtFWbyri+1e2n0vT7IR3At7g3FzdKpZoic vDCrzYDbY2KkV9afDj4BaL4PurLXdcu/7e8Q2m2e2jWJYtE026McbLNbQzAyTzQSCQw3EpRfmVxA kiK4+ga+bv2npYx4H0WAyxiV/FdpKsJb97JFDpF6skqKeSqGRAx/2lrK+A2qyaH8H/GutRxJO2ja r4l1aOCXIjnksPDFldLFLtIO1zGFOD3r4tr0Hwl8LvG/jVI7jRNFl/s15oojq986WGmBXma3kmhm uCGuFiZHEwtUlZCMFdxAPqmofB7wF4EsvtPxI8eTG/ks0lg0DwzDAmpSXJSR1Fv9tW4klhkMUkUc 81rbxB8B5EJ215P4j8QeEJnntfCXgm00q0EP2aDVdW1LWNV1yXy5sG/a3a6+wQvPCAHh+zSiNmcx SbgjJwVFfSfwn+BF14nSw8SeLRJY+HJ9tzZ6WrvBqOt24w0MshXDQWkvJDhhLInzR7EeOY/cFvbw WkEFpaQQ21rbQpb21tbpHDBbwQx+XFDDFHhURFAVVUAAAAAAVLRX5e2HhHxH4mstc8Vi2t7HQ7Fb 3UNS1nUJlsNLE+yS4WwsZJzunnmlC28MMIc+bJEshQOGria+0P2bfAUEGmzePdStopLzUJbiy8Ov Iscj2djas9pqN9AySNte4l8y2xJEkipE20mOc5f8bvjQuki68G+ELuQayHMOua5azFP7JCnEmm6d NGd32snKzyA4gGUXMxJt/iyrNpaXd/cQ2dha3N7d3LiO3tbSGS5ubiRvuxwwQqXdvZQa9z0T4E6t Hpc/iXx/qtr4J8O2UK3V0JwLzWZIGMLxqLSElIjMJGijV3acTAJ9mYsoPjWsy6NLfzDQLS9tdJiL xWZ1O4judTuIhIWW61F7dUhWVwQPLgQIihVzI4aWTIoor2jwB8b/ABZ4JaG0u5ZfEnh+KExLo+oX jJNbLHbLb2i6bqkiTSQRxbIwsG1odgYIiOwkX3/W/Dfw/wDj3ol7r3hS4hsPF9qkAkuZomtbyO5F v/o+n+JLSPd5kUijy0u4t+3ZiKSRYXgPPfs5S6j4f1zxt4E12O/sdTtlstUj0m4BNtbPaO1nql0m GKbphNYlZYwyyxqrBiirn6yoor4I1bwprPxf+MHi2PS4UtNPtNY+xarqxJns7Cw0hRo0NzkbTJNc ral4LdTlmJyyxo8ie2eI/Hvgr4HaIvgrwtaf2hrsVo10lrujmii1C5EaDUvFd7G0b+dKg84QxJuM aRxgW8DQuPkXxj4+8UeO7xbvxDqJnjhaX7Dp1tGttpmnpLK8oitbWPqVD+WJpS8xQKryPtFcZRRX beD7DwnrdyNC8SX9x4cuLyRY9L8TRbbnT7a5lljAttf0+YrmBlDLFcQzQ+U7bp/Mi5i6bxl8FPHf gyBr64sYdZ0uKNpZ9S0Jpr2KzVFllkN/ayRx3ESxxxeZLMYjAoZQZd5215HWnpGr6noOpWWsaPeT 2GpWMwmtLqBgHjfGxlZXyroykpJG4KOhKOCpIP6KfCr4lWnxI0SWdoFs9c0v7NBrtiiubUSTq3kX tjI+79zP5cm2N2LxsrIxYBZZPjb40+BU8E+MrhbGBotC1tG1XR8Iwit/Mk23+mI6xxxA282dkSFt kDwb2LNz5ppGnx6tqVnpsmpabpIvJfJGo6tJcQabbyMh8n7XcWsUzRo77U8xk2ITukZEDOv0d8Bt H1Xwd8UtQ0TxNpl3pep3fhXUYLaGeNSshGpWt19oguEJjkiKW8yrLEzKWBUHrj7Xoor5V+MXwLtb u2k8S+AtNjtr+3Rm1Tw5YRBINQgUFvtej2kYCx3CDh7aMBZVAMaiYEXHxjRXoHhz4g3miyQJqmhe F/F1hBAlqtr4m0DTdQuorYSq+211h4/tSFEDRQiSWSKNW4iO1dvsGieHvgT8SYIbPS5tS+H3iYwS xxabc6mZ7W81C5SGG28ifV2mju0S4kCRW8E1tcTDzCY0XDJy3jD9n7xx4aD3WlRL4t01WwH0iGX+ 1o1LxRRmfQzukYu7ttW1efaiM8hRcV4RX0f8c83fhf4Oa3d75tX1XwgDqF5IxaS7C6dp17Ez9s+Z czuT33nPavo74FO8vwq8KtJIXZU1iPLPvYJF4gu44056BUCqo7KBjjFet18y+P8A9nHS9Znn1TwV dQaFezPJNNo94kh0SWWWZGY2ksCtJZqoMreWkUkZOyNFhQE18w6l8LPiJpd1JZ3Hg3X7iSJVcy6Z ptzq9mVkHyFL3SxLESe679w7gHiuwg+FmjeF7NNU+K3iRfD/AJkRltPCGiNbaj4vv1khuhCzL+8h tVaSFNkrrJE2TFLJbyYNV0+KGieGo0g+HvgTRdLmt2uxD4n8RqPEHidpHgW0ttTtZXCRWUxVWkkt 4/Ng3sQqBd/mc3qnxX+I+sSxzXfjLW4niiEKrpd1/YcJQOXzLbaKLdHbk/O6lsYGcAAcxe+J/Emp SNNqPiHXL+Z0Eby3urX91K6KNoRpJ5GJXHGM1W/tzWv+gxqn/gwu/wD4utrQ9S8c3d95fhu/8W3O oiGRtmh3WrzX32fhJW22DFwnIVjjHIzX0Fo/gX4oa9daXp3xJ8FW3iXRppLG1bXtQ1jRbbxToNif NVruHXLC5+13CRfaGuJLS8WcOyBVVHJJn8Rfsu3Pn+Z4R8R2728kkY+x+JEkilt4hCFmlOp6VFIJ SZQSq/ZI9qnaWYrl/KD8J/i/4UkGs2WhaxZ3FozrDe+HdUtbnU4xOht3NrHolw90A6uVban3SQ3G antrv4/2rOYl+KpLrhhc2fie7AHUbVu0cL9QBUFz4I+Mnjy8judV0DxHqF5aWa2cVxr0UejyLa2z rthWbWDbhzulLAZLOS7fMRIR2Gg/sz+Mr/7LNrmpaR4ftpUma4gEkmrarZshdYUa1ttlq5kIU/Jf fKrAn5wUr1//AIVh8JPhToP/AAkPimA63cWJ/wCPvWMXZ1C/uLQQjTdN0AMts5dlklgjmSR4ss8k +yLzE8R8bftCeL9fubq28NzHwzoha5igNskZ1u6tZVRUlvdQYv5MoKs6fY/LMe8qZJSiyV4yP+Eh 8WasB/xOfEuuXi4A/wBO1jVrtLS26D/WTSCKGP3CovYCu01z4R+MvDHh6+8ReJINN0S2s7iztYLO 81Wzl1HVJr2Qp5emQ2DTI7RqGkkSSRG8sMyqwRscJ/Zbf2J/bX27S9v9qf2X/Zv26P8Atrd9k+1/ bv7N+/8AZcfu/P6eZ8vWsuvT/h78VvEvw9nMdlIuo6HNNE95od88htnCyZllsJRk207oWUyICjHa 0scuxAPfvHXgXwn8VvCUvxD+HkSx65Glzd31jaWoW41e4TFxqGl6np9uW2alHuMkckYYzlgCZUlh mT4yr7U/Zx+IVzqtpceBtWnubi60m2N9ol3cTLIBo0RitW0nLAP/AKMzK0AJf90zRjy0hQH6kooo oorzfxx8K/B/juK4k1HT0s9ZkTEOv2CrBqiSKqRxvdlcJdKEiSILcK22PcI2jYhh8VePfg14u8Cm a7kgXWtBUuy61paSPHBF5zpF/atow32zlFV3PzwguqLM7ZA8koor0LwD8SPEXw91GK4024ludJeZ n1Lw/PcSDTdQSVUSZwnzCK42onl3KKWG1QwePdG31zH4m8ean4c1Pxz8PvEOleN7C4uRNb+EdY8N x2eraFBFvkvtJhudFuoWnuoA8eYZ0ZpowskUjlk+0YHwo+O+seM/FMXhnxFpWnQy6lBOdLutFhu4 VjuLC0kvLqO/hvZ5yyyQxuyyRsuxl2lWV90f05X5v/G7UIdS+KHiqS1uDdQW89jpysolCxT6dpcF lf2yLKAR5dykyNgYLAkEg5PvXx60u9Ok/DX4Z+FrJr9bm5lWwtd4l1IDw7pkWm6f5su5UWLybmZ5 5pAFHl7iyIjVv+Fvhp4B+D+lw+KPGl/YXOrottHLqOoxi40+w1ITteRx+GtP8kzNMAg2zBHnIiZ0 WFGkjHiHxD+P/iLxQZNO8Mm68L6GVkhlaKdDrOpqLrzYZpr2FQ1qCiRhoLaQ8mRXlljYKvz7RWjp el6jrWoWulaTZz3+o3soitbS2jLzSvtLvwMYVVBd3YhUUFmIUE193/B/4N2/gWKPX9cEF54tuIXV NhWS20C3nj8uW0s5OjXDqxS4uBn5SY4/3Zkeb3iiio5oILhVS4hhuI0mtrhEnRJES5s51u7SdFcE CSOWNJI3HzKwDKQwBH5rfFjxq3jrxnqGpwybtKsyNK0Nex02zdgl0N0UT/6TIZLnbKu9BIIizCNT Uvwe8LJ4s8f6HY3FuLjTrGR9Z1WN0glhaz00CWOG6huAVeKecwW8q7SSsh6ckfQv7RfxFOnWEfgb Rr149R1FPP8AEMtrcBXt9JkiIj0qcIpIN5uEkgEiMIkCurRXFfFVfQHwd+DVx41mt/EPiCOS28JW 9x8kOZYLnxBLDIA9tbSLgpahgyT3CuGyGjiIffJD9w6HoGi+GrBNM0HTLLSbKLB8mziWPznWFYPP uZOXmlKIoeaVmdtoLMx5r4D+OXi+48UePdUtPNuV0vwzcT6Fp9rOTGsVxZyCHWLryEkdN01yjgSj azxJCHAKYHkVvb3F5PBaWkE91dXMscFta20Tz3FxNMwSKGCGIFmZmOFVRkk4719E+DP2cPEurtDe eLLlPDenFo3azjMd5rdxHuRyuxSYLcOjOA8rvIjrh4CDXj3je08K6d4gvtM8Hz317pOnSvaDVb++ s79tUuIm23F1ayWEUMQtwwKwlQ+9R5m8hwi8fRXrXws+Kep/DnUjG4lv/DN/MjavpIZd6Pt8pdS0 wyYCXCLjcuVWZQEkIKxSxfdHhfSNGj1PUvFvhxrf+yPG+n6Vqk6wCeCJ9SgM0o1aO1kGBJeQ3C/a BtjZXhBcPJK5TtqKw/EeiDxHo9zostzPa2t/JZx6g1u88UtzpkV7Hcanppkt3jkVLy3WS0kKOPkk J5Hyn5I+NnxbD/bPh14PRNN0fTS2la1dWsIshObIG0l8P6ZBGEEVnFt8qYhR5uDGmIAfP+WqKt2c lrFd2st7byXlnHcQyXdpFcC0lubZZAZ7eO62SeUzqCqybG2k52npX1BL+zxpPiTQ7DxF8PfFUj2u o6faXVpY+IltrhjNLJm6iutV0UbYJIVzFJALWQpMjIzjJKfO/iTwn4i8IXw0/wASaRc6XcsgeLzf LltrhTEkpa0vbZpIZgodQ/lSNtY7W2sCBmaZqV5o2o2Oq6dMbe+067t72zn2I/lXFtKJonKSAqwB AyrDBHBBBIr9UtNvbPxHoOnaiLYtp2v6TaXy2l/FG++x1aySdYLy3y6cxuFkXcynkZYc183/ABU/ Z/t9QX+2vh9ZQWWoqzfbvDqSJbWN+JZC/wBq0xrlxFbyru2tBlYTGBs2OuJvi4gqSCCCDgg8EEdQ RXuHwP8AiQ3grxENM1S4m/4RrX5Ira5ja5gis9L1OaWOK312T7ThVRFBiuSskf7pvMcyGCND6L+1 B4Z2T+HfF8McmJ0l8P6lI01usKSQ7r/SAltgTF5FN55j5ZQI41IQkb/lfTtRu9I1Cw1TT5vs9/pt 5bX9lP5cUwhurSYTwSGKYMjgOoJV1KnoQRxX6g+D9b03xZoOl+L7G2gik1vTbYXbxxkzxy2Ussc+ mSXc0cTypaXL3MaMV2kl3j+WTLdTRRRwRg9O46jByDwQcYz79cGvjX4v/Ai5tribxJ4D0+S5s7iT dqHhqwgea5s7iRwBcaJaQgl4HJJe3QZiPMYMRKw/KNFWLa5uLOeG7tLia1uraWOe3ubaR4Li3mjY PHNBNEQyspAKspBBAIINfWXw3/aMkLrpHxFeLyTHOYvE8Fo/mCQFpo4NV03T0IYMD5STW8S7cIJI 2DSTLN8UvgXpt7pz+L/htCszSq2pXOhafJHc2GoWFxGJ1vPDSwg4YDMgtkZkkRgLcIUSKXzj48zv rOqeDPF6aeLOz8U+B9JvA6MJYm1BZZZ720N1tXzZbaOe3jdioOCnA4FfX3wo1OHV/hx4Ou4Ekjjh 0O00tlkKljNoqto1xINv8LyW7Mv+yRnJqX4k+OIPh/4WuteeJLu8M9tp+lWUpnRL3UbnLCN5oUfa scSSztuK7hGUDhmXPjPw48f/ABd+Jk2qJbjw5oOiRrLFN4j/ALDvbs6ZefYVS3s9GtZ71UuJw+25 kE7OsQctIdrQwvwPxE+NGuW1pH4O8N+K7nVprGSRdc8c2tvaaRdapdLOZRaaGmlhRBbQ52G4Ri8x HyP5I3TfM9FFdD4f8K+IfFl4bHw9pN5qtyu3zfs6L5FuGBZHvLyVlihVtrBWldQSMAk8V9gfD/8A Zz0jRGTUvG0lr4h1BdjQ6XALgaJZSxXXmpNIz+W94WREDRzxJEN0iNHL8j19JW8EFrbwWtrBFbW1 tDHb21tBGsNvbwQII4YLeGLAREUBVVVAAGAKloooorL1vWLPw9o+p65qDMllpVlcX1z5ZTzXS2jM ohgErIrSOcJGpYbmIGc1+YXi/wAV6t411688QazO0lxcvsggH/Hvp9ijE2un2kYACxxAntl2LSPu kd2bp/hX8Orj4jeIv7Peaey0bT4lvNav4oWaRLfzRHFY2sjKYluZzkR+acBVkk2yeWY293+IvxV0 j4cQ/wDCC/C2z0zTr2ykjj1fUba0tprbT7i3iS3NuqzB1u78rGi3dxc+ZtxsffPvMHyLe317qV1N fajeXV/e3DB7i8vbiW6up5AuxWmuJ2Z2OABlj0rofCPjTxF4J1KLUvD+oTWxE0E15YvJK2marHbh 0S21WyRlWZNskiqeHj3FomR8MPrG1m8FftD+HblLi0g0jx9pOnPFE4ldLm1O4SQXUMi5+1ac0x2S RyIWhLuBseSOWT441vRdR8O6tf6Jq9tJaajp1w1vcwyKy84DxzRlgN0cilZIpBw6MrLkMCfaPgD4 8n8N+LIPDt7cy/2D4olSzFuzu0Fprs22LTb6OFUkbdMwW0kAKKRIkkrbYVx99UUUUUVz3iTwl4a8 XWiWXiTRrPVYIixgM6yR3Nt5kiSzfY7+2aOeAyGKMSmGVd6gK2V4r4t+IH7PviPw0Xv/AAwbnxVo 5yzW8FrnXbESXJSKKSytyxulVDHunt1BJ3loI413H57IKkgggg4IPBBHUEUlFb/hzxLrnhPUk1bw 9qNxpt+sbwmWHYyTQOVeS2ureUMksTMqtskUruVWxuUEfZ3grx94k+JhXUfDvirSNB1zR9IePVvA mraCt/pOrahsmSHWrfVop4r6K0kd4UZImdrd0AkWZWXz+Lg/aE8Z6N4ri0Lx34d0PSra01BLLW1t LbVoL/T4pSqm+ika4u1mREYToIomEyY8t8Mrj6/r4x/ak1OGbWPCejKkn2iw0zUtTkkbb5TQ6vdR 2sEcY+9uVrKQtnsy+9bMEs3hX9mYBN+l6r4jjltoo5kJuNUj8Qa40TR28E+8f6RpO5k2Kv7v96vz fNTvhb8DNN0/TT4s+JUEAdIVv7XRNQkNtY6RZ22Lt9Q8Q7yis+1cvbSnyo49wnDuxSGj4/8A2ivJ X+xfhtHFb28C2yL4hns4woSEhvs2k6LfRFVjChE8y4j5G9VhXCS18o3d3d39xNeX91c3t3cuZLi6 u5pLm5uJG+9JNPMxd292JqtRX138J/gEc2Hifx5CoXat3Y+FZ4TuJyGtZteDfTcbErz8onIxLAfr 0D6dPcYweOOnSiiiviT9o7xVE2paX8P9JWG30rw5BaXt5aW9utvDFqMtoU02zij8tQsdvZurJ5Lb D55UjdGMfOWl6dc6xqWnaRZBGvNUv7TTrVJHEaNc31wttbq8h4VS7DJPA61+gvxH8WWvwm+H1jY6 XM8mpLYWvhrwytxLZyXkf2LT/sy6tcRSACRbWNFaQrAyGVokZVSXI/O6SR5XeWV3kkkdnkkdi7u7 nczuzckk8knrXpfw6+FfiL4jTyyWPlafollcQw6hrd4r+QjuyvNaWESDNxcrE3mmIFUUbfMkj8yM v98+EPAXhbwPaC18O6XDbzNFFHdalOftGqX7Kiq73V5IN2GZd5ijCxKxJREzivmf9p7xRcSahofg 6EhbKC1XxDesGic3F7cSTWFjGwK708mNJn4kw4mBZcxqa+T69v8ABfwF8aeLIYNQu44fDekT+VJH daqshv7m3kZ0aay0mPEhxsDD7Q8KurK0bMpyM74qeE/BngW6t/C+jXetat4lt4rGfX9RvZbWHTbV pLMyC0sbGGIPunLpcHfM4ij8tA8jtIU8horpfCnivWvBmtWuu6FdfZ7u3/dyxSbntL60dg82n6hC hXzIZNo3LkMGCujLIqsv394Uu9I+JB8J/EvSJZdMv9Mi1TRtZslMMzz289sxuPD+pXEe1nS3uWt7 +1LDG07vKVpfk9VopshfY5jCtIEYxhmKqz4+UOQCQDxkgH2Br5d8feMPD3wc8Jr8OfBSD/hIbmxI vLyKSSO50031v5dxruoXcDK/9oTrhrWNWHlLsf5Ikgil+LXdnYsxLMxLMzElmYnJZiepPc02ivo7 wd8IPCvxI8ILqnhnX7zSvE9iWg1nSdSkttSsorsRObYqLeK3ngguiBIk584IBJGBK8TGvLfGvw28 WeApwuu6fmykdY7fV7FnutJuJHQuIkuSqlHwGxHMiOQpZVKYY8HX6RfBfxdc+MvAWnXl9JLNqmlT S6FqdzL5jvd3FhEkkF3JNO8kkjy28kLTyswLTGQgAVm/Eb4K+GfGlne3umWlnoniuQefBqsCvb2t 7cBpJXh1i0tgY3895CZboRGdWCtukRDE/wACazo+p+HtTvNG1mzksdSsJRDdWspQtG5QSoyvGSjK 6Mro6kqykMCVNbXgjxhqHgbxJp/iHT8ym2Zoryy8+SCHUtPn+W6sp3TPDDDoWRgsipJsYqAfsj44 abp/jf4XJ4m0SSPUV0t7TxDp13a2DT3FzpUwNrqMQkkCzW8SxyC6uQy5BtwsqAplPgiv0N+BXjK4 8Y+C401a4S91rw5etptxPNcx3F/PbNCJNO1K5TaroXjeS28xizSmKRy7MXA9rooor59+LnwVsPF1 tca74Zt7ex8Wxl55YkMdtZ+IVbLyxXWQES7LHMVySAxykxwyyxfCV1a3VjcT2d7bz2d3ayvBc2tz E9vcQTRnZJFNDKAyMCCGVgD61Wor6B+HXx81/wAJiHS/EYuPEnh+OKK3tg0sSavpUYuTI8tveSKW ukEbOq29zIOkaxyxRoVb27xp8MPB3xe09PFXgzVNMttXeJy1/YrHJY6pNLCLuK01+3gxJBdAyJ5k rp58asVmik2xqniHjLTZYPg14WtdWsdRsPEHgbxtrXhK/t7tYQi/2tBL4id4mQuZIjEbMQyq4Rhu IDoY3r2P9mLUrefwfrmlfaGkvNP8QtdyW7LIVt7LUtOhSzZHPy4klt7r5FPBBJA3An6G1bUrbRtL 1LWLwyC00qwvNSuzEm+QW9lA11N5aZ5IVTtHfge9fJPhv43/ABR8beKRpHhfQ/Dey78wx2t7a6jP a6Rp8cxLajqeowTxv+7VkjkkCBXbasUPmOqN0vxB+J2tfDW11TQm8WJ4u8barIs0DpoumaVpXgzT ZIy8BWzt/Nklun3loo7m4kBQRSyqFAF18ZXt9e6ndTXuo3t1f3tw2+4vL2eW6uZ3ACBpZ5yzsQAA CT0qpRVyxsL7VbqKx0yyvNRvrgv5FlYW013dTmOMyyCK2t1Z22qrMcA4AJPFfUngD9m28nkh1H4g SCztlKyJ4e0+7WS8naO4bfHqmoW4aKOJ0VTttJXdlk/1kLoRX1ro+iaP4fsl0/RNNstLskO9bayt 47dGk2CMzSiMAu7KoDyOSzYBJzzWnRRRRRX51/G3x63jXxdc29pcJN4f8PS3GnaP5XktFcSDbHqe pLPbySpKs8sf7iRWAMCxHYrl8+d+F/Dep+L9d0/w7o6Qvf6jK8cTXEqwW8MUMLXF1c3EjZwkcaPI wUFjjais5Cn7E1W/8G/s8+FodO0m3ttY8b6nauyTzogvb2UsqSajqzRsZLfTkdf9HtEf94y7FYv5 9yvxz4h8S674q1F9W8Q6lcanfvGkQlm2IkMK5KQW1vCFjijBJPlxoq5LNjLEnBoor2T4J+Pm8E+L raC8uVi8PeIJINO1kyCIR20nzppuptLPJGsawSyfv5GYgQNKdjMExrftCeDU8N+MzrFnGyad4tS5 1UFpd+3WVmB1uJRI7SYZpIrnLALmYpH8qbR518Odc/4Rvxz4W1lriK0t7bWLSK/uZ1LxQaZfN/Z+ qSOFBPFtLLggEg8gEiv1DoooooooryrxZ8GPAPjCZ7y80t9L1KVy82paC8Om3FwzXD3M0l1CY3tp ZJGkYyTywNKwwC4CjHz3rX7L/iW2ctoPiHRtWhFu8jLqMN3pF21wu5ltreKEXcT7gFAkeZBuJDBV G6uAX4C/Fg5I8LDjjnXvDKkn0Aa9GfwzWXqfwd+JmkwxTXXg/U5lml8lE0prTXLjfsLgyW2iyXEi L6O6hTwAc1d+EXxEn+H3iRGuGRvD+syWllr0Uiyt9nhWYrFqsIgV3MlrvdtgRt6F0C7yrp94WHgv wUuup4003RdL/tm7tpHj1ezx5Vwl/wDvpb+KOFvIM06ud12ieY6sylyrEHp7q6t7G1uby7mjt7Wz t5rq6uJjtjgt7eMyzzSueiqqlic4wOa/OHwEl542+Lmh3cwsorvVPFknia9iKSrZlbS5k8SajbQx kSthkikjiVyRkqGYDLD7t8Y6t4a8D2mqePdSt7MatHpCaPaTyyyR3upiKWW/07QLNv3mzzp3dpDF F90CSXckIZPzy8ZeO/EnjvUU1DxBfGdYPPWwsYUWCw02G4k814bOBf8AgKNLIWldUQSO2xccbRXS +FfCmteNNZttD0K1+0Xc/wA8sz71tLC1QgTX1/OA3lwx5GTtLE7URXkdEb9Avhr8KdE+HFpM0Mn9 qa7ejy77XJrcQTNb+ZvjsbO3LyeRDwrSASM0jgM7ELGkfqNFFFcz41urqx8G+Lb6yma2vLHwxr93 aXEbBZYLm10qa4hniY9GVlDL7j3r8ra+qf2dorXQdH8f+P8AU7KU2mk6fHaQXsTjzZIrSCTVtb0+ 2heRI2kYLYlfMH3igVwC9fOHiDXb/wAS63qev6m/mX+q3kt3OFaZo4Q5xDa2/ns7rDCm2GFC52oq qDxXpnwZ+GZ8fa99o1S3nPhXR2EuqSxym2+3XJUtaaTDOAX+c4e4MYBWIEb45JImr9Dbe3gtIILW 1hitra1higtra3jSK3t7eFBFDDBDGAqIigKqKAAAMACplXLKoIG4gDPQZOBkCvzG8DeBfEHxK1+S 0smk8sSC717XbsPNDYRXMpL3Fw7EGW4mO/yYQ+6VgxJVEkkT768BfDfw34A06K30u1in1IxyC+1+ 5t4f7VvmnKNPF56gtHb5jTy7ZX2LtDHdIXkfL+NWpXOk/DDxXcWkvlTT2lrp24xGUNb6tqMOm3yH KsF3wSyqGbG0nIIfbn4c8DfDDxZ8QXlfQ7WGLTrWZbe71fUZjbafbztC04gUoHllfAAZYIn2b0Mm xXVj70f2VOuPHmcHofC+3I7ZxqJxx2rznxJ+zx8QdDSS4sLex8R2sa3sp/sm52X0dtar5qPLp18s TvLKudkFq07lgVGSU3eGzQy28ssE8UkE8EjwzQzI0c0U0bFJYpYnAKspBDKRkHg19O/s7/Eh9M1B fAesXEjafqsxbw/PcXcKW2l6gVeafTgs+CEvWI8pEfi4wqxM9wzL9rUV4P8AHf4kt4N0FdD0m4lh 8S+IIHEF1aXMUVxo+nRyqtzfkfNKrzDfBbMqrg+ZIkoeEK35/wBeq+FPgz4/8WxW13Z6ONN0u6Ba LVdcm/s+1eM2i3tvcRWxVrqWGZXQRTw2zxsTw+Fcr7DbfsrzvBC1343hhuWijM8Nv4fe6gjmZAZY 4LmW9haRVbIV2iQsOdq5wPPvHnwE8VeDrO71eyng8R6HZRLPc3NpE9rqFpAI1Nxc3WlyNJ+6Ri2X gmlwimWQRqG2+mfsua1K0Pivw7LMWgiksNasoPJTCS3CvY6pK1wo3ncI7MBCSBtJABLbvqHW9B0b xHp82l67p1pqljMrh7e6jEgRnjaIz28pxJFKqs2yaNlkU8oynmvhL4s/Bi98A41nR5bnVfCsrrHJ cTKr32j3DsEii1LyVVGilJAiuFRV3Hy3VGMZm+oPgHcQzfCvw5HFOkr2k2tQXSKebedtcubpYZfQ mKSKT6MK9jr5M+P/AMKY5ILnx94cs5zdI3meJ7C1iEkUlsI2aTxCsYwytHgfawilWU+e2wpM7/HV fYk2vN8UP2f9ZWdYr/xP4RitHv3upkNyv9iSpcPrqy3U0krST6as4klcq0s32hETAAr47r71/Zpu bm4+Hl2k87yw2XinUrSzR3ZxaW50+zvnghQ8Khmnll2jjc7HqTX0HRRRRXzf8V/gRa+KJr/xP4Ue Kx8QyxzXN7pTKsdhrt4G8x5UmJUW91KNwZyPLlk2mQxFpZj8P3Ntc2dxcWd5bzWt1bTSW9xbXMbw XFvPExjkhmhkAZWUjDKwBHQgVXor334MfF648F3sXh/XZprnwnfyrFG0krH/AIRy5mmLNe2yOSBb M7s11CuDk+cmXDxzepftJ+F7S18K+H9VsY5YV03xHq8ctsiPJFv8VvJrOpXk8zsWX/SoRtX7uZdo 2gItbH7MuuG+8HaroktzLNcaFrJkit3DbLTTNWhE1tHCx4w1xHeuyjkE5/iFe+a1oGi+I7E6drum 2eq2RkE6297AsyRzLG0SzQseY5ArMokQggE4OGNeB/Grx3bfDvw9aeC/B0cOharqsLz7NMsY7O30 rQp5ZkuriyeHYkVxcTqyRvEjMoEz5jk8pz8h+HfA/i3xayjw74f1LUonlltzexw+TpkdxBALiSCf Vbkx20bhGU7ZJQfmUdWXPZf8KI+K3/QqH/wd+HP/AJMrotF/Zw+IWpYk1P8Asfw9GLhI3jv79b27 aAgGS4totIW4ibAyFSSeMkjBwOa9t8N/s1+DtL/eeIb3UPE0+JF8rMmjaaFYgxuLeyka48xQpGTd lDk/JwK+gbDTtP0m1isdLsbLTbGEyGGy0+2gs7SAzSGaUw2tsqIu5mLnCjkk9TVuiiiiiivnP9pf Xv7O8FWGhw3Iin8Q6vF9otjCHN1pelJ9suSJWUhDHdGxY4Kueg3Lvr4UALEAAkk4AHJJPQAV9s6z cp8CvhBaaNZyLF4v8Rebl1k81otXvIIxrGox7ZlwtlCI4IJYgV8wQOyEM5PxLRRXT+EfFereCtds te0eZo7i2fbcQFj5GoWLsDc6feJghopAB2yrBXXbIiMv0n8ddD0rxd4P0D4r+Ho4yDb2cWrOph82 TTdQYRWbX7RztGs9ldH7HLHEjyFpSruEtwB8jAlSCCQQcgjggjoQa/VnwrrDeIfDPh/XX+zibV9G 02/uEtX328Fzc2iS3VvGSzHEcpdCGYlSCpOQa3qKKKKKK4jxZ8OfB3jWCZdb0S1e7lA2axbRx2es wvHA8EDrqEQDuIw5ZYZt8JYKXjbaMfO3iP8AZdmVnm8I+JY3RpoFTT/EUTxvDALf/SZX1fTUbzHM wBSP7DGAjYZ8pl/Lrj4AfFOK4mgh8P297HE7ol3ba5ocdvcqjbRNAL64hlCtnIEkaN6qDxWfefBH 4pWNrPdTeE7l4rZA8i2eoaPqNwwLbQLezsLmWaU5P3YkYgZOMAmuY0LW/FHw38TQ6hbQ3WkaxYbU u9O1K1ntvtFpcIs72Gp2NwEYxTIUcAgMPkkjZXVHX79i0T4efFay8O+NbjRIdWUQmXTZ9QhntrhF t7xkl0/U7aNxHcJDPFIjRTedCW8zZujkJf0uvzl+OWt/278S/EHlXTXdppDW2h2mY2T7MdOgCaha IHVWIS9a6+Y53EkqzLtNfdSeGND0zRfDEOrXCT6f4DsLSe1m1H7HDZR3WjaWLCDX73eDsktoRK0Z 80Rxl2kKtJHC8fwv8UPi3rPj7UJ7a2mu9M8JxHyrPRkmMX26NJhMl9rSQnbLMzIkiREtHDgBMvvl k8foq5Y2F7qd3BYabZ3V/e3LbILSzgkubmdwpZlihhBZjgE8A4AzX3H8KfgXp/hdNP8AEXiqJL/x TG32y3siyT6boMoG6ABUJWe7i5YykmNJCPJBaJZ2+iaKKKK/Lj4g3g1Dx14xu1umu4pvE+t/Z7lm dvMs49Rkis/L35IQRBFQfwqAAABiu4+AOjHWPiXpMrw209tolrqGt3MdyFb/AFEH2KymhRgQZY7q eCRDwV27wQVFVfjX42PjLxrefZbgTaJoXmaPpBimElrOIJCL7U4TFLJC/wBolyUnj2+ZAsG4ZWuN 8EeENR8ceI7Dw/p6yJ9okEl/epAbhNL02Nh9s1GZAyAhAQFVpEDyFIwwZ1r9LfDHhnSfCOiWWgaL AYbKyjxvYq1xdztzPeXsqhQ8srZZiAAOAqqiqo3q/Oz4p2l94t+MXiHTtBsbq91C81Gy0u2swiLN LPp2kwWVzIS21UiBheUyuQqxgyOVUMR9T/DX4JeH/BMdvqeprFrviZoIWlu7iJJtO0y5WT7Qx0S3 mj3KytsX7S5MjbdyCEO8dew315Hp9je38wkaOytLi8kSMKZGjtojM4jDlRkgYGSOvWvzA0nRfFHx F8R3MOm20mra1qtzd6pfzKsNvBG08xnvL67lGyKGPe/sMkIilmVT9CWP7LF69rE+peNLW0vSG8+3 sdDl1C0jYMQohvLi6tnkGMEloE5JABAycDxD+zN4u09ZpvD+qaX4jijhiZbeQPo2pzzPMI5o4ILl pLbEanzN8l4pYBsDdtDfPupaVqei3clhq+n3mmXsSgva39tNaThG+5J5UyqdrDlWHB6gkV6F8I/i BL8P/FEV1OxbQtVEOn69EWudkNo048vVY4oA26W1JZlHluSjSxrtaTcP0gtri3vIILu1miubW5ij uLa4gkjmguIJk82KeGZDtZHUqysCcqQQSDUtcd498Z2PgTwzfeIL1RM8WLbT7EOkb6hqc4P2W1Vn IwvDSzMvzLErsqsRtP5k6rquoa5qN7q+q3Mt7qOoXD3N3cy7Q0srnPCIAqqBhURAFRQFVQoAHTeE Ph54t8cTBPD+kTTWizeTc6tcf6JpFqyPEsyzX8uFd41mjleCEPMUy6xMBXu2m/ss6nLah9X8YWFj eb2Bt9N0m51W3Ef/ACzb7XczWbbjyCvk8di2azfEn7MniTTrRLjw3rVn4lnGRPYT20egXR3SRxQ/ Ypbm4mgf70jy+dNCFVPlLs20c58ALzU9G+KdnozRyWp1K21vStXs7qOaKeFtOsJdU2PA+0xzRTWo Q70JUF1wM5H33cW1veQTWl3BDc2tzFJb3NtcxLNb3FvMhjlgnhkBVkdSQysCCCQQRXyN8Vv2f5A+ oeJPAUCmExveXvhWJMSI6HfcyeHwvDKR84siAwIZYC26OBbn7K91dyWfjawaaRrG2utAu4LctmKG 7v47uG6mRP70iW0KsfSNa+sq8c+MXwxt/HugyXmn2kX/AAl2lw7tIuRJHam8hWTzZ9Iu5WUqyON7 W/mFRHMQfMjjebd+djoyMVYFWUlWVgQysDgqwPQjuK+uf2dvEdtrejeIvhnre+5s5rK9u7OF5pkE mlain2LWtNjkRgYwGkEqCLDEySvkYzXyZdW1xZXNxZ3UMlvdWk81tcwTKUlguIHMU0MiNyGVgVYH oRX0j+y9qF1F4u8QaWkoWxvfDpv7iHy4iXu9N1OC3spRKw3jYl1ONqsA27LAlVx9v0UUUV5T8Ufh XpfxG05HDRad4jsI2Gmax5Od8Wd50zUtmGlt2OWQ8tCxLpkNLHL8A+K/CmteC9audC161+z3cGJI 5Iz5lre2shIgvrC4wPMifBwcAqwZHVZEdF5uiu9+H/xA1r4ea0up6Yxns5zHFq+kSyMlpqtojZCs Ru2TJuYwThSYyTw0bSRyfaXj210bxp8KPFfiHQ54Yo9e8N2WuyXIImMq+GXXV1tbmC3kaNLpVhaz mcHehVY5CVhVR4L+zLrosfFur6DLLBFDr+kiaBXRjPcalo0plgghccAfZpruRweu0HORg/btzbwX cFxaXdvFc2tzDLb3VtcRrLBc286GOeCeGQFXV1JV1OQVJBBBryjxdqPhT4MeD7/UtB0XSdNvrrZY 6ZawWhR9U1R/NltRqE8IEs0VuHmlJllGIwY0ZWdAfgW2sPEnjPV72SystS1/Wb6abUb77FZy3U7P dXANxeXAtlxGhkkG5yFRcjkDFd6fgP8AFYEg+FDwe2ueHCPwIvK09L/Z5+Jt/M0V3p2naJGIi63O p6vZSwSMHVPJRNGa7l3YO7LRBcA5YHaD7F4d/Zg0a2Ec3irX73UpsWkhsdIji06zjkQbry2nup/N mnidiqo6LbuACcbmG36F8OeE/DfhK0ay8OaRZaVDL5Xnm3RnuLsxM7QG9vpy085QyuEMsjFQxUHB xXQUUUUUUVw3xL18+GfAfijWUe5huINKmtbOa1CGe31DUiumafcJvZQFjnnjkY5yFUkBjhT+YFfZ Xwi02z+Gfwz134na3ahr/U7TzrCGWN0m/suOYW+j2CSm2M0B1G7dWeRGkhaI20xA2Nj5O1/Xb/xL rWp69qknm3+q3ct3OQ0zpH5jfura389nZYoU2xQoWO2NVUHArGoooor7c8RR3HxH/Z20/V5xcvqm j6fFrHmXV6Zpbq58LSzaNq+o3VzIoMjTWyXk4Q5IdgpZmG5viOv1r0y/t9W03T9Ws932TU7K11C1 8zBf7PeQLcQ79u4FtrLnBxV2iiiiiiiiiivMfHvwl8J+PoZZby1XS9dKSGDX9PhhS8Mxt1hg/tNQ FF3EgjiASQhlRSkUkW4scX4P32taTaX3w28Wx+T4g8IokmnStK0kWs+FbqZlsNQ06a4kLzwwSBrb ckSJEnkQuqyq6i58ctfGgfDbXfLuRb3msrD4ftA0JmE/9pPt1G3GQwUtYrdEOxABA2kPtFeC/sva KLnxD4k15/KZdK0m202KN4A8guNYuTN9pgmb7jJHaPG2BkiQjIBIPDfG74gt428Uy2djMj+HvDsl 1YaWYzbvHe3G8R6jqqXEBcSRzNGqwESFfKRHCq7yZ8WopRjIznGRkDrjvzX6Y/CpPBA8F6ZJ4ERP 7KdNl08oiGsHVEQNeR+IHTk3alxu/gCFDAPs5hNejUUUUVyPj8O/gTxqqBi7eEfEaKqglnZ9HnG0 BeST0x36V+Wte2X2rDw/8ENC8P2t6JLrx94h1XX9StxHbE2ulaLdppcdpL5m6RfOubOCeKWMDOyW MtgMG8o0XRtS8QapZaNpFpLfalqE4gtraFdzMxBd5HxwkcaBpJZGwqIGdiFUkfpx4J8I6d4H8Oaf oGnLGRbRB767SIQyalqTqBeajOoZ2DSMBtBdiiKkakqiiurpQSCCMZBBBOMAj7vWub8KeFNF8GaL b6DoNuYLSAtJJJIwe7vrtwFmv7+ZQBJNIAuTtAACoirGqIvR1yHj7wq/jbwlqvhlL5dOOpnT83jQ faRAllqsGoORAGQsSIiqgOOSOcZre0nSNM0HTrTSNGsorDTLCHyLS0gDbIkyXYlpCWkZmJeSSQs7 sWd2LEk6NFeZfEL4UeGfiFF5t9G2m63Akotdc0+KBbpna38qCLU0Yf6TAjKjeWzK4ClYpI975/Pn xT4W1vwTrdxomt27Wt/asssM0TO1td2zOfs+oafcYXfE+07WwCCCjhJEdF/Q/wCFfjRfHfgzTNXl kDapb50rXEIIxq1lGvmT/wCqij/0hGju9sSlE83ytxKNXd397a6ZYXup3032ex02zub6+uCks3kW llC1xdTmOBWdgiKzEIpJHAB4Ffl/4r8Rav4/8VXmrzxXNxe6veiDTNMiLXkttbPL5WmaTZpAimQo pVF2RgyOS5Uu5J+uvhb8BdK8PQ2Ou+MIItU8RlGmGlSmG50fR2kUCGN4wGS5uYxktIxMSOf3as0a Tv8AR9FFec+EvhzpPg7xR4p1vSLWztrHxDbaUba1iTa2mXUEl1Jq1vZrtxFazFraRYlcqGUqFREi UejVFcW8F3BPaXcENza3ML29zbXCRzQXEE0flywzRSZV0dSVZWBBBIIINYXhbwpo/gvSv7F0KKaG wF7fXoSaeW5dHvbhpzEHlOdsSFYY/wCIqily8hZ26Ko54be6t5ra5hiuba4hkguLeeNJbeeCeMxy wzRSfKyMpIZWBBBIwQa/N/4u/D+TwB4qntbeM/2Dqxn1HQXRLry4bVpiJNJee6Ll5bTKox812KNF I5VpCo1/gjrEaa/qvgu/uFttG+IOiah4dvZTLawGG8exmGm3MElwuXlO+W2hgDqJJJl+8yoteKV9 2fsxM3/CAasMnaPGGoED3Ojafk/oK+jKKKKKK+DPj5478L+LdYt9P0PT7a7udDdrafxZHIQb0Av5 2l2ix/LNaxyHck8hYF9/kARM0k/z1RRX1l4G15/iH8G/F/w/upLm417w7o5udIt7RFlvtT0vTnTU tHtbeDfJJO0VzAtpII4VCxyW6KTI+a4/9m/XpNN8fNpBe5a38SaVeWvkxsfs4vdNjOrQXdzFn5vL hiuY0bBI8wjoxr7m1jVbTQ9K1HWL9mSz0qxub+5ZBmQw2sTTuI1zgsQMIueSQAc187eDPhTN4z1c /FD4kKlxe61cw6tpvhcJEbGCwjiEelJrKlQJVWFYdlr3RV+0mRnlhX6Ut7e3tLeC1tYIba1toore 3treJIILeGFBHHDBDEoVUVQAqqAAAAABUtFFFFFFFFFFfGH7Umpxza14U0YRlZrDS9Q1R5dxxJFq 92lrFGFxgbTZM3X+L6V5v8C/Dq+IviNo/mqj2uhJL4iuVMrxtnTWVbB49g+YrdyW7MhOGUNnI4O1 +0Xrs+p/EKXSj5qW3hvTrCxgi+0NLBJcX9uur3V7HBgLE7ieOFwNxPkqS2MKvglFFFfaHwEuoPGX w68U+AdVM7wWLT2qssNoq22l+JIZHhFpKwYtPFdR3U4aWJtjNHgsBtT45vrO5068vNOvYmgvbG6n s7uFipaG6tZTBcRMUJBKurAkHFfoh8Bip+FPhXbIjFTrquqkEox8R3beXIByDtIbHXDDsRXr1FFF FFFFFFFcx4r8HeHvGumSaX4g0+G6jaGaO1vRHCmpaY8zJI9xpd66s0L7ooi+35XCBJFdCUPjfgfS 9Q+D/i8+DL24a98E+MrqafwrrEgs45LTX47ZfN0vVWyhWWaJEhjwCs7pEYURnnSP3rWNUh0TR9V1 i5SaS20jTL7VLmK3VXne30+0a7mWFHKKX2oQAWXnqQOa/PP4UadqPjL4q6Jd3Ml3PcR6zL4s1a/h gDskunzHVjc3JjAWNJ7oRQl8ABpQF5IFez/tK+PGjS08A6bPGfPji1LxJsMEpWMSrNpGmF0kLxtu Q3M0ckSts+zOj7HZT8e0UV9tfs4N4BbTb06RFND40EEa64uqXEFxeNZKUUy6JJFHEBYvKA8kewyR yFEneQLbyN9PUUUUUV+W/wAQVRfHvjdY0WJF8X+JVSNQqrGg1mYLGqrgADoAK7z4W6zb+EvDPxN8 XRuU1y10jSPDuhN9shtsXPia6m8yWKKWN/OltzapdiMA5SGQHCksvidfob8EfhxH4J8Nx6jqNvEP EviCGC8vZHiuI7rTrCaJZ7TQ3S6ClHi+/cqI1PmkoxkWKJq9rork9D8E6D4f1nxD4isoZZda8SXc lzfahdvDJPFA+H/s2x8pEEUG9fM2gF2O3zJH2R7esqC6tob21ubS4Xfb3cE1tOmXQvFPGYpF3IQQ SrdQcj1rhPhr4A0/4feHLbTYY4H1a5jhn1/UYt0j3+oBMlI55FVvs8JZktkKJhcsVEjyM3oVFcx4 r8G+HvG2mTaX4g0+K5RoZI7a8WOJdR0x5WRzPpl6yu8L7o42IX5HChJFdCVPwL8UfhZqnw51CNt7 6j4d1B2Gl6sI9pSUAu2makqfLHcqAWUj5ZUBdCCJY4voj9nHx7LrWlXXgvU55Z7/AEC3W70iWZpZ nk0Hetu1qZSpAWzkaNIw0mfLkRI1CxHH0zX56/HTx/H408VCy06VZdB8Ni5sbCWNoJYr69lkA1LU oZo1BMbmOOKMeY6lYxKm0ysK7D4P/AxfENvD4o8aQTxaJcRq+kaMHmtbjVonGV1G8kiKyRWpHMCo yvL/AKzcsQTzvtW3gt7SC3tLWGG3trWGK2treCNIbeC2gQRQW8EMYAREQBVVQAAAAMVLRXn2ofDv TLzx/oHxBtZlsNS0m31C21GGGzDf26t1p0mm2j3NysieXJAkrDzDHIZECR5VUXHoNFc9pPhXRND1 jxBrelWwsrzxQdPk1iKFlWznu9Pa4K38duB8k8v2h/PIYLIQH2+YZGk6GiviX9ov4eppOpx+N9Li YWOuXLQ65DFBBHBZasI1MN4vlMGIvQJGkJj4lRneQtOqjw3wP4jbwj4u0DxEHmEOm6lBJeC3it57 iXTJgbbVYIIbkqhkktpJY0JdcFsh1IDDX+K2mS6R8RvGVrNJFM0+t3Wqq8LMyeRrhGtW6MWAO5I7 hFcf3gRzwa9S/ZftZ28Z65eiGRrWDwxPbTXCqTFFcXWq2sttDI/QM6wzFR1IVsdDX3HRRRRRXzH+ 0P418J2+lt4Sl0zT9d8USx745JkDP4UhufLm+2C7hKyR3EwSMx26OoZMPODFsin+I6KK+lP2evHU Onapc+AtZ+yyaH4oknazS6jtPJj1mW1W3ktbh59u+O9hRYBE2/dKI0RB5rk+ZaNdv8M/ifA8lyzx eF/FF1pt7dLaIZLjS4rp9K1OaK1kLgNNatKUAYlSwKtkBq/TGvmG88JXHxs8eXOuanLcw/DTw1JP o+iNBMU/4Sa5tJWi1O70yWOSeI28t0rCS+h2+bDHFEoEqyPB9E6LomkeHdPt9L0TTrXTLC2VVitr VAgJCBPOmcndLKwUb5pGZ3OS7M2TWrRRRRRRRRRRXgP7SOpXVh8OVtbdkWLWdf0vTb5WQOz20UM2 sKEZvunz7WIkjsCOhr4c0DSX13XNG0SOUQSavqun6Yk5TzFgN/dpaiZowRuCb9xGRwDyK+pv2ldR tNJ0TwX4G02O0isoM6j9kDSvd2NppNmNI0aNGdz+5dZblcyKzFohhhht3yFRRRRRX3P+zZHHf/Dj W7G9RLq0k8TaraS21yFmtpLS40Wy8+2eGUMpjfe+5CMHcc9TXxVq2nXGi6rqekXZjN3pWoXmm3Ji cyQtcWNw1rMYnOMpuU7TjkV+m/w+/wCRC8Ef9ih4a/8ATNDXX0UUUUUUUUUUVG1vbtcRXTQxNcwQ z20NyY0a4ht7qSKS6gimI3KkjRRO6ggMY0JBKjHxV+014nW+8Q6R4WtpMxaHZtf36xzOR/aOq7Wg gngOF3w26JJG+Sds7AbRnO7Y6lP8KvgFazwNcW/iLxzPcXNji7hdrM61biOHVbKSxlikhCabBBNG wZ3iupE8wAEonyPHHJPIkUUckssjKkccas8jsTgKqLkknsBRLDLBI0U8UkMqHDxSo0ciH0ZHAI/E VHRXpvwp8ez+AfFVpfSTT/2HfMtl4gs43Ijms5AY470xhJC0lozeegRQ7APErosrmv0oiljnjjmh kSWGWNJYpYmDRSxyKHSSOROGDAgqwzxgjg0+iiilyQQc4xznJDA9R7j61+VPi3w7c+EvEus+HLsu 8mlX0tukzosZurU/vbK9ESM4UTwtHMF3nAbB5FZl3qN1e2+l207I0Wj2Mmm2QVApW1l1O41Z1kYc sfOupiD12kDoK+yP2dfhz/Zmnt451qxVdR1OML4dS6t5EuLLSXRlm1GHzDgG9DBY3EYbyV3I5juG B+oKKKKK4b4geP8ARvh5ojarqhNzdXBkg0jSYZEju9Uu413MsZbd5cMYZGuLgowjDKMNI8cb/GPi X9oH4g65c3X9m30PhrTJUkhisNMgt5LhITO7xSTardI05uAjKjSwGFDtBWKMkg+ef8LA8enr438X 89f+Kl1nn/yNXQ6F8Y/iRoEu+DxRqGoRtcW089rrkn9txTrbknyPN1HzJoUcMVkFtLGSOchlUj6p +HHx70Xxhc2eh67a/wBg+IbsrBbuJBJoupXQjjCRW08pEkE08rSCG2kDDARFnkldVrsPi34Ah+IH hWe0gQLrmlCbUdCmWK1Mst1Hbtu0lri4KFIbv5UciVVEgilfcItp+RvgL4ufwx47tNOuJjDpnigp o14jrMyrfszf2NMI4gTv+0N9nBb5VWV2YgDI9l/aY8ZfYdL07wRaORPrSx6vq+UHGlWtyRp9uDJE VPnXUTSFopQ6G3CsCslVP2cPh5FFaD4iaipa5uWv7Dw9bsts8UFop+yX2riRGeRZXdZ7VEZYyqLI cSLMhT3Tx18RvDXw+sVudbuGlu5wPsOkWXly6lfZfYZI4pGUJEvJeaRlUbSo3SFUb448U/tB+PNf klj0y4h8Mac6zRrb6YqS3xikACmfVrhDIJE5CyWywdemcEeb/wDCwPHp6+N/F5/7mXWf/j1b2jfG H4laH5n2bxbql2k0kMksesNFrgbyd2I0k1dZpIlYMwcQum7gnkKR9QfDD4+2Xi6+t/D/AIntLTRN auf3dheW0ki6Rql28reXYrHcFntpmUosKvM6yvuAZHaONvoyiiiivPPif4Dt/iB4Wu9JxbQ6tblb zQ765E22z1CMjckhgOfLnj3QyZV1UMJBG0kaV+b1vPqfh3Wbe4RJdO1nQtTimVLq2Xz7HU9MuhIq 3FpdqRvilTDxSoRkbWHUVmHqcDHPTrj2r9O/hj4ZuPCHgbw7oV4R9vtrN7nUF8uFGivdSuJNRuLR 2geVHNu0pt/NVyHCbhtDBV7yiiiivDfjv8QJ/BvhePT9JuZ7TxD4ieS2sbq0l8m402xt3R9Rv45A jYcqy28WGR1MhljcNFivz5oq1Z2d3qFzDZWNrcXt5dSCK2tbSGW5uZ5W6RwwQhmZjjgAE13a/Cb4 kNpbauPB2ti0SXyTC1sF1MvkAFNDZhesnP8ArFtyvXng03wXr+rfDHxzpupajY6lYSWUsUGuaVdW 11a3kuj6jCrXMUljNJbln8l1uLVZmCGRYnbKijxLCngP4kXM2ijTri20XX7HxB4fWG4ub3TJNNme LX9Cha4Z1llj+zyQpIwlJPO2RuHP6R2s+meINMsL6JYL/TNQg07V7Ez2+6ORCY9S067WG6UMjxsI pkLIGRgrYDAEaVFFFFFFFFFFFFfCn7TpJ8faTkf8yjp4z1z/AMTm/wCf6V3v7LmieXp3inxHItm/ 2m+stFtWMe6/t/7PtzfX6+ayfLDN9ptvlVzuaL51GxCfmb4hMz+PfGzOST/wlviIcnccLq8yqAW5 wAAB7Vx1FFFfT37Lup3UXinxHo6Mgsr7QE1O4QoC7XWlajFa2jCTqFCXs+QOuRnoK89+OOgnQviV 4gVLZ7e01d4NdtGd/M+0jU4hJqFzGckhTei5UK2MYwBt2mvqP9nH/km8X/Yb1X+cde80UUUUUUUU UUVFcW9vdIsVzBBcRRz290sc8STRpc2lwlza3CrICA8UqJJG3VWUMCCK+fv2kfEcel+B4dAQwtd+ J9RhjeKWOdpF03SJU1G6ubeWMhFdbgWkZEhOUdtqkgsnm37PkOn+GtB8dfEnVxElrptqNLtpVuBH clbaJdU1GyiineOFpLmRrCO3DNuaT5FK7iG+bdd1m98Raxqeu6k4e91a+uL642GTy42uJC4ggEzO 6xRqRHEhc7UCrnAFVLuwvbBkS+s7uzeSNJES7t5rdnRlDK6LMFJBBBBHY1Torb8O67qPhjW9M8Qa W6rfaXdx3UIkaYQzBTiW1uRA8bmGZC0Uqq67kZhuGc1+nnhLxJZ+LvDejeJLIFINWs0naH9632W6 jdra+szJLHGX8i4SWIyCMByu5coVJ6Giiiivz8/aE8NPofj+51KOFUsPEtrBqdu0VqYLcXkUa2eq QCUfLJMZEFzMw5zOC3J3N46uqXS6VJoqGJbKbUYdTuAsUfnT3VpbSWloZJz82yJJp9qKQMyMTn5d vuHwA+Hq+KfELeJdSizovhi4tpo4pFuFTUNbOZ7KGORAI2W22rPcKZM5aFGjaOVsfetFFFFYXiTx LofhLSptZ8QX8djp8Txxb3WSSSeeXPk21tbxBnkkbBO1FJCqzHCKWHxr4s/aS8XahdXEXhSK08P6 Yl2r2V3NZ29/rU9rGjR7L37b59oglJEjRxwkoQEEzqGL+QyfEXx9LI0j+NvFeXYswj8QarCgLddk UUqqo9lAFW9O+KXxF0u5W8tfGfiCSVVdAmo6hNrFsRINrFrLVjPAWx0Yx5B5GDzX0L4D/aUSRrfT fH1pHb/uyn/CS6ZHMUYpDGsbalpESuweRhK8k1sduWVVt1XLj6T17RdD8c+G7nSL6QXuia1aQvHd WF0oLxlkvLG/sbuLchKuscsTbWRgBuV0JU/nfE2sfCH4kKzqJ73wtqwEiq1ug1PS7iHDqrkXCwi8 spjtYqzw+ZnAkTj7P+LXxAh0H4bnW9DuWefxTBaWfh69iWaFki1e0a6/tNVLwzRMlqJGhfG5JjFv TGRXy98B/AEPjLxO+papb291oPhpYbq8tLqIzQajfXG9dNspYyyho1ZGnlVg6MIxE6FZSR92674g 0Twxpzarr+p2ul6fEdjT3TsDJJsMiwW8KBpJZGVWKRRIzsAcA4NfGvjD9pTxNqVw8Pg+3h8O6ejg x3l3b22o6xchHcBpI7gSWsKOhj3RCKRlZSRMwOB47N8RfH9xLLO/jXxUHlkkkYRa/qVvEDId7LFB byqka56IihQOAABVrTvil8RdKuVurXxp4gklWN0CajqE2r22JE2sTZasZ4S391im5TyCDXvHgf8A aWuTcw2Hj2ztzaNFZ2y63pNtLHcQyx4invdVsd7rIH4lkNoibCGEcDBlVPry3uILqCC7tZ4rm2uo Y7i2ubaRJYJ4J0EsM0E0RKsjKQyOpIIxgkGpaKKKy9c0bTvEWkahoerW63On6nbPa3EZVCwDDKTx M6sFkidVkicLlHVXHzAV+YfjHwxe+DfEmreHb7c76fdSLbXLRxxC/sHO+xv0jjeQIJoir7BIxQko x3KQMjVNSuNVuY7q68rzY9P0nTF8pdi/ZtF0qDR7QkZPzGKBC57tk96+0/2ZvDc+m+FNV8RXCyIf EuoRR2iGSFo5NO0TzbaO6RYiXRmuJbqNhIQSI1IG05b6UoooorkPHfi+z8DeF9R8Q3aCd7dEhsbL zYoZL/UbhhHaWsZkI4B/eSbNzLEkjhWK4r8xNR1G81bUL7VdQm+0X+pXlzfXk/lxRCa6u5mnuJBF AqomWYkIihRnAAHFUaK9D034U/EfVjMLTwbrkX2eITOdRtDpCuhbbi2bVzAJWyR8kRZu+MAmuavt I8SeFbqzm1HTNa8O3qyrc6fNe2d7pVz51pIrrcWUsyoxMb7GDxn5Tg5BIr0D4uSDXbvwx8QIkIi8 b+HbWe/dW228fiTQgNF1yytLeQmVIoRHb7TIWDbiyuwyB9l/B7xUfF3w/wBFvp7hrjUtPRtD1ZpG uZJjfaaFRJLie5H72Sa3NvcSyBmBaUgtuVlHpUEEFpbwWtrBDa2trBHbW9tAiQwW9tBH5MNvBDGA iRoiqqooAA4AqWiiiiiiiiiiivnL9p0D/hAdJO75v+Ev08bcdR/Y2oEnPtxxXhn7Oml/2h8Sre8+ 0GE6Fo+raqEEfmfa/OiXQjbFw6+XxemXdh87NpXDFl1/2nxjx7o5yCT4PsCQBjaf7b1Bcfpn8a+c KKKsR21xLDcXEVvNNBaKjXU0cTvFbLNIIYmnkUYQM5CqWIyTgc1Xor7z/ZotLi3+Hl5NPE8Ud/4n 1G6s3YYW4tksLSxaWM9wJoZY/qpr5p+OHh4+H/iRrwWF47TW2j8Q2TPcRTvONUy+oTYjOUH21bpE jcBgqjAKlWb7u8Art8CeCkDBwPCfhwB1yFYDRoQHG4A4I5GRXW0VUvtQsNMtZb7U76006yg2G4vb +5htLSESOIozNc3BVV3MQoyRkkDqQK8yu/jl8LbOe6t5fFUMstpJNG4tNM1m8hmkhYoVtby2tnhl ViPklSUxsMMG2nNRH47/AAnG3HiwHOTxoXib5fZg1mM/hXoejeI9A8RwyTaDrWl6wkKWzz/2bfW9 3Jardqz26XkMLFoWYK+FkCtlWGMq1bVFFFFFVNQv7TStPvtUvpvJsdNs7q/vZgkkvk2tnA1xcyiK IMzbUUnCKSccDJr8zbaPVvih4/iSeSQah4r1zNxJEkl4NOtJpN87wxTOGaGytlJSMyDEcYUEYr6+ 8feBdP8AEWtWuseL73T/AA/8MPANpDbWOnWxtYU1RpI4mvws1gEe0gMi22npbIWmYwOsCQvIkjYl h8d/hL4Qi/sPw1oWsJpFvIuJtH0myt7a7YWixG8P9o3MNzNMdkUUktygkfG5mbaN3caB8V/hn8Ro zolw8Ect1IiL4f8AFtlZKt+yTxm2EImaa0mkaZk8mFZTLldwjAXNcl4i/Zp8H6mTL4f1DUPDM7PE PJO7WtNWNFKybLe7kS5Du207jdsowQE545uz/ZXs0uoX1Dxrc3NmsgNzb2egxWN1NEPvJBdzXdwk bHszQOB/dNek6F+z/wDDXRmSS40691+eO5iuoptbv3lWMwkFYDZ6eLa3liJG5knhkyCVOV4r2S2t 4LS3gs7SCC2tbaCK3tbW3iSGC2t4U8uCCCKMKqoigKihQAAAAAKmoooorwv40/CY+PrOPWtIk2eK tIsjbW0Eku201fT45nuRprmVgkEqtJJJBNkKWYxy/KVkg+N/Ange/wDF/jOx8KzQXloEupTr2Ypo LnTNPsJMan5okik8mYEfZ4/Oj2idkRsZr9N4LeC0ghtbWCG1tbaGO3trW3jSC3t7eFRFDBBBGAqI igKqqAAAAOKloooor8w/iX4rl8Z+NNc1r7QLiy+1vY6OUFykKaNZOYNPaGG7JePzVHnyLhR5kjtt XdtHIafYXWq39lpljCbi+1G7trGzgDxxme7u5hb28W+Yqq7nYDLMAM5JAr6s8J/sxma2ju/GmtT2 s00G46RoZtvPtJn2OoudVulmidlG9JI4oSu7BSZlHzbWufsvaHJaZ8N+I9WtL9I7hguuJZ6hZ3Un lMbWDzLCK2e3UvgSS7ZjgkiMkAN8n+KfCut+DtXn0TX7NrS9gUSI2d9td2z5EV5ZXA4kifBAI5DB kcK6sq/X3wH+Ld14lVfBviSYS61Y2Uk2lavNcIJ9ZtLcgSWd2JmDy3cKNvDxhjJCjvJhonkl8D+P HhuPw78RtTeBYY7XX4IPEdvHHLcSPG9+7wagbgzDh5LuG4mCozKqOoBH3F4S5vNe+IPiu3l1C6iv Nf8AEmoaVpv2mSKG0ikuJRFpVmZI7RFRFAEYYpH0GcEnn9D/ABb4n0P4V+DYbt7aRrTTLaz0TQdL jlkaS6nhtPK02w+1TlyqLFEWlmcsVRWbEj7Uf83dc1rU/EmrXutavdSXupajcNNPK5ZsscLHDChz sjRcJFGOFUBV4GK+ifAn7N2patb2mq+M7+fQ7O5iE66LZIBrvlyLIFW+mu0MVo4/dS7PLmbaxjkW GQEDvtR/Zf8ACctrIukeIfEVle7kMVxqJ03VLVIw37xZLW2gtHYkcBhOuDyVPSvlnxz8P/EXw+1G HT9eigZbuEzWGo2Mkk2n36IiNcLbyzJHIGiZwkqSRqwOCAY2R24ev06+F/iifxh4F0DXbxkbUZre S01JklgkZ77TrhrGe5mS3VFie4Ma3Ii2KFEgAyuGbvqKKKK+Hf2jPAaaJrNv4y06IJYeJJ2h1OKN IIorTXEh8zzUEe0n7WivM+VJMqSu7ZkUDW+Bfwenu7jTfHviVJbWytJ4NQ8M6bulhub65t3W4s9a uiACtsjYe3QEGZgJG/cBRcfZlFFFFFVL/TtP1W1lsdUsLPUbGbb51pf20N5aS7JBLGJLe4V0bawV lyOGGRzXl2ufA34aa213KfD6aTdXaxD7Vodzcad9mMWxQ1ppys1ihZU2t/opByzH5zvrlrX9mf4e wXME8t94ovYoZo5ZLO61HT1trqNG3tb3DWVnDMEcDaxilR8H5WU4Nd8f+FbfCDRWdU0nwzayKcKo M2s6v5dzlVVnMl7etC9zxkyCFG6pGMjw/Wv2pIllmj8O+E5JIA0PkXmtX6QyuPLDXCz6ZYpIFIfK oy3jcAMQC21Zoviv8NPizbv4e+IOjDw3MVmj0nVZruO8is5bhooy9prSwRtZys+1282L7MyxATOR iM+d/GTwLrnh3Q/Ct7qo+2NozXHgga1FPYR2uqaTYx/2n4Tul0yFVngmFvLdWc6yNIM2qsXO9Xl9 l/Zt8Vxap4TufC0uyO98M3MklvgKv2jS9WuJLxJMtIzPJHcNOspEaqqNCOWJNfSFFFFFFKOSABk5 wBjruPAHrXmeqfGL4Z6PLHBd+MNKmeaLzVbS1u9ciVDIUxJcaLHcIjZBzG7htuDjBBOb/wAL4+FG cf8ACWLjbu3f2J4mx/1zx9i69+mPfPFdZ4e+IPgrxUYk0HxJpd9PM8yxWBmNlqcnkKXlZdLvhFcl Avzb/KwQCd3BrsaKK+FP2nf+R90j/sULD/086hX0h8DdDOh/DXw+JLRLW71YXGu3eyZZvtQ1KbzN NunZHdQWsRajYu3aFw6hw9fCvxEjeLx/43SRXRj4s8QuA6lWMcuqyyxPg9mUhge4IIrjKs21rcXs rQ2tvNcypb3d00cKNI621javfXs5UZO2KGOSV26BVLHgGq1FfUP7LulzS+JfEutLJGLew0KDS5Yi T5zzavqCXUEiDGNirYyB+epX3xoftRaCyX/hjxPGl08dzZ3Wg3cgiJs7d7KY6hp6NMB8ss4nuiFY 8rESo+Vq9O/Zx/5JvF/2G9V/nHXvNFLgkgDk8jjknPAB/TpXmWp/GP4ZaTcra3fi/TZJHjEu/TY7 7WoFQuyAPdaLFcRK2VOUL7sYJABBOefjx8JxyPFeTnGF0LxLk8kDG6yx7jnOD65rrPD/AMQPBXig wJofibSb24ujMLewNytrqkn2dWeYrpF75VzhVUvkw42gtnAzXYUUUUUUV+cvxt8XR+LfH2ovbbf7 P0JP+EesJF63K2FxI13eMyyyI3mXEk3lPHtBhEWVDBifpG6+GOsal4E8DfDC3kvdHsbeCLW/GWpS TfafLu5Gku38P2i2qpb3pkvppnVUnK26W8Uku93gMvO2PxJ+CfwtaXTPCel3utX8NpNb3Gv6fa2t zJfXCSeVJbXWu38kLtHJJBHM32ONrXlXiU/dHeaH8f8A4beIbh7G5ub/AEIyNHFEfEdnBb2l2Jww cG5s5bmCJVwN5uXjXDDaW52t8S/Aj4eeLlXU9Libw/NdWhkt7nw21qmkXJktESwupNN2tAYk2q5F mYTKGdmcswceaD9lQ7iD47GAeD/wjByfYj+0OP1rv9K/Zv8Ah3p8xlvhrmuKYPLNtqOpC3thL8rN cx/2PFayhvlYKrTMu0nIZsMPZ9F0HRPDlhHpuhaZZaVZIUPkWUCwiWVYEtvtFy4G6WZljQPNKWd8 AuxPNa1FFFFcJ8RfAem+P/Dl1pN2iR30Cy3Oh3xkeJ7HVBCVt3ldEctA5IS4jKHcmSuJFjdPzjuv C+vWXiIeErrT5IdfbUYNKjsJWjjMt5dzLDaCOaQiMpKXUxy79jKwcNtO6v0s8EeEbHwP4a07w9YE TLaRs93d+UsL3+oSnzLq9lRSxBZsBFZ2KRhE3MEBrq6KKKK+Gv2kvF1xqPiuHwnBPcppnh61tJ7u 0bEdvPrd9b/avteI3IlEdrLCkTSKGRmmCja5ZvmyvpLwJ+zprmv29tqniq8bw5p05s7iKwihjudZ vLKULNLuJby7NmjYBDKkjq2fMgG0BvULz9mDwdJazpp+veJbW+YKLW4vX0q/tIWEgLtcWUNvbNKC nA23CYJByQMH5k8f/C/xP8PbhTq1vHcaTc3Ultp+uWjK9ldusSziOWPJkt5dpP7uUAMUk8ppFjZ6 9C+BnxWm8Manb+Fdfv4k8KajLKLe4vZZFj8P38itLG8UwVtlvcS4WZXxHGzefvjHnGTsP2ovDjib wz4uiErRtDL4bvneaHyYWR5NT0lIrYjzN0ge9MjgsoCIDtYgv8x6h4h1TU9I0DQruZDpvhqLUYtL hWJVZDqt8b++lll+87MxVRk4VUUKoO4t99/CrTNK8BfCvTNSvZo7eC40tvF2t3pSc/8AH/aLe7vI Bdt0NqsMG2Jcu0eQu9ufir4k+P8AUviD4huNSuZZk0q2luIdA018RR2GnGT5GkgR3X7TMqo1zIHb cwCqfLjjVet8AfArxR41gTU75/8AhGNElhjmtL2+s5JrvUY54/OhnsNO3RFoWUofOeRFZWUx+YM4 94m/Zh8DNDItvrXiuK4MEixSTXekTxJclG8qWWBLKMsgbaWjEilhwHU8j5++I/wU8RfD+3/tUXUO vaB5qwy6naW81vcWDyJGsbatYsZBCkkzNFFIk8ikhQ5jeSNG8Yr7i/Zm8SXWp+GdX8O3AZ4/DN5b SWU3yALZa4Z5/sYCKCSk8M8m52YkShRhUAH0tRRRRXzr+0V4F/t3wzH4rsLffq3hgMbzyo90114f mfNyHEMLyObSQi4XfIkcURuXOSRXzV8K/hXqfxF1PzJDNYeGbCdF1bVwBvkfaJDpml7wVe5dSCzE MsKkPICWjjl/Ri0tLaxtbaxtIY7azsoIrW1t4UCQwW0EYihgiReiqgCgDpjFT0UUUUjoJEZHRZEZ SjoyhlZWGGUqeCCOMHINeb6t8H/hprLxy3fg/S4WhjaNP7K+06HGVZt5MsOiyW6O2T96RWI6D5a8 +f8AZk8AO7uup+K4lZztij1DSSkYZshEMtizYHQbmJ9Sa9A0bwH8N/hrbtrkFhpulGyggW48Q6xd vPcQnyjYmZL3UHZbd5/NZJFthGsjOECY2rXk3iH9p/RLOaS38NeH7zWVQXMS6hqNyulWxlX5La4t 7VEmlliY/OVl8l8cEKxO3Is/2h/DHiiC48PfEDwkIdE1OM29zc2tw2pwIJbtfKkuLJkimjWBMy/a LeR5lkRTDHuK7KHjT4XQR+CfEN54Nu7PWPB0d0PHHh6W3fT7yXSfs8bab4r0ZNVmkE7wSQCC5jbe 5/0EwSp5+ySbK/Zp8WTWHiW98ITzO1jr9tPeWMH+kSLFrOnQefM8CI3lx+daJKZnK5fyYV3DAB+3 qKKKKKK4rxB8R/AvhcyJrfifSrW4huEtprKGZtR1GGWWIzJ5+maYJrhEKjJd4tgJUE5ZQeXPx4+E 4Cn/AISvcS2GUaH4kBUf3jmzxj6E1s6H8Wfh14iuxYaV4psHvJHijhgvIr3SXuZp5RBFDZ/2tFAs 0juQEijLN0+XmvRKKK+cf2nv+RD0f/sbrH/0zX9YH7LejyR6Z4s19xbGK8vdP0i2fbm7ik023e9v VLlPljkF1bkBZDuZDuUbUNcH+0+2fHmjDaAF8H2AGD97/id6i2SPqSK+cKK0f7I1L+1v7C+xT/2x /aP9kf2dt/0n+0vtP2P7Fs/56eb8mPWvdvhz4WudT+DvxdvxdQQwXcen+SNsrzCTwYv/AAk94kqb QoWdJooomVzhtxZQFXf88UV+nXwt0KXw38PvCmkzmcXMelre3MVzbtbT2t1q08msXNlLAxYgwPO0 J3cnbkqDkDz349/Di48YaJa67odm1z4g0ATB7aFIxdanpEn7y4togFLzSwOPNt4hIAQ0wRWlkVT3 Xwl1zT9d+HnhWXT5Wf8As7RrDQ72Jmh8231DR7VLC5iljid9m4qsse7DNE8blRvC16NXk/xT+Kmm fDrThHGItQ8TX0LPpWksx8uOPLRjVNU2YZLZXBAUEPKwKIVAkki+FNb8ReNPiVrSfbZdU1/UZXup NO0ewgubmK0QwCW5i0nSbYN5aiKENKUUswj3ysxBau90b9nn4k6sjyXNnpmgoIYpojrWpIHuFlGd iQaUt1JGyDl1nSMjp1BAfqf7O3xLsGhFpZaVrYlDeY2matbwrbsGCqs/9t/Yzk5yCgYDHJHSvJJ7 TX/C+pQ/abbV/Dur2+25tzNDe6RqMAYlY7iDzBHIo4O119+a+oPhZ+0HcPc2fh7x9LbmB41trLxS y+TKlwZWMa+IPm8sxsGWJbpFTy9oacOHkmT6+oooor5f/aY8YfYdG07wZZyL9o1xl1LVhlC8elWF wDYwMkiHAnuUEgdHVh9nKkFXNcl+zX4atYX1/wCIOqyWcFhpNvcaTZ3F59mCWc3kpfavqTTz82/k 25ji80FQY5pVJA3A+XfFT4p6l8RNT8uMy2PhiwnY6RpRbDSOqmMapqYQkPcOrEKMlYVJRCS0skvk tFfWHwY+OF5FeQeFPG+oXF7b31xs0nxFfzyXF3a3dxJkWOrXUxLyQyOx8q4di0LEI5MBBg+yKKKK KKKKKyIdA0W31u98Rwadax65qFnbafeaokQF1c2loSYIXcenyqzDDMI4lYssUYTXoooooxnj14/O vyV1LT7vSdQv9Lv4hBfaZe3Wn3kIeOURXVpM1tcRiSIsjbXUjcrEHqCRzVaGaW3linglkgngkSaG aF2jmimjYPFLFKhBVlIBVgcg8iv1W8LapPrfhnw5rV2kSXOraFo+p3McAZIFuL6wiupkhR2ZggZy FDMxAwCSa3a4jx94C0b4haJJpOqL5NxFvn0rVIow91pd6ybRKi5XzIm4WeBmAkHIKuscifnLe2uu eAPFk1sZDZa74Z1b91cRRyiNp7SUSW95Al4iF4Jl2yxeZEBJEwLLtbFfSHx8ntvFvw/+Hvj21miS GaZrZrGGSO8EU2uact5dQNfRkfNaTWMlvIhTO8nIQrtPnP7Pej/2r8SbC5JgMWgabqWsyxzx+b53 7oaVAIQVZRJHNdRzKzDjYSDu21L+0D4yXxP42k0u1lZ9M8KJLpMQBbZJqrSBtbuFSWKN0IkVLVl3 OreR5iOVevbvgH8MIdC0u38a63aQS63q1vHc6FulS4/svRLu3V4rhQmUS5ukYlzuZkiKx5Rnmjr6 Uor89P2hL68u/ihrNrcy+bDpVjotjp6CONPItJtJi1Z4iyKC/wC+upn3OSfm252qoHiVfoH+zto8 +l/DeG5mYN/busajrEEW2RHggCxaSiybwMljaGVWX5SjjmvdaKKKKy9Y0PSPENiNP1vT7bUrL7Ra 3YtruPzYfPsrhbi3ZkOARuUKyn5WUmNlZGdTqs2eTnqSSTnr3Pv07UlFFFFFFFcN4/8AiBonw80U 6rqrNcXNx5kWk6RBKkd3ql2ibvLVmDeXCmVNxcMpEYIAV5GSKT84vFHinW/GOsXGt69dteXkwEaA DZb2dqhJhsrOAcRxJkkKOSxZ2LOzMedor6R+HfikeOfCOr/B/wASamUu720hHgTULsHy4L2wze22 j32olZXWFZIohAPIZvJMsKSA/Z4685+Gfimb4eePLC+1BJ7S2S4m0XxHbTRyxTW9lcSiC8+0W/lS S7rWVUuGiVA7NF5fGTX6WjGM8EEDBA9gTj+nsaKKKK4X4hfEDRPh7ojapqbCe9uBJFo+kRyBLrVb tApZEOG8uKMMrT3DAqgIwGkaON/z88afEXxV48ufO13UCLRWje20ayMtvo9o8aMqyxWTO+6TDuPO lZ5MNt37AFFjQfhV8QfE1v8AbNJ8L6g9oY7WaO6vWttJt7m3vEZ7e4sZNWkgFwhVc7oC4GVyRuXP pLfsx+PVDkar4RkKq7ALf6xlyq7gqb7BeW6DdgeuBzXlHiX4d+NvCCibX/Dt/Y22yOQ30fk3+nRC SUwxRzalpzywRyFhgRvKH5U4wVJ9j+Gn7QWraNNZ6N42lk1fRHlKHXJBLPremrIFWNrhwSbqBCCz gqZwHZleTYkJ+2be4t7u3gu7SeG6tbqGK5trm2lSa3uLeZBJDNDNGWV0dWyrDIIIIOKnr5G8beGY /i58av7Hs2uE0PwrpFjpvijWLPyLiGF4ZrjUWtIJg2xZ5JZvsYV9zxukzmN1hZT9bRQxwRxQwRpF DCiRQxRoI44oo1CxJGqgYVRgKMY4AFfAv7Reizab8RJ9TZpZYPEOl6dfxu0DJFFJZWw0eWzjuCSJ Cq20czY2kCVRtxhm8Er3b9nfRo9W+IsdxKw8rRtD1i/e3e3S4gvlu4RoLWc4kYBUK3rOcq+7btK4 YkeNatptxo2q6npF35f2rStQvNNuTES8X2ixuWtZ/LZsEruQ7SRyOcVnV90fszaD9g8H6rr0sEsc +v6t5UMrSK0NzpmjxeRbyQxLypW4lvEck5O0cAAE+u/ELwdbeOfCeqeH5ljW5mhNzpNxII1+xavb KXsZ/NaKVkQv+6nMabzC8qKQTmvLv2eUu9J0PxP4Q1iCWx8QeHfEjSX2mzQGOW3s9TsITZTeeg8u VJmhnaORJH3R7WB8toifoSuc8V+LNE8FaPca9r90bezhIjiiiCyXl9dOGaKxsIHK+ZM+CQCwCjcz sqKzr+fHj34r+LPH088V5dyafoTyMbbw9YyslksPmJJCt86BWu3VokffMCqvlokiDbav+Hfgd8SP ELxH+wn0K0keZGvfETnTEgeGMuPN09le9KucKjpasuSCSFyw6O//AGbPiJZ2j3FvL4c1aVGRVsbD U7iK6l3naWR9Vt7WDC9W3TA+gJ4ryPxJ4R8S+EbpbPxJo15pUr58h50R7S62RpLILS/ty8ExQOgk 8qRtjHa+GBFeufD74/eJfDMsdl4mluvFGhkoha5mWTW7BWnaSae2v58tc5V2/c3LkYVEjkhUHP3R pGr6Zr+m2mr6PeQ32m6hD59pdwZKSx7trAqwDI6MCkkbqGRwVdQ4IGhRRRXnfxV8Zf8ACDeCtU1i Jymp3IGk6JgZP9r6hE6wTqWimj/0eNJbrZMoR/K8rcCyk/F3wQ8Ft4w8b2T3MbNo/h7y9b1RyrGK SS3mH9maeXMUsRaa42s8UmzfAk+1gyivSfjr8Yri8uNT8BeGnltrK0nn0/xLqW2SG5vrm3kaC80W 1DEFLZGBS4fAMzAov7gMbj5Tor2f4X/GLXPAVxa6deSTan4RMsgudKPlNPYi5dWmvNJmcZVkOZDb lxE5aTOySTzV/Qy3ngvLe3u7WaG5tbuCK6triCRZ4bm2niE0FxDKhKsjqQyuCQQQQTnNS0UUUUUU VnXej6XfX2l6ld2cE2oaLPcz6XeMp+02TXlo9jdLFKuGKSxu3mRvlSwRiu+ONl0aKKKKK/PH9oGz urf4pa7PPCYotQtNEvLJ/lIntYtHg01phtyR++t5kIbHKnsQT4rX6C/s867e618OoIL1mlbQNVvN Dt5pJZZppLOC3hv7VXaUnCxLci3jReFjRQMAYr3Os7VtI0zX9MvdH1izhv8ATL+EwXVrOG2SJkOr K6kMjowV45EIdWUOhDBTX5xfFD4fXfw78Ry6bi7uNFvA1zoWp3MSIby2wpmtpJIsoZ7Z2EcwAUkb JfLRZUWvfhrp+KXwB1yO7ltbnxL4Rtopr+a/k826P9hFb9NXRnae482709JoTcPs82fz0BWPNfKf hrSP7f8AEOhaGZXgGsaxpumPOkYma3jvrtLaS4WIld3lhi+3cM46jrX1P+054wuIk0jwTavLGt3G uvaxIDIi3MCzvbaZab0kw6ebHNNNHJGRvSB1bINcV8BPhdZ+Lby58UeIrb7VoWjzpb2NjNsNrqur KomdbuPJZre2QozxsoSV3VSXRJY2+6gPp09xjB446dKK+Qv2pNYug3hTw+pKWLLfaxOgljYT3aFb K0ZocF18lGm2sG2v5rcZSvkSvrf9lrSpzceLdcdZ0tUg07SoJDbsLa5uJJHvLtIrs/LvgVITJGAS BMjHaCN32DRRRRUU9vDcwT2t1BDdWtzFJb3NtcRJPbzwzKY5YLiCYMkkbqSrKy4KkhhVPSNH0zQN NtNH0azh0/TbCIQ2lpb7gkSZ3sS7Fmd3JLySOS7OS7MWJJ0aKKKKKKKz9W1bS9A0271jWL2HT9Ms IjPd3lwWEcceQihVQF3dmKxxxoGd3IRFLsBX5ufEH4l+IfiFqEkuoTva6PFcNLpmgwSn7DYqoMcM soAXz7jYzB7h1z8zBBHGRGPOqK9n+D/xIh8G6lc6P4g8y88F+II5LXVbGRIrq0s57lVtzqkllKr+ YhjBhuokwZIyGKyNFHGeR8U6Rf8Aw58e39hZSyQ3fhvWob3R7mY29zMsMUqalot1ONgieTyjC0im PbuypXHFfo54Q8SWvi/w1o3iSzURw6rZLNJCTI32a6idre/tPMkSMyeTcRyReYIwH27lG0jPR0UU Vh+JfEWmeFNC1HxDq7yJp+mwrJN5MZmnleWRba3toIhjLySOka7iFBbLMqgsPhD4jfG3xL4yur2y 0u7u9B8LSAwRaZbOkN3fW5he2mk1i8t8O/2hJG821WQwBdqlZGTzX8+8OeB/F3i5lXw74f1HUoml mg+2pD5OmRz28AuZbebVbox2sbhCpCSSqx3KACXUH1m0/Zo+IVzaw3E914ZsJpY90lld6levdWrb iBFO9hazwlsDP7uZlwRznIHGeIvg18RPDUdzc3fh+a9sLa4eH7fo80OqRSIiPKbxbS2Y3UcG1CTL PbxhflD7WYA6Xw++NHirwM8NpNLJ4g8OxRyRjRL642Nb5iVIDpuoukskCxlBthw0OC+I1dg6/ePh TxVovjTRbXXtCuvPs7jKSxybY7uxukUGaxv4FJ8uaPIyAWBG10Z42Rm6Ovmr9oR7vxFN4K+HOjW8 V5rOtaudXKq0hlsoLWCTT7a4uYolcrbuJriSSYjCLAx6A4908JeG7Twh4a0bw3ZHzYdJskt3mAmX 7VdyMbm/vBFNJMYzPcSSzGIOQm/anyqBXzp+1Jozy6X4V8QL9nWOy1C/0e5yuL2d9Tt1vbLa6rho oxaT5DyfK0g2KdzkfGddL4P0dPEHivw5oc0VxLbaprem2d2tnxcrYTXaLfSxNtfbsh3uXKkKAWIw DX0x/wAId/xkz/yB0/srb/wmON37r/kEbf7Yx5m7d/bPzY/56c7dlei+CpZPh3p3wk8By2MBuPF8 HiK+1u8uYhY3FneQaZ/bUli0UTESzrJPDZ+bI5OyIAICyCP4l8ZeHLjwh4o1vw5cks2l3zxQys0L PcWMqrc6bdN5DMqtNbvFKyZyu7YwVgVFr4f+H/8AhKfGvhnQmt1u7e+1W2N/AZjbiTSrQm91YCZW RgRaxTEBGDkjCfNiv1GorJ03QtJ0m61a90y0+yS63dpfaosU04tbi/VPKe+WxZzDFNKMefLHGrSk BpSzAGud+Ifjay8AeF73XLpS902bLR7YRtKt5rM0EkllDNtZAsI2NJMxcERqwTc5RG+DfC3hbxb8 YvFl3LLczzzXE8d54i8RXkZkt9OgmO2MskexS7Khjs7SMoCE2r5cMbvH+gHhHwX4d8EaYum+HrGO 1Vo4Evb1wj6jqcluG2XGo3YUNIwZ5GUcIm9hGqJgDqqKwPEvhfQPF2nNpfiLTINTsvMWVElMsc0E yHcstrd2xSaJuNrFHBK5Q5Vip/P/AOKfwr1L4dakHjabUPDN/Ky6Vq7R4aOQgyDS9T8sBUuUVSVY AJMgMkYBWSOL6R/Z28eNr/h+XwlqMqtqfhmGM2Lu7NNd6E8myHcJHYsbRyLfKqqJE1uoBbcT9HUV w2vfEzwD4aaSPWPFOkwzw3TWc9naznVNQt7hQS0Vzp2lrNPFt2EMZIwFOFY5YA6On+NfDOp+HLnx bZam7eHbSK7muNTm07VrOPybBC15LBBeQRyzqhBTMEbAurRrudWUfnVqV1rnxT8ezz21s8mq+KNV CWdooMy2Voq+TawzTW0Skw2drGomuDEPkjaVx9417H8adWtPBvhnw18H9AuQ8NhYwX3iaVGybmd5 vtdvBMPtErxNPcedfzW0iDYGtjE3lnFfMNFFFfoX8CPHlx4z8JNZ6pdzXmv+HZ0sr+4uHkmub6xn VpNK1C4nMaqXZVkt2zJJIzQmWRsyjPttFFFFFFFFFFFFFFfPfxW+BcfjnUpvE2hanHpmv3EFtFeW 2orPJpmpvbLFaW8zXEe6S1eO3Qo2yGRJNsYCRt5kjcp4V/ZhtLeS1u/GGu/2htUvc6Lo0UltatNH dBo431idhNJC8QxIqW8Mm5sJINgZvqm2toLS3gtLSCG1tbWGK3tbaCNIbe3t4UEcVvBDENqIqhVV QAAAAAAKmJ+nT3GMHnnp0ryK0+N3gTUPF0HhCyubu5uLm7Nhb6zElr/YM17tPl28N40wkk8yQeTG 6QlJHK7GZWDV4/8AtO+E40/sXxtbtGjyyL4e1OI/K0snlS32mXUaRx4JCpPFM7y5x5KquAxHG+C7 q98S/A/4k+Fli+0S+F5dP8RWM13cq8drp8lx/aWoW1hFOv7kxpZXkv7t/wB407KACWL7PwHupvC/ gv4o+N3hs0SxsLaDSru/8tYJ9UsLO5ujphk3JJiSWeyVo0dTIzoBlguPH/hh4T/4TXxxoujzQS3G nfaDqGtEJcvGNJsf9Iuo7ma1ZHiW4O21WbeuHlTB3EA/e/j/AOJXh74dW2m3GvR6lcyavPcRWVtp ltFPO62aK95cO1xLDEFjMkQIMgcmQFUYByvSeHvEug+K9OXV/Dupwapp5nlgM8KTRvHNEcSQXFtc JHLE+CHCyxqxVlbBV1zt14z8SvgroXxCuo9Wiun0DXVRILjUbayiu4dRgjAWIahZ74TJLGvyRzCV W24R96JEE8b0X9l7Vjqv/FQ+INO/sKN3YNo/2l9WvESULFG0d5EsNuWTLM4ebaRtCtksPsWC3gtI IbS1ggtbW3ijt7a2toY4LaC3hQRQwQW8ICpGgAVEQAAAACpaKKKKKKKKKKKKKK/NT4r+OZvHXi+/ v4bh5NEsJJNP0CHcfKXT4G2m8SN44mDXTqbhvMXzFDLGWIjXHmVFFWLa5ns7i3u7SaW2urWaO5tr iCRo5re4gcSwzwyIQVZWAZWBBBAIORXp3xIS08QxaR8SNKtkgt/FCtaeJrW2gMNrpXjewiU6rDGi KyRQ3kbJeW3m3Ek0pM0khByB9R/AD4gR+JvDMXhm+dRrPhW0t7WPLWyG+0WMmCwnht4Ah/0ZdlrM drdI5HcvNgdxJ8XfhzDrVz4fuPFFpaanZ311p11He2upWdpBe2UrQ3UU2qXMCWwCMjJvM+wn7rMC Ce9sb+x1S0iv9MvrTUbG4Dm3vbG5hvLWcRSmCUxXNuzRvtdWQ4bgqQeRVqqmoX9rpWn32qX8pgst Os7m/vJ9jyGK1s4GubiUpEC7bUUnCgs2MAEkCvzH8X+J9Y+Iviy41aW3nlu9SngsdJ0m3aa8a1tt wh0/S7JAMuxLZIjRfMlZ3CKXK19gfCf4H6b4VtrTXPFNrb6l4rcw3cFvL5dxZeHmUCSKO3VWMUty jEM9ycqjqogxtMsv0HRRgY5wQQARgflkj9ORXyX8YvgXYRafd+LPBFpFYtYx3V7rWhRyMtpcWqFr m4v9KWVisUkS7t1om1GjUCFUdAk3Pfs8fEltM1BfAesTudP1WYt4fnuLmFLfTNRKvLNp4W4x8t42 BEsb8T8LGzXDMv2rWZpWjabodtJbaXax2qTzy3dzIHea5vr2cf6RfajeTs0tzcS4XzZ53aRuNzEg Vp183/tL+Hm1Hwfp3iCGJpJvDmp7bmTzoo44NL1kLazSNFIQZGN0loihMsAzMV2hmX4Xr6w+FV4f hp8Ktd+IdxGjy65r2i21nYzXtqqanpWl6qthcCwiRg4usS6nhXyQIRKY/KDF+F/aF8MHQfH8+pRQ eXY+JbWLVIzHZfZbZNQiH2TVLdZVJSWYui3U7AA5uFLA5DP4TX6qeDtAXwx4W8P+HwtqH0rSrO0u msldbWa/WISahdQ+YqMfOuGkl3MgJLZYA5FdJWVLoelT6za+IntQNas7K402G/hlnglfT7hxNLY3 YhZVniEg8xI5lcRv86BWLE276+tdLsL3VL+YQWOm2d1qF7Psll8m1srdri6m8qAM7bY0JwqknHAJ 4r84vFviXxJ8YPGsKWdvcXTXFzJp/hrRoY0T7Jp5laVDOAxUSFR515cSOVGGO5YY0VPsv4ZfCTQ/ h/YQzzw2ereKJNs93rclukpspfJaFrTQ2mXfDCEkkR3G15skyYXZFH65RVS+0+x1S1mstSsrTUrG cL59lfW0N3aTCOQSxia2uFZG2uoZcrgEZ9DXxT8YPgdH4UtJvFPhIzS6DCxbVNMuZvOuNJWacRw3 NjLJ881sN6RujlpY+HZpEMjRN/Z08fPo2uN4Lv5kTSfEM0k+ns4gj+za8IVRVe4kZDtuoohCE+cm YRLGql3J+46K5rX/ABj4V8MBhr+v6VpUq2pvVtLu8hXUJrXe0YnttOUtcTKWR0Xyo2yVIHIIqr4V 8eeE/G/24eGNWGpnTfs320fYdTsvJF3vFsc6hDEG3+VIPlzjbzjIz8SfHTx9F408WfY9PlWXQ/Da 3GnWMqPBLFeXsko/tPU4JYlyUkMccUf7x1KxiRSvmMK9JaT/AIUp8HYowv2fxz4/WSUsEmt7zTY7 i1UHMqrbXET6dbSLtRmbyr2ZmXfHuFfJFFFFfW37Nnj11ln+H2oSKYphd6p4flkkmaRJ1US6hpUa uzIEKq91GERcN57OWLrt+wqKKKKKKKKKKKKKK8w+Jvwt0j4k2FqtxctpWsaeSNO1iOEXJSCVlNxZ XdoXi82J8ZTLq0b4ZW2mRJPBND/Zd1NplfxL4msLa3S5hL22hW9zfTXVoGBuVW81BbcQSEZCMYJg D8xVsbT9XeF/Dmm+EtC07w9o6Tpp+mxPHCbiYzXE7yytcXNzPIcAySyu8jBVCgthFRAANyvLfGXx j8GeB9XttF1We8utQmWN7uPS7eG8XR4piBFJqpaVGQsh8wQxh5Ng3GPDxl8T45eHLTxd8ObvVrBb e/udChj8SaVe2slkyy6b5YfVGivWB3Wz2ha52RSDzHjiI3YUH5z/AGedWgTxZqXhPUUe40rxrol7 p09kIYmt7i6s4JLuP7ZKWSRI/sv22L90TlpFBGMOkPwB0K9b4q24m/0K48M2Wu3Wo2tyssdyGFu3 h+W0VMcSJLdqXD4GFcctgHhfGeo3Pjz4iazc6ayalLrviEadobRr9kW8tfPXStBwt2ItheFYATLs wSS4XkD77jk0H4SfD+2W+mI0vw1pkEEslrbsLjUr+ZgJHt7Qu4Et3cyM4UybFZyWdY1Zw7wP8SvC nj+CR9CvJVvbaLzrzSL+L7NqVpEZzAkjxqzxyKcKd8EsiqGQOVc7a7yvO/iN8NNE+I+n2ttqc93Z 3mmG8k0vUbMqWtpbyFVlS4tZcpLC7xwtIg2OdgCypubPzjL+y3rq6nHFD4q0iTRiF86+lsbyLVIz 5eXEekqXhcBsAE3q5HzcH5a+sPCvhXQ/BmjW2haBa/ZrKDMjvIRLd3906Kk+oX8+0CSeTC7mChVX CRqsaIi9FRRRRRRRRRRRRRRXxZ+0t41N9q1j4Hs3/wBG0bydT1kBAPM1a6tybC3zLEGAgtpDIWil KOZ8MoeIY+WqKKK9Vljn8c+BIruMNc+JPhzbJZ3cSZe5v/AUjNLZ3iQ+czv/AGTOZY7h47dUjt5o mkc7Mj1D9mvxsun6nf8Agi+lRLbWWfU9GZxwNYggCXtoDHESTcW8aurSzKimDagLzYP0r4j+KPgX wlqX9j+Ital0zUPJjuPIfRtemSSCb/VTxXFvavFIpIZd0Tna6sjEOrAdPpPiDQdeWdtD1rSdZW1M f2k6VqNpfi3M27yhP9kdtm/a20NjcAcDg416K+Bf2gPHlx4j8W3Phuzupv7B8MTGya1VpEt7rX4C 8WpX0sEkcbeZAzNZpuLqBG7xMFnbPV/BT4KLqws/GXjG0zpWY7rQtCuY1KasP9ZDqOqQvnNoeGig b/X/AHnH2fCz/ZVvBBbQwWtrBFbWtrDFb21tbxrDDBbwIIYLeCKMBUjjRVVVUBQMKBUtFeJ/Ez4K aD45W41TTvJ0PxP5EnlXsaJFp+pTmTzlOuQQozMT8y/aYx5i7gWEyokY+Tfhn451H4WeLriPUbaY afPO2j+JtMdpEktjbXJja6jiUlTc2j79qsDlTJHlS+9f0Yt7i3u7eC6tJ4bi1uYY7i2uLeVJ4Jre dBJDPBNESrI6kFWBIYEEcGqkGjaZBqV3rEdlB/a98qRT6i6ma9NssccaWMc8uXjtx5SSfZoysfmb pdnmO7HRrhPidocniTwB4r0iFLuW4m0qS7tbayiaW5u73SpF1Wxs4oVVmczTQJHsUbjuwvzYx+YV fQv7O2j2zeJdY8Y6lNHb6X4K0ee8luHkdRb3GoQSwfaJI1Vt0SWiXjP3VthANe+/8JJpf/CtP+Fw eb/xV/8Awr/+wf8AhIPs0m/+1ftH2f7N/ZH/AB6bf7Z+bf8AZsbf+mPy188fGHxu0nxdj1bTBbXP /CD3WlWNmZEuhBc32h3p1G7S6TMTkJdvLbt5bKGVAVbBDV6B+0H4Tj1/SdG+KXh8xz6c+laemquS lq0mm6hKj6DqkdtMiSMzNceTMGYuAYf3YVJGXif2aLO1uviFdz3ECSy6d4Z1G8sZG3ZtrqS+tbBp owDjJgnmj5BGHPGcEfedFFfCX7SniNtT8a2vh+Npfs3hjTokkjkiiRRqerxpqFzLBKpLOht/si/P ja6uAuPmb6H+BHhSLw34A0y7eBI9S8Squu30pNvJI9tPn+xoVngXd5S2pSYROx2SSy/d3MK9mooo rmPGfhXTvGfhzU9A1GOIpeW8n2O5ljaVtO1JY2+w6jEsckbb4ZCG2iQB1DRsdjsD8D/CPVb3wl8T 9Bhuob61kuNUbwxq2ntvs5g+pP8A2b9mv4ZQDiC6MU0kTr96MdGAI/RLUdSstH0++1XUp1ttP0+1 mvby4ZWZYre2jMsr7ItzthfuqoLHgAEkCvz/APiP8a/EnjW5vbDTLu70Pwq7NDBpkDrBd39t5b27 yazdQHe4mSRvMtBIYANqkSMnmt4pX1L8WdTXwZ8M/A3wtghay1K50yw1fxLaiczfZ9rm5uLaR2WR JBcamZpg0M48v7PtC+XIuOh+AvgGTQNIvfiVrOmahPfvp14fDmkR2NvLez6Z9mS4OqackzeYZ7wb 7e1H7oGIsd0kVwpWzY/s/an4r1O/8U/EjXXt9R1u4mv59H0B/Pey+0pHLBatq+p+eFFt89sLeOOV VSNPLuHFeo2fwQ+F1k4dPCsEziNoi13qOr3iuGTyndobm4aIMc5BVAVPK7SBitq3wH+GWqx3W3QH 0q5uduLzSdQvbaS2ZXB3WtnM8louQNpBtyMEkANgj538dfs6eI9CFxqHhSdvE2lIZpjYlEg1+0hU zTbPs6/urvy4kjXdAVllkYhLUKM184V73+zlrH9nfEWKwIlZNf0jU9OCo+2OKa2iGspPKhzuwlrJ GCBkeZ6ZFfftFFFFFFFFFFFFFFFFFfOn7R3jK60DwxZeHLE+XP4rN5DeXUcrxywaXp5ha6t0ETqw +0tKsLFgUaITRkEtkfCiOyMGUlWUhlZSQysDkMpHQjsa/Ru8/wCLsfByVoQJ77xB4bW4SGyYWETe JtLYXH2FJNSyEhGpW3ksXbBjBIlwRJXyZ8DEtNQ8T694ZurmS1bxj4J8SeGrOeODz0hubqFLt5pY 8r8qQQzMO5bavGcjdH2nw/8As3tu+zXEXjnxt8uGlE1lbWZzuYHCmQzaQRj5l2SD+P7ve/su+Ho1 tvE3iuWOFnlmt/D1hKJZxcwJAi6lq0bw4EeyUvZbW+Zt0bD5RnzPFfjb4kk8R/EbXmLSm10OX/hH LKOaG3ieCPSJGhvVHkZ3q941zLG8jFijqDtACLpfAnxrd+FfGllpeS+k+LLqx0fUIEhjkl+1yyPB ot1E7FSvlzzbZPmI8p5DtZxHt/QyiiiiiiiiiiiiiiiiiuY8bXV1ZeDPF97Y3ElreWXhfX7y0uYZ Gimtri20maeGeCVOVdWAKEc5wRX5XV6L4E+GHir4gSltHto4NLguFt73W75xBYWrtE03lxjmWeQB QCkCNsLRmQxq4avsjwp8BPAPhoW817YnxNqUaDzbrXAk9kZntBbXIh0YAW/lM294kuEmeMkESllV q9Ws9B0PTrSWw07RdJsbGZ45ZrOz06ztbSWWFw8MstvboqMysoKMVypAIxXH6x8JPhxrcSQ3XhDR 7byzI0c2kW40OcNIuws8mkeR5uOCqy7lB7ZJz5rp3wKGjDxR4cjvF1bwd4t0xI4ZL6NG1rw34j05 JJtH1djDJbRzQRFpA5g2vI7RxPEYPNkr5q8K6jqvwl+JkCaozWp0nVH0fxBGovRb3Wj3Eghu7hIV EUk0RiKXtpuTazLDJtbAFbX7QWhpovxJ1CaNbaOLXbCw1tILaBYPJeVW067M6KqqZZp7aW4kcAlj JuYly1eZeHfFXiLwnefb/Dur3elXDbRJ9ncGC5VQyot5aShoplXcxVZY2AJyADzX3/8ACv4qad8R tNdJUg0/xLp0SHVNKR2ZZotqxnVdPEg3G3eQ7SmXaEkJIWDRySY37QutTaR8N7qCFZN2vapp+iPN FM0Jt4nEmqTk7AS6yx2rwMmV3LISTgFW8e/Zo8G/bNW1DxvdL/o+jCXSdIw4BfVby1A1CcrFKGHk 2soi2yxFH+0ZVt8Rr7Soooor83fi34dl8DfEbU49MSXTLaa4g8RaBLa+XZfZobx/tAbThZ7PJS2u lmggChSoiGOgJ++fA3iRfF/hLQvEaiNX1PT4nvI4I5obeLUrdja6nBbx3BZxFHcRyohZmyoB3N1P U0VwfxS0611X4deM7W7DmGLw/qGpII2EbfatHhOr2RLEH5RNAhcd1BGRnNfnN4S8NX3i/wAR6T4b 0/atzqlz5Zlcxhba2iia5vrxhI6BhDCkkuwMGfbtTLMAfov9oq+s9C0fwT8OtL+Wz02zj1SSKWN2 mWCzgfRdGk+0gBGZ/wDTfN4LFgrHHfpL2wHxi+BumXtsGu/FXhSAqrO7X+o3Wo6LbC31CzlujA9w 8moWvl3IhTG+drcO5CF6+Y/hxp82qePfB1nDa/bQ3iPSbie3MSTI1lZXa3uoNLDICrIkEcjyBgRt BzX6hUUV80ftM+JrnTvDOkeGrZQkfiW8uJtQm/ctmz0N4LlbMrIjMN9xLDL5kbqw8oqdyyMK5/8A Zf8ADMJt/EPjCdYJJzcJ4e05g85uLUQwx6hqjNEQI9svm2io2S42SD5VPz/W9FFFQ3EEF3bz2l3B FdWt1BLb3VtcRJNbz286GOWCeGQEOjqSrKQQykgjBr8zfF2jXnw2+IF7Y6fcDz/D2rWep6LduEuS IVMeraPLOLiNY5JEQxrOvl7DIrKAy9f0p0rUbfWNM03V7IyGz1Sxs9RszImyU219brdQGRQThtrL kZOOa+SPi58erx7ubw54A1E29pb/AGm21TxHbiF5L6V42tpbbRJ2DFIYwci8jxI0gDQMqIJJvk93 Z2LMSzMSzMxJZmJyWYnqT3NfUfhLUZfh/wDALW/EltNb2ut+MdZn0/Rb2BLlb5UJ/soI15ahJIpr dLfUrq1fzNiMVYHe5jPMfAP4eDxZ4jHiDU7ZZPD/AIcmSVo7iKdodS1cxs9jZxvGUVhbsEuZ1JYY EaSRskxI9j8X/CfxJ8U/Gl3q+u3i+G/DGlO+i6PbeX9r1i/tNPuQbi/jgV/Iiiu5HuGhnd/M2LFm 3ZNrHsNJ+APwy0uK3E2jXOsXFvKZheavqV7JLKRJ5kcdxa2TwWroOF2m3ww4YNznTuPgl8LrryRJ 4RtQIEEcf2e/1iz3LvLDz2tLiMyNk8vIS2MAEAAV4h4v/Zjmghku/BOsPetFHuOj66YYrmcpFI7f ZNUt0jhLuwjjjimhjXks8wHFfLGoadqGlXkun6rY3mm31vs8+yvraa0uofNiWWMywXAVlDIyuuRy pBHBBrf8CasdC8Z+FtXNzcWcVnrumyXk9sXEo097tYdRiCxlS6yQNLG8ecOrFTkEiv1Loooooooo ooooooooorgPif4ubwT4I1nXLd4F1Hy47HSY5pooi+o37/Z4ZIkmVxM0Cl7ow7SWWJgdq7mH5nXF xPdzz3d3PNdXd1NJc3NzcyPPPcTzuZZp55pSWd3YlndiSSSSSTX3j+zz4nfxD4Ek0bUJ1urrw3dt pnlytLPN/Yl1EJtM+0NMWGxT59tCi/KkUKKFAAz8s6TYXPgP4waXpj3V3YjRPGtjYyXsvmWcs2jT aksDXMwiyfKurKTcwGQ8UhGCrc+7+GNMvPDXjH9onxJlU1vQ9M1jUdMb5bqD7Pr6Xfiu1lnXdtJ2 29qXRgcEspI5z5H+z/4dGu/ESwupY4pbTw7a3OtzrNC0kbXEYFppyowGBKk8sdxHu/55MRyK9A/a g8Szyal4f8IxnbaWtodfvCssbie6upZbCyjki2bkaCOOZgRIQwn+6NoJ+evBvivUvBfiPTfEOmu/ mWU6i6tldETUdPdgt7p0xkSRQkyZUOY2KNtkQB0Uj9RbC+tNUsbHU7CUXFjqNpbX1lcBJYhPa3kK 3FtKIpwrrvjZTh1UjoQDVqiiiiiiiiiiiiiiiiivyx8cXSX/AI18XXkZn8q68Ta7PELmN4p1hk1O Vokmhk+ZGVSAUIyuMdqg8NeE/EHjDUF0vw7ps2o3QQyy7CkVvbRAEma7upysUSnBCl3G44VQWIU/ Yng79m3wvptuk3jCefxJqMkfz2lvNdado9qXjiYpEbVkuZnjkWRVmeVEdGwbdGG6vd9L8M+HNEma 40Tw/oej3D53zaXpVhYSEN8pAezRGwckbc9M8Vh6n8N/AOsQ3MF/4P8ADzC62ma4ttMttPvjskEg Meo6esVwhyozslBIypJVmB8xt/gbD4X8T2niHwZfg6ZPLdWXiPwrrzzXGn6h4b1NXj1LTbaaIL5o SMr9ntr4SI0iRySzHbhvl74keC9S+GHjLFgb6DTvtUeq+FtXdBGXWBo7ryop1ZwZrKVlifcQxwkx RFlQH0r47S2ni/wv8PviXp1rGkWp2txpGqTi4laS3u+bm20nyrgRmQW1xHqaGeOEBiMlirRV83WN /faVdRX2mXt5p19bl/IvbC5mtLqAyRmKQxXNuyuu5WZTgjIJB4r7S+Dfxvn8T3SeFvGM0X9uzvK+ kawkEFrDqhwZW0+7gtlSKGdRkwsiqkijYQJQvn+8eL9cPhvwt4g19WtFl0rSL+8tVvnK2st9Fbsb C1m2vGzCacxxbEdWYthTuIr8/Pg74Ri8Z+O9L0+8g+06XYLNrerxb4gJLSxKiGGWOcMJI5bmS3hm RRuMbPjbjcP0n68nr/nHHI6HHFNooor4n/ac8OQWWv6F4mt1VDrllcWN+sdsFU3ejmPyLue7DEPJ LDMsQVlBCwcFgcJ67+zv4pfXvAx0m7uPOv8AwxdnTlV5JZbj+yZ4xcaVJK8mcIv762iVWwscKgAA AV73RR6g98gj+lflPr+iHS/FGteHbIz37abr+o6LassJ+03hs9QewgIt4tx8yQqMIueTgZr6t8SW cfwj+BB8P+Y8PiPxWfs1/sS3n3X+sRq+uxTRTzSoI4LCI6f59sCC4jlVY2kLr83/APCe6h/wrn/h X2bz7P8A8JF/a/2r+0JfI/s37Pu/sP7Btx5X2v8A037+3zfm2bvmrhHdnYsxLMxLMzElmYnJZiep Pc19m/s4eK7fWdC1f4e6tFFdrp8Nxe2NtcQJNb3WhajN5WqWFxCYtjJHcTbiJpHaQXBVV2RmvTPh r8K4Ph5rfi69t7mG7sNZOnDRAVlS90y0jnuprvTpy7OHVQ1qFmD7nKElUxz67RRX5sfGn7b/AMLQ 8X/b8+f9ttdm7ys/Yv7Ng/s3HlcY+z+Vjvj73zZr75+H/wDyIXgjrj/hEPDWM9cf2NDiuuoooor8 4fi1CPDXxb8STaPLPbT2usWGu28+/M0Gp31nBrs88TrjGLmV2iA+6MDPGa+gf2mvE09j4f0bwxbO gHiC6nvNRKzRmUWWjtE9vbTWxUsEmnkSVZNy4MBUbstj4kq1ZWxvLy1tFYI11cw2yuwJCmeQRB2A 7DOa+4/HvwxvPH3xa0S5u7UjwnpXhrS31m5keSFL101e+lXRbR4SrtJICvnMjqYomLl1dolf6Gt7 e3tLeC1tYYre1tYY4Le2t4o4oLaCGMRQQQxIAqKqqFVFAAAGAAKlooorxT4nfBXQ/HgudWsCujeK hbMsN5GqpYanMrK8C63AiMzHAaNbiL94oYFxMsaRjw/4CeBNYs/iTqlxrenXVhP4Ls5knjkkgjMO qavE9jZRsmSZoZbU3cscsOYyAjb9rIH+26KKKKKKKKKKKKKKKKK+A/2jNY0rV/H0KaZex3r6Rodt o+o+SN0NtqFvqF1cy2wnHys6LMolC8IwKE71ZV8Dr9A/hB46+H8XgXw3o1vr+naXd6fapZ3um61q FtYXp1e4la61CS1S7k/exTXEjyQtCxG1lUhXDRp1Nj8I/BGj+KNP8W6Np0+japp8+pztb2NzINOu pNVtXtJFnsbnzFiWNZX8qO1MKrkAqwUKN/xj4L0Tx1ptjpevrdPYWGrW2riC1uBbfaZrW2mtRa3E qqXETJO+8RFHyFIkHest54E+GWj2uiyalpXhrTbK1vL2y0+91Nnu5Ldp5Ly5ktYb2SS6uC0jvtEY cljsQE4Wvzs8e3uhan4z8S6j4ba5fRb/AFW6vLSS7jSGSR7p/Pu5IoY1TZA07Sm2R0DrDsVxvDVj 6Dd2+n65o1/dS3dvbWWq6ddzz2AVr6GC2u0mlls1d0BlVVJjBdRuxlh1r9UtJ1XTtd0601fSLuG/ 02+hE9rdQEmOSNiVYEEbkdGBWSNwHVgUYBgQL9FFFFFFFFFFFFFFFFZWu6VHruh6xoksrW8esaTq OlyTood4V1C1a0aZFOASofcB3PFfHnw4/Z51LUpzqfjtZdK06z1KW3GgqR9v1dbORop3lvIXxb2z yqFjkjLPMgdozGjRTP8AadvBBaW8FraQRW1rawxW1rbwRrFBbW8EQhggghTCqiKoRFUAKAAOBUtF FFfPHx2+Fg8VaY3ijQbGWbxRpUSLc29qcvrOkxZMkS2xHz3UGfMhKEPIm6LbK3kKnAftVaZbxat4 S1hd4u7+01rTJstmP7PpN1BdWu1ex3Xs278K+Ta7/wCF/iibwj440DVhdpaWT30On6y0z3K2jaNq Eq2+oNdJbMC6wqRcoGDASRRuVYqBXv37VTPt8CrltjN4mJHIRnQaeF46ZAY/n716n+z/AGVrafC7 Q57eFI5dSutavb51Z2a4uo9Xm01JXDkgHyLeGPCBRhAfvEmvaKKKKK+E/wBp3/kftJ6Z/wCERsM4 /wCwxf4/TFfSHwI2/wDCp/CeOu3Xd2P73/CT3vX8MV65RVe9tEvrK8snk8pbu2ntHl8tJfLW4iaJ pPKkBV8bvusMHoeK8c+Hnw90f4R+GNT13U9l5riaVcajr2pQw+ZJa2NnbfbrjSdNDHPlIYyWYbWn YKzABY1T4X8X+Jbrxh4l1nxJeKY5dUvGmjg3RP8AZbONBbWFkZYo4hIYIEiiMnlgvt3sNxJr2L9n rx4fDniRvDF/JK2k+KJreG2VFuJxZ68p8mylWKNiqJcBvJnkEZbIhZmWONiPoCT4TnS/i3o3xD0J 1Njd3etTeItPldfMtL7UdEu4W1O0eQkyRXE0gEsXLpI25MxMVh9xoor4a/af8/8A4TbRM+b9m/4R S38rOfJ8/wDte8+0eX23bfK345xtzxivZf2bPI/4V1L5O3zP+Ei1P7Vt6+f9mt9u/wB/L8v8MV9A UUUUV8X/ALUulJDrfhTW1mLSahpV/pb2+BtiTRrtbuOcMOSZDfMCD02Cu8l8dyaP+ztpOs2F0bPU 5tEtPC2lSzeZb3Avbe4bQrqWyksXDLLDBBcXFtJvBBjV2BOVPw3RX2rrngHUte+Cfwt8L+HYPOmv tU8OarczeXMtrYQ6voWoatqGoXssjSFI4nuG3EH52KrEgZ44q+hfDHhrSfCGh2Hh7Ro5I7CwR1ja 4k8+5nklkM091dTAKGkkdi7bQqAnaiogVRvUUUVwPj74c+HviDpU1pqdvHbaosajTNdgt4m1LT5Y tzQoZTtaW3JdjLbMwRg24FZAkifHln8IfEWg/FXw54avLM6npj6vbanDqqRzQWGpeH9MukudRneR G/cSpEPLlgMu5JGRVdlkhkf9AaKKKKKKKKKKKKKKKKK+VP2m/E2iyaNpfhOK9SbXYNatdYurOH5/ sVmmm3NvH9sZcqkkhnR44ydxQ7yApQt8ZV9Y/s4+LPBWg6f4hsNY1Oz0TXb69gunu9Uu0sbC90m0 gENpbQXNzIIRLDNLOzIQrssgKmRUYR+5eJ/hf8PPiQP7buI0kvryG3SPxF4f1FUluYLVzHG+5DLa TnH7oyyQu+xFjDAIoHe+IdEtPEmianoN/Jcw2eq2stncSWcqQ3UccvVoJGVlB6feQqeQwKmuZ0Pw /wCAvhZpcv2WTTPDlnfXEKXWpatqawyaheQw4iSa/wBRkGWC+YyQIdilpGRBufPxf8eNa8La/wCO n1DwxdwX6f2bb2usX1r5ptrnVbG5ltC0UkihZQsCQKs0LNE6hShOCT4rX6b/AAs1zSta8A+FTpd5 b3J03QNG0jUY4mxNZ6jp2mx2l1bXMTYdW3oWXK4dcOpZWVj6DRRRRRRRRRRRRRRRRRXxpqXwH17x H8VvEL38k1r4UvdTm8SXGuIsCS3dvrN1JeSaVpke6QfaklMsLPKuI0UTvHiSGKX6q8LeFdF8GaLb 6DoNqLe0tyZXdiHur27kVRNf30+BvmcKuWwAqhURVjVEXoaKKK89+JngGx+IXhu40yVLaLV7VXuN B1Kfev2DUMDKNJBlvIuAvlTrtYYw4Rnjjx85eM/D2paP+zz4c0zWLabTtT0LxZdm7s5lRmEp1bVL YKJEYqyMswljlQsjrtZCysGr5WqzaXdxYXdrf2cz213ZXMN3a3EZ2yW9zbSLNBNG395HAYfSvvP4 p65Dr/wHu9baS2t5Nc0vwpepbx3McyC7utXsrq4sYZOCzxYlDrjcNjFlGGxwX7LFh8njPVHtIuTo un2l80URmBX7Tc6haxTH51Ug2zyIDhiEJBKDH1zRRRRXzn+07n/hANI+9t/4TDT89Nuf7F1DZn3+ 9j8a4/8AZU/5nzp08L/XrqPSvryiivC/CfwatNN8deI/HXiB4NQurrxHquqeHLFMyW2nJe3r3cep XhdQHuhvIhQArFjzMvKU8n5p+PHjibxX4yudLjjeHTPCU9/o1rFKsO+TUIrnyNXvtyAkLI8SRxqX I2Rq+EZ2UeI16b4o+FHi3w54stfCcWnzavPq0j/8I9d2UJEOsW8fzSSruO2J4V+a7SR8QD52cwlJ X+2/hV8NbX4caHLatcLfa3qrQXOuX0RcWryW6sLezsI3VT5EHmOFkcB3ZmYhAVjj9Qooor8/P2id KfTviXeXjTLMNd0nSdURNpBt0htzonkMxJ3HNmXyMYDAY4rfP7QepaZ4A8MeHfD1tHbeIrDTo9O1 DVZbeOS0sbPTd1lpqafazM6zXEsCRSTyzLsQ7gsbl8xYGh/tDfEbTtQhudU1C28QWAZVudNutP06 y8yJpAZWt7vTYYnjl2BljZt6Anc0b4xX35a3VvfW1tfWk0VzaXlvDdWtxCQ8Vxb3EYlhnjZSQUdG BBHGDU9FFfnL8eDn4reKv+4GOfbw5Zg/yrr/ANp3P/Ce6PkAA+D9PK9en9sagP5185VJDLJBLFPE xSWGRJYnHVJI2Dow+hANfrpRRRRRRRRRRRRRRRRRRRRRRRRXxr8ZPjnJeSSeGPAmpT29rbz41TxH p8zQy30sLBhaaNeQMGW3Vx+9uEIMxG2NvIyZvnjwn4S1zxrrFvoug2huLmY7prhy6WWn2wP7y91C 4UN5cSeuCzHCIryMqmXxb4L8ReCdTl0vX7CW3ImnjtL5ElbTdVjh2k3Ol3jqqyptdGI4dNwWREfK jk6kjkkgkSWKSSKWNleOSNmSRGByGV1wQR2Iqa5vby8Km7u7m6K5CG5nlnKg9QplJx+FVas2lpd3 9xDZ2Frc3t3cuI7e1tIZLm5uJG+7HDBCpd29lBr1fWvgj470Hwn/AMJVfWcGyBnfUdIt5jc6pplg AcajdJbhomjAG6URys0aMruAom8mD4WfFTU/h1qRjfzr/wAM30ytqukhlLo5Aj/tLS95CpcIoAYF lSZAEcqRHJF+h+j6xpuv6Zaaxo15DqGm6hAs9tdW7b0kUnDI6cMkiNlJInUPGwKOqsCBoUUUUUUU UUUUUUUUUUUUUUUUV8c/tUXyyX3gzTwhDWtrrd8ZezC/mtoAg/3fs2T9a+TaK+tf2nb2LUNP+G1/ AskcN7b+IryJJMeakV1Bpc0SybSRuAPODjNe4fBO6N58LvCUxiSLbaX1rtUuQfsOr3Fl5hLknc/l 72HQEnAAwK9Toor59+OHxa1HwH/ZuheHRbDXNTtZr25vLqF7g6Zp5ZrWzmtYZF8mSWWVZSC5dUER DRMJFYfP+hftEfEXTL+O41W8s/EdgdiT6de6fYWJMfnpJLLa3elRQukxRWjR5BLGu4s0TkLjlPiz 42h8e+MbnW7J7k6THYafY6RDeW1tbXVpaR2wuLm3nW3LAsLuW6fcZHPzYVtgUD7u+Fmit4e+HnhP S3M4lGkxX9wlxD5E8Fzq7tq9zayRHkGKS4eLnnC8gHiu/ooo6exH1PU/z6Dk18A/GX4QTeCLx9c0 CKe58J3khZlCSTP4euJZQq2d1KclrdyyrbTuc5/dSZcLJN7P8CPhJdeGAPGPiWAQ63eWbw6VpM0E Rm0e0usGS9u2lVmiu5UHliNCpiid0ky8jxxfS9FFFfKX7UulzSab4R1tBCLezvtT0q4JAFwZdTt4 ruzAOMsgW0nzlvlJGB8xryv4dfGQ/DzwVrGi2WlR3mtXOvLqNjNdTP8A2esF3p8drcvc28AR2MLW 0e1FmXf5p5QRESUx+0D8UBqAvDrVobcXguf7J/sfS/7PaHzvNOnGQRC68kr+63C583bz5u/56+2/ h/4ui8b+EtI8RCNIJ7uGSK+tY2DLbahaTNbXcagO7KrMvmRK53eW6FuTXZUUV8h/tVKf+KDbAAP/ AAlC59WA04kY/EfnXF+JrmBP2c/hzZs5+0z+KNVuYU2kq0FrfavFcuzYwCrTRAAnJzkDg4+d6K/T j4U3ct78OPBss5UvHoVnaDYioPKsF+w23yjvsjUMe55r0CiiiiiiiiiiiiiiiiiiiiiiivBfjH8Y 7bwRBJ4f0CSG68XXEI3vhJrfw9BOm9Lq6Rvle5YENb2zDGCJZRs8uOb4asrLWvFWtRWlpHe6zrus 3jlQXa4vL26nYyzz3FxOf96SWaRgFAZ3YKCa7Txt8JPGXgSKC71WzjvdOltlnn1XRxd3unadI062 wtNTnkijMEm54whddjlwsbuwdV8yorSudY1e8jkiu9V1G6ilkWaWK5vbmeOWVCdssiSsQzDc2GIz yfU1m0V7JovwJ+I2t6Tcasukx6YI4jJZ6frExsNU1Nld4nit7ORcwsCmQbwwhgyspZTuHE+G/Evi T4feIft+mtPpuqafPLaahp17FNHHMIpdl3per2D7GKhlKujYdGAZSkiKw/RH4f8AxA0T4h6KNT0x jb3cBji1bSZpFe70u6kUlVcrjzIpMO1vOFCuAwIWRJI07miiiiiiiiiiiiiiiiiiiiiiivnv9pe5 aD4e2kShWF54n023cnOVRbC7uwy477ogOexNfBdFfU2pQTSfsu+H5FQukGrTzysvIihPiu+tg7/W R1Xv94V3P7L2owSeEvEGlKwNzY+IjqMq7m3LBqemQW1u2AMYLWcvRieOQMDd9M0UV5x8VPHjfDzw pJrUFot7f3V7DpWmRSgm0W9uYZLkT32xkfy0jhkbahyzbU+UEuvxpbfH34pwXME8niGG8jhlilks 7nRdEW2uY45NzW07WlvFKqOPlYxSo+D8rK2CJPin8Vk+JGj+EYTa3OnahpY1OTXbWMg6RcXk/kRW d1p+ZWkI2xynbMgaLzCgeQZc++fsy6F9i8IatrstvPDPr2seTDLI37i60zR4fKt5rePH8NzLeRs+ 7krjHykn6Sooor5P+PvwnN0snjnwxY3E18zg+JtPtV80TQiIImtW9svzh027boRhgykTFFKTSP8A Ln/CIeJf+Ea/4TD+xrz/AIRv7X9i/tXavlebu8rzPK3eZ5PmfuftGzyvN/db/M+WvpvWP2oVi1mJ dD8Mpe6DbtcLPJqN29pqWoh7cC3ltfJSRLRY5dxbzFnMkeOIGPH0B4J+Inhbx9ZtdaDelbiMzi40 i/8As9vrNosLqgnnsYpZcxOHQpNGzxknYW8xXVe4ooorxH48eBbjxl4RS90y3nutd8NSyX1haW0b zS3tldbItXsoYRIi72WOO4UiOSRjCIo13S1+etFfqh4Htrmx8F+ELO9gntbu08L6BbXNtPE8M9tc waTDFNbzxSAMrIw2srAEEEHkV1FFKMk4A5PHBzknuAPy6V+YWt3c3xC+It5LBczv/wAJT4pSz0ya +2JLDZX1+un6PHMu7aohgMMe3fgBQM4Ga9L/AGmL21u/iFYwQTJJLpvhfTrK+Rd263un1C71FYZN wHzGGeKTjIww75A+eK6TwjoEvinxNofh+LzgdV1G1tppLeMSS29mXD314qOQCIYFkmPIGFPNfqpR RRRRRRRRRRRRRXFeI/iL4J8Jyvb6/wCJNOsruOWKKWwjaS+1KF54PtUJuNN09JriNGjKsJHjVcFe RuXc3w38SvAvi+4az0DxHZXt8CAtjMl3p17PiJ5na0tNSjhkmCIjPIYVYKAC22u3oooooo4Ayenc 9BgZJ5JGc49umTXxZ8avjWdWa98H+D7sDR8yW2t63bSD/ibn7sun6dMmcWnVZZkP+kcoh+z5M/gX hHwjrXjXWrXQ9DtWmuJmBubkhhaadaBsTX19MOEiQfixwiBpGRD+jPgHwDovw+0VNK0pPOuZvLm1 XVZo1W61S6VSPMkwTsiTLCCAMRGCSSzs7v191a2t/bzWd7bW95Z3MbRXFrdRR3NtPC4w0U8MwZWU 5OQQQRXnGofBf4YaldveXPhCxjkcRq0enXWp6PaYjjEa7bHSp4IVJA+ZljBZsliSSa5dv2c/hsS7 iDWY1JY7V1Z9iLnIA8xCSPq2ffvVax+Anwn1W2i1LTHvdR0+7E5tbmw15buxkCu1u3kXUG4P5bqy /fOGTD55B3Lf4BfCuCCGKTw7LdvGqq91ca1riz3BB/1kwtbmKPJ/6ZxoP9mvStG8OaB4chkh0HRd L0dJktkn/s2xt7SS6W0Vkt3vJoVDTMoZ8NIWbLMc5Zq2q+LfjX8FDpRu/GHgyzJ0kl7jXNCto8nS Ty02o6ZCg/48+pmgUf6P99B9nyLfx74ffEvxD8PdQjl0+d7rR5bhZdT0GeU/Yb5WAjmliBDeRcbF UJcIuflUOJIwYz+iXhXxXovjPRrbXtBuBc2dx8kscgEd1YXSgGaxvoAx8uZCeRkgghkZ43Rm6Gii iiisLxH4m0Hwlpr6x4h1KDTLBZY4BNKs0sk08xxHDbWturySvgFysSEhFZz8isw4WL44/CueaKCP xbDumdI0aXSvEFrCrSNtXzZ7q0SONfVnYKBySK9Qtbq1vraC8sbi3vLS5RZre6tZ47i2niYApLDN CWVkOeChII5qeiiiiiiiiiiiiivkv9qTSJGt/CfiCK2HlQy6lo99d+cMiW5jjvdKt/s7NnGIrxi6 JjPDtygr47or6k+PEUt94I+EWtW8E7aedFaKS4YDZBNqmkWF1Y28u0kB5I4J2ABOdjc8V6V+zV4h GpeCbzQpJ0a58N6rKI4FgZHi0zVyb61kkmxtkL3P2zuWUKAwA2Z+iqKK+G/2n4nHjfQ7gxOIZPCV tCsxiKxSzw6zfSTRrL0Z0WWMuM5AZcj5hn5rr1D4S+Ap/Hni2ytJbd5NB06SG/8AEM+2TyBZRyb4 9OeaKSJle8ZPITZIJFUvKqsImr9KKKKKGZURnkZUSNSzu7AIigZZmZjgADkn2JJxXzN4+/aN0nRp JdM8F21r4hvo2dJtVumlTRLWWC5VWS3ji2SXm5RKBJHLHGMo6PMpK123w7+NPhnx866c6NoHiArI 6aReXMc8V2iPhRpmo7YxO4TazRNGkn3yquiM9ex0UUVxvxA8JxeNvCWs+HnZIp7u383T532qtvqd owubGRpCkhVDKoSYxoWMTOFwWBr8ytW0nUNC1K90jVrWSy1HTriS1vLaUozRTRnB2yREo6kfMkiM VdSGUlSCc6vvf9muwurT4dz3FzEY4tT8R6lfWDeZG/n2sVrbaa0oVCSmJ7eeMhgG+UnG0qT9A0UV +f8A+0VrcGq/ER7S3ZnXQdIsdInYSI8T3Zkl1Ocw+WSBsFykLg4IeNgelavxWtbHS/hT8GtPtjLu udKn1YBj8pkv7C21HUSQmF4nuiEyM4zz1z85UV+pvgXRJPDng3wzok8LwXVho1hHfwSTpdmHUpLd Z9SjE8RZCqztIq7GK7cBSRgnq6KKKKKKKKKKKKKwPEHirw54VgW58Q61p+kxtHLLCt5cItzdJb7T OLKyXMs7LuUMkKM3zDPJGeQ0v4y/DPWL2HT7LxXaC5uGKxC9stV0yB2CkhDealbwwhm+6itICzYV csQD6dRRRRRRXz/8XfjVY+D7aXQ/DFxZ6l4puVnhlnieG7tfDmyRraWS8VSym8V0YRWkn3SPMnXZ sjm+H7Gx1nxRrMVlZRXesa3rF25VS7T3V5dTsZ7i4uLic/70k00jAABndgoJr9B/hV8KtM+Hemed N5N/4nv4VXVNUVWMcMZYSf2XpfmAMsCsAWYgPK4DuAojjj9Z+o/AjIx3rz3WvhR8OvEMgn1Pwppv n+ZPO8+ni40aaea5IaaW7k0d4DMxIyDMXIySMFmzx93+zt8NLi5aeGx1SwjMaILO01e5e2DDrNvv vOlye+ZtvoorG0/4IfBzVbq/0/Tru8vb3QLyC01m3t9d82eC48tG8i9RU+XeVcMYwMP5qAq8ZWPo LP8AZ8+GFr5gn0i+1HzAqobzWdTj8gqSWMf2CSDls4bfuHHAHOe78P8AgDwV4XNu+heGtJsri1Mx gv8A7Mt1qsf2gMkwXV73zbnDKzJgzY2krjBxXYV4J8Y/g5B44gl1/QI4bbxdbQqHQlIbfxDbwJ5c drdyNhUuEUBLe4YgEARSnYI3h+LPD3iHxD4B8RJqemtNp2radNLaX1ldxSosypLsvNK1WzfaxQsm JEbDI4DKUkRWX9Avhv8AFHQviPZSm0X+ztbs0V7/AESeVZJYoywRbu0mCp50GcKzhFKNgOqho9/p lFFFFFVr2+sNMtZb7U72z06yg2efeX91DZWkAlkWGNprm5ZY1y7KoJbkkAcnnys/Hf4Ubc/8JYM5 xtGh+Jc46bubLHv1/DNej6J4g0XxJYx6loOp2erWThMzWUySmKSSBLgW91GPmhlEciF4ZlV0zh1B rWooooooooooooorxj49+HpNf+HGpSQCZ7jQLi28QRRRNEFkjs1e2v2m34+SO1nnnO35iUAGfun8 7qK+tYNQtbv9le9trabfLplwun36bSDDcyePYtVSLJH/ADwuIXyMj5sdQRWL+zHr8dj4n1zw9K0C DXtLhubZ5HKzy3uiSuyWtumcMTBcXEr9SBFkcZr7door5o/aghuW8IaDcLcFLSLxIkU9njia4n0y 4e1uidvHlLHMgy3Pm557fD1bfh3QdQ8Ua3pmgaWivfapdR2kLOJjDCH5murnyFkdYoUDSzOqNtRW bacYr9QvDehWnhjQdI8P2QT7PpWn29mrpDFb/aJY0BubySKIbfMnl3TSkcl2YkkkmtuiiivF/iJ8 b/DHgcyadZ7fEXiAI+LCwuYPsenzRXX2aWDWL9CxgkXbKRAkbyZQCRYlkRz4t/w1Lr39k+V/wi2k f27/ANBD7Ze/2Tnz87v7H/12fJ+T/j++98/T93XhGieBvEniHQvEHiPTLFpNH8N2xub+7kPkxymP bJc2tkzDEssMLNczKDhIhliHeJJMPR9Y1LQNTs9Z0e7lsdS0+YT2tzCcMjYKujqfldHUlJI2BR0J VgVJB/Ujwxr1t4o8P6P4htPKSLV9OtrwwxXCXiWk8seLqwa5iVFZ4Jd8MhKqQykFVOVrcooorx7x Z8DPAPi2/uNVnt9Q0jUru4e7v7vRbqO2+2zygCSSe1vI54QzEF2aOJGdyzuWZiak8L/A74e+F57W +g0yfV9SsrmS5tr/AF26a8eJmj8pF+w24itG8o5eJ2ty6OQ4YMqFPXaKK+f/AI//ABAh8M+G5fDF mwfW/FNlcWzlJbcnT9FkZYL+4ubeQO3+lIZLaD5VH+tdXDQgN8t/BfQ/7f8AiV4YgaO6a30+7OuX Mtqob7ONGja/s5LhmRgsT3KQQvkDO8ICGYGsj4na6viTx/4r1aNrWSCXVZbS1mspPNtrix0lF0qx u4pdzhvOhhSQsrbSzEqAuAMbwx4T8QeMdSTSfD2nS390QZJWBWO2tIVBZri9u5SI4kwCBvYF2wiB nZVP358LPhVpnw50/wA6Ro77xNf2/k6vqql/KWNpBMdL01GClbdGVCzMBJK6h22jy4ovWKKKKKKK KKKKKKK+N/jP8b757658I+Cr2602HTrsw6xr9pLLaX1xe2ku2Sw0qeIq8UEci4kuEIaZhtQiEFp/ k+rdhe3Wm3tnqNlM1ve6fdQXtncIFLwXVrMs9vKocEZV1DDIxxX6peGtTl1vw54f1qeJIJ9Y0PSd VlhjJMcUmo2Md28ce7kqCxC98YzW3RRRUVxcW9pBPd3c8Nta2sMlxc3NxKkNvbW8SeZNPPLIQqqq gszMQoAJyADXw38WvjlfeJn1Hw14VlNl4YbNpc6gqtHf67GpK3A3k5htJOAIwokkQHzGCyNCPG/C PgzX/G+qx6VoNk87l4heXbhlsNMgkJBu9QuQCEQAMQoBd8FUVnwp/RbwD4B0X4faKmlaUnnXM3lz arqs0ardapdKpHmSYJ2RJlhBAGIjBJJZ2d37cn6dPcYweeenSvnfxn+0Z4V0CZ7Hw3bP4rvInKTX MNx9i0aEqZIpFjv2jka4ZWRCPJiMTowKz5BWvA9V/aJ+JeoSRvaX2l6GscZR4tL0m3mjnJbcJZDr f21gR90eW6rjqCea4vxB8SviB4vs2sta8Q397p8KNJc2trBa6daSRyyxLnUItKihWZQ6x7BOGCMf kwWOcvwz4v8AFvhF5b3w1q9/pke8LcrEFn06SWaJ4o/tdlcq9s77d3lmWMsuMoQRmu9sf2gPijaX UNxPrdpqkMb7nsb7RtJS1uAQRsmfTobeYL3/AHcyH3xXr3hP9py2uJILTxpoi2IkOxtZ0MzTWsTS 3KojXGkXBeZIkiLvJJFPLISoCQndhfqLSdV03XNOtdW0m8g1DTb2Lzba7tn3xyrkoynurKwZZEYB lYFGAYEC/Xxl8a/gp/Zv2zxj4Osz/ZmXudc0O2T/AJBvVptT0yFR/wAevVp4FH7jllHk5EHiHw/+ IGt/DzWhqmlsbi0uNkWr6RNI6Wmq2qFiqybc7Jo9zNbzhSY2JBDxtJG/6GeDPHXhzx5pr6l4fu2l Fu0Ud/Y3KeRqGnTzRiWOK6gORgjIWVC8blWVXJRwOwoooor89/2gfEF3q/xE1HT3uGfTvD8Vpp2n 2+LiOOF5rOO71GUwzYHmNM5RpUUB0jiwWVVY+H16D4B+JHiH4f6lDc6bcS3WlNM76j4fnuJl0y/S ZVjnkES5EVwFRPLuUUspUBg8e+N/0Z8MeJdK8X6HYeIdFlllsL+N2RbiMwXUEsTtDcWtzFlgskbq UbazIcbkZkKsd6iiiiiiiiiiiis3WNH03X9MvdH1izh1DTb+EwXVrODtlTIZWRlIZXRgHjkQhkYB lKsoI+C/iR8DvEPgp7jU9JWbxB4b826kS4tYJp9S0mzgt/tRk123hjCqiIJA11HmL92WkEBdIz4b X1Pq1yfGH7Nmm3cmomS88D6rY211ElkEDCyuW0TT7AsvlKPLsb+2lM6iTcV2tl2kZfJfhL45PgTx jY6jcPs0e/26XroYSsqadcyruvvLhSR2a2cLOAiF2VWjXHmE1+ktvcQXdtBd2s8Vza3UMVxbXMEi SwXFvMglhnhljJV0dWDIy5BUgg4NTUVz3iTwn4b8X2S2HiPSLPVYEyYWnVo7q1LSxyyGyvrcpPBv MaB/IkXeo2PlSQfH3/Zr+HbX32tZvEccBuPN/sxNStTYrHv3fZRJJbtc+Xj5cm434/jzzXtWh+H9 E8NWEWl6DplppdjHtPk2kSp5skcS2/2i6kPzzTMiIHmldnfALM3WteiiivkP9pjxlexTaX4IsppI bSeyXWdY8qXAvBJctBp9lMFw22IwPM6N8rFonxlAa+bvBvg/V/HOuQaBowgW6lgurqS5u/tK2VnB awmQzXk1tFKyIzbIUYoQZHRSRuzXOXEFxZXE9rcwzW15aTyQXEEyPDPb3Fu5jlhljcBkdGBDKwBB BBAIr9Evgn40n8Z+B7WS/mefWNFnbRtSnlkElxd/Z4lls7+Qu7yEyxOiySyYLyrKw6V69RRRXBeN fhr4R8fLE+v2Mhv7a2a0s9WsZ3tNRtIGl8/ylcbo5FVixRbiKRVLOVCl2J4TS/2c/hvpss0l3BrW urJGFSLVNUaKOBg+7zYjokdmxYj5CHZlxn5Qea9yt7a3s7eC0tIIba1tYYre2treOOC3t7eFBHDD BDEAqIigBVAAwAAMVNRXGeP/ABnY+AfDV54hvUa4dWS006yUhTf6ncozWlrv/hTCPJI2TiNGZQzA IfzQZtV8Ta2ztuv9a8QaqzHaIYWvdU1a7y2FTZGhklk6AKoz2Fe3/tEahaReI9A8H6XKg0nwb4ds 7KGxEcu7T7q8QOYGupxvlzZR2BB3uo6ZEnmAeD2On32q3cNhplleajf3JfyLKwtpru7nMcZlfyra 3VnbChmOBwoJPFfanwk+BC+GbqDxL4xFpfa1EsE+k6VAzXFro1wUWZrq8kICy3kTkxoE3xRsDJG8 rmN4vpeiiiiiiiiiiiiivBfjH8YrfwPA+g6A8N14tu4SXZlWaDw9bzx7ory6jbKvcurB7a3bIAxL MChRJvg6+1C+1W7mv9TvbzUb+5Kefe39zNd3c5jjESebc3DM7YUKoyeFAA4qlX6I/AXxNd+JPh5Z LfAtc+H7uXw355aIfabWxtobiwkEUKIF8u3mig53M5j8xmLOcez0UUUV8vfGj42/2N9r8IeDrsHW Pntta1u3kyNH4KSadp0qHBvOollHEHKJ+/yYPjnS9L1LXNRtdK0mzuL/AFK9lEVraWyb5pX2l3PH RVVS7uxCqoLMQATX6HfCr4VaZ8O9M86byb/xPfwquqaoqsY4Yywk/svS/MAZYFYAsxAeVwHcBRHH H6zXkvxA+MnhXwE01hM8mr+IUWNholgwVofPiaWBtSv3VooFbapKDfLtdHEJRg1fM+t/tJ+PdQW4 i0qDRdAhe6822mtrNr/Ure2DEx20s+otJbyEggSSC0QkjKhAStcfdfGb4qatA2nP4qvytyUQLptl pmnXrMJA6rb3mlQRTqSRg7JAWGVOQSDweiazrmg341Dw/qOoabfpGxafTppYpHt4WW6ljuBFxJDm NXkjkBQhcsCBXog+PHxWzk+Kv/KH4c9c8Ys69N8P/tQ6vFJ5fijw3YXts0lov2rRJZ9PubeBSRez Pa3rXEdw7Ao0aLJAoIIJwwKfU3hPxh4f8a6XBqugX8VzE8Ub3NozxDUdNkdmU22p2aszQybkcLk7 XC742aMq56evBfjH8HLfxxbya/oEcNt4utoVVlZo4LfxDbwRhY7S7kYhVuVUbbe4bClQIpSIwjw/ DVhf614V1qK9spbzRtc0a8kUFo2gurK6gYw3FvcW8w/345oZEIYFkdSCRX6EfCv4qad8RdMMbiKx 8T6fAravpKsRHJGGEP8AammGQktbOzKpUsXhdhG5IaOSX1eiiiivkH9qLxE5k8NeE4ZmEYjn8Rah AYIykrszadpEq3LDeCgW9DIpAIYMwYhSvyLW3oXiLW/DGopqnh/U7vS75VWMzWshUTQiZJzbXURy k0JeNGaKVWRtq5U4Ffod8KfiRb/EfQpLpoEs9b0x4bbW7GMsYBLNGWt72yLlmEM+xyqyEsjLIhLh Vkf0+iiiiiiiiiiiijp7EfU9T/PoOTXx58WPgDcLcXfiTwDaJJaPFLdaj4YhBW4gnUh5H8PwouHj ZSX+yZDIw2wB1dIo/kx0ZGKsCrKSrKwIZWBwVYHoR3FfUnwKupNe8EfEv4fx/YBeX2m3l/pEU28T z3OraW+kXEs2WZfJgkisiGSLcjSEknKBfnPw9ruoeGdb0zX9LkEd9pV5FdwZedIZgnE1pc/Znjdo Zoy0M6K43xsyk4Y1+nfhPxTpHjLQ7DX9GnEtrdxhZYm4nsbxBi5sLxDyskbEBv4WGHQsjKzdHRVH VNL03WrC50rVrO21HT7yNY7mzuo1mhlVXDoWVu6sFdGGCjAMCGAI8T1T9nD4cX0ySWqa5oiLHsa3 0zVFlikbORK51mO8k3H7vyyBf9nvXpHhD4feEvBEBTw9pMVtcvCIrnVJy11ql5+7jSXzr2fLhJDE srQQ7Ig+Ssamuyooorxf46+Nbrwf4KdNLuxa6zr92mlWc8F3FbX9na+W0+o6jZwsDI+1FFuZI9hi aeOQSK4QN+funWF5q2oWOlafF9ov9TvLbT7KDzI4fPu7ydbe2jM05VF3OwG52CjqSBXdf8Ko8af8 Jp/wgn9nD+1tn2n7VmX+yf7K37f7d+2+Xn7Jn5d+zfv/AHGzz/3VfZvhxtH+E9l8Ovh/MkA1DxRP qK6hqLSQR2r6rFp4ub2U3JWBpXlupLWxsUeIuYtqMxdFDfG/xV8BT+AfFd3YRwznQr5nvPD95JGw ims3CvLZLMXk3SWjN5EhZg7AJKyIsqivpj9mjxL/AGj4U1Dw1PI73HhzUDNaq0NvHEmlawWuYo45 EIkkZbpLp5TIvyh41DMMKn0nRRRRRRRXlHxU+KmmfDnTVRBDfeJr+3ZtJ0li3lohYx/2rqRQhktk ZWCgEPM4MaFQskkX55axrGpa/qV5rGsXk1/qV/MZ7q6nKlpGKhVVVUBURFASONAFRQEQBQAPcfhs z+Bfhz43+I8sSQalqsUXhLwfcSTT21y09xIf7Su7OOVGgmSN/KnX5XJazmjzGNxPM2Xw507w/Zx6 z8UdTuPDdrKm6y8KaabWXx1qqzwsba5TT7gMtnAHVg0t2v3o3iZYmeNj3dn+0Fp/he1Gj+BfAOn6 RosFzcyxre6hPcXV7vKxxXt4IlBE7oiiUyTznAVBIVQE9hpH7UmmSSKmveFL6ziW2GbnSNQt9SeS 7G1XAsr1LUJG3zsCbh2X5Vw/3q+hvDfjXwp4uieXw3rtlqhQMz28bSQXsMaS+V5s2nXax3EaluFa SMBh0JrqKKKKKKKKKKKK8/8Ain4kl8J+AvEer27Fb0WX2DTmW5S1mS/1SVdPgurZ3Viz2/mm5Eaq SyxkZUZdfgz4XeBm+IPiy20R7h7XT4LeXUtXuIgpuE062kSJktg/HmSSSRwqxB2bvMKsFKn2D46f Cm50240TVfBfhz/iQ2mjppd9a6JYvPPZ3FjJLcjU9SWANNKJYTh7uTccxfvZAWj3eM+G/hj448V3 UNvpvh7UIoHYCTU9Rt5tO0uCNZVimke9ulVXMe8M0UO+UqGKxttIH6SaBpn9h6DomiC4N1/Y2j6Z pAuigiM66bZJZibyQW27ggbbuOOm4kZrVooqG5ubeyt57y8nhtbW1hluLm5uJUhggghQyyzzyykB UUAszMQABXwT8Y/jHceOLmXQNBlltfCFtMNz7XhuPEM8Dho7u7jbDJbqwDW1uwByBLKBJsSHz/4f /D/W/iHrK6Xpa+RZ2/ly6vq8sZe00q1diBJIARvmkwwggVg0jA8qiSSJ+jPhTwnongrR7fQdAtTb 2cJMksspWS8vrpwqy31/OgXzJnwASFAUbVRVRVRejr5E/aD+KV9b3M/w/wDD92tvAbSMeKLy3My3 UjXSbxoKSMihIjCUe5aJm8xZBCzKqzRyfIYBYgAEknAA5JJ6ACvrvwj8H/CngTR18YfFu6sS222e 20e4eZ7KxuHK3UcF1bwfPfXWFZGtVV4tokysww6ebePPjfrniK2uvDvhqCLwt4OaGXTYtPs4IIL+ 90rEcUNvezQ5WBCke37NaFUEcjwyPPHzXI+A/id4p+H0zro9zFNpVzcLcahot7EJrG7kWFoN6t/r IH2kEvA679kYlEiIqV9ES+Hvht8dtIuNQ8NJZ+FvHyW4vL62RRE63Pnu91/adpbhI7uGaWU7tRij 84bomkOQbY/I+s6NqXh7VLzRdZtHsdSsJfJuraQqTGxUSIyvGSrI6FXR1JVlIZSQefTPhB8TrvwD rcVteXLv4U1W4jXWLRxJMllI4ES6zaRxAsssYC+cI1JljXYVZ1iZP0X5HXjjvkdeeB7A9aK+Pfi7 8BpUmu/E/gS0RrZ1e41HwxbRv50M24b5tBt4lIZGBLNajBQg+SGVljj+b/CnizW/Bms22u6FdG3u 4DslicM9nf2rEGaw1CBSvmQvgZGQVIDoyyKjL+i3w/8AiFonxB0aLUtMkjt7+FVj1bRZZke90y4G AdyjaZIGzmC4ChXGQQsiSRp3lFFFfFnxt+D/AImk8S6l4t8NadNrWmauYrq8s9OSSfUtOvtsdrcA WW95bhJ3/fq1up2ZkVo0SNXfzbwT8KfHur+JtJhk0HxF4dt4Lu01C61q+sbzRDY2ltcoz3On3V7G m65XOYEi3MWAbARWZfYv2hfhhp9tZTfEDQrZbSUXcEfiWzhWKK1nW9m8iLWkQspWZrho4p1jVvML iUhWEjyUP2XvEVyuo+IvCbq8lnNZL4igfeoS1ubWeHTb1fKCbnNws0HzGQBPJACkyEj7Jooooooo ooooqG4uLe0t57u6nhtrW3hluLi5uJEgt4YIEMs0880hCoiqCWYkBQMkgV4f4q/aD8CeHzLbaXNc eKb9Bcrs0sKmmpNEAYkn1a4whjkLECS1ScAKcj7oPlV5+1Nqbsh0/wAH2FqgUiVbvV7i/Z3LZDI0 MFsFXHG0qfr2rz3ULz4afEW7kkitIvhX4hmKJbfMt94L1OQRLbW8N4bOGA6bI7lDJcLAYERJJJQ0 j5rv/g9Z6n4e1vxR8JPGkV5pUfjbw7PLYpHdC4jkebTpYriTSZ7MT2rG4s3lZ7gPt3WqxMWdRGPm 7X9DvvDWt6poGpIFvdJvZ7OZlSZIp/KfEd1b/aEjdoZk2ywuyKWRlbHIr2f4N/GSfwTPF4f1+WW5 8JXMrCOUq8s/h2aZy8lzbRoCz2zsd08CgkEmWIF96TfeNtc295bwXdpcQ3VrdRR3Fvc28kc9vPbz RiSGeCaPKujKQyspIIIIJFT0UUUUUU4DPAyckDHPU9BwByefxr8u/iL4iXxZ438S6/C0Ulre6k8d jLDHNCk2m2Ea6fpk7RXJ8xXkt4o3kDAfOW+VR8o+mPhxpNr8FvAmo+O/GVpLBq2tzaZbw6av2Iat BpktwvkWFtFdeWVuZFaS7ubfzsiOJN6pJE4HEftAeAY7S9i+Inh8R3eg+I/Il1KWx+ytZW2oXEKt bajA1rjfDfr+9M21gZtzNJmeNaZ+zN4jj07xZqnhyYwoniXTkltmMVxJcyalofmXMNvE8eY0Q20t 3I5kXkooVlJ2v9yUUUUUUUVzvizxXo3gzRLnX9duTb2cDCOKONVe6vryRGeCwsYWK75pNrbQSFVQ XZlRWZfzk+IHj/WfiFrTapqjeRaQeZDpOkQyM9rpdo7AsiEgb5pMK085ALsAAEjWONOz+Bfh+2vP FF14s1Zo4vD/AICsJtf1O4lg+1ItytvK2njyI283dH5ct2jxxPzAEwGdKp/8I1qnxC1LWPiH4m1O Dwj4T1XUtTuP7e127F658jL2+iaFZs0c9+8MK+RAkKKm2F40IeMRV1GifGHwj4Aje08BeBDIS8fm eI/El9Adf1G3k8pry3uUsYW8pCY1EUcVx5KlRKYt7MD2Wl/tTHfbx6z4QXy2uFF3d6Xqx3w2pcbn ttOu4cSSKu4hWulVjgEp1r3bwZ8VvBPjjy7fSdUFtqkgJ/sTVVWy1UkeY22GJmaO4ISJpG+yzSbE wZNhOB6NRRRRRRRRRRRVa8vLbTrO6v72ZLazsba4vLu5cNsgtbaM3FxM+0E7VQFmwM8V+YDvrnxJ 8ahndJdb8VazGgZzeSWtobuYRxrn9/MlpaRYUD5zFBGAMhK+ovHnwRh0v4Yw6T4N05NV1zTtUtda 1e+aFf7a1yKCwnt7uOyC7jhGlV4bJHxtU7fMnYmX5YsPA/jHU9Q/sqy8L67Lfi4S0lgbTLu3FpM8 3kEX0twqJbqrZEjzsipgl2UAmvvv4PeB73wH4Li0vVGX+1tQvZ9Y1K3jmSeCyuLiKO3is4pYgAxS GGPzSCy+Zv2OybWPqVFFFfJ/xe+PNtFbXHhrwFfia7n8631TxHamRI7FEkMMltos+FDzPtP+lx5R EIMDtIweH5M0bRtU8Q6la6Ro1lPqGpXkgjt7a3TLsT955HOFSNB80krkKigs5CgkfoZ8K/hZpvw6 0wvI0N/4m1CJV1bVQmUji4k/szTDIAyW6sFLMQGmdQ7gARxxer14j8a/ie3gPRo9N0mSF/E2txSL aM0is2kWQHly6s8AyS+f3dsHwrOHY7xE8b/nzJI8rvLK7ySSOzySOxd3dzuZ3ZuSSeST1r6P+FXw Ttde0s+MvHNxLpfhtI/ttjZi4hsmv7O0cy3eoaneS821lsjZRgpK6kyq8SLG803ij46Wuj28/hv4 TaRp3hzRUkkVtaj0+OK7vZVEUX22ysnARDJHFsea7SWZ1KkiF1rwjw54r1/wnqn9taBqUthqRhmg knCQ3AnguCGmhuIbpZI5FLKr4dDhgGGGVSPqvw/4l+Hnx1ibRPGOjWmheMlit/s2oWEsNteaksER EjaRqU0Zb5WaVjp1z5yhGWRDKyM0Xzd8QPh/rPw81ptL1MC4s5zJNo+rwxmO11W0RgC6AlvLmj3K J4GYmMkEF43jkfJ8J+K9Z8Ga3a67oVyYLq3OyaJ9zWt/ZswafT7+EEeZDJgZGQykK6MkiI6/pz4d 17TvE+iadr2kyNJYanardQeZ5fnRFvkltrlYXkVZYZA0cyByA6sAzY52a8G+MXwctvG9vJr2gxwW vi62iAYFkht/ENvAgRLS7kYhVuFVdtvcNgEARSkRhHh+E1k1fw7qhaJ9Q0TWdMuJIyyNcafqNjcx 5ilQldkkbjlWHB6g191/B34xweOII9B114rXxfbQuUYKkVtr9vBH5kl1aRrgJcIoLXFuoAKgyx/u xJHB71RRRXzv8dPhRqnjcad4g8NJFc65p0H9m3GnTTxWx1DTmuDLAbW4upEgR7eSSZ2V9vmK7fPu RI5Pka2+GvxBu54LeLwV4qWSedLeOS40LUbO2SWRgq+feXcccUSjOWeR1VRlmIAJr7A8WfBa0134 f6TYOkbeN/DXhyytrTVbRbbOqXWm6YkA0W5mkW2Els5jWG1ln2vANrkkecsvzD8E/Ej+HPiLoTbp Ba65N/wjl7HFFBK8seryJFZA+djaqXi20sjIQ2xGADAlG/R+iiiiiiiiiiiivLPF3xl8BeD5riyv NUOp6pbMY59K0SNb+6hlS4NrPDcTlktoZYnRvMhlnSRcfcyQD4nf/tTS75F0vwbGqBplimv9ZeR5 Y84t5JLa3t1EZ7uglfngNxuPC658RPAHxKuI18ZeF7jwnqbiVY/GPhyaHUJvtEhS0szr2mSwRyXN nbwiNpSssk+IdkAQSsBD4Lg1T4U+MfDfimeaHU/BGvMmmHxRpjSnRL7TdVDK4muJ4jJBPaSxGaa0 ljSXfbSR52gvXPfGrwyfDHxE1uJEkSy1iQeILBpHgcvDqrNJdqi24GxEuhcRRoyhgiqTuBDsfCr4 o3/w51Y+Ys1/4a1CRBrOlxsnnDA2LqOm+aQq3EQPKFlSZR5blTsli/QTw54m0PxXpceseHtRh1Kw eWWDzYxJG8U8R/e29zbXCpJFIAVba6AlWVgCrAncooooooor4N/aP8ULrPjW30O2neSz8L2P2aRD FbCNdY1Ardai8NxEWd18lbSF1kI2SRuAo5Z9/wDZ28FiO6vviRrqfYdI0e0u49Gu7z/RrOWVopId Y1YXLSoPKtIBJCzPG0ZaRyHEluwHu3/CeeH/APhX3/C3/wCx7f7f/YH2TPkJ9u8/+0vsX9g/b8ed 9k/tHvnG397tzxXwx408b6p4z8VXXiq4Z7G4aSD+zbe3up3Gk2tlgWUFpOxDKykGZ3RUDTM8gRN2 0fbXw61/RvjF4EW38VWGn6tqGnSNp2uWt3FZtIbs2jRW+uWcUB32xnilcJcRLEyyiZYdojBrf0T4 R+DPDGsWuueGbbUtCvLeF4JUstWv57W/t5W3S2+oQanJcB42wp2ZABVXXEiqy+l0UV5X8UvG3irw bpJu/DfhC51vEfnXWryBbjStJhiD3Fw95p9hILxlWGKRnmYRQxBkJlZsx18rH9o/4kHUvt2/Qha+ WU/sUaV/xLQ23Al84yfbNw6/8fe3PbHFe+/Dn4+6J4vuLLQtdtf7A8QXRENvIJBJoupXIijVIre4 kIkhmnkMght5VZeFQTySuqH6ArxP4zfFQ/D7Trax0pIJ/E2sxTtZ+ZJBJHpFpEyxtqV1Z7i7F2JS 1DoI3ZJCxYRNG/wBf6jf6rdzX+p3t3qN9cFTPeX1zLdXUxSMQp5s85LHaqqoyTgAAcCui8D+D9Q8 deJLDw9p5aL7Qxlvb7yJLiLTNOh+a6vZkTHCghY1Z0DyMke5S4NfVPxL1jQ/htN4btI7CzaDwlpz N4H8JSbZYb7XruPbL4y8QJHMy/ZbIErZs8cd3NetdMrIq/aK+OdX1fUte1K81jWLye/1O/mM91dz sC8rlQqgKoCqiqAkcaKERAEQBQAM2irdlfXum3UN9p15dWF7bsXt7yyuJbW6gkK7GaG4gZXU4JGV PSvrr4ZftEfapbXQviA0aT3FxKkPixRbWloDMwa2g1ext0jiiVWLJ9qjwigp5kaqskx+s1ZXRXjZ XSRQyOjAo6kZVlZTggjkH3BBxRRRRRRRRRRXzl+07/yIWkf9jfYf+mbUK5D9lUn/AIrsZ4/4phtv uv8AaADfhk4r68oooorl/FfjPw74K02XUtf1GC2RYZZbayWSJtT1NoWWNrfS7J2Vpn3yoGx8se4P IyRhnHwd8Ufi1q/xB1Ga3tpLrTPCsDlLDSBJse7RZA0d/rSwsVknYqrLHlkh+7GWbfLJF8LPhVqf xF1HzJDPp/hmxkA1TV1Qb5XAEg03TBL8r3DjG5iCsKkSOGJjil+//DPhfRPB+kQaJoFlHZWUTGRh kvPdXMgCy3l7cN80sr4ALMeFCqoVFVV36zdZ1S30TSNW1q7SV7bSNNvdTuI4QrTvDYWr3Uywq7KC 7BGCgsozjkV+U+o6hd6tqF/qmoS+ffaneXWoXs4jihE15eTNcXMghgCou52J2ooAzwAOK+jP2ePB VheXOqeP9fW1Gk+GSY9OlvmhFpDqkMQv7zVZ5JJAIxYwbHVpYim6USK6yQceafFX4jXHxF8Rfbo4 prLRNPiaz0XT5ZncrD5hebULqIMYlubg4MgjXARY4i0nl+Y3mFFbvhvxDqXhTXNO1/SZFjvtNuEn jWTzfIuI+k9pdrCyO0MqExyqrKSpOGBwa+sfiXp2l/F34bWXxF8PrbrrHh+ynn1K1jktmnitIIxc a3o99cyCJ2ez+a6t9+NyFzFETcrXxjX6LfAjxG/iH4caSJpJZLvQJJ/DtxJJFBEhWwVJdOSAwdUj s5baMsyhmdXLbj87exUV8t/Gr4JnWDd+L/BtnjV/mn1rQ7ZFC6scbpdR06NMD7Xj5poR/wAfHLr+ /wAif5G03Utb8KazHe6fPe6LrWk3UiEhWgubW4hfyp7W6t5l5GQ0c0EqlSMo6kZB+5vhv8dfD/jI 2mkaysegeJpntbWG3dnfTtYu5VKH+y7kjETvIMLbztuJdI43nbJHu9FFFFcZ8R4rabwB42S7SCSJ fCmvSqtwEKC6h0uWaykXfxvScIY++8LjnFfE37Pn27/haGkfZd/kfYdY/tLbjH2H+zZPL8zP8P2j 7P0747Zr9DKKKKKKKKKKK8/8ffEjw98PtMmutSuYbnVWhV9O8PwXEa6lqDysyROUwzQ2+5X8y5kX YoUhRJJsjf4R8ffFPxT4/uJF1G6NnoiXUlxY6BZsq2dsjBEjF1Kiq91IoQN5k+QrM5iWJXKV5rRR XpfhDxp9ihsdD1tlkstLv11fwlq8qtJP4N8RRzrdW92hVJHfTJ5kj/tOyCPuX99Cn2hAJPePjv4B l1/RNP8AiXpdjJFqSabYDxJplothdqtgbdrj+1pb2yb9+9rlbeWZTKrQBHVkigLN8eV7t8IPjDfe CLu10LWZ2uPB1xcuZg8Ut1daI0yuWuNNEbqRC0zLLcw7X4DPEnmswk++7a5t7y3t7u0niurW6hju La4t5I5ree3nj8yGeCaMlWR1IZWUkEEEHBrF8V+KdF8F6Jda/r1z9ns7YrHHGgV7u+u5FJt7CwhZ h5k0m0lVJAChpHKxo7L8eeJv2lvFl/LdQ+GbHTtBsCwFpczwf2jrCorEeY7Tk2o3jBMZtn29A7da 3Ph78ePiJrOq2OiXHhqHxkxUfaZNKtjp+rrE90iNfXMyH7EkUe8Id0MKElN0q8sfsSB2mhhkeGW2 kkjjdreYwme3Z4wTBKbd5I9yk7WMbsuQdrEYJkorE8R6Da+JtIutEvLrULWxvY/Kvf7NuBZ3FzbE Yls3uNpYRScCRUI3rlGLIzK3I+HfhF8PPC93b6lpnhy2bUbZIFhvdQuLvU5Y54JkuY76CK/eSKG4 DxoyzQxIy8hCFZgfkj48fEKfxX4mm0GxnuE8P+G7iWzFv5w+z6hrVtI8F7qrwoqj5cm3g3s+EVnQ r57rXrf7PHjg+IdJ1H4e68r6mbCwmmsGvhHeW0/hyQR2FxolzDKhzHA0gCCR3DRSeUAiQqp9Nuvg j8OJ7o6haaJcaLqX25dRiv8ARNV1SwltLpJ/tCNYQJKbeAK+CiwwoEIAj2ACvV1GxFVmaTCqC77Q 7lcAsxjAG4kZIAA54A5wtFc/4p1fVtD0a41LRvDl54pvYPmGlWV1a2UrQxxtNPKZbjczbVUiOKCG aWSRkRYzuLJ8Rax+0N8Tprnylk0zw/NaSmK4tbTRlL+bDI4liuk1o3UisCdjKpUjaMAHdu9M8Fft Mw3Vytl4702106ORpSmt6Ml69pAAsfkQ3mlOZ5uSJS08MjHlF8kANIPqy3uILuCC7tJ4bm1uYUuL a5t3jmguIJo/Mimhljyro6kMrKSCCCCQa5Hx942074f+HbjxBqMct1++Sy0+yhyr32pzxPLbWZnw yxIVjkeSRh8qI20O+2Nvzh8V+Ldc8aaxPrev3bXN1MSsMCF0s7C23ExWWn2xJEcSemSzHLuzyMzn EsLG71O9s9NsIGub2/uoLO0gTaHnubmQQwxKzEDLMQOSAM819r3/AIX0X4bfDbTvDfiG6C6JNdtr Hjy8sbieKXxBerH51n4X0QSsJmlu5YraDMKxKLS3mlme3eTcflHxt431PxtqMNzdJHp+k6dF9j0D w/ZYTS9C09VWNLW0gVVXcVRBLKEBfaoCrGkcacVRRX0Z8O/2g9e8OmLTfFxvfEui/vit60hn8RWb ySeapW6unAuowd42TuHG4bZQiCI/bekavpuvabZ6xo95Dfabfw+faXcGTHLHuZHyrAFWRw0ckbqG RwUcBlIGjRRRRRRRRRXH/EH/AJELxwcHH/CI+JRxjPOjTAc/54r4W+AwB+K/hUf9hw4Pt4bvDn/C v0Zooooqjqeqadoun3WqareW+n6dYxiW6vLqQRQQoziKPcz9Wd2VEUcs5CqCSAfjD4ufHf8A4Sa1 l8M+DTd2eizfaIdW1aZPs13rEPmNEtpZx5LxWkiAPIZNksgYRukSLIs3h3hLwb4g8bapHpegWT3M u+L7VdyB0sNNhkY5utQuwCI0ADEAAu+Csau+FP6HeAPhv4f+H2mJa6dDHd6m6MNQ164trdNRvZJl jNxCkiAvFa74laO1EhCEZLM5aRvQKK/Nf4yeIbjxH8RvEs0odIdKvptAsoHmFwsNtosjWLmJwqYW aZZbnZg7DIRubG4u+EXgM+PfFtvZXKj+xdMWPU9cLi5C3FnFOiDTI5bfBWS5Y7QfMQhBJIpLIFPp H7QHxAW6vY/h54dlW00HQVgg1eKwe1jsL2+hjR7bTI0sycQWAVUMJ2gThleMNBG9fMtFSwzS28sU 8EskE8EiTQzQu0c0U0bB4pYpUIKspAKsDkHkV9seHNVh+Pnwz1fw/rklrH4v0ZkkiuI91qr36WzH RtckjSFo445z5tvdxQK2FEjIsQkiVfiu7tLiwu7qwvIXtruyuZrS6t5Btkt7m2kaGeGRf7yOCp+l fX37L3ibzLPxF4Rnlj320sOvabFtuWuJIJwtjquZCTCsUTralUARi8zt84+59Y0V5P8AFP4VaV8Q tLaSJLbT/E9nGzaXrBQr9oAHGm6sYwXkt342thngY74wVMsUv586jp2teFdalsb6G80fW9Iu0JUO 0F1aXMDLNBc21xAfZZIZ4m2sNskbFSDX1b8Mv2h7eWKHRPiDI0d41wkFn4lighWzkheNv+Q7HGV8 p1dURZ4YyjBwZVi2NLJ9VwXFvdwQXdpPBdWt1FFcW11bypPbz28yCSGeCWMlXRwQVZSVYEEEipqK KKK/L7wsJI/iN4cXShaGWPxtpA01ZZXksPMTXYxZB5o8O0OdoLKcleRX6g0UUUUUUUUUVheJPEuh +E9Ll1nxBfw6fYRssQaTc8lxO4JjtrSBAXlkbBIVATtVmPyqxHw18Rvjr4j8ZG90nSGbQfDErXEA ghGzVdUsZAqhdXuldgoYKxNvblUxI0cjTgB68JoorrvC3i268OST2s9vHrPhzVFEHiDwzeyyjTtX tdynIaM7re6iKh7W8hxJC6hlJXcjfWuseD7j4rfCLRbmF/7T8RaJbFvDWsvcRQDXreERwypfGaa7 dbmeFBDepNKgXUoXxIbZRJJ8QzQy28ssE8UkE8EjwzQzI0c0U0bFJYpYnAKspBDKRkHg12/w/wDi Brfw81oappbC4tJxHFq2kTSMtpqtohOEk258uZMs0E6qShJyGjeSN/0c8LeKdG8ZaJaa/oc7TWN0 rqY5UEd1Z3MZ2z2V7CrNsljONwDMpBDozoyMdq6vLWwtri9vri3s7O2iaa6urqWO3t4YkG95Zppd qovcliABXyH4z/aYvFv7iy8D6bYnT4jdW66zq8V1LNe/KI4b6wsEeHyFBDOguBIXBXfFGQ6Hj/Dn 7Q3xJhvre0uobDxW15e2saWj6YLfUZVklCGx0xtFEQEkudsZeCUhiPlYZU/cOkXd7faZZXmp6XPo moXEIa80m4urO9ksbkMUki+12LPFKhI3RupBZCpdY33Rro0VHKhkiliSV4GkR1WaIRmWJmGBLEJl ZMg8rvRhwMgivK7f4IfDeO8bUbvRLjVtQbUJNRkvNY1bV7+S5uXuPtJN9FJN5NwrNkus8beZkiTe Ca8i/aI8dR6TY2Xw38PNbWkD2cEuuw2UVqkdnp8ZX+yNEiWA5t8iMTSxeWh8ryQrGKV1PyR/aF/9 g/sr7dd/2X9r/tD+zvtM32D+0PJ+z/bfsefL87y/3fmbd23jOOKqujIxVgVZSVZWBDKwOCrA9CO4 r7W/Zg0HULHQvEXiC5jWOx1+60+200EsJZhopuY7q5GRt8oyT+Wp3Z3xvkAAE/UFVL6/sdMtJb7U r2006xtwrXF7fXENpawLJIsKGa4nYIm52VFy3LMoHJrK07xb4U1i5FlpHiXw/ql40ckotNO1rTb+ 6McS75ZBDbSu2FXljg4roKCPp09znJ546dK/Nf4w+F4fCfxA1vT7O1ktdLu2h1fSo2jiig+y6jF5 06WSQIiLBDc+fbxKF+VY9uSQWPl9foB8MPipZ3/wyvNe8SXSfavBkLWWssLuGXUNQjtrZDpl75d9 MHa4vciCMzSAT3KOFIyQvw14i1/UfFGt6l4g1WRZL7VLlribyw4ii+URw28CyMzCOKMLHGGZiFUA knmrXhTwprPjTW7XQNDtxPd3OXkmlLJaWFmjKJ7+/mVW2Qx5G4gFixCIryMiN9ppe+Av2evC/wDZ zTRan4nvbT7bJDFG0WreJLqOYw273DDzltLSMs6xb22KiSmNZpy4k+LPFvinVvGevX2v61N5l3ds BHEg2W9naxjbbWNpH/DHGvAz8zHc7lpGZm5qiiiivo34H/Fy48NX9n4T8Q3kI8LXkskdre3sroPD 93KpeIrOcqLWaX5ZUk2pGz+dvRBLv+66KKKKKKKKK8/+KnhuTxX4B8RaRbIHvzZLfaeqWyXM0l7p c66hFa26sQVkuBGbYSKQQJDkMMqfjf4D+OLfwf4vNpql0lpofiSFLC9nmlEVtaX8LGXSb64fY3yq zSW5JZERZmkkYKlfoRRRVS/1DT9KtJr7VL6z02xh2Ca9v7qCztYfNkEUQlubhlRdzMqDJGSQOTXy 14+/aStIo59O8Awm7ndCh8RX9s0VrB5kIKy6bptyqvI6Fj81zGihl5ilQ5r5O1vXdY8R6hPq2uaj c6nqFyztJcXMm8qrSNKIIIxhIolZm8uGJVjQHCqowB7z8K/gNf8Aicad4j8Vg6f4alZriHTCZoNW 1qBArW7kKo8i0n3EiUP5rov7tVWSOcfcFnZWWm2kNjp1pb2Nlar5dvaWkMVvbQx/e2QwwhVXnPCg ep97FFeR/HW7Nn8LPE+y5+zS3K6VZxESmOS4E2s263NvHj7xeHzd6903Z4zX5yAFiAASScADkkno AK+0PirO3w0+DvhvwNp91Dbajqkcel6h9mm1BmubZIm1DxVc2VyxQiOe7kSN45RhoZ3jEYU/J8XU UUV9TfsxeJzaa1rfhWeXZDqtpHq2nLJeeWi6jpziO6hs7NvvyzwOJZGQ7gltyCoynhfxB8NDwj4z 8Q+Ho2V4NPvibIiRpGGn3kSX+nJM7qhMiwSxrL8uN4baSoBP0p+yvd3b2fjWxaeRrG1udBu4Lct+ 6hu7+K7hupkT+9IltCGPoi+lfWVFFeJfFP4LaX8QG/tiwuYtF8TxwFGuzC0tnrCw25Syt9USMhkZ WEca3SB3WL5THKEiVPg3XdA1rw1fyaXr2mXelX8W4mC7iaPzESZoPtFtL9yaJmRgk0TNG2CVYivV vAHx18U+C44dOvVHiXQYUWKLT7+4kivbGGG3aGCHTNTxIY41Pl/upY5FCIEjEWS1fY/g34p+DfHC RJpGqJb6lKXVdD1RoLLWN0avI3k2odlmHlo0pa3eRVX75UggehUUV83ftI+MbbS/C8XhCFo5dS8S SQT3KB42az0nTbqO6E8iK4dWnuI0jiLRlHVJ+Qy88v8AsxeE7qFtb8aXUVzBBc2v9haSWxHb30Ru Vu9VnCOmXEckNvHHIrbN3moQWX5PrmiiiiiiiiivNvin8RLb4c+HDqKxQ3msX8xstF06aZFWS5ER klvbmLesrW1uuDL5QOXeKMtH5ocfnJrGsalr+pXmsaxeTX+pX8xnurqcqWkYqFVVVQFREUBI40AV FARAFAAy6KKKK+rfgt8b4NHt7Dwd4vnmSySVrfSPEVxdK8OmQERpY6VeIyBkt0IkCXLTMIlKRlUh TemT8Xvg3NYm98b+CYbO88J3MEOpT6fpRaU6ZBLB5t1qNkkReOSw4E5aJwIlc4jEEZdfmivsf9m3 4gefBN8P9TlRXs4rjUPDkjfZYjJbtObjUtLBJR5ZA8jXMQCu3l+duYRxIB4V8XvG1z418ZalMt0Z tF0m5uNN0CCOdZ7NbO3cQy6hbsiorG8dPPLkM20pGXdY0NeW1+iXwI8Jw+GvAGm3bwRpqniZU1y+ n/cSSPbXK50i3E8ahvKS2KSiN2Plyyy4I3Yr2aqt7fWem2k19qN5a6fY24Vri9vbiK0tLdXkESNP POwRAWZQCzYyQO9ZGn+LvCer3SWOk+KPDup30iyPHaafrem3t3IkSGSUx29vKzsEUFiQpAAJ6V0N Fflb4w8NXfg/xNrHhq9fzJdLu2ijuCsSfa7OVBc6fe+VDJMI/PgeKXyvMZk3bG+ZSK9d/Zx8NXmr eOhr8beXYeFrS4luX/dsZbvWLOfTLKzCGRXG5Gnn8xUZR5WxtpkU1960juI0Z3dY0VS7uzBVVVGW YseAAOcnAFcmvj/wI7qi+NvCTOxCqi+I9GZmYnaFCibOfauuwR2I+YjvkHoeOvX8aSviT9prwvba d4g0jxRarIr+Ire4ttTQRSNF9u0eOGKC6M7OyhpoJEjESooAgL/OXYj5ir7F/Zm8aXFxFqnga9Ly x2FvJrmiy7SVt7ZrlYtVspJGk4XzZo5oVSLq87O/3FrxD4v/ABAfx/4qlubdsaHpAm03Q41a5Ec9 qs7PLqskNwQFlujtJ2xoREkSMCyFj5hb29xeXEFpaQTXV3dTRW9tbW8TzXFxcTOIoYIIYgWd3YhV VQSSQAM19q+A/Avhv4MaC/jrx9c28fiCWLyYo8LdHSGu0IXSdIjjLefeypuE88ZIVN6IwhWaaX51 +KvxKuviPriXKQvZaHpYng0Oxl2m4WGZwZ76+KFl8+fYhdEOyMKqKXKtJJ5bRRRRXrXwq+KupfDn UnjkSXUPDWoSq2q6UrKJY5QojXU9MaQhUuEUAOhISdBsfDCKWH9DtI1fTde0yz1jR7uLUNNv4Vnt LqAtslQkqwKPtZHRgUkjYB0YFHVWBUaFFFFFFFFFVL+wtNTsb3TNQhFxY6jaXNhe25kljE9pdwtB cQmSAq67kYjKspGcgg1+amkT6j8LfiNaSagksd14X1z7PqS28CytdaczG11B7GPUFjDJdWcjm2kc LlXVwVyCP0p07UbHWNPstW06ZbnT9QtYbyznRXVZbe5iEsL+XKodDgjIZQw+6wBGBdopRyQAMnOA Mddx4A9a+fvHn7QXhjw2k1l4aeDxTrO1gsltPu0OzkeJZIZZtRhJFwBuB8q2Yg4ZHkicV8b+MfHX iXx5qC3/AIhvzOIDOLGwgQW+nabDPMZWhs7Zc9PlQyyM8rqqCSR9oNdV8N/hH4g+INwJyJ9F8OrH LJJr9zZSTQ3Eil4UttLhdohcv5qMsrJIEiAYuwfZHJ9+eFPCei+DdEttC0K2NvZW5MkkjsJLq+vJ EVJ9Qv5QB5k0mxdzBQAoVEVY0RF6KiqOqaja6Rpmo6vemQWWl2N3qV2Yk8yVbWyga6nMcZIywRSQ M9a/JWvtD4ZJF8M/gtrvjySI/wBrazDLfwpPbT4Gy4Oj+GbW4jEgLwPPIbgypsJjnOMhFY/GLuzs WYlmYlmZiSzMTksxPUnuabRRXqXwb8UXHhf4g6DNFtNrrFzD4d1KNjCoey1a5jhWQyyo5QQziG4O zazCPYWCu2ew/aL8Jx6F4zh1q0t/IsPFNo95IUNqsLa1ZOINWENtAFdQytbXEjyKfMklkYOx3Bcv 9nvUbmx+J2k20BQRaxY6xpt6HRXJto9PfVkETN9xvOtYjuHOAR0Jr9CqKK4T4gfD3Q/iFo76dqca 219FmTStZhgSS90y4AIG1iQZIHJxPblwrjByjokifn145+H3iP4fajHp+vQRNHcRJLZanYGabS75 SgM0dvcypG3mRMdksUiK44bBjeN3t+CPif4s8ASONDvIptPmcy3OjanE11pk03ktEswjRkkicEhy 1vLGXKIJN6rtr7M8DfHTwZ4vC217OnhjVwis1lrF1BHaXDs4j2adqkhjjlbcygRuscjc7Yyqs1e0 0UVw3xG8bWngPwtf63Oc3sivY6JB5Lzrda1cW7vYRTKjx4hXY0k581T5atszIUVvin4E+EJvFHjv T7143/szwvJDrl9PidVF1by7tHtEmjjZPNkuAsvlyMu+KKbBJXB/Q+iiiiiiiiisPxN4j0zwnoWo +ItXeVbDTYVllEEZlmmeSRYLa2t4gVBeWV0jQsyqC2WZVBYfm/4/8f618Q9abVNUb7PaW/mRaRpE Uhe00u0chiiFgvmSybVM85UFyBwsaxxpwdFFFFeyfCL4rzfDi9vYL6C91Hw7qgR7mxtp1WWzvUZV GqWcE/7t3MQaKSPfH5n7stIBEor2f4qfDDTPH2lr8R/h3LBqF1eW5vb+0sxIV12GNNjXNjAQGjvY 9hSa1Kq0jAgqtwrLL8cSRvE7xSo8ckbskkbqUdHQ7WR1bkEHgg9K9v8AgV8Qm8H+KE0m/lmbQPEs kNhNH50SW+n6rNMkVjq7CVT8qjMM214xsfzHL+SinuP2k/Hc9xqVt4D066ljsrCCC+8QxxNJGt1q FztutOsLlXjUssEOy5GyV43aVdyiWAbflSvrz9mLwnaSprXjS6htZ7i3uf7D0hm3PcWEq2q3Oq3C oy7FMsc8EccqNvAEynajHf8AXlGQOc4HJ5IGB6kdsVyS+P8AwI7BF8a+EmdmCqq+JNHZixOAAomy T7V1vB9COOmO/of60V+f/wC0Rod/p3xFvdXuIgLHxFZ6fdadOiSmJv7O06HSby2kkdQvnI8QkdEL YSSJiRv2jwevrX4tfCG61b4l6FNoqJaWPjq5ePUbiO2T7NpepWFubjVbp4okij3T2sbXSRvKZZ50 uGLDPH1xp9hZ6Vp9lpenxC3sNNtLexsrffJL5NraRCC3iEszF2KqoXczFj3JOc26+Pf2ofDzi68N eK4kuHimguNAvnLxG1t5LdzqGlqkeN4kmEl2XbLDEYGFIO75Jr0zwL8WPF/gSe3Sxv5L/RY3HneH 9RkefTmhJkLpabstaNulaXdblQzhTKsijYfvbwD480f4g6FFrGmboJo2FvqemTOpudMvVXe8LMAB JGwO6GVRh1IyFkWSNPkn9p3/AJH7Sv8AsUNPz+GsX4FfOdatvrF9baRqWiwyeXY6veaZeXyrvDzP pC3C2cTkNho91y7srKcsqMMFeev8AfDTxH8QL+GLTraW10hbhotR8QXEDtptiIlSSeJH+UTXISRC lsjbjuUuY490i/QPiXxp4M+C+jXfhL4aiG/8V3M8lvqupzlL6fTpbfdH5+q3axpHPcx73SC0jAji fzGlReY5+Z8PfAnxx451KTxN8QtRl0hdTlivboT+XdeIr5JEilWMWiEQ2S+SzRIsvz27RrGbUIAK 96svgP8AC6zt0gfw417ILZLea7vdV1eS5n2BQ1zIIZo4o5GIDM0EcYBJChVO2uZ8Sfs3eB9Vi3eH 5r/wxdJEkcZinm1fT2YT+ZJNc2mpSmdnKEovl3caDCsVYhg3yf42+GPi7wFKP7asVn05jGsOtaa0 t1pMrsit5bTMkbxOGYoFnjQsVYx71G4+eVYt7ae7nhtLSCa5urmWOCC2t43mnnnlcRwwwwoCzOzE KqqCSTgV7b4P/Z/8c+JVju9Shi8Kac0kas+sxyrqkkReRJpLfRUAkBjKDK3TwbgyshZclfqbwR8F PBPg37NefYhrutwmKU6xrCJP5Nygik36bp3MEG2aLzYX2vOm5l88rgV67RRRRRRRRRRXx18a/gpq DahdeMfB1neaoNUvHuNc0S1jmvb+HUL2bfLqemwoGlmimkbdNCAzxOxZAYSRBxHgT4/+JfB+m22i 6hYW/iXSbJJI7L7VdTWeq2sOEFvZx6iBMrW8OHEcbwMyhtqyLGiIvtMP7T/go2qPcaH4pivfKJkt 4bfSZ7VJSCfLS9kvI3ZScAsYFIGTtOMHzvXv2oPEF3AIfD/hzTtFleO7jmu767l1qdGljCW09iqx 2kaPES7/AL+OZHJUFNoYP8/+IfFXiLxVcrd+ItZv9WlR5ZIVup2a3tWuApnFlZriGBX2JuWFFBwO OKxbe3nvJ4LW1gmurq5mjt7a1topJri4nmcRxQQQxgszsxCqqgknAAJNfcHwo+A9r4YmsfEvixod Q1+OKO5s9JVUk0/Q7tj5iyyTAlbm6iG0KwxHFJuaPzGWKYfSNFFFfOv7TckieANMVWZVk8V6fHIA xAkjGk30gRwOoDKrYPcA9q+Yfg1pC6z8S/CVvIbhI7XUTrDSW65ZH0S3fVrbzCRgI80McbHr82B8 xFenftRalcS+KPDmjsIvstjoEmpQlVPm+fquoSW1yHfuoWyiKjtlvWvmGiiivRvhHqp0f4k+DrtY RMZdYh0ooXKYGuRPojTBl5zGLgyBe+AOlewftR6SsOveFtc85mbUdJvdKa2MO0RDRrsXST+du+Yy fbihXYAvlggtuwtD9l+5K+MtetNoKz+GZLkvk5U2uq20SgfXziT9K+4aKKK4zxx4B8O/EDTY9N16 CUNbS+dYalZNDDqWnyMQtx9muJUkXZKqhJY3RlOFbAdEdfz2+IPw/wBZ+HmtvpmpqbiznMsuj6vH EyWmq2iNgyIuW8uZMqJ7dmLRsQcvG0cj8HXsvhz48/Efw7GIX1WDxDarFLHHB4jhfUJEeScXBuDq MMkN47ryiCW4ZArEBflQr69F+1VAxkM/giaICNzD5XiJJ2aXI8uOTfZR7VIzlxkj+6c1zuu/tP8A iC8tvJ8P+HNO0SZ4bqOa8vr2XW5o2liCW1xYxrFaxpJES7/vkmRiVDJtDB+J8B/DrxV8Wtek1rXL nU10eSRJtW8S35lkuL8Qn7Mun6TNcgrLKFj8rI3R26KNw4jik+/NH0jTdB0yz0bR7OGw0zT4BBaW 0IISNAS7MXYlnd2Jd5HZnZyWclmJOjRRRRRRRRRXN+JvCHhvxhY/YPEWk2mpRKjLBNJGEvrItKkr tYX8REsBYxpv8uQB1AV8qSD8a+Pv2efEPhxJtS8LyT+KNKVx/oUdu3/CQWiyzOEBs7cMt0iJ5QaW Ha5ZmP2dY0Lj53dGRirAqykqysCGVgcFWB6EdxTaK9o+HnwS8UeOUXUJyfDugMMpql9ayyXF6rW5 ljfStOZojPGSUBmaRI8FijSMjIPqbT/2fPhfZWiW9zpF7rEyk7r3UNY1KG6k3MSAyaVJbQAKDgYi HT5iTknlPFv7NPhjUIZp/Cd5c+HtQCjyLK7mm1LRpPLgdRE7TbruIyylC0/nShFDYgbIx5p4f8Y+ PfgTqMfhbxZpkt/4Vlvpmh2mSaNrdWxeXfhTUXKRsrGSOeS0mUckBltpJZHrS8d/B7QfE2mXXjr4 S3ltqltKy3N34a00LJGu+EXN0ukxKRJBOiskh0yWMOAzLEEIjtz846Vqes+Eddt9SsXuNL1rRb1v lmjkhnt7mBmgurO7t32ttYb4Z4XGGUsjjBIrDor9Svh9u/4QLwQOf+RQ8Ncf9wWDtXzl8Uv2hLmC 8uvD/gCa1MMCm3vPE3lrcu90s6tImgq5MJjVVaJrmVHEm5jCECpNJ8oahqOoateSX+q397qd9OIx Pe6hdT3l3MIYhDEJbm4Z3baiqi5JwAB0FGnWF3qt/YaXYRia91K8trCyhMsUIlu7ydba3jMs7Kib nYDc7ADOSQOa/VzS7CPStM07SoZbiaHTLGz0+Ge6cS3c0Vlbi3jluZlC7pGABdtoBYkgDpV6vnL9 oP4dT+JdJtfFOi2k95ruirDYz2VpFdXNzqWk3N3tSO1tbaN2eS3mlMvAUCJpmZiVQV6r8O/Bdr4D 8LWGgxGOS7AF3q90js6Xmr3Eai8mikZIiYl2rFDlFIiRNwL5J7ivD/2hdFl1f4b3k8TyB9A1PT9a 8mK2897mNS+l3EbshDRpFHdPcvJhgBGQwAO5fz3rqPDfjPxR4QuPtXhvW73S2ZmeW3jcTWNw7RNA Gu9NuQ9vMVVjsMsTFThlwwBH3l8Kfi1p3xGt5bOS1bTvEem2Vvc6paAxtZXSvI1tNe6U28y+SreW ZElXMZlSPfL988p+05/yT3Sx2/4TPTP/AEyalXwhWlpeqXWkXE1zZsgkn07VdLkEgdka11jTZdLu xtUjny5mKE8BgGIOMVc8OeGdc8W6nHpHh7TptSv3jkmMUbRRRwwQgGSe5uJ2WOJASFDyOAWKoMuy g/WVnB4E/Z50e1k1iKDxJ8QtShluV+yLG1xChgeFYrSa55srDeTA1zs864JdvKdI/Jh83sPB3xS+ OV/Hr+u3TafoMlxO9nd3xlj0yzgleITw+G9E3l3XYExL8qSmIiW5Mqk19B6H+z78N9ISP7Zp13r9 1HcLcLd6tf3IGUVdtv8AYtOMEDxblJ2TROTuIZmXCg1f9nz4ZanGFt9Nv9Dka5E8lxo+qXPmyId2 +3EOqm6gRDuyNkKkbQFIXKn5e8efA3xd4Kjm1G3CeI9CgV5ZNS02J0ubSCOISPPqOmEu8SAbiZI3 kRVXLumQK8Vor1Lwp8HPHvi9YLiy0c6bpk6h01bXGfTrJopLYXNvPDEVa5milDKI5YIHQlhkgBiP qLwd+zn4R0GeO91+5n8V3cMgkhguYBYaOhjkjmheXTY3ladgVZWSeZoXVirwnGa9/ggt7W3gtbaG G2tbWGK2tra3jSCC3t7eIRQQQQR4VERQFRFAAX5QKlooooooooorwf4y/CCPxzbHXdD8uDxZYWvl iN3EdvrtpEDJHYzsx2x3CkkW9wcAk+XMQhSSD5j8G/FXxz8L5xoV1BNPpVlcN9q8L65BNazWYuJU urlbGaRRPau67mVWDwhpGlaB2Yk+96Z+1B4Sltt+seH/ABFYXu9h5GmHTdWtfLGNj/bLqeybcecr 5GB/ePbmte/akkJuYvDHhZEUOv2O/wBdvGctGMNIbnSNPA2t95RtvWH8RJztHz94t+IvjDxtLI2u 6zcS2jPmPSbVjaaPAqzvNAqafDhHMfmFVmn3zFQoeRtorhq+nfhF8Cf+EktI/E3jNLy00aXypdJ0 eMm2utXi3h2vL2T/AFkNq6jbEqbZZQfNV40EZm+17e3t7S3gtbSCG1tbSGK3tba3jjhgt4IYxFDB DFGoVERQFVVAAAwBipKKK4/4hceAfG3p/wAIj4jPtg6NOM8fjX5hWFjdanfWem2ML3F7qF1b2Nnb pgPPdXcqwW0KliBl3ZVGTjmvtv8AaBhPh34U6HoWlyTw6bHrGhaE6M+5rjTtO0m5mtLe6cABvnto ZfdkDYzXwzRRRRX3f+0JpsPiH4a2fiO1W2H9k32m6qk9xGftZ0vV0GnyWtq4RipeW4tZJUJRCIs8 sqA/MnwVvl0/4o+EbgxPKJLy8sdsbKrBtU0u400SkvgbUMwdh1IBA5NfpJRRRWbrOj6Zr+mXmj6x Zw6hpt9CYbq1nGUkXhlZXUhkdWw8bxkOjBXQqyqa+Cvip8F9S8AqdY02aXWPC8kxja5aPF9pDu4F tFqqxDaUckJHcoFVn+V1jLRCTw6vRfCfxV8c+DFjttH1yZ9Njkgc6RqKJqOnNHBI0ptoYrnL28ch dvN+ySRM+cltyqR7dYftT3qW0Kan4MtLq8Ab7Rc2GtTafayEyMUMFlcW1y6AIVUhrh8kMQVDbVXU v2prt4LhNH8HW9tdZAtLvU9XlvLdVEoLNc6fawQM26PcAq3S7WIYlwu1vIcfEb42+IefteqFLrqf Ph8N+GYb/wCm+O2jZIP9qabyv+W0o5+6vh/4D0j4e6DFo+mFrm4mYXGranKoSfUb/wAva8xTLeXE oASGBSQi/eLyNI79xRRRRRRRRRVS/wBO0/VbSXT9Us7PUdPuAguLO+tobu1n8qVZoxLb3CtGdrqr LkfKQCOQMfJfj39mzYs2pfD+6kl+Zmbw5qk0Qb55ZHK6Xq0pQbUBijSG6+bAZ2uGYhT8p3+nX+lX cthqdjd6dfW+zz7O/tprS6i8yMSp5tvcBXXKMGXIGQQRwc1SorvvA/w18VeP7gx6HZCOxRpkudbv xcW+jWs0EKzG2ku4o5C8x3xgRRI7jerMFj3OPr7QP2c/h9plsU1mO/8AEt3IluJLi8vLrTbeGWJW ErWVrpEkLIkhYFlnmmK7VCt97c/Xf2dPh3qduI9Kg1Lw5dRxXIiuLLULm+hlnliC20l9baw85eOJ xu8uGWFmBZTIMqyeIHRfiL+z9rh1e0R9e8KTknUZrSO6/se9sReC0gj1pNriwvMyRm3lJdQ77I5J 086Ju91fwv4U/aB0dfFfhS4tvD/jWzWG11qyvCSkj7NsMWr/AGVC7ABT9k1COMl41MToWj8u3+Rt Y0bU/D+o3Wk6zYz6dqNlIYri1uVCuhHR0ZSVkRx80cqEo64ZSVIJk13XtV8S6td65rd0b7VL9omu rlooIfM8iBbWICG2RI1CRoiKqKAABxWPX35+zfDBH8OQ0UZSS417U5rli5cSzqkVusirj5R5aRrj nlSe+Kl+LnxmtvAYGiaGtrqPiqVY5Jopt0tjotrIFkSS/SJkLTSLgwwBgdpEshCGNJfiHxF4t8S+ LblbrxFrN9q0sbSSQpcy4tLQzoiTmxsYtsEAkEce8RRruKgnJrnK/Sb4LaJJofw08MwTSGSa/tH1 tytzdTwpHrMjahaRwJcECLbbvF5kUSqnm+Yw3M7SN6lXnfxT8Fr468GalpEaBtTt8anoTMzKE1Sz RjHF9+NMTxtLbFpSUQSeYVLIK+Nv+FQX3/Cpv+E/23n9q/a/7Q/s3bLs/wCEU/49vtn2TyPM87f/ AKX5vm+T9k/eda/Q4g55x1yOOhAIz9aSivFP2hNMtr/4YarczrIZdGvtH1KzKPtAuZL+PSXMigHc nkXU3yj+LDdFr88qK9P+E3jyfwH4tsLya7mi0DUJ4bLxFbK7/Z5LKTdDHqEsMcUzM9k0huEEUfmM A8KsolfPWftHapHf/EmazWF4X0LRdK0qd2YMLmWUSa0JkHBUBLxYyCT8yE55FeCV9KfDj4DXd/EP E3xB3+H/AA9YNLdz6RfrJYahe2VipluZtSllMbWNsCvzu2JWjDlfKUpMdfxD8WbzV5NM+HnwP0y5 02ycXWnrcWdjBa3d4JTLHIdKSTP2SAoTdy383lzhyZGMBjd5PY/hf8GNE8A/Z9XvWGr+KzbeXNfN hrDTZJgftEeiwuiuCVYRPPJ87KDtESyvGfaqKKiuLe3u7ea1uoYbq1uYpILm2uIlngnhlQxzQTxS Da6MpIZWUqwJBBFeXz/A74V3M09xL4Rt1luJpZ3+z6rr1pCjSyb2WG0tLqOGNASQsccaqo4VQAAO 00Dwn4a8LxeR4e0TTtLXyYoHltLWJbu5igyI/tl6wM0zDccGV2bJOeproaKKKKKKKKKKKKK8n8Z/ BfwN4zke8uLGTR9WdzJNqmhmGymunJllc39u6PbzNJJKZJJmiE77VHmhBtrxwfsqqc58esCOmPCu c/UnUh/WuZ8VfBvwX8N9In1Xxf4t1XV57mJ4dB0XRbSy0S+1DUE2s4aa9bUB9nRSDPN5QEYKnLu0 cT/OtjZXWqX9pp2nwPcXl/dw2dlbIRvmuLqURW8KsxA5YgZJA5ya+8/g98HbbwNbxa9rscN14vuo SMZSa38PwzIVks7J0yrXDKSlxcKSMbooj5Zd5veKKKKK+cv2nf8AkQdI/wCxvsP/AEzX9ebfsu6X NL4j8T60s0a29hodvpUsP7zzpZNYv1vIJEAG3aosZA25gcspUHnGV+07/wAj9pPv4QsP/TzfivnK iiiuz+HUbyeP/BKxqzsPFnh6QhVLERxarFLKxA7KoLMewBNfY/7SOlz3/wAO1vIlh26Jrum39yz4 Ev2WdJdJ2QsQSSZrqEsuQMKTyVFeQfsv28beLPEN0d/mQ+Hfs6YI2+Xc6lDLJkeuYlxz619u0UUU VheI/DOh+LdKm0XxBYRX9jM8cojcvHLBcRcxXNrcRFZI5FyRuRgSpZTlGIP5/fFX4Val8OdSSSN5 dQ8NahKy6VqrKoljlCmRtM1NYwFS4RQSjgBJ0G9MMJYoZfhjoXw78YX8Ph3xXcatoOrzZi0nUNN1 C2hsNZmklZ0s71NRguPJu/mCQGNkimULHsWfBuPYZP2VozITF45dIix8tJPDSyyBc4CtIt+gY+4U fQV3fhf9nXwPoUtre6s994nvbdUd4tQ8qDRmuo51mjuBpVsNzKNoQwXE80TgsGRgfl94t7a3s4Ib S0ghtrW2ijt7a2tolht7e3hQRxQQQxgKqIoAVVAAAAAAqWiiiiiiiiiiiivOfGfwq8FeOg82raZ9 m1RgD/bmksllqrY8tB58u1orj5IliX7THJsQkR7Cd1fNevfsxeJLWV38O67pOrWohMgi1FLjSdQM vnMotYljW4hcBNjea00WSWGxcAt3/gD9nLTNFnXUvG89nr95FJG9rpVmJzokLQylxPdPcLFJd7gI /wB08SRj51kWYMNv0319yfqOh/n1HBoorN1nRdK8Qadc6RrNjbalp17E0U9rcrlTuXiSNlw8ci53 RyxsHRgGVlIBr5A13wr40+AGoyeKfBt6dZ8LX2bTUoNQt2lht98rDT4tdt7V037Syi3vofL/AHm+ IiNZQk/WXmlfD39oHTZ9T0WSLw/8RYbG2nvIpmk89fsv+iiDUYkCJd2xyka3sK+bGvkBwoH2Y/Kv i3wdr/gnVptI16ykt5EllS2u0WR9P1KGPb/pemXbqoljIZSeAyk7JFRwyDlq+wvFnxNGj/BDwPY6 GbqLUfE/h5PD63TJAv2S08P28ejeIZE5f5pHBhgIAYI5kBjkRRXx7RXrnwO0hNX+J3hxZrNr210+ S91a42iXZbNp9hJLp95K8TLgJefZtuTguVUgg4P6OUUHkYPIOcg8g59qKKy9d0uPXNE1jRJpZLeL WNK1DS5Jo1DyQx6jaNZyTIhIDFQxIGRk4ycV+TdFa+ha1qHhzWNO1zSpjBf6Zcx3du4aRVbYcSQT eWVLRSoWilTcAyMyHgmvpD48eM08V+CPhtf2GYtO8Qtq2q3NvmVhb6ppEUGnS2pkkRPMNvJcXUXm bAGxuX5WGflivYvhp8Hdf8fT299cJNpHhXfKZtZkiXzbwQOY2ttIgcgyuzgxmYjyoyHyXdBE3sXi D4geGPhhat8P/hTpUOo+JpIrbTLjW7eG3vpTqkkpEZuZYI2bUr9WlcJDjyYXcRhSEa2XV+G/wVmv 5P8AhMfir9o1vW777LNaaRq91cXckEcCxi2uNeaVyZpdiJGlpIWjji+SVWY7IfqHryev+cccjocc U2iivO9c+Evw68RahJqur+FbKa9m3m4ntrnUdK+1SSTvczXV3HpE9usszu7F55AXbIyzYXGj4c+H fgjwiyS6D4b06zuopZpotQkR7/VIXuLb7LcLBql+0txGjRgqY0lVOXOMu27s6KKKKKKKKKKKKK4v xh8PPCXjq3MfiDS4prpITFa6rb/6Jq1moSQRCC9jG5kjaZ5Fgl8yEudzRsa8Buf2V7N7mZrPxtdW tmWJt4bnw/FfXMaE4CT3MV5bo7AZyyxID/dFZ11+zh4f8OW0+t+KvH0kegacjT6kbfRY9PuDFjZH Hb3UtzdASM5VUQW8jO2I1Qswr5d1dtIbUrz+wYtSi0cSldPXV57W51NoFAVZbySzjiiDvgsURSEB 2b5Nu9vrj4O/AyC2t4fFHjvTo57yeNZNK8OX0QeGxhcAreaxaygh53H3LaRSsQOZFMp2w/VtFFFF cf8AELnwD429P+ER8Rj2wNGnOOPxr4E+Dulxav8AEzwfaTySRxw6k2qBoQC/naHaSa1bxsH/AIXk gVH/ANknHNfUH7Tjf8W/0pP73jHTWJz/AHNE1AYx9CPyr4Soooor9L7/AML3F18JZPCT2S3moR+B IdKt7O5EUTNrFhoqR6eH81lRJFuYo3DM2FcAk96+KvgZa2958VPCcNzGssaS6tdKjYIE9joF1e2s gz3SWNHU9iMiv0eooooqK4t4LuCe0u4Ibm1uYXt7m2uEjmguIJo/Llhmikyro6kqysCCCQQQa+DP jF8GbjwXPLr/AIchnu/Cc8hM0eXnuPD00jjbb3LsWd7ZiQsE7EsvEcpLlJJvK/CR8Iyaill4zj1K HSLuWBX1jRplTUdJZQ6CRreaOeOa2YuGuEWHzhsVom4aKb6auP2YdEv2ivfD3ji5j0q6t4Z7M3Om 2mtNNDPGJI7mPUbK4tI5I3UhkKwgFSCCQa3fD/7MnhbT5BN4h1nUfETpKzJbW8a6JYywmLb5VykM k07ENlg0VzH2BGM7voHRdC0fw5YRaZoenWel2EW0Lb2kKxK7rEsPn3Dqd0srKqh5ZGZ3PLMWrUoo oooooooooornvEnhLw34vtFsvEmjWmrQxf8AHu1wrR3VoXmjml+x39syXEG8xRiUwyJvVQrkrkH5 g8RfsvXHmNL4S8SwvE80SrZeI4pImgg8rE8zarpkbiRvMAKoLNBsPLkqN8fgv9me9+2W99441CyW yhlgmOhaVJcTT36LvM1rfajiIW6ZEe42/mM6FwskLhXr610nStN0PTrXSdJs4NP02yi8q2tLZNkc S5Lsx7szMWaR2JZmJdiWJJv0VFcW9vd281rdQQ3VrcRS29zbzxxzQXMEsZSWGeCUMrK6kq6sCCCR gg18q+P/AIMaz4e1eTx78KpmsLmyEmpS6DZ71uobhXC3A8PwqjJLDJGztLYSgLgPFEJFkS3VNI8b +B/jlplv4Y+IMNroPiiG9C6Ld2Er2qXEt4wX/iS3d55qxSSbUhls7h3Ep8po/McBYfBfiJ8KfEfw 6nhe/wDJ1HRryaaGw1qxWTyHdHby7a/hfm3uGjCyeWWZGG4RSS+XIV8xr61+EXjSy8E/BrxfrEst s99aeJbtdOsXeNpLnU9Q0azg0uNrdpYneMyRvJKI23+VFM6AmMivlfUL+71W+vdTvpjcX2pXlzf3 s+yOMz3d5Mbi4l8uIKq7nYnCqAM4AxVKtLSNNuNZ1XS9HtDGLvVtQstNtjO/lwi4vrlbWAyyc4Tc w3HHAr9Y0SKBEihjSGKJFjiiijSKKGJF2pHHFEAqqoGFCjAAp9FLl92cndnruO7PT73XPv170lFF eYfGe6Fn8MPF8rNIoewt7YGPhib7UYbFR1HykyAN/s54PSvzWoorpdE0PxL431aPTdHtbzWtVNpH gNOv7mx022S1h8+7vHWOGGKNI4Yt8iqPkiTkotfV2j+CvAHwM0628S+OrqHXvEV20I02GKxjujb3 VqI7q5Hh2xuiA0kMm0nUJmi2jygBA0hWT58+IHxT8RfEO7jTU5P7P0K3uHktNEsHZreNWchbi7kk INzcqhCiRwqj5jHHEHcH1Pwt8Xfhb8P9Jjj8J+DdfutamR11G/1mTSYb2YSxCR7f+2rdpnMKyxxK sSWsSYHm7BICHi1L9qLxPLcB9I8N6BY2u1MwalJqWq3BlBy7/arWWyXaRgBfJyOfmPbhrj4/fFSa aSWPxFDao7s629vouhtDCCchI2uraSQgdBvkY+pNdHo/7SvjyxW2i1S10PXI4py91cT2k1lqN1Az 5eFJ9PkS3jYLkRv9kbHVg/Q+2eE/2jfB2uzRWevWlx4UvJn2Ry3Mq6ho7M8yRQxyanEsbxltzMzT 26woqktKOM+/29xBdW8N3azQ3NtdQxXNtcwSJLBcW9xGJbeeCaIkPG6srI6kgg5BqWiiiiiiiiii iiiiiiuc8V+K9G8F6Lc69rtyILO3+SKJAr3V/eMpa3sLGEkF5ZMNgZ2hQXcpGrsv5r+JvEmv/EDx JJqeoeff6nqU8Vpp+n2kcsqwRyTFLLSdKtEDNtDPtRFBZ3JZt0jsx+0vg38IIfAtqmua8kNx4uvI SNoKzQ6BaTL81jaupKvcMOLmdcjB8qIlN7ze80UUUUV83ftPTQr4H0WAzRiebxVazxwGRPOlig0m 8WeVIidzIjSRB2AwpdQeWFdz8FvBTeCvBFlFeRmPWdZYa1qyyKVltZLqJRZ6cyyxRSxmCARrLFIG 2TmYqxUivI/2pdJle18I65HbJ9nt59T0m9vPMjDiW7jivdMtjEzbyMQ3bBkQgHIYgsgPx3Vqzs7r Ubu0sLKCS5vb65gs7O2iXdLcXVzKIbeCNe7O7KoHcmvRPjD4esfC/wAQtd0vS7FtP0of2fd6fb/v TF5V1psU1w1s8uWMYuDMi8nG0rnKmvMa9t/Z80ufUPibpVxEsLRaNY6tql2JsZ8hrFtKiMKsrAuJ 7qIjOMAFgcqK+9fEGh2PiTRNU0HU4xJZarZTWc2I4ZJIvOj/AHV1b/aVdFlhfbLDIyHY6o4GRXyb +z9Yaj4X+JHjLwlqdvFHeWmj3P2iXypld5dM1S3ht5LJ51RjbXEdwZlYxjenluMKcH7IooooorF8 R+H9N8U6JqOgavG0thqVu0MojcLNEyuJYJ4GZSFlikVZIyVYBgCVYcH83viD8P8AWfh5rb6XqaGe yuPMm0fVo42S21OzVgN6gkhJo9yrPAWJRiCC8bxyP9X/AAI+Kx8T2P8Awi3iXUll8TWCMdLuLnct zrumRQ7nEk7Eia6twrGUkq8kWJCJGSeQfRlFFFFFFFFFFFFFFFFFcN4v+JPg7wQpTX9Yihvvs8s8 GlWiPeapcBY2kjRbeBT5XmldkUlw0UZfq4ALD5y1/wDajv2kePwv4Zs4Io7l/LvNfuJruS5swD5e /TtOaAQyH5WIF1KByMk/MPN7/wDaC+KF3dS3FvrVnpcTnK2Nho2lyWsI/uxPqcVzMR/vzN9a2LH9 pX4iWltHBcQeHNUlQsWvr/TbqO6l3DhZF025t4eO2yFT7132nftPadeJHY+KfBbtY3Fo1vqs2n3t vqEdyJIPLuEj0bUookMUrZBikuzhTglyOfBvGGueDV1221n4YweKfDMitJPN9ruobb7JO0aRJ/Y3 2GWWaEEea0m+6bO/agjRdre7eF/jD4R+IGmReEPi7p9gpH2H7PrMhngsL+9jlECz3D2e19OnIYNJ cRSJCUMwYwR4jbzz4l/ArXfBYl1XRDdeIfDircz3EyWyjUtFhhdpNuo28LN5kaQ4Z7uNVXKuZI4V 27/DZLmedLaKaaWWOzga3tUlkZktrdriS7aCBWJ2oZZZZCq4BZmOMkk16K+hf2ab+1s/iFd29xJs l1TwzqVhYphv311He2uqNGNoPIhtpnycDCkegr7zooooo6ZPTGT/AFr8h6KK0In1PUhYaRAb6+23 EiaZpkRnusXeoOiSJYWSZ/eTMkYIjXLEL1IFfVHg/wCCvh7wbYr4v+LmoafbfY54rm10OS8tpNMz BaSXTWmqAoxvrgspMdjaFlfy9p+0LKY14b4kfHLUPEtvJ4d8JQy+HfCDWEenyW/kWtvqN/b4UvbS G1aRLa3UL5KwW8nzx7xI7JJ5SSfDTx78KvAloupz+GvEuoeMo4JkTUZP7NurSJ5rWNHjsS88ItlZ w6eaLaSdUZh5jq5iHUar+1LrE0Ma6J4S0ywnWXMsuqajdavC8O04SOC0jsmRt3O4yMO23vXC6p+0 N8Tb+4E1rqOmaKioq/ZdM0izlgZgPmkLayLuTce+JAPQVPpX7RnxI08TC7n0bXTKYyj6rpKQm225 3CEaG9mDuzhvMD9Bt2859e8NftO6JdtBb+KdDvdHkb7FC+oaXKup2TSMCl9eT2sixTwRIwDpHF9p k2kr8xUF/ozRNf0XxJYR6poOp2mrWMhQfaLOZZBFI0CXH2e5i4eGZUdC8MqrImRuVela1FFFFFFF FFFFFFFFFRXNxBaQTXd3PDa2tvDJcXN1cypDb29vAhlmmnnlIVERQWZ2IAAJPFfnX8Wvijf/ABC1 iS2t5Wg8K6Xcyro1inmRrdsmYRrN+rhS00i58tWXEKMY1G5pXk9c+APwnz5HjzxPp6lcQz+FLK6V txO7cNemtWXH9w2JcnOTOEwIJD9e0UUUUVw3xNvbaw+HnjWe8mWCJ/DWr2SyMrkG61KzbTbGH92C cyTSxxgkYBbJIAJHh37M/gq4s7PUPHN4PLGrQSaRoqrIrCSwhvN2o3UsaE43XNukcYbDDy3ONroT 6N8e9FXV/hnrTi2murnRprDWbNYC+YXt7kW17cuiD5kjs5rlmB4AG/8AhzX510V6n448I/8ACP8A g/4XavKsEV3r+gaq9zFbwwgSRrqzaxpt9cXURzLNJa6jDE4cZjWJU3EAKvlla+gaU2u67o2iJMLZ tZ1XTtKW4dDIsDajdpaLM0YILBC+7APIFfrEPTJPfsDn+vrXxBF4bn+Fvx70B/7NmbQdZ16eDw9L Gv2e1a28RwNpLW1vLmXLadJeBJI2IdlRHIRZkNfb1FFFFFRTwQXMEtrdRQ3NtcwyW9xb3EaywTwS qUlhmicFWVlJVlYEMCQR1FfBXxk+Dtz4LuZ/EOgwzXPhG7mBkRQ0kvh24nl2paXRGSbVmIW3nbkE rFKfMMbzbXwF+KyeHbkeDvEV3P8A2LqNxGmiXUjK9touoXEreZby7huS3uncNv37IpRvZAsssqfc FFFFFFFFFFFFFFFFFFc74l8XeGvCFot94j1i00uB/wDUJKzy3VyRIkb/AGKxgDzTbC6lxFG20EMx C5I+cfEn7UFlEZYPCfh2a7PkkRajrky2kKXImKE/2XZF3lhKBWVjcwvliCo25byrVP2ifiZqEkT2 l9pehiOMpJFpek200dwxcsJZjrX2xgwHyjYyjHUE80/Sv2i/iVp/nC7utH1zzQoT+1dKihNuR1aE 6I1nnPfzN1dzpP7Uuoxwqmu+E7K7nM5MlzpOoz6dEtsQoVUsbyO6ZpF+cljcqG4GFxk+f/E7xX8K PFv2jVvDXh/xJpPia7uJbi6upV06z0y8klkiDz3tjFc3QMhRJG3W4gLSO0kplNdX8O/j9c2cJ8Of EVJPEOiX5Wyk1i5CXV5ZafcW7Wl3DqloY2OoQP8AKZC5M20y5+0bkjFvx18DNP1HTj4w+FNzDqei y2S3Q0K3uJ7+aUQN5Nw+h3UjSPM4wTJaTt5gdXRGZ2SBfmif7fYG80m6F5ZmO8Uahpk4mtymoaf5 tsovLOQKRNB5s0Y3ruTe68ZYGjRXXeACq+O/BbMyoq+LfDhZ3ZURVGswkszvgADqSa/Uqiiiiiiv n39pHWzp3gGPS4pbYS+INZsrSeGQqbl7CxDapLPaoW3AJPFarI4UhQ4Un51r4Jor2j4YfBrXPH0l rql4H0rwiLp0udSLIt5qCW7AXFto0DhtzFv3f2iRPKQh/wDWPE0J+0LNPh98JtDt9ON7pPh2yWGe cNfXMCanrElsvmXV0ynE95Ph14jRioZIkRU2IPCPFHiX9m3VNQuda1G21XxLqepPdXF3PbS+Mo5B JFFvih2ajcWsaK4Aht44h5cYCqRFGoI4+PxF+zTIwVvAniuBSH/eS3moMg2oWA/day7ZJ4GFIyRk gZI0bjQP2Z9ZvoRY+Ldb0L7X5EMdjD/acVhbzS/L++vtfsLjYAT+8d7ryx13BRmsq5/Z7n1Cykvf Avjnw14yS3+1C7jikhtCs0UKy21paz2U17E0suWGJ5IFX5CWIYlPF/EnhHxN4QultPEmjXmlSylh A86K9nd+XHHLL9iv4C8E+wSx+Z5MjbCQrbW4rmqK9E8AfErxJ8Pb+OXTbh7rSJLgS6noE8xGn36s qxzOmQ3kTlVTZcRjIKqHEkYMbfoj4T8V6P410S11/QbgzWdwTFLFIAl1Y3kah57C+iVjsmj3KSAc MCrqzIyM3R0UUUUUUUUUUUUUUV+efxu+IkvjTxNPp1jdB/DXh+4ntNOSGSCS3v7yNvJvNZ823LrK JSu22cOV8kBlCNJID7F+z78LVsre1+IWtJMt/dRT/wDCO2EkbwraWM6GBtXn34ZnuELrAAAghPmA uZE8r6qoorwX4l/HfSPBV3c6FpFj/bviGFCk+6YQaTpk8kLmJbuWPdJNJG/lNJbR7MqxUzxuCteH /wDDT3j3GP7H8Hg5B3fYNb3Y9OdQxj8M+9d14X/afspmgtvGGgPZkoyTarocpubYzvdgRs+kXREk UKQkmR1uZnLL8sZ34T6Z0TXdF8SafHqehanZ6rYTCMfaLOZZRFK8CXH2e6jHzwzKkil4ZVWRMgOi ngc9e+B7bWfGFn4r165TUotDtUi8LaM1s0dlo93IwlvtYuWeRxcXbMsfksFjSIIrbWlVJV7ivMfj HoUWv/DjxPA4hE2nWD67aTywLO9vLov/ABMJTblsGN5YUlt96kYEjdQxU/mrXrnwP8Ot4i+I+hBo WktNDeTxFesk0UTQppWHsJdshBkX7a1qjogLFWJIChmX0P8AaCj07xPpvgz4maDJPd6Xq1tcaDPc ytFBHC9tPLdafb/YZQJvO3/2gk7gvGDEgBXKtL8wV9q/sweHEt9E17xTNGv2jU7+PSLIy2KpLHY6 bGLi5ltdQY7jHcTTBJEQBQ1sCS7ACP6jrjPEng6DWdU0TxPYzR6X4q8Oyn+zdWa1S6SfT5g8WoaL qUD7fMt54pZlVkZZIXcywspLq/Z14b4z+P3grwuXtdLm/wCEs1RcZh0ieIaXCSkUy/aNbw8TB0kO 37Ks5VkaOURtivELr9qDxk11O9joPhe3sy7G3t7yLVb64jjP3Unu4Lq3WQj+8sKA/wB2tnw5+1Dq CXRTxb4esp7OR49lz4dae1ubSMLIZt1lqU0y3G5vL2jz4doDE7yQB9caPq2m69plnrOj3kN/p2oQ ie0u4MlJYycMGVgGV1YMkkbqHRwyuA6kDQorjvHngnTfHvhy58P6hI9szutzp9/EizTadqMKlbe7 WJ8CRSGaORCwLRsyhkYq4/N+eLX/AAD4pkiEkul+IPDepfJMiMAs8DZjniS4QCSCZCGXehWWJxlS jEH9IfAnjCy8deGNO8Q2arE1yjw6hZCWOaTT9StzsurSQxMSBnEsW8KzROkhVd4A7Ciiiiiiiiii iiiiivkz4tfH027aj4W8Du63cUps7/xOrIUh8vcl5baLGVOXLYT7YWAXDmEEtHOvyFc3NxeXFxd3 dxNdXd1NLc3V1cyyT3FzcTyGSaeeaQlnd2JZ3Ykkkkkk1Xor2nw38BPiN4jiS4fTbfw/bSoWhk8Q zSWVxKUnMDRHToI5rqNsgsvnwoGXDKSrKT1p+GPwY8PwyyeKPiwuqGS4WC2XwwLEzQGNGaZbyysR q0vPy4ciJVIZSWYjE9xefsxaRbW9vHpXiDxRLFGpkvYJdet7i4Z5Gys6XNzp0IZBjPlQouMY3HNR 2Oufsy3dwkE/g7xJpkT7t15fXWsvbxYGRuXTdVuJuenyxGvePBXxA+Dem2h0Dwv4otNPsbUS3aW+ t32u2lvEryJG8VleeLSqKCxD/ZopO7uE/wBY1cl8TvgDpniBbnXfBSWuj6yluhbRIIre10XVXgUI PsyxbEtJ3QEbgPKkcKXEbPLMfi3VdJ1LQdQutK1ixudO1KzdY7m0uozFLEWUSxkg9VdSrxupKspD KSpBObXonwn1V9G+I/g68jijlMmtW+lssrMirFritosswKnrGlw0i54LAA8V+mlFFFFcd8QdZ/4R 7wP4p1cXj6fNbaHfrY3iCVpIdTuoDZ6QYjCrEM1zJEqMRtBIZiFBI/Liiu38D/D/AMReP9Rew0K3 jWKCMyX2p3rSw6ZYLtPlrcXEaOd8hGI4kVmPLYCI7p90+EfAvgX4Q6Z9snvrC1v7mGKx1HxPrl5b 2DXkhJnNrbfanEdvE7ruEEbbmCp5jStGGrhfG/jX9n/xRcLN4m1GfX7rSEmtLS3tD4wit1DSlrhr JbEw2bM7Bd04bLqsY3siIB5QfEn7NWSP+EA8XHnG4Xt3g+4zref0q/dW/wCzDrVvEYr/AF7wlLDK yMloniC4uLtBGCJJTew6nEEJJxsKNkHI24JjuPgV4V16WcfD74m6HqlxJbwXNhomoXFlcXogIj+0 NfXmlSGVdu4t/wAg4FTtjcAgvXkniv4Y+NvBhuZNZ0O5On2ztnWrFWvdHaH7ULSC5e9hH7lZnKeU lyIpDuUFAxxXAUVv+HPE2u+EtSTV/DupT6bfJG8LSRiOSOeGX79vc206vFKhIDBZEYBgrjDKpH6B fCr4qab8RtMaN1h0/wATadCr6tpSudjxbli/tTTPMJZrdnYBlLFoXYJIWBjkl9Xooooooooooooo oor5H/aS+IG1bfwBpk4JlWK/8TkKjYQOlxpGmiTflWyv2mZGiBx9nKuQ0i15v8Dvhj/wm2sNrmqA Dw54evLWSe3ltjMut6gv+kR6WrTIYTCgCveqxLbHRAn73zI/0AA+nT3GMHjjp0oorzL4k/FTQ/hv awLdRvqes36s9hottMkUjwISrXt7cMGEEBYGNXKMzMCERgkhj+aZ/wBp/wAaNcTva6H4VhtnkkNt Bc2+r3M8MRYmJZbmG8hWR1GAziJATyEUcVs6B+1FqaTbPFPhuwubaSaEfaNAlnsZ7W35Fw32PUHn W4foUX7RCOCC2Dlfpbwh8QvCfjiBZfD+rwT3Kw+bcaVcH7NrFoAkbTiexkO4ohlSMzxF4d/ypI1O 8Z+DovG1tpuk6lqE9voEWoR3+sabaefDPrq2qlrPTp76GVBHbCQiSaPymd2WNkkheMM3WW9tb2dv Ba2kENta2sMdvbW1vEsMEFvBH5UMEEUYCoiKoVEUAADgACo7+xtdUsL3TL+EXNjqNnc2F5b75Ixc Wl5C1vcwmSBldQ0bEbkdWB5Ug1+Uus6XPoer6rot1JDLc6RqV9pdzLbtI0Ek9hdNaTPAZVRihZCV LIGxjIHSk0XS59c1jStEtXhiutX1Kx0y3luDItvHPf3S2sTztCrsEDOCxVCQM4Br7V+Mmm22u/D3 xHoujWxth8MNa0IxadaL9rkm0yLw9bvvMIIkgggttQkYyOHGLZznltnwvX0J+zh4dl1Xx1LrhWUW vhnT7i481Cnlfb9UifTLO2nDDdteJ7mRdoGDEMkDg/elcf428CaB4/0pNJ16O4VILmO7tL2wljt9 Qspl+SQ288qSptkTKSJJG6nIbaHVGXptPgubfT7C3vb3+0b2CztIL3UPs8dp9vvYoFjurz7LCSsQ kkDOI0yFzjJxXCeNPit4L8CHyNY1B7rUd4U6LpAgvtViQpHJvubdpESAbJUkT7TLH5iEmIPtOPmz VP2o/Ess8baL4a0KwtREolh1WbUNYnkuBIxaRLm0exCxldihDEWBBbed21YrH9qHxbHeRyar4e8O XliBJ59pp/8Aamm3TkxHyjFe3VxdqmH2MwaBtwBUbSQw+rfBXjrw/wCPtLfVfD8s5jguGtryyvYV tr+xnVQ6JcwxtImHQhkeOR0PKhtyOq9hRVDVtI03XdMvNI1e0hvtOv4Ht7u1mDlJI25GGQhldTho 5FIdXAdWDKDX5vfFD4fXnw88Sz6btvJtEui1xoOqXMUYF9ahUaaB5Yfkaa2dxFOMKT8svlokqA/Y HwJ+IL+MfC50/Vr5rrxJoDfZrx7mV5b3UNNc50/VJHaNQx5NvKd8jlohLM26Zc+4UUUUUUUUUUUU UUUV4f8AFj4z2fw/2aRpEVrq3iqRY5pLW5MrafpVq+JI31P7O6O0kq8xQI6ttPmOVUxiX4O1rXdY 8R6hNquuajc6nfzli9xdyF9qtIZPJgjGEiiUs2yKJVRQcIoHFZFFemeEvhF478ZeVNp2kPY6bKiy LrGsF9O04xSwvLDLAXVpp0fbtD20UgBZdxVTur0xfgt4G8NGRviD8T9LtLqztBLqeg6M1oupwSXC BrQ2rXLS3MqlXjk2jTQzIcjaPmqSKP8AZj0OxkLz+IPGM8lwCqyrr1rfwReXgiMwppdsY88neWfJ 446U4/Ef7NLOit4C8WxBmVWlkvL0ogJwXcRa0zYHU7VJ9BXsXgPxr8CdClit/C2szeH5NSUmXT9U v/FkWmRTzIjyvef2xI+nRTKIkQ3HmZIGxZCGw3R+N/hf4N+Kunxavp95YWmpTur23izRUt9Sivob eT7HPDeC1kSO8VRGYlbzg8booDhQ8b/Cvi3wX4i8E6i+m+INOltSZZ47S/VJG03VEtwjPPpl6yhZ VCyRsyjDpvCyKj5UcpRX6yaHqseu6Lo+twxPbxaxpWn6pFA7K7wJqFot2sLyR7QWUOFJA6itSiii iivhr9pnxCuoeLtL0CGaKSHw9pXmXCLHKs0Gp6063M8MsjgKw+zR2cibMgbiC27Kr82V9Z/C74EG 1MHi74jJaWenWdr/AGpD4fv2WIReQXme48VrdqkcMMMaCZ7ZmYMDtufLVJIZMv4j/tC32oebongA y6NpcTT20muBFjv9RtTD9nRdOt5EzZR8s6SD9/xGwMDK6t80XFxPeXE91dzzXV1cyyT3FzcSyT3E 80rb5Jp5pSWZ2JJZmYkkkkk1Xooqza3VzY3EF7ZXE9pd2s0dxa3VtLJb3NtcQsJIZ4J4iGR1YBlZ SCCMg16zofxs8X2NvHpPiM2fjjw43lpeaN4nt4b97mEX4v2P9pTI0zyhh+5e6M6x/KVj+RAvH+J4 vBs0cOq+E7u/szd3MqXvhTVbeSS50T/Ro59+n63GWjvLPzXmgiabyrgBFMkb7t442ivZfgX4un8L +PdMtCZ30zxPNBoN9aw75N1zeTCLSLtYRJGheK4ZEMjhykLzhFLMBX6J0UUUUUUUUUUUUUV5J8av GbeDfA189pM8Wsa239iaU8TFZbaS6jY3uoK8csUiGGBZDFNHkpOYcgqSa+O/g98Pv+E+8Vx217E7 eH9IiXUdckBuYlmi3hLTS0uoFISS5fPytJGxhSdo2DoBX6PqqIqxoqxoiqiIoAVEACqqqOAAOgGO wAxRRWR4g1X+wfD+u635H2n+x9H1PVvsxl8k3H2Cye7EHm7W2b9m3dtbGfumvymuLi4vJ57u6nlu bq6mluLm4nkaWae4nkMs080j5LOzFmZiSSSSTk1d0X+xzq1guvi+/sV7mOPUm0yaGG+itnOx7i2e 4imQtGT5nlmP5wCgZC29fo/x3+zbf6Ta3WqeDL+51yC3TzW0S9iT+2jDHGomNlc2yrHcyE+Y4i8m Jto2J5shUN4H4V8W694J1eDV9CvHtrmGRftNs5kNlfwqx32Wo2qsokjbJGMhkPzxsjqrj9GPAPxA 0P4haMuqaU/kXcAii1fR5pd95pN3IpxHI4VRLE4Vjb3CqBIoOQkiSRR9xSg9CCcjBBzggjGBxz69 K/J7xBpR0LXta0Vp1uW0fV9S0o3AUqs7afePaGZUbkBimQDX1L8ONOuPht8HfF3xCnFzb6vr2no+ lbIY5Gsrdpf7K8OXb295GgHmXdz9pkO+RHg8llBJKmH4WWUHxK+D3iPwBcPB/aWgXr3GiPJAsYsJ b7fqWkTtdGOUjzLpb2G4eNfMEDsgwGFfKFzbXNncXFneW81rd2k8ttdW1xG8Nxb3MEhingmhkAZX RgVZWAIIIIyK/S74UaXDo/w38G2tvI8iS6HaaqzSBQ/na4DrVxGNn8KPcMiEc7QM816FTZZEhjkm nkjighieWWWVljiijRd7vJI5AUKBlmOMYJyAK+Dfi38bdR8WXU+ieF7u703wpD9otpZ4Hns7vxGJ Y2tp5LwLtdLN0ZljtGxvUl5wWKxw8T8OvhX4i+I0872Bh07R7KSGO+1q9SYwKzyIJbWwjiUm4uVi Yy+VuRAABJJGZI93S/GD4a+G/hvaeG7TTtQ1XU9a1RLiXUJru5sEtIYrGGKKSWHTILfzUW5mkYw7 rpwixMh80nevhlfaf7LutXl1ovijQZmR7PSL3Tr+yZnmMyNrMU6XVsAzlVhU2okRY4xiSSRmJLLj 6loor5n/AGjPh+uraMnjXTbeSTVdDiSDVVhEjG40LezGdoEU5a1kfezgDETSNIxWNAvm37NXi640 3xPdeD5nlk0/xFBPdWcY86RbXWNMtWupJo0MgjjWa1jlWdhEXcxwDIVK+4aKKKKKKKKKKKKKK8Y+ OnjO58H+CZF025+y6zrt0NIspYbhIb20t2iafUb+2Q/vDsjUQ+ZHtMTzRuGVggP53UVPbxJPPBDL cQ2ccs0UT3dwJ2t7WN3CvcTpapLKUQEswiidyAQqs2AfY7Tx94Y8AQ3Nr8O9HXVNdZtjeP8AxNbQ Pdxn7HNY3EnhrRQv+hxOZPOiM0rsysY7mKQBNnn/AIi8aeK/Fjs3iHX9S1ONpYZxaS3Bj02KaGD7 PHNb6XbhLaJghYFoolJ3MSSWYnlaKKK7/wAGfErxd4EnV9E1N2sAX83Rr5pbrR5zLzIzWW9fLckA +ZCUkOMbipYH6sguvh7+0Pot3ay2n9ieL9Ps0McjrFJq+mKHDJc2lxHsF9YCWRo5Y324L5KQSSQy H5D8YeB/EXgXUf7O8Q2JtzKZzY3sTedp+pQwSeW09jcqPmHKMY3CyIGXzEQsBXIV+q/hPXU8TeGd B8QI1sW1bSrK8nS0mE1vBeSQD7dZo4JOYJg8LAncChVsMMV0NFFFfN/7THiA6f4Q0zQIZpI5/EOq h54xFG8c+l6OgubiOSRwWjYXUlk67cFtpBO3IPwvXufwo+C1/wCP86xq00+j+F4pfKjuI41+3axK j7Z4dM84FFjjwVkuWVlD/u0SRhL5XrXjr406B4E0+DwX8MLfTLg2Nj9nTU7SVbrR9HMp8xVs8b1v bk7nmlleQqJWBkM8hmRfkzXfEOt+JtQk1TX9TvNVvpA48+7l3iGF53ufs1pCMRwwq8jskEKrGmSF VRxWLRRRXp3hT4v+PvCEkQsdcn1CxhjhhXSdcebU7BYbe3aC1hthK4lt0jDAqtrNEDtQNuVQtUfE 2qeD/Ett/a2maSng/wAQwoP7Q0a0Dz+GtZyY1a70YqN9jcb3lY2bqYPJQbJhMNk3n9FbXh/XdR8M 61puv6VIIr7S7qO5g3mTy5Qvyy21wImRmilQtFKquNyMy5Ga/U/StRtta0vTtXtPMNnq2n2epWpd dj/Z763W6h8xOcHaw3DPHIzxV+iiiiiiiiiiiiisXxHrtr4a0HV9evTH9n0nT7q8Mck8VsLmSOMt BaRSznb5s8myGJf4pGVVBZsV+ZOnWGt+PvFcVpCy3eu+JdUmmmnlURxG4u5Gu769uFtkISKMb5pB HH8qg7V4Ar9OPDugad4Y0TTdA0pHjsNMtUtYPM8ozSEZaW4uGiVFaWaQtLKyoAXYkKM1sUUV+Z/x a1u/1z4ieK5b9939n6xfaHZwo8zQ29jo1y2n28cKSO+0v5ZmlCEKZXdwo3Yrzevq2P8AZ70fxT4S 0PxF4I165trrVNNt76Wx1+eHULJZrhIvOsRqWmWtu8b2rieORzayeYwACxgEn5ylj8R+Cdflhc6j 4d8RaPPLEzQTSWl7aySRGNjDcW7DMcsT8OjFJI3yCyNz9vfBz4wReOrddB154rbxZZ27OXVVht9f tYR891bImFS4Uc3ECjBGZYhs3xw+9UV+ev7QelTad8TNUuZBCsWtafpOqWiwkAiBbJdKlMyKoAcz 2szH1BDE5Y1137N3hRbjWNT8dX5MFh4agmtLKeRjFA2oXloyX0zTbgu23tHYSK6kYmRsjbWl8GPG 0HiH4j+OrHVo45rH4iRX11Fa6mk1/PKNPklktNELndEYF06a5R0kTbtiREKj5H+evGfhe88GeJNV 8OXpMj6fcstvclFjF7Yy/vbG+RFZwPMiKsV3tsYlCdykD64/Zg0uC38I67q4hkS81LXzZSTOZBHN Y6XYRyWflIcL8stzcgsOp4P3OPpeivlv41/Gs6Obvwd4Ou8auN9tret2znOkHOyXTdNlTj7XjKyy qf8AR+UQi4BMHyp4a8M+IfHmvJpekxyX+pXsj3N5d3Mkhhto2kzdanqt424qgZsu53MzEKgeR0Vv bPGvwW8N/DzwJPruva3qepeIpri3sdNttP8AIsNJbULyLeLd/Ot7mWRYFS4naRpIRKqBAInYE/NV e+/s569PpnxCi0hPOe08SaffWU8S3LRQx3Gn2z6ta3skABWRkWGWFM4KiZiDjKt990UV5p8VvAlv 488I6hZpawya9YQzXvh25KqbiG/j2ySWUMjSRKqXix/ZpPNcxqSspVmiQj4V+F3i9/BPjXSNXadb fT5pk03XGeKSRBo97Mi3srRwI8hMGFuFWNdxaNRgglT+mtFFFFFFFFFFFFFFYXinxBbeFfDms+Ir tY3h0mwuLtYXnFqt3Oi7LSxWdlfY88pSFGKH5mHyseK/LLUdRu9X1C/1TUJvtF/qV5c397P5cUIm uruYzzyCKEKiAuxIVFCjoABxVGivUfDuveCvBltbah/YkXjjxXJDLcRyak01r4X8OzyW+2xiXT5o xJqM8bMxumkEUasqi2diouDR8T/FLx14skuP7U8QXsNlcC4iOkabI+naUtrcSFzZPaWxHnxqDsVr ppXK4DO3Jrzyiiiuk8N+LfEnhC7a98OaxeaVNJt85IXV7W62RPHH9tsbgPBOEEj+WJY22lty4bmv rPwp8UvBvxcsIvBvxH0qwt9Wu70GzRPtVvpF7cI26x/s2+MxuLW7ILw7DL+8HyLKxm8geCfFP4Ua p8PNQe4hE2oeFruYrperEIZIWfLLpuqiIKFuEAOHCiOYDegUh4o/I6/Qf9nrXTrPw5tLOXf5/h7U L7RneW5M8k8OV1K0kCEKY0SO4FsiEsAIuDghV9xooooqG5uLe0tp7u7nitrW1gluLm5uJEigt7e3 QzTzzTSEBURQWZmICgdQK/K3xTr8/ijxHrfiC585X1bUbq8SGe4a7ktLaSU/Y7EXLKu5beLZBHhF G1QAqgAD6e+Efwx0bwrokPxT8ez2kMdvZxazo9rcNvt9KtZAsljq92FB828mLR/YreMMUZkwGumR IPG/in8VdS+IupCOMTad4YsZWOl6SXXfI4yn9pap5ZKvcOM7VBKwqSiFiZJZfLba2uby4t7Ozt5r q6uZo7e3traN57i4nlYRxwwwxgszMThVUEnoAa+n/Bn7M+q3my78b6h/Y9uwf/iT6RLbXeqscSRg T6gRLaw7WEUiiMXHmIWU+U3I9/0X4L/DXQvLeHwvZahcrZpaTXGtPNrIucKnmXMlnqDPbJM7JvZ4 YI8bmCBFJWuj/wCFfeAv+hI8If8AhNaN/wDGaZL8OvAEsckbeCPCgWWKSJjFoGlQuqyKUJjliiV0 bB4dCGU8gggVwupfs+fDG+tmgtdJv9GkLo/2zTdY1GW5CoCWiC6tJdQbXzzmLdwMMOa8x139ltT9 rm8M+KiMLB9h07XrIHLAItz9q1nTyMA/vJE2WBx8kZzzJXjPiD4J/Ejw+7b/AA7c6zb+elvDd+Hi dYW4Z4jIHjsrYfa1QYKl5rZAGAH8S7vJ6KK/WHw9qv8AbugaHrZg+zf21pGmasbbzDMLf+0LJLww ebtXfs37S2wbsdB0rXooooooorh/GujeM9StRN4L8XHw9qMSKgs7rTtJvtIvApd3M0tzaz3MMrF1 XzEd02oB5O5mcfGOr/F/41eHtUvdH1nX59P1OwlMF1aXGh+G96PtDIyuloVZHVlkilRijoVdGZSp O1o/7THjiyWzh1aw0HW4YGIu7hre40/VL1C5f/j4tJPs0bAEKClnjAGVJyT9A+Dvj14H8VSxWNzN N4a1OSOAC31loEsZ7l0LTQWWqxsY2CMNqm4WFpCy7ULEqvtdFfDf7TWurfeLtI0GKaGWHQNI86ZE V/Pt9S1iQTXEM7scH/R4rSRQBxuPJzhfcP2efDiaN8PrfUXjVb7xLe3WqTNJZLb3KWkMh0/TrVrj JeaErE11CWwB57bV5Lv7pRRWF4o0y51rwz4j0a0eKO61fQdZ0u2edmSFJ7/TpLSIzPGHITLjeQrH HIBPFflXPBPaTz2l3BNbXVtNJb3NtcRvDPBPC5jlgnikAZHRgVZWGQcggEV1ngHwjd+NvFOlaFbw 3ElrLcwzavPbYRrHR4pV/tC7Mzq6IwQ7Yi6kGRkXBLAH9Ra+Sf2gPhVF5U/j7w3YuJxI8viqys41 MTRMpd/EKwAhgysMXmwEMGEzBds8jeM/BTxbP4V8e6QvmyDTdeuIdC1KAOBG4v5RDY3Th2VR5E7I 5k+8I/MC/fIP6OUV8cn4OS+JvjR4ra8ilfwhY6xFq+q3h8y0jv7vWLGHXjoNrJGxdmL3OJ3jYFIg WLRu8QNX9pPxdby3ek+AdOSKO30QQanqcccQSOG7lszFpVlCNq7RFbSNIQhKkSoBgoQPLvg140i8 FeN7G7vGjTS9WjOiarNKdq2lreTxvFfb2dVUQTRxvI7A4i8wKu4gj2D4/fCmczT+O/DNjE0BhMvi mwsonE6zq7SSeIliDMrKyEC78tV27fPYPvnkj+urW1tLC1trGwiW3srK3htbOFC2yG1toxDbxoXJ YhI1CjcT05qevnv9ozxhPoPhC20GyeSK78Wzz2s0y+cnl6PYBJdTijlgkTa8zSwQOrK6vE0yEAkE fI3w68EXvj/xNa6HalYrZEF/rF0ZooWs9HguI4buaBXB3ykyJHCgVsuylsRh3X9LNJ0jTNA02z0f RrOHT9MsIhFZ2cG4RxJuLsS8hZndmJd5HZndizOSxJr5w/aS8E6nrFhpXirSLH7Wug22oQ675Jle 8i0tmjuba8W3AIMFuy3DTuMMgkDkGNXaP4nr7J/Zc0S7gs/FOv3FpLHaX0ml2GmXjyMsdz9jNxJq ix2275grPAPOZCMhkQ5Eqj6vooqvd2lvfWtzY3kMdxZ3lvPa3VtMoeKe3uIjFPFKjAgq6kgjGMGv y7uBN4E8cTraSRX9x4P8VSC2luoHhhvpvD+rkQvcW8MpZElMQLok2QDgP/FX6lRyRzJHNC8c0Usa yRyxOkkUsUih45I5YyVZWBypViCDxTqiuLiC1t57q6mhtba1iluLm6uJEhgt7aBTNPPcTykKiIgL O7EADkkCvCvE/wC0R4E0KW4tNMN74mvYVnRW0xI4tK+0wt5YhfVLkruRiMie2imQryC3FeQ6n+1F 4llmjbRvDWhWEAjxLHqk2oatK8u4nzI5rV7IKuMAKYyf9o9K3/Bfxg+MPj3UZdP8PeHfBsgtkjlv 7+6tNZt9P0+KV/Kje6uPtzEljnZFGryMqsyoVRyPrO3W4SFVupoLm4BbfLb272cLjcSmy3llnZcL gEeaR1PAOBNRRRRRRRXxP+1Fqc8vibw3ozJGLax0KbVIZPn8559W1B7S4VmLbSiixjKYUHJfJPGP l+iug0Dwt4j8UXH2bw/omo6tIs1vbyvaWsj21rJduUtzf3hAht0Yq37yeRVAViSACR7doH7NHjPU Ps0uuahpPh62kE32iISNq+qWrJvWAG1tNts4kZVJK3vyq2SC4Mdev6L+zP4JsPsU2sX+ta7cQ7jd wGeHTNLvWLttH2W0Q3MahSvC3pORndg7B6PpXwj+G2jpOln4O0aYT7PMbVIZNdYeWSR5La21wY+v zeWVB4znArWHw+8A/wDQkeD/AGz4a0b/AOM/zqvc/Db4fXcE1tL4K8LrHPG0TvbaHp9lOFbvDdWc ccsbejxurDsa8s8Sfs2eC9UQvoFzqHhi6EcaIiPLrGm5EpeSWW21CT7QXdW2DbdKi4DbSQ275T8c /DDxZ8P5IzrlpDLp9xIIrXWNNma60yecwLO0G+RY5YnGSoWeJC5RzHvVC1cbpeqajouoWuq6TeT2 Go2Uoltbu2kKTRPtKPyM5VlJR0YFXUlWBUkV9leDfHPhr43eH5fAvjmCKDxEIfNtpYvLgfUJbaIk avochXEN5EC7TW4UqyFmUPCZoovlDxr4Q1PwP4hv9A1JJCbd2ksrxojDHqenPIy2moQKGcbZAPmU O2xw0ZO5Gr6z/Zn8Ux3/AIa1HwpcXIa90G8e9sYHW2j/AOJPqbeY624QiWTyrrzmmdlITzolDEMF X6Zooor88/j34pHiP4g31rbzGXT/AA1EmhQBTOsf2u3YyatIYZwoDi5Z7dnRcOsSEFhtNW/hF8Jf +EuZvFHihv7N8EaX508000v2P+2TZ/Ncwx3LlfKtItrfarrcMYaONg/mSQdN8XvjPbanZf8ACFeA ZBaeHIbZbLUdStIDZLfW8aCFNG0qJQhiskjASRgqmX/VKBACZ/mKve/BX7Pvi/xNGl5rR/4RLTnE mw6jayy6tMVyqsmjlomRdy4JnkjbBDqrqQT9LaD8A/hrofkvLpdzr11BdC6S5128lucFQu21lsLQ QWksSlS2ya2fO5g5Zdqr2/8Awr7wFx/xRHhD2z4a0Y8+/wC5/Sl/4V74C6HwT4QHPJHhrRv/AIzX LX/wO+F+oyXE8nheK2nuvNJfT9Q1WxjheVNiy21lbzrbptJ3Kqw7OPmUjIPmWrfsuaDN5H9h+KdX 0/b5n2j+1rOz1jzs7RF5JtDY+Xt+bduD7sjG3HzeM67+z98SNFjaaDT7DX4I7aW4mk0K+E0kQiBJ hFlqC21xLIQMolvDIWOAMsQteP32n3+lXUtjqdld6dfQbPOsr62ms7qHzI1lj823uFV1LIysMgZB BHFUqK/RD4A62ur/AA00uF5rqa40K71DRLmS7O7mKf7dZx27l3LRRWtxbxJkLt2lFXailvaKKKKK KKKxte0/VNS097fRtfu/Dl+pL2+oW1jpmogP5TKkdzZ6pFKjxbirMEMbnaAsijcD8WeMfHvx68CX 6ad4h1zyPtAnewvYdI8NXGn6jBBL5Lz2dytnz/CzRyBZVVkLou5QcvSv2jfiTp6zC8n0XXTK8bI+ qaSkL24QMGSH+xGs1IfILeaHPyjaRzn3Twv+0p4S1aRLfxFp974YuZJnRJxINV0nyti+U893DHFN G7sXUr9mMagBml5IX6Hgngu4ILu0mhubW6ghuba4t5Fmguba4jE1vPBNGSHR0IZGUkEEEGpa+b/2 mfEH9n+D9M0GKaSOfxFqqvPGsMbxXGlaOi3VzG8z5KMtzJZOuzBYBhnbuDcT+zD4ViuLrXfGd3bM 7WBj0TRrhvs0kKXVxF9o1iRI2UypNHE1tGkqso8uaVMPk7fsaiiivzH+KWlX2kfEHxdFf2slo13r +q6pZh8Mk+m6lfyXdjcwyKWDqyMM8khgyNh1YDjtM0y/1m/tdL0u1mvtQvplgtbWBd0ssrZwAM4A A+ZmbAUAkkAE1+ongzQW8M+FdA0CZo3n0rSbS2upIXeSCS8WMPeSQPMqN5bTF2j3Ip244HIHn3xk +GCePtDN3pVrajxZpIB024kZbd9QswWebRJrkkJtYsXgabhJBjdEkszH4H8P67qHhnW9M1/TJPLv 9KvIruHLzJHMEOJrS5+zPG7QzRloZ0VxujZlJAJr9TtI1O31rSdL1m0WZLPV9OstUtVuESOdbe/t lu4FnWNmUOEYbgGIByATWhXyl8avh9rHjf4k+FbbS0mMN3odvZapepZzTW2iWtvqV1cm/vJhtj/e I8ohiMiF3jKA5INbnxb1LTPhb8LrLwL4eM0cmswXWi2f2iQz3A015DdeJNQnkkheJnnMxhaNTFg3 BeEKIti/GOga3f8AhrWtM17TJPLvtLvIbyDJlWOUxt+8trjyGRjFMhaKVFYbo2Zc819t/ErwPafG Twjofi7wpJb/ANsw6b9q01JDYqdSs7pVln0HUL2FmEdzbyB0jV5jHFN50b7fMaSPrPgfBc23wv8A DlpdQzW9zaS+ILW4triJ4bi2mi8T3qSwTwyBWR0cMGVhuUjBAr1iuP8AiD4mPg7wbr/iJFL3Gn2W 2yUIso/tC9mWw09po2dMxLNLG02GBMYbbk4B/MyztNV8R6vBZ2wuNU1nWr8IvmzeZc3l9ezZaSe5 uGxudiWklkbjlnIAJr9Jvh34A0n4faBDpljEkmo3McE+uao3zTahqCR4fEhCstvExdbaIgbEJLZk eSRsf4zeDZ/GngXULKyEsmqaVNHr+mW6FgLy5sIZI57MpHHK8jS28s628a7czGLLKm7P5ukFSQQQ QcEHggjqCK92/Z30TUNR+I1jqttH/oPh6z1K81CdlmEYF/ps2lWtskqKUEsjzF1R2XckcrDJQrX6 A0UUV+d3x68OR+HviNqbwLBFbeIba28RQwwvcSNG9872+oNcGccPJdwXE22NigV1C7R8i/aHwq1u bxD8OvCeqTpKkzaWLCZ5p2upLmbRp30aa8kndVJM7W7TEc7S20s5BZvQaK8p8XfGnwF4NuPsV5qU 2r6gkpiudP8AD6wajcWm2WWGYXk8ksVvE8ckZSS3ecTDKkx7Turw7Vf2pb+SB49E8IWdnc+dmK71 bVJtQt2tlzkSafaRWrCRuCCLkhemG4NZ2j/tB/FHX9StdJ0bw54Y1HUb2Ty4LW307WGZm6s7sb8K iKPmklchFXLMwUE19feHV8SrpqnxZLoUmrtLIZF8Ow6hDpkMIbEEaSanI0sjEAu7bE+9t2nbvfao oooooor57/aU1Sex+H9vp8FzHF/bOv2FrdW7LE0t1p9rBNqLiMSqWUR3MNszvGQ3RSdrsD8F0Voa dpep6vcrZaTp19ql4yO6WmnWlxe3Tog3O629srOQo5Jxx3r2jQP2d/iHrG2TUYdO8OW2bRt2qXiz 3ctvcZaZraz0wTkSQqBuiuWhO5lUH75T1/Sv2XPDsCTDXPE+tahIzKbdtKtrLRo41AIZZo7sXxdi cYIZMehzkeo6d8F/hhpVzHeW3hKxlmiV0VdRudS1e1JkiMbGSw1aaeBzgkgtGcHBXBCmugHw98Bc D/hCPCGOevhvRv5+R/M0v/CvvAXfwR4QGOf+Ra0XqPX9zXnuv/s9/DrWFkextL3w7dM80vnaVeSP bvLPkostjqJnjWJGORHbiLj5QQK+ZfHXwJ8X+DLe41O28rxHoduks09/p0bx3dlbQorSXGo6Y5Zk QZcl4XlVEQvIyDFeJV9XfDz40abrmmx+AvilFb3unX1v/Zy+Ib+RmjmjLItlBrg2hldSCf7SEqsp VHkw4e4ry74sfC2++HeqiW3E174X1GVv7I1JgGaGUgyNpeoMgws6KCUYgLKgLJysqR9d+zb4lOle NLrw/JvNv4psGSMRxxnbqWjRyahavLK7Aqgg+1qdobLsmQMFh920UUUV8/8A7RfiyTQfBkOiWdyb e/8AFN1JZSbPtMcx0W0QTaqYp4SqrvZre3ljkYiSKWRQrDcV8I+D3gDSJ7a9+Ivj1Psng3QFE9ib 9QllrN9DceW7vEQ0lzBDIBEIY0InnZYQX2SwtzHxU+Kep/EXU/LiNxYeGLGYtpOkO675HVTF/amp +Wdr3LqzbFyywoxjRmLSSy+S1qaXrOr6HO93ouq6lo91LC1tLcaXfXNhPJbtIsrQSTWjoxQsiMUJ xuVSRkCuot/if8Q7VWWLxp4jYMeTcardXjZH917tnIHsDXQwfHb4q20McEfipmSJdqG40fw/dzEZ zmS5urR5HPu7E1esP2gvihZ3cVxcazZ6rDGX32F/o+lx2k29Co8x9LitpxtJ3jy5l5AzkZB9W8N/ tRRFRF4v8NuhEcrG+8NusivL5o8mL+y9UkUoNhO+T7Y2SBhMN8n0r4a8W+G/F9m174b1i01WCPHn pAWjurXzJHhi+3WNwEng3mKUxedEu9VLJlfmPRUVy/iPwV4U8WxvH4i0DTdTdoIrVbyWAR6nDbw3 Juo4LXVYNlzEocs2yKVc7nDZDsG+efFn7MVpcyXN54M1saf5jb4dG1tJZ7ON5botJFDq8G6ZIYoj iJJIJ5CVG+U7iy/M3ifwF4v8G+WfEeg3unQTGNY70eVd6e8s3mGK3/tGxaSDzSsUjiBpBJtBYqFw a++PgvqN1qnww8I3N26vLHYXGnKVXbi10fUZ9JsVwO6wwxjPfGa9Poooooooor5s/aL8BQaxoA8a 2UUn9r+H47e3vtsk7LdaA9w4cLaokn722mmEvmFo1EJmLl9sYX4aor2n4f8Axv8AFfgpobK9kl8S +H44hEulaheOs9pHFarb2qaXqciyvDHGEjAtyjxBQyoiM28ffGga7pvifRbDXdKm8+w1O2S4gc7f MTJKS286qSFkjcNHKgJCsGGTjNfnj8a7xL74oeLZkV0CXdnZlXKsxfTtKt7CR9y9maIsB2BA6197 fD8EeAvBAJyf+EP8NdyeDosBAOfTge1dfRRRXDeJPhp4F8W3Ivdf8N2N5eBtz3sT3Wm3lx+6WJft l3pkkMkwVEVUWVmCj7oXkV0mjaHo3h2xTTdC0uy0qxQiQ21lCkKyTCJIDc3DKN0sxSNFeVyzttG5 iQK1ahube3vLeezu4Ybm1uoZba5t540lgubedDFNBNHKCrI6kqysCME5zX5S+INL/sLXtc0Tzxdf 2Pq+paWbkRmD7T/Z169p5/kkvs37N23ccZxk1+qmnX0Oq6dYanbCQQajZWt9AJRiQQ3kC3EQkUfx YbmrlFfC3x7+GN9oWtaj410u3E3hzWrtbjUPJ815dH1i8INy12szuxhupy0scqkIjyeSVjHkiTy7 4eeANW+IOux6ZYRvHp9s0U2taoVxBptgz4LbsYaeQBlt4eS7ZJxGkjp+l9hY2ul2FjptjF5Flp1n bWNnAGeTyrW1hFvbxeZISzbUUDLEk4ySTk1bor4c/afuJ28a6HaNPI1rF4Wt7mC3MjtFFNdateRX MwizhXdYYg7AchEB4UV61+zV4eGm+CbvXZYES58S6pK8NwszSNNpWkMdPtkkizhClyL3ooYggkkb APomgj6dPc5yeeOnSvNrz4P/AAzvr2LUJ/B+lpPCYgiWf2nT7JvLcuvm6Zp8kdtJkn5vMhbcODkD FehwW8FpBb2lrDFbWtrDDa21tBGkMFvbwRiK3gghjAVI0VQqIoAA6CpqKKK/Nb4zTi4+J3i5xaR2 O3UIYfIiyEf7NYQ2/wBr+6vzXGz7Q/H3nPLfeP358PwV8A+Bwcf8if4ZbI6ENokDKPr61zvxJ+Ku hfDi1gW6jbVNbvVMlhotvKkUrQLlTe305D+Tb7gY0cozOwIRGCSGP4X8cfEzxX8QJ0OuXkcVhC6S 2ujacj22lW0ywCFrhYpHkkkkPznfPI7LvdUKodg8+rU0XSrnXdY0vRLIxC71bULPTbdpi4hSa9uF t45J2jVmCKW3OwUkLk4OK/Tzwb4T03wV4e0/QNLhhVLaGNry5jieN9T1JoVW91O5Ds7b5mXO0yME UCNCI0QDqKKKKKKKKK/PD45x3d98XfEFlBFcXdw7+H7OxtYY5J5pJJ9CtGit7aCMFmLyOdiqCWJ4 BJrZ8J/s6eNNdFvc63LbeFbCZBJi7X7drHly2gnt3XSbdlVSXKxyR3NxDJGd25Ny7G+kPDPwH+Hn h0pPNpj+IbyN5ZBc+IZEvYAJbf7O0I0uNY7RkHzOnnQSMrncHyqFfYYIYLaCG2toYba3t4Yre2t4 ESKGC3hQRwQQxRgKqIgCqqgADoKlpwGeBk5PGBk9QOB3PHrmvC/GHx/8D+Gi9tpc7eK9TUP+50eR P7LicJHJH9o1p90RWRZDhrVZyrIyyBGGD4Fr37SnjjUfPj0S10jw5btLG8EsVudU1OGJEw8MtxqG bZwzckrZoQMAY5Lcsvx6+LCg48VLye+g+GW5/wCBWZxWZd/GP4m3sxnl8X6kjsqri0Sy0+HCjAIt 7GKOMH1YLk965278deNr6G4trzxh4nura7jlgurWfXtUktZ4JlMcsEtu0uxo2UlShXaQSMYrlKng nntJ4Lu0nmtrq2mjuLa5t5HhngnhcSRTwSxkMjowDKynIOCCCK+tNG8R6V8efCcvg7xGbCy+I2lW stz4e1aZDBFqM0Sq8txAbcfI0qoEv7YIylcXMUZ8sJb+K/D3Xrr4Z/Ee1fWFe0Sx1C78P+JYFmWR YbWSU2V+0klmswmW2lVbkLFkSGIBW+YNX6T0UVyPj3xN/wAIb4P1/wASJE00umWQNpGY/OjOoXk6 afppuY98R8kXEsZm2uGCZK5baK+Afhl4CvPiP4oWyne9j0q33X3iHVolEslvAwZ44hNOdvn3Ug8u MtuYfPLskWN1ruvjH8SrLUFtfAXge4WDwbocEFncNYs62+q3NnmJIIrnexns4VC7C3yyygy/vFWK Svnmp4J57SeC7tJ5ra6tpo7i2ubeR4Z4J4XEkU8EsZDI6MAyspyDgggiuvt/iT8QbZ/Mj8a+KGbB GLjXNRu48f8AXK6kdc++K3rH41fFHT1lFv4uvJBK6yN9us9L1RgyrsAiOpW8xRcDlUIBPJBNWz8e fiuSWPioZOMgaF4bC8eirZgD8K9M0L9qLWI7jb4m8N6bd2zy24M2hy3Nhc2sG4/a5TbX73KXD4w0 aeZCAQQzYbK/RPgz4p+C/HJSDR9UEGpsNx0TU1Wx1UYEjnyISTHPtSJpH+yySBFIL7M16JRWbquj aPrlulrrWlabq1tHKJ0t9Ssba+hSdUZFnjjuVZQ4V2AYDIBIGATXgHif9mnwnqQabwzf3vhq43R4 tpS+saUYo43DosV063Ku7FCZDdOqgMBGdwI+afFnwd8e+EPOmvdGfU9OgieeTV9D83U7COGC2+03 U8+xFngjiXdvkuIY0+VirFRuP0N+y5qiTeHfFGiiJhJp+s2uqPPu+WRNYsRaRxBOxQ2TEnvu9q+o aKKKKKKKK84+KfgW08eeFL+xFtHLrVjBNe+HrnKpPDqMaB/sqTMyqI7raIZQ52crIQXiRl/M6iu7 8F/EfxX4CufN0LUCbNnkkuNGvTNcaNdySokck0tkHTbKRHGPOiKSbVCF9mVP6B+APiBovxD0Uanp bfZ7y2MUWr6TNIr3el3ciFhG5UDzYXKube4CgSAHKo6yRp8xftRapNN4k8M6M0cQgsNDn1WKUA+c 82sX7Wk8cjZxtVbGMoMcbmyTkY9K/Zh/5ELV+CP+Kuv+fX/iTafxX0bRRRXP+I/CXhvxfZrY+JNH stVgj3iBp0eO6td8kc0v2C/gZZ4DIYoxJ5Mil1Xa+5ciqvhvwP4R8IJjw7oGn6bIYpYXu0RrjUZY JphPJbzaldmS5ePeqsEeUjKgAYC11VFfnb8evDieHviPqjwxwQ2viG3t/EdrFDLNKVN8z22oyTmb 7ry3kNzLsRioVlC7R8i/XHwMuJLn4VeFmlna4eJNWt2Z5DK8SQa7dRW1uxJJXZEIwidk2YwMGvWq K+Zf2ifhzca7YJ430tnlvdBsBa6pYeXJK1zo8dw1wt3bGPO17ZpZJJgy4aIly6mILJ8aaRpGpa9q Vlo+j2ct/qeoTCC0tYAu+RyNzMxYhURVBeSRyERAXchQSP028B+FY/BPhLRvDizvcS6fbF7yZpTL G+o3Upu782xZUAhEzv5KlAQmNxZizN19FfNP7T95HF4P0DTysnnXPiWO8R8L5QjsdMuYZVc53bi0 6beOzZI7+c/sxaDDe+Jdd8QzeS7aDp1va2sbxb5Y7rWnkBvYJSfkZIbeaI8ZYSkA4BB+3KK4fxL8 NfAvi65F9r/hyyvL3IL30Ut3p95cFYVt0+13WmSQyTbI40SMTOwUDChRnPRaJoOi+G7GPTNB0yy0 qxj2fuLOBIvOeOFLcXFzIPmmmZI0Ek0paRsZdycmtaiiivh39qCWI+M9CgFuizJ4Yhmku9zGSaKb VbpIbdkPAWIxuykcnzDnoK9b/ZnuJ5/h9fRTTSyx2ninUbe0SR2dLWBtPs7poYFY4VTLLJIVHG5m bqTXsvivxXovgvRbnXdduRb2luAsMKhWu9Qu2UmCwsICV8yWTacDIAALuUjR3X4U8f8Axy8VeNRJ YWhbw1oMiNHLpunXcr3V9HNa/Z7mLVdSVYmmicNL+4WOOMqwWRZGUPXilFfoj8Ffhxa+CvDNrqV5 ZNH4q120in1aW4WT7TY28zm4tdHjhuI4ng8tPLN1EVLGcNlnVIgns9FFFFFFFFfIX7VTKW8Cr5kZ dR4mYxhgZVV/7P2OydQpwQpPXafSvIPCfwT8f+LYzcw6bHolgUZo7/xC0+nR3DYjdVtrVI5Ll1dJ NyTCDyWCsBJuG2vpbw3+zd4I0uMNr8t/4nu2ikilEs82k6crm48yO4trXTpBOrrGBHiS7kU5ZtoJ Xb7vpulaXo1sLLSNMsNKs97yi106zt7K382T78ggtlVQx7tjnuav0V5l4v8Ai/4F8GPNbajqpvtV gwH0bRkW+v0fzVikimcMtvC6ZLslxMjbQcBiQG+cta/af8S3MjDQPD+j6XbG3eLOoyXWrXgmJcC6 hlha1iXapQiN4ZPmUksynbXAj49fFgEkeKuSMHOheGmGM+jWZqpe/Gz4oagqLP4tuoxGxZTZWWka YxJAU+Y2nW8TOPQMTisG5+JXxBu5nuJfGvihJJDllttb1CyhH+5bWckca/RUFcSSWJJJJJySeSSe pJpK+mfhP8SbbV9PHwp8ehtR0LW4k0TQ76RBcT6fLcEQWWmzMyv8iyGNrG42lraRUGfKCNB5N4r8 N638LPGiWf2pGvdJubLWdD1aO3Bhu4ophc6dfpbXauuVkj2zRMHQSI6AyKAzfo34Y1yDxN4e0XX7 byRHq2m2t80UFzHdpbTTRB7mya4jwGeCXdDL8oIdWVlVsgbtFFFfE3xet9R+IHxo0vwNatPbxWMW m6YHaUTwQRXlqNf1jW4rGV4UDR2sg3xiQNKLdQGyVUcT8WvHOn6o9n4G8JWttp/gnwfcXNtYrZTi eLWL2Jmgl1VpYXeOSInzTby7meTzJJ5HZpQsfi1FFFFFFaGm6nqOjXkOo6VfXenX1uX8i8sriW2u It6GNwksJBAZSVYZwRkHIJFfZfwz/aE0/VhBo/jqW20nUo4YY4NeAMenarOZRARexxqEs5SGWRpC RbnDkmHCRt9O0UVFcW9vd281rdQw3VrcxSQXNtcRLPBPDKhjmgnikG10ZSQyspVgSCCKraZpem6L ZR6bpNlBp9hC9zJBZ2sSw20Bu7h7ycQwpwgMkjMFUbVJwABxV6iiobieC0gnu7qaG3tbWKa5ubm4 kSGCC2t4zNPcTyyEBERQWd2IAUZJr5h8aftL6XYtPZ+CdPXWptkRTW9TS5s9MV2McriHTSsVzN8p kiJdrfbINyiVPvfPeq/GX4l6wNlx4rv7WLfIUTSUtdGZBI6ts8/S0imZV2gL5kjEDPPzNmnpfxY+ JGkSSSWnjLW5WlTY41S5GtxheuY4taW4VG/2kAPbNemaD+0x4y08W0OuadpHiGCITefOEk0jVbtn d5Ime5td1qmzcq4SxG5FAOGJc/Ufgz4qeCfHISHR9UFvqjbs6JqojsNX+9Kw8mAu8dx+6hMz/ZJZ fLQr5mwnbXaaxpdvrek6not20q2mrafe6bdGB0inW3vrdrWdoXdXUOFYlWKMAQMq1flDdW1xZXNz Z3kE1rd2c8ttdWtxG8M9tcW8hint5opAGR0cFXVgCCCDzVaivtT9l3VpJ9C8UaGY/wB3pmq2Opx3 BdmZv7YtGtmtxGeFVDZbgQeS59OfnX4wW8lt8S/GEcowzaqZxww/d3dtHdQnkDqjqfT0yOa+7fhR qi6v8N/Bt2ieWsWhWmlFS2ctoSnRXcE/3mtmbHuAK3fEnjDwx4Stxc+JNbsNKVlLRQzSF725USLG xtdOtw9xNsLrv8qNtoOWIUZHhuv/ALTXhSwMkfh/R9V1+aO58s3Fy8Wi6fNb7GJubaWRZ7g/NtAj ltYyRkkgjDeX3/7TnjWeS7Gn6P4bsbaUyi086DUb6+tI3J8ovcm4jillQY+c2qoTz5YHFcWfjx8V z/zNX5aH4cH8rOk/4Xv8Vv8Aoaz/AOCTw5/8h1u6V+0d8SNPjmS7l0TXWkdXSbVNKEMkCqpBjiGi yWaFTnJ3ox44Ir0fRP2pIibWLxH4UkQCOT7bqGiagsuZNrNG1ppF+iAKTsUq96dvLAscJXvHhT4n +B/GbQwaJrtudRligkOkXyyafqYklt2uZbaK3uQouGhVH842jyou0ncVKsfhX4m+CfGfh7XtU1fx RpsKx63q15f/ANq6SJZtCmu9Sme+kgtp5fniIYuEhuAsm1ScFRuP6IeHNLfQvD2gaLKxkk0fRdL0 qSTaql30+xSzd9qswBJQkgMR6E9a2aKqX+n6fqtpNp+q2NpqNhcbPPsr62hurWcRSLNH5sE4ZTh1 VlyDggHgjjO8OeGNA8Jad/ZPh3TYNK08Sy3JhieeZ5ZpiC89xc3TSSytwqq0jsQqqgwqqBuUUV8S ftH6ffav8SNA0/SbK81K+m8HWgisrG1mvLuUxaxqU8nl29urO21FZ2wOFBJ4Br3H4W2N/wDDP4fp a/ELVtM0aMatdPp6XuqW4i0+2vIFuk0sTsREZmmS6n8qB3zuJDE5C834i/aX8IacZYdA07U/EcqN Dsnb/iTaXMkiB5TFPdo9yGjJ2ENZLlgdrbcM3lWpftO+MJ5rn+y9E8O6daSK6WyXSahqN/ah49od rwTwRSOrfMpNsF6BlYZzxb/Hn4rMxYeKQgZiwRdE8O7VB6KM2hJA9yffmo/+F7/Fb/oaz/4JPDn/ AMh1s6X+0V8StPMxu7vSNcEqoEXVdIghFuVOWeH+xTZklujeYXHoBXouiftSMBaReI/Ciscv9uv9 EvyuFJZo2tNIv1bJxtVg98MnLZ/hr2nw18aPh34nEUVvr0WlXssbStp2vJ/ZU8ZW6FskIu5ibSWW QlHSKC5dypzgbXC+qfQ/iDkY7V+X3xKuprv4g+NpZ3aR18Ua3bKx6iCy1CSztk/4DHGij6V+ivgD DeA/A5Xp/wAIf4YBz/eGhwBh+efrX58/FrWbzXPiL4tnvSoNjrN7otrFG03lQ2eiXDaZbCNJnfaX EfmyhSFMruyhd2K85or6J/Zr0Mah46utXltpZIPD+jXM0N0GZYbbU9RdbG3SUr94yWxvNqnj5S3U Cvu+vHfFfx0+H/haVrUX82vahGxSS10BIryOBtjH9/fSvHb8MNjqkryKeqdceE6j+1F4nluEbR/D WgWNqIlEkGpy6hq0zzhm3OLi0ksVCFdo2GInIJL4bC8RH+0D8UUuhcNrdpLCG3Gxk0bShasP7heK JZ8fSbPvXo/h39qHUVuSnivw7YzWcjKUuPDpntbi0jVXL7rLU5pkuCxKBf38W0BslyQB9NeDvHPh nx3YNe+HL8XLQCAX1lNG1vf6bLcR+asN5byc/wB5RLGWjco4SRtpx11FFFUItK0uG/utWh02wh1W +SGG+1KK0t49Qu4reNYoI7m7QeY6oiKqhmIAAxjir9FFcf418d+G/AWnRah4hunj+0O0dlYWqJPq WoPEAZhZ2zsgIjBBd3dUUlVZlLID8G/EH4u+KfH8jwTynRtB2mNNC065uBa3KC5F1FJq7kj7VKpW MKWRY1KK6RIzOzeU0UUUUUVpaTquoaFqVlq+k3UlnqOn3Ed1Z3MYVmilibI3RyhkdW5V43BV1yrA qSD7R8RZ7P4i+FtP+KFhFa2uu6ebbQPHmlWQjAt5mdl0bXSNglMc4AhEkzvgeVArt5Dk/Yfwy11/ EngDwtq0stxNcTaVFbXdxdu0t1dX2mO2l311NKxZnaWaB5NzEk5yeSa7uivlf9qTVJ4dH8J6IqQm 31DU9S1SWQhzcRzaRax2lvHGQ23Yy30hfchOVXaww2fMvFusW/w28Fw/C7SIZLXxXq1taah8RNVj PlOv9o232yLw4sqvL5oWCWKKR4JBCYwcK7XMwT58oooooopyOyMGUlWUhlZSQysDkMpHQjsa+n/h v+0PqOmNDpHjt59X05pLWCDXlWM6jpdtHB9nb+0IYo916mQkjyk/aP8AWsxuGZVX7Ut7iC6ghurW aG5trmGK4trm3ljnguIJ4xLDcW80RKOjoQ6OhIYEEEgg0+iisiw0DRNLv9T1TTdMs7C+1o251Wa0 iW3+3yW0088VxdRRYRpi9zM0kxXe+cMzBUA16KKK8G8cftAeEfC7y2OibPFeqqqZ/s+5i/seAuiS Yn1dBIsh2uSVt1k+YMkjRsCB8zav8ffibqstw0etW+kW1wiILHStNso4oAiKrNbXV4k90pdlLsft HUkLtTCjk7H4nfEPT7qK8t/GniSSaFtyJfard6nascY/e2WptNBIPaSMivQdE/aN+IemyudUl0rx HDLLA7JqGmwWU0MUZYzxWcujC2VWlDctNHKFKqVUDcG+ivBfx/8ABXifZbarL/wieqkE+Tq1wh0q UgSyEW2tYSIbUjUt9qSAl3WOLzDXudfmj8X9GbQviR4stN7ypdapJrEUrweQCmuINWaKNdzblheZ oN+75thJCklR5rRX0Z+zPqclr46v9NM9wttq2gXX+irI/wBmmvbK6hube4mhX5C0UP2lUdgSu9lX G80/9p5WHjvR3wdreEbJQ2DtLJrF9uUH1GQSPcV63+zCUPgPWFDqZF8XXpePjckb6NYiNz7MVYD6 Gvf9T1bStFgF1rOp6fpNo0qQLdanfW1hbmZ8skIuLtkQsQpIGc4+leG69+0h4C0xWTSE1TxJcG2M 0TWtm+nWIuNzItpdXGqiKdTwGZ47WRQGBGWyo8m1L9qLxPLcB9I8N6BY2u1MwalJqWq3BlBy7/ar WWyXaRgBfJyOfmPbg5fj38VZHZ18TJCrMWWKLRPD5jjBOdqGW1ZsDtuYn3qL/he/xW/6Gs/+CTw5 /wDIdaul/tD/ABM0+Z5bvUNM1xGjMa22q6RaRQxsTnzkbRRZybh0+aQj2rvNF/aj1SMCPxD4WsLs tcoTc6Le3Gn/AGe0IAm/0K+F15sg5Zf9IjB4U4+9XtXhr46/DnxG3lHWH0C4Lyqtt4kii00NHFGr +f8Ab45JbQBidqq9yHJUjZjBbwn9oTwR43uvE154tFlLqnhuOxtba1ksQ1zNotnZWhnvF1G1jUPH H55urgzYaNQ4DupIQe4fAC1gt/hboEsW7zL641m6udxyPPTWrizXYOw8uGPj1ye9ezUUVyPh/wAB eD/CuoalqugaFZaZf6tlbuaAzMFjMpna2sopWZLaFn5aG3EaHanGEQL11FFfMH7UVpcP4b8M3qrG ba31ue0mJfEouLywea2VIscqVgl3NnghRznhnwD8H+K/BMGva54ohsdA8P6pp0M80OqS/Z9Wt5NM /f2uoXKsAltbCG4uhMs8iSB1UsiqAT2PiP8AaC+HmhSPb2V1e+I7tDeROui2wazhntwPK87Ub1oY 3imY4WW1M4wrMc/Jv8Z1T9qLxJLNEdF8NaJp8AiAlj1Se+1iV5fMLb457RrEKu3au0xscgndzgcL eftAfFK6uZ54ddttOhmkZ0srPRtHe2tlPSKCS/gnnKjsZJmb1Y1V/wCF7/Fb/oaz/wCCTw5/8h1d sP2gvihZ3UU9xrVnqkMZy1jf6PpcdtN6CV9MitpvxSZTXeaR+1HrsInGu+FtI1EsYvsp0q9vNH8o Dd9o+0C7F/5pb5Nm3ZtweH3Db7N4f/aB+HOuzC2nvb7w/M8sMEI160S3gnacnLi+sZJ4IUQgb3uZ IgMjqA2PZbW7tb62ivLG5try0uIhLb3VpNFcW88TgMkkE8RZWU9QVJBBzXw3+07/AMj9pP8A2KFh j3H9s6hzXr37MP8AyIWsZzt/4S6+I+v9j6fnb746/hXlv7T2pzzeLdB0nz0az0/w+L2OFQu6G91P UJo7ppHADEtFa2+FOQAMjBY18zUV23w50BfFHjjwxokkUM9vd6rDLfQTyPFHPptgDqOqQF4sMC9v DKqhSDkgAjrX6hV554x+KfgvwRvg1nVkl1NAW/sbTVW91QnakirNDGQkBZZFdDcyRBxnaWxXz5r3 7Ud88jR+F/DFnbRJcv5d5r1xNdyXNmMiMvp2ntAIZCcEj7VKo5AJ+9Xn99+0R8Tbu7Fzb6hpmlwh lJ0+x0ezktGChdyM+pC4nw2DkifPJwRxjp9I/ae8W20kK6xoOhapaxw7JRZm90q+nlC4SZrppLiF Tnl1W2we22vpfwX8WPBXjuVbXSL6W11RvNKaNq0cdlqcscQeQvAiPJFP+7RpXWCVyiDc4UCvSKKK Kzp9H0m5vbTVLnS9NudTsQUsdRnsbaa/s1bduW0u5EMkYO9shGGc81o0UVm6vq+maBpl5rOsXcNh pthCZrq6nLbI1BCqqqoLM7MVRI0BZ3IRAWIB+I/iJ+0Fr3iKWSw8IS3vhrRR5e68jkW38QXsiSCb zDd2zE2qAqqiO3k3Ebt8jK/lr860UUUUUUV9FWmsf8Lf8BXfh3WrqS7+Ingy2utW8K3MjTm68RaS iJJqunymNJjdXnkxYC4WWV1gcuwW6c+w/s0eIP7Q8G6hoU1wZZ/DuqsbeEQLELbS9YU3duolRR5h e5W9Yl2ZgCFyECAfRtFFFfmn451/U7b4gfEmTzI5bq/1TxD4eN1Opa6s9Oh1YWvl2MylfLY2tv8A YWPO63kkjx8+R5nU0MMtxLFb28Mk888iRQwwo0s0ssjbI4ookBLMxIAUDJPSu80v4UfEfV7g21r4 M12GUKzE6pZtokGF6qLrWvs8Rb0UPuPYVY1b4P8AxL0UQm88IarN5+/yxpP2bX9pjPzecNCkuTHn Py+Zt3c4zg15sQVJBBBBwQeCCOoIpKKvWGnahqt1FYaVYXmpX0wkMNnp9tNe3UwhiM8pjtrZWdti KztgcKCTwK9t8K/s8+OdeMc+rpb+FtOkjt5fN1Epc6lJFcRNIPI0m1bcrxkIssV3JA6luAzK6j6k 8CfBjwd4GMF5HbHWteiUH+2dUVJGgm2JvbTbJR5VuA6F43w8yhynnMpxXrNUdM1TT9Zs49R0q8tt QsJZLmOG9tZFmtp2tblrO4MEy/K6iSNl3KSrEHGQQavUUUUVn6rq2m6Dpt5rOs3kOn6Zp8Pn3l5O G2Qxl/LX5UDO7M7Kkccas7uyogLEA/nl8VvipqPxF1Pyolm0/wAMafKx0jSndfNlfBT+1NV8olWu XUkKgJSBCY0LMZZZvJKKKKkjkeJ0lid45I3V45EYo6Oh3K6MvIIPII6V9nfBT41vq8lr4P8AGV6h 1Mqltoet3TBTqpGQmn6ncSHBuyMLBKwzOQEYmcqZvFvj14Wbw58QdSuooVj07xIq69ZsjXUiG5uT s1dJZbgbfNN0sk7RxuyoksWNoIRfFqK+1f2XNKEPh/xRrfmsx1HWLTSzb+WdsS6PY/alm35+bf8A bipXHGzvu48Y/aE066svifqt1cKgi1iw0bUbIrIsjNbRabHpDGVV+4fOtZQFPO3B6EV22leK/Ell +zvDdeE57jSp/DfiS90TXb+NrMzNpeqySXTT2Uk6+ZEwm1G0iVoD5yMDIjKoJHi/hvwL43+Il5cX Wk6ffap5ty76hrl/MY7MXMkqNdPd6pekCWZfOWWSNC8xUlwhFe5aV+y1qktuH1zxbp9lciZh9n0v TbjVIWtgqsr/AGy7ksyshO8FfIKqAp3Nuwve/wDDMXgHk/2v4vPA66ho3XHzHjT+cnkY/WumtPgB 8LbbzvO0G5v/ADJA6C71nWU8hef3URsZ4Mr/AL+48fe60+8+AfwsubeSCDw9Np8j4CXdprWtvcRE HrGuoXM8PPQ74zXKz/sx+BXWbyNX8VQyMknklr3SpoYpGU+UWj+xBnVTjK7wSONwPNee6r+y1rkK wf2H4r0nUGZmFyNWsbzR0hXA8poXs2vzJnLbgypgAYLEkDwbxN4C8X+Dtp8R6BfadC7RpHeFY7vT nlmV3jgTU7JpLcylY3byvM34GduOa7Twj8bPFvhuA6VqjQ+LfDk0L21xo2vH7SzWcieVNa299Kru qMn7vy5lliC5Air7V8D/ABN8JeP42XQrySPUYIDPd6NqEX2bUraDzjB52xC8UseQrF4JXCb4w+xm 216BRRRRRVLUdSsNIsrjUtVvbXT9PtUVri8vJ47e2hWSVYk8yWUgfM7KijuxCgEkA/JXjj9o2BZb yD4f6Ykd3cRQ2k/ivU7aMTy29nLc+RHZacwJZEMwntpLt/kMkqtbAsXr5tu77xV451rzLmXWfE+u 3YnEMSR3Oo3hijMl9Lb2VlbhvLhjzLIsMKBIxuIVVHHrPh79nPx/qzxvqy6d4atPOhEr310l9fG1 kIM09rZ6aZUZ0XOIp54SWwMjqPWdK/Zc8OQxyjW/E+t6hKzoYX0q2sdHjjjCnzFlju1vi5Jxhgyd xtPWur039nP4bWEga6g1rWlHmDydS1V4om3gBWZtHS0f5MErhh1O7dxjcPwJ+E5Bx4RQZDAEa74n yMjgjdekZHuDXLT/ALNPw9n8ry7vxLZ+XGI3+z6jYt9ofcW8+UXdrL83IXEe1cAfLnJPN6p+y3o0 0sX9i+LNU0+BYQs0WqadaaxLJPvLNJFPaPYhFxtHlmNjkE7ucDxrxP8AAP4g+HYnubext/ElohYt J4eklu7qJPNWKLfpkyR3DM27cVt0lCgMWYKMna+AXizxPa+LNP0L+2LseEILPV7/AFmzu3WbSdK0 +y0+6uheGW7BWwi+1yo0ssbxo8jL5pbpXhWq6jda1qmpaxfOj32q395qV48aLGj3V9cNc3DJGnCg u5wo4HQV+qmh6VHoeh6Pokcz3EWj6Xp+lQzuixyTR6faR2sc0kakgFggYgHvX5ofEiKaH4g+N1nh aGRvFfiCYRujITFc6pLcQSqrc7XjdXQ9CpBHBFcVRX3L8BdP03wX8N9S8Za9La6bDrF3LqE9/NJd KU0bTCbHT4Z4HGN5nNy8CwozSiaMAuxRF8U+J3xy1nxmzaVoBu/D3hsC6hmiiumj1DW4p1a3I1WS 3KhYGiYqbNWZCWbzGmAj8vwWiiitPR9X1Pw/qdlrOjXkthqVhMs9pdQ7d0cgBVldJAUdGUlJI5FK OpKurKxB+7vhB8ZLXx1GND1w29h4sgjZ41TEVrrlvGhaS4sVYnbPGuTPb85A82P5BIkPu9FFFFFR QXNvcq8lvPDcxxzXFu7wSJKqXNncPaXVuzISFkilVopEOCrKVYAjFZ2uaDoviXT5NM13TLPVLCQt m3u40kEcjxtD59tLw8Myo7BJo2V1ySrA818w+Lv2ZIZ7hrrwTrMNjHNNuOka81xLbWyySPI/2TVb VJZTHGpjSOKWGR8As07E4r5v8QfDzxr4VWSTXvDWp2dtCkcs1+kIvdMiSaTyYxLqlgZbdWLkLsaU MCV4G4Z4uiit3SfDPiPXlkbRNC1jV0hkSKaTTdMvL2KB5BlEnltkZUJ5IDEetd7d/Az4qWVvLdTe E5njhCl1s9V0LULgh2CgRWdhdSSueckIhwOTgAmuB1Xw34i0KOGXWtA1rR4rh3jt5NV0q+09JpY1 DOkTXaIGYAgkAnGaw62NK1u90ddVjtBbSQazpVzo2o295awXcM1pcOk6OizAlJYZooriCaMhkkRS DjKn7i/Zt1K6v/h01pcMjRaN4g1PTbFVRVZLWWGHWGWQjlz591McnsQOgr36iviH9ofVpdK+Kfhv U9Nni+36JoWiXsOAJBbX9prt3qFqs8R7/wCqkKnqpHrXzZcXE95PPdXU81zdXU0tzdXNxI809xcT SGSaeeWQlmdmJZmY5JJJJJqCux0v4feOda+yHTPCXiC4gvwjWl4dLu4NOlRxlJf7SuVS3CHtI0gX 3rpdQ+CXxR0y0lvLjwlcyQw7N6aff6Rq92d7hFMen6XcTzvyRu2RnA5OACa831DTtQ0m8ksNVsL3 TL6ARmey1C1ns7uETRCaIy21wqOu5GV1yBkEHoao0UoBYgAEknAA5JJ6ACvWvDnwR+I3iNkI0GXR LUzTQSXviMtpKwvFCJ8vYSKb1lfcqJJHashbI3Da5X6h8G/s8+D/AA5Il7rTv4s1CMOQuoW8UOjK SxCuukbpA5CnaftEsq5+YIpxj3zpxjpkBR0wOmPoPp6CqEGrabdahqOlW97BcahpUdjLqdpFIHms U1MSSWIuNudjSJE7hCQ20KxADqWv0UUUU2WRIY5Jp5I4oIYnllllZY4oo0Xe7ySOQFCgZZjjGCcg Cvhn4sfHS98THUfDXhWVrLwzIGtLrURG0eoa7ED++VS2GgtZDgbAFkkjyJCFkeAfN9FFFFfQXwi+ NeoeELqHRPE91d6j4UuDBBHLM813d+HfLjWCCWzB3O1oqKqyWi52qA8C7g8c3ZftM6HDdxeFfHWn zpd2d3bLoctzDdQT2ckDiTV9EnsRECWEqvds8okZSBGAByW+S6K+jP2ZrJrjx3qN2Y5zFYeG7xhN GXWBLi5v7aCGG4YcHdH5zJGSMlNw+4a7b9qeyma38F6hHbObaGbXbO5vBG3lxzXSWs9jbTS9AzrD cPGpGSFcjvXIfs/6xc2OnfFHT9H89/Etx4TOraCkFstyWu9It7u3iKRuGVpPtF5beXEyMHOQRgEH xtR40+I+uIgOs+K9blUIm95rtrW1kvO7yHyrS1SafOSY4Y95ztBr2zQ/2YfFF4iS6/rmk6JHJaxy rDZxT61exXLlWe0u4w1tANgLhpIbmUbgAuVO+vSLT9l/wbHawpfa74nurxU/0i4tJdKsbaaTccNB aTWtw8a4wMNO/POe1dDp/wCzp8NbNkNxaatrAVGUpqGrTxLKWziR/wCyhbMGXttIHqDWw/wH+FDI 6jwosTMjKrprviXfGSuN6iW9Zcg8jcpHqMVy95+zT8Pbmd5be78TafG+3ba2uo2UlvHtUIShvrWa X5iNx3SHk8YGAOG1r9ltsXkvh3xaGbcDp+n61p5UBDKFMd5rFi55Cbm3pY/MQBtUNuHinin4O+P/ AAmlxc32hy32m24keTVdGb+0rMQQwG5nupo4QLiGGNVbfLcQRqMHnBBNbwZ8VPGfgYpDpGpm40tN x/sTVA97pQ3ebJiCEuslvmSVpX+yyx+Y4HmbgMV9gfD343+C/FcsOjm1PhTWr67maHTLgwvYX9/q V7NcyLY6pAkQknndhJJ58ULyTS7U85iWPuNFFFFFOAzwMnJ4wMnqBwO549c181+P/wBoPwlpLi08 NWdv4t1iylmktdQlQJomlXvkXFgbi3umXzLh1DEH7MFjkhlYLcjcyn5E8T+NfFHjK4W48R6zdaiY 2zBbMUgsbYldu62sLcLCjFeGdU3N/ESea7jw58CfiN4iUStpMfh+2McrLceJJJdNZpIpBEbc2EaS 3ascllMluqFVJDcru9n0v9lnTY7iN9a8X3t5a+UwkttM0q302fzjH8pS9u5rpdit1zb5Zf7h6dbZ fs1/Du2Mpnl8R6j5kRRFu9StYxA5OPOi+wW0BLDsHLL/ALNdN/won4T/APQop/4PfFH/AMnVz1/+ zf8ADm8kla3GvaWJJvMWKx1RJUhUJtNvH/acNwxXPzHezNn+PHFc9qX7L3heW3CaP4k16xu/NBab Uo9P1a38nBBjFtax2TBs4+czY/2TXmHiH9mrxrprSPoF5pfiW2DwpDGsq6Pqcm+MGeSW1v2NsiI+ QD9tYsuGwCSq+ZeGL34geEPE1vpGgS6r4f8AEeoXljpx0q7QWa3N1fr9n06PUtN1ZRAwIuN8T3MZ VN4kUqcNW38cNVj1b4m+JXguzdW9jLZ6VESsqLbzadYRW2o2iLKoICXYuAcfKWyVJUgn62+AGmQa d8MNGnjhlhn1e61XVL7zGc+bP/aEmn286I33VNtbwYA4P3v4q+eP2mYIYvH+nyRR7HuvCunz3DZH 72ZdTvLYOcDtHHGvPoK+dqK+pP2YvDJutb1vxZPDmDSrNNJ055rMPG2oaifNu57O9c4SWCCMRSKg LbLkZKqcPqfFf4/Tma+8M+AriNYFje0vvFMLsZ3m3bJk8OyxEBUUBk+2HJYsWg2BI53+S5JHld5Z XeSSR2eSR2Lu7udzO7NySTySetR0UUoJUggkEHII4II6EGvrr4S/HyRpbDwx47uEKFEtbDxTPIwl 80Ntgi16SQkEMCFF4SMEKZ926SZfr2iiiiiq8d9ZTXVzYxXdrLe2KW73lnHPDJdWsd0Ge1e4t0JZ BLsYoWADBSQTjh9xbW95BNaXcENza3MUlvc21zEs1vcW8yGOWCeGQFWR1JDKwIIJBBFfPXjb9nXw xrpub/wvOfDGqSNLN9jCG48P3ErCaUotoMSWvmSvGoaBjFFGuEtiTx8y+Jvgz8QvDErCfQbjVrUf d1Hw8k2rWrgQrNI7RQILiJF3FC08CAsG27hgnyuiitLS9H1bWrh7TRtL1HV7pImne20uxub+4WBG WNpmhtUdggLKpYjGSB3r0ez+B3xSv7aG6g8JzJFOrOi3mqaJp9yqqxU+fZahcxTRnI4WRFJ69CK4 7UfBfjDSLa4vNT8K+ItPsrUIbi9u9F1K3soVeVYUaW7kjEahnZUBL4LEAcmuXrT0jV9T0DUrPWNG vZ9P1Owl861u4GAeNtpR1IOVZHQtHJG4KuhZHBViD9L/ALL+rIviDxbpC26RnU9LtNWQxl/Ltk0q +a1NuhkZm2n7cCN244Xluufs6iiivyb1nUZNY1jVdXmLPPqupX2oylwocy31y9zIWCYXJLn7ox6V 9L/Dj9nSfUIrXWvHjy2VlPDBdW3h61eSDU2zPv8AK1yR48wK8SjMELediTDSQSRsh+sNA8M+HvC9 sbXw/ounaRC0drDP9jto4p7tbNCls19d/wCtndQz4kmd3JZiSSxzu0Viap4b8O65JDNrfh/RNZlg TZBJqulWGoSQx7y/lxPeRuyqSSSAQCetcBL8DPhVNI0r+E0DOclYtW163j/4DFBdKi/QKKr3Pgf4 K+AbeW61bSPC2nRXMNzKg8RTDVprpLBVmuV0y21yS4leRQVBjtULsWVQGLKp5ub4/fCjw2ltpmg2 uo3emxxGRF8N6Db6dp1m0k7tJbraam9iQ5P7w+XEUO7727cBx8v7VFss2IPBE0sGR+8m8QpBKcqN 26FLKQDBzj94c9eM4rpZf2nvA6wymHRPFUs4ikaGKa20iGGScRkxRSzpeSFEZ8BnEbFRztb7p4m0 8dfEH45axJ4Z0a3Xwv4OdIl8TS2LrPcxaPM0f2iC71ueIFppmjlS2gt4YvMV3SYSQrK6/XGl6XY6 Jp1lpGl20dnp+n20VpaW8RZlihiQKoLSEszHGWd2LMxLMSxOb9FFFFfLPxv8F/FPxtrUNrotjHfe EtPgtpLC1h1TTrMS6g8GLy8vre/liLTKWeKLBZVjGU2tJLu8Bvfgp8UNPt3u5/CV3JFGyqy2N7pO p3BL9Nlnp1xNKw9SqEDvXGal4T8U6PbfbdY8Na/pVpvWL7XqWjajY23mt9yPz7qJU3Hsuc1z1FFF FfXHhea2+Ovw9fwjrF4sPjnwkFudN1q+aG5uL+1dmiimkKqs/lFfLtr4jf8AOsFw7SSMqD5s8V+E 9b8F61caHr9qba9hAmikQmS0v7ORisF/YXBAEkMm0gHAKsGR1WRHRc3SNI1LXtSstH0ezlv9T1CY QWlrAF3yORuZmLEKiKoLySOQiIC7kKCR92a54l074EfDrQNCj/4mWufYbq20m3YTPaXOplvtur6h cyZQpax3NyWEQYSMGWNcDfInjvxlX/hNvAngH4p21pEk89o+ja+0SXqFJxM6xiCCQyRpaQXsV9Gs jyB2M0SkuSNuR8AL/TdRv/EPw71+NLrR/GWmM8NpN9okVtT0sG4xbLGGWKQweZP552srW8W1w4QV 912trbWFtBY2FvBZ2dtEsNtbWsMdvbwQoNscUMMYCqo6AKBip6KKKKK+X/if8b7vwl44Xw/ZWWna 3odjpf2fxFplzG8Ul1qGogTmFb5xIoEMAhAAiZSZJkkDME8rG1j4QeDfibokfi/4V3dvpFxcbzda Lc+dHp41Eyi4vLG5hBkawuIllwI4Va3KrF5SrE4mb5ZvrLWvCutS2d5He6Lrmj3a7gjtb3dndQkT Qz29xAR6rJDNExDKVdGKlSfuT4OfGKDxvbx+H9flhtvF1rCSkgCRQeIbeBC8l3aooCpcKo3XMC8Y BliAj8xIfe6KKKw/E3iPS/Cmh6j4h1iSVLDTYRJL5ERlnleSRbe2treLgGSWR0RdzKoJBZlUEj85 fiD8R9f+IOqSXepTyW2mRy50zQoZnNhp8SArE2zCiW4KsfNuWXcxJChIwka9x8M/gZrPjRU1bXZL rw74aKW89vO1uv8AaGtRyyK7Lp0UxAiiaHLLdyIyEmPy45gXKaOqfGbSfCtzFpPwk8O6doOi2Opp Je6pPCbq/wDFdlbSmaO1umvla5jty8s+1pp3uPLMYRrbDRH7b0bWLHX9J07WtNk82x1Syt722Y4D LHOgk2SAHAdOVkTPysCp5zWlRRRRRXz58c5vDnhTQ9a8QW9rbweNPGOlnwYl1E6+de6TO0cmqyXd k8qK6RW0Qg+1LC8iM1vGWEZXb8s/B7wzJ4q+IGg2hTdaadcLrmokxRzRiz0p1uFimikI3JPN5Nu2 M48zcVIBr6vb476Ha/EjVPB2pLBa6HbTR6TbeIWeWNItdt9yajHqaTqgitvNP2VZhlUeIyM7Qy7o fKv2kvAl1b6pF480+1kk0++gt7HxBJHuk+x6jbgWtheXCs5KxzwiK3BSNY1eMBz5ky7vlavW/hV8 KtR+I2pPJK0un+GNPlQatqyqvmyvgOul6WJAVa5dSC7kFIEIeQEtFFN0Xxt8fQazeQeBfDv2SLwf 4Se2tbY2gZ1vdQsLT7GXSWVQRDaqz20IQlXw0vmSK0ezwKiiiip7e3nu5o7a1glubiZxHDBBG800 sjdEjijBZiewArsrbwR8RrC6t7y08HeNLW8s54bq2nh8O63HPbXEEgmgmjdYQVZWAZSOhAIr9DfA Ota9r3hmwvfEmi3+g65EBa6hbX0KwG6nihRjqVrCNpWKcPu2Oisj74/mCBm7Kiiiivnv4j6d4w8A 6nd/ET4exW8umTW88/jXww8V1NY3FzhvM8UyWEUq5YL5f2mW1MTqYvNk8yN7lhnaX+074QuYY/7X 0PXtLundhItp9h1WzhTcRG32tpLaViV+8BbcH161bP7Tfw/DMP7L8XMBwjpp+j7XI4zh79SM+p/K rmnftJfDq9u0t7lPEOjwOshN/qOmW8lrF5aF1WSPSbi6nJc/Ku2EgMeSBlh1VpdfBv4gzefBH4I1 /VNXinXbdWWmp4kuVt4XglZre+jS/Vo4oyUcqGVVDqcbTUEnwK+FMjvI3hRAzs7kRax4gijBZskJ HFdhVHoqgAdAK3dN+Ffw50m3Nta+DdAljMhlLalYprNxuIA2rdav58oXjhA+O4Ga71EEaKiIsaKo REVQqqqjCqFHAAHGBgClpQPunJyOQQcEd88f4cV4j4w+AngbxNFLJptnH4V1Vihju9HiCWBKRiJU n0QMkBQ9W8jynLYJc5Ib4l8Z+BfEXgPURp3iCz8vz/Mex1C3Ly6dqUcRAkksbplXdt3KXRlV13Lv Qblz9V/svalby+FvEmjosgu7DxAmpTthfKNvq2nR2tqqNnJYNZTFgegK88mvpyivzo+Pbu3xW8UK xOEXQ1RT0VD4dtHwPYkk/jmrvwu+C+r+P1TV76ZtH8LJciNrwx5v9WWJyt3Ho8TjZhCvlNcyZRHO FWZo5EX7S8KfDjwb4LitxoeiWiXkAz/bF3Gl5rMsr2y2lxKdSnBkjEqoS8MHlwgsxSNNxB7iis/U tI0rW7dLPWdM07VrRZluFtNTsbXULZZ0QxpOsF2rLvUOyq2AcEjOCa4PU/g38MtWuBdXfhDTopNi x7NMkvdEt9qHg/Y9Glghzzy5jye5qjH8LvhB4SD6veaBoFjbxqIJLnxHfz3+mxiZwqho/Ec81uHJ 4Rtu7JwDzXNz/GH4M+CVuoPDsNrJK94Le+tfB+gW9qk726uou3vHW0tbiNPmVJI53J35TcpYjk9T /al0mK426N4R1LULTYhM+p6nbaRceafvr9ktIr5NvTDedz/dGOdOz/ag8HvawPqGgeJLW9ZWNxb2 aaXf2sbByqiG8nuLd3BTaSTAmDkYONx5HWfj/wCLPGN9F4Y+HGgtYXepXUtpZ31wYr7WJo/MSWG4 httotbMiJJTcvK06pGWcSR+X5lfTPgrwlbeDNDXSobu71O7ubq41XWtXvpHku9X1q9C/b9Sm3s20 yFFCgsW2qu9nfc7dZRRRRXjfxk0f4ieItHg0LwSlmun30V7/AG/KdQS01G4iiiDwaVE0+1FhuOUk KyEuSEkMcJkMvyV/wob4r5x/wiuCQzf8hzw2AQo3HB+2dfauKvPA3jXT4Lm5vvCPia0tbSNpbm6u NC1SK1t4ozh5ZblohGEHdy2PeuVoooor6X+CniTT/EWmap8HvFR8zR9dgvLjQ7nz7j7XbX6lLp9O tN6ywxhTG19bllRVmSQMJWmVB5b8Qfhp4h+Hl+0WpxC60q4uJYtL1u3UfZb9FUSIskYZmgm2n54Z D1VzG0qASHzqvun4a6ZpfwZ+HF34p8YeZp+p63JDd3lo8Ui6lsRHTQ9AgsnlKtcEGWdspEyGV1nw kBdeb1jxTH8a/hL4wmlsbWw13wdqB12Gyjurto4dMt0kube6aZowskjWX223K8hpYvMKxLJGqeAf CnxYvg3x1omrTyvFps0zaZq4W4aCI6bqI+zyTXRVH3x2zmO7MRX5miUAqcMP0X8PeGtD8KaaNJ8P abDpenrcTXQt4WllMlzctmWae4uHeWRiFVA0jEhFVAQiqo26KKKKK8J+NvxPvPAFtoFroNxaHXL2 /N7PaXMcF3CdEtYmjkS9gDrPEtxM6CGSMLuEUoV1KkHgrLSPht8frK/uNOsY/A/jq3lF1qAtgl5J NbNdO0l89pGbWG+SYzfv7nZFcJMEEjeVsE3zV4w8DeJPA1+th4i09rbzmn+wX0R87TtTit5Akk1j dDAYAMjNG4WRFdPMRCwFe/8AwU+Nd5FeWfg7xleT3ttezpbaJrdy7z3VpdTuFg03U5nJaS3kchYZ jloWIRiYSDb/AGTRRRUVxcQWkE91dTRW1tawyz3NzcSJFb29vChlmmnmkIVERQWZ2IAAOSBXwT8Y fjHc+NriXQdAkltfCNrLhmAeCfxDNE25bu7RsMlsrDdBbMAcgSygSbEh4r4ffDDxL8QrknTIFtdG t7qK11PXLnYLay3oZnSCAsr3MwQD91F91mj814kcPXrfinXPCnwTuZvDPgHSUvvGiWix6v4v11Pt dzphu4muLePT4ZFEPm+VMHPkxrDtESzC4cSBPpH4VeM/+E78FaZq8zl9Ut86Trny4zq9jGnnT5SK GL/SEeK62QoUjEvlBiUNeiUUUUUVwvjq08LWen/8Jr4h02xurjwdHJrOm3M/kQXJu7WF/sNjFdy8 kyzOnkRklfOMbBTIqV+bSrqvirXgoxfa54j1fHW2tftmq6xecDJ8uGPzJpP9lFz2Ar7d8bfEy1+E OpeA/B1tZvqGj22jW0ertcqW1SPRbcLpGk3VjdRFIXnUwTvNG0ID7FVTFv3LT+OfhuH4geBtJ8Y+ GrhdSGhRXGqweTLtjvdB1CFH1F44Gj3+fCYYpPLdo9qLMrK0uxB8K10vhXwprnjPWLbQ9BtDc3c5 LyTPuS0sbRGCzX1/OAwjhTIy2CzHCIruyIfoL4na3Y/DLwdY/B/wxP519cWgu/FmsxGG2uZBfOZZ reaOzO4SXS7VZJmJSzEURMyyB1+WKKKKKK6qDwN41u4Ibm18H+Kbq2uIxLb3Fv4f1aaCaMnAkhli hKuvupr7c+CWt+NZdFh8O+MfDGraYNHsY4tG1m9sZLBbvTrZxaR6de204V1uIV2iKQJiWJcsA6mS b3KiiiivKfid4T17UoYPFXgnU5tI8Z+HrO7S3a1iTHiDSyy3kug3oCOZsSRCS0im3w+YWDIpk82P yjw1+0/p5tGi8Y6Bew38e0LceHVhntLndI+9nstSnjktzGvlABZpvMJZj5eAp6if9pj4exS7EsvF N0uATLb6bpyx89QFuryJsj/dx71HH+038P2kVTpviyJGZFMsunaTsQE4Z5Fhv3bavUhQx9AeldfF 40+DPj6eOO4v/COtXFnJFbWkfiPTYba4L30hEcOlx+JYInk3snzpbhsEoHwWXNm/+C/wu1O4a8uP CNjHJJ1XTrrUtKtsElvks9LnhhXr/DGOw6Cp9L+D3wy0iSSW18H6XK0sflsuqG61uMAHP7qLWpJ0 Rv8AbRQ34V39hp9hpVrHZaXY2em2UJfybOxtobS0h3sZH8u3gUIoLMWOF5Yn1q3RXnHiz4TeBfGI ll1TRIbTUZDK39r6SE03UjNOy757iWEeXcP8gCm6jl25baASTXxR8SfhD4g+Hs/n/vdb8PPFFImv Wtk8MVtIxSGS31SBXmFs3muFiLSlJQVKNv3xx9Z+zVd2tt8QruGeeOKS/wDDOpWdlG27dc3Md7a6 g8MZUdRDBLL823hDznAP3lRRXDfErxA3hfwL4n1mKS4hubfTJraxntAv2i31HUmXTNOukLsoHlzy pIzAnCgkBmAB+a/2dPhxFqE7+PNatYJ7OxmktfDttdQXJL6pA8bvrkW/bE6wHdDAcSDzvMb93JAh r7NrnfEfi3w14QtVvPEmsWWlROGMKXDtJdXXlukcv2OxgDzzFDInmeVG2xSC2BzXk+qftH/DiwuF htG1zW42iWRrrTNKWKCN2YgwONaltJN64BJWMpgjDE5A3NC+Ovw2114If7cOj3VyzqttrttLp6Rh IPPLT6id9mg+8g3XAJcbRnchbi9Z/aMtvD/naZq/gjXdP8V2NzLBqWi3F3ZJYWxVZGt3g1hQ0kyy DyWVhaKpRi6O6hC/jviv9o3xnrsNzZ6JBZ+FbKcKnm2jPe62sTWhguYRqswREDuxlSSC2iljKptl yGZ/A7m5uby4nu7y4mu7u5le4ubm5lkuLi4nlYvLNPNKSzuxJZmYkkkknNV6K9G8EfDLxL43Ml3Z 2k9r4fs2Z9T16S1muY7eCGGS4uDp9hB/pF/OFiZVt7RGYyNGrmMOGr6J17xBqvgLw/p/g74PeDPG CmaZp7vxDqPhHXPPmvPs2+4aC01S0Qz3kiwFpne3EUcSbYoyuDD9EeE/+El/4RvRx4wNkfEv2Nf7 W+w7PIE+5jGH8nMZmEewTmA+V5u/yv3eyuhooorhPFHxN8DeDZja69r1tDf7JnGm2qT6hqCmOBLi OO4t7BZPs7SrInkm58tXzkNtVivnNh+0p8O7u6jt54fEmlQyHD319ptrJbQ+8iaZc3MxH+5Cx9q9 T8M+PfCHjISjw3r1nqc0AkeazAntL+OOIor3B06+SOcxAyonnCPZkhQxIwOurjvEPw88E+KTI+ue GtLvLmZ4XmvkhNjqkhgXy4lk1OwMVwQqAKFMmMADBAGPlbx/+zjqejwy6p4KubnXrKNZJZtHulhG s20MUCuXtZoQqXhZhKfLSKOQfIiLMxJr5iIKkgggg4IPBBHUEUlFd38N/Fs3grxlo+tidobJblLP WV/0hkm0a8cQ36ywWzKZDGpFxEjbgJo42KsVAr6s/aN8Jya/pnhS60mwub7xE2v/ANhWdvaIjG5t b/T59QnE3y7sRNaB1YuqRqZWYYJZU0vSfCf7O/hOXWdYkg1jxjqsTWw+zHZLqE42zf2TpJmUPDYw sEe5uHjBY7XZS5gtx8oapqni34peLI5JhLq+vavMtnp9hagx21rbqzSRWNjFI2yC2hBeR2dgFG+a ZyxkkP2f4R+Dw0r4aa14H13UVvJPEcj6hctbxOtvpOova2627WxV1ac281tFLl2RZCoBQLu3fDeo 2OteCPE09lMzWWt+G9VUxTxo+1bqwnE9nf2oukUtE+Engdo8OjK2MGv0N+F3xEs/iH4ejvv9Httb shHb67psJfZa3L7hFcRLL83k3ATfFlm28xlmaNmPpNFFFFecfE/4hWfw78Ny6l/ol1rV232XQ9Mu ZWUXd1x5tzNFDiQwW6kSTbduTsi8yNpUNfnNYWGs+KdahsrKK71fW9ZvH2hnaa6vLudjNcXFxPMe /wA0s00jBVAZ3YKGI/TbwV4P07wN4csPDunFZUtVZ7y+8hLeXUtRmwbq/njUsdzkBUVpHMcaxpvY IDXJ/FP4WaZ8RdMDoYbDxNYQsuk6synZImTJ/ZupeWNzWzNna2C8LnemQZI5fz8mg17wZ4hEdzFP o/iDw/qME4SZInktr60kW5tplVw8ciEhJI2w0cikMCyEZ/Rb4ZePbP4g+GbbVQ1tFq1uBa69p1u0 mLG+UlVdEnGfKuFAmhIZwATHvZ45APQ6KOT0547ZPTnke4HWvzu+MnxNn8ea69lpl7O3hDSplGk2 pia1S9ukh8u41e6gLMXZmaRbYyBSkJA8uOSSYN33wU+Cn9sfY/GXi+0X+x/kutE0S4XJ1fDbotQ1 KFulpxuhhbm4++4+z7RcfavXk9f8445HQ44r8+fjn8OG8G+Im1fSrSRPDGvu09u0VskVlpWqSs73 OiqYmKqNqGe3VljGwtHGrCB2rtP2efiYum3EfgDWZI0sb+6mn0C+nuXH2XULgLv0dlmby1inYNJA E2nz2ZSJGmXZ9oUUUUVn6vq+m6Dpt5rGsXkNjpunwme7u52ISNN2xQqqCzu7EJHGilmZlRFZmUH8 4Pij8Qrr4h+JJtRDXsGiWg+zaDpl3LG/2K22qtxcPHAAizXToJpsb2HyxeZIkSGvq39n74fjwx4c HifUIh/bPii1triFWW1kNhobZnsYopotzhroMlxOu8DAiR0V4mz8z/Fj4Yaz4C1eS7kmudX0DVbm WSx12fdJcG4lLTyWOsydBdjl9/3Z1BkTBEkcXrfwb+I2ieItET4V+O0iu47qL7Bo1xqMrSW2o20j q1roc0rndFcQuAbCRXGcJFH5cscQl8l+Jnwk1bwHrMMdos2p+HtWu1t9E1Rwiss8zfu9J1Rl2pHc L1V8KkyAugUiWOL6y+IepWfwq+FDafom+1dLO38LaJKgENx9tvoG+0ak89ikYS48tLi7aYBd0wyc M/P53UUVqaPo+pa/qdlo2j2c2oalfzCC1tIAu+R2G5md3KqiIoLyyOyoiAuzKoLD6r8E/s0Jst7/ AMd6g3mfuZjoGkSqqLgpKbbUdVwdxx5kUsdqB/ejuCMGveNK+FHw40aJ4rPwdocqvIJWbU7Y61Mr hdo8q41k3EiDjIVHC55xmvQQcd/TGem1V2jA6YA4rmNW8a+D9CmubfV/FGgadd2iI9xY3OqWSahG sqCSP/iX7/PJZXV1AQlgcgYrEsfix8N9Qmube38Y6HG9rIYpGv7k6XC7K5Qm2uNSWKOZcg/PC7KR ggkdfQsjHGCCCQcj88A/ryKKKKK+avGPxW8X+F/HJ8Ma94Os9X8Halef2dZ/Y9H1SXUPENjf2cPm WunSXsn2W8niNwkU0CQ7WfMJKb1ceJeM/hfYXd5rOofDGW+1y3069hj1XwedJ1m28TeHTeMUiRNO 1GJLm5gEoZSRH5kaldwkCySr4TRRXrvgz41+OPBzxwC/bXtJVIojpWtyz3aQQRbEVdOu9wmgKRIY 40DNCu4kwscY990z9qLwxLbs2teG9esLsTMqw6XJp+rWxt9ilJWuLqSyYOWLgx+UQAAd7FiF9Ssf i34PuPDUfivVJ7zwvptzNNDYReIbeODUtUitzBHNeaPp1jJcSXUIadFZ4VYqQ5YBBvOd/wAL4+E+ 3I8WAEZ+T+wvEu446YIs8c/Wum8NfEnwN4tuBaeH/EVje3pZlSxmW40+/n2Qm4kNrZajHDLMqIrs 7RIQACTgA129cp428Iaf448N6h4d1HZGt0gksr37OlxNpuowDNrqFusm07lOVdVkUvG0ke8K7V8k /s+6neeFfiLrXgzUg8EuqRX2m3FpGlrcKuu+HZJJ08y7RiRHHCt8mYnZHZkyCNrL9w1FPPBaQzXN 1PDb21tFJcXNxcyxw21vBCm+aeeaUhERACzuxCgDJNfn94C8MN8YPiZq+qahbTw6C2o33iPWYWuL mUpbXV60lhoS6hDGuXkLCMf6omGOVo9rIoH6A29vBaQQWlpBDbWttClvbW1ukcMFvBDH5cUMMUeF REUBVVQAAAAABUV/f2OlWk1/qd7Z6dYW/l/aL2+uYbO0t/OkWGLzrmcqi7nZUXcR8xA5JArxrU/2 hvhlYQrJa6lqOtOzmNrbTNIvIpkUc+a7awLSMqc4GJCeOnSotJ/aJ+GmorO15eatoRiKeWuqaTPM bneTu8k6IbwALj5vMKHkbd3OJ/FXxy0LwpcTR3Wj6nqdjdQtP4X13Q7rStT0DxCIrdVu0/tFJgIW t7vzLaZUWZ1ULJtIkVa8U179p/xDeW4h8O+HtO0KV4rmOa8vbuTW50aWMJbXFjH5VtEkkR3t++jm VsqCgCkP88a3r+t+JL59S1/U73Vb5g6LNeTPL5MLTvcG2tYj8kMKvI7JDEqxrk7VA4rGorqfCng3 xH401FdN8PabPeyB41ubrYY9P05JFeRZtRvm/dxKVjkKBjucqUjV3wp+n9At7P4PeGby58O+F/EX jXxvfWdx9u1+Dwr4hj8NWMUGyVUh1W5gh36aBmdJrQt9q8rfJJDGYPL9b+EN98QNR8NXN78QUuIt Qm1Scacl7p9tpWoLp0cCREXFhbRQlF85ZfL82NXb72ShjY+q0UUVzniTxb4a8IWaXviTWLTS4pN3 kJMzS3V15bpHILOxtw882wyIZPKibYG3NtXkePz/ALSvw9ivZLWO28SXUCTtCuoQaZZpZTRh9ouo 47m6juBGR8wDwK+OqA8V6BoHxX+HniadbPSvE9i15KbZI7S9S60q4lnujsitbVdVSHz5d3ybIC/O MdRn0OsPXPDHh3xLALfX9F0zV41iuIYXvrSGae1S7QJcGyuWHmQMwAPmQsrggEMCAR86+Ov2bNKu YLjUPAlxNpt6kRdPD99O93p126JEiw2eo3TedbsVWaQmd5leRlUGCMbh8gaxpGp+H9TvdG1mzlsN SsJmgu7WbbujkADKyPGSjoykPHJGxR1IZGZWBOZRVm0u7iwu7W/s5ntruyuYbu1uIztkt7m2kWaC aNv7yOAw+lfoF4un0v4l/BK/1wiJRJ4ck8RQskAuG07WdCja5vbS3ku0jZSssE9k86KC0bybSyNz 5t8K/hXpngvTD8SfiQYbCSwhXUNN06/UhNFRSpg1HUIDlmvnYqLW1Clo2K/KblkWDwz4p/Ee7+I2 vi8WKaz0SwV7fRNOldGlihfb595c+VlfPuGUM6rkIAkYZ9nmN9M/AP4W6r4Rjm8Wa9JcWOqaxp5s rbQtoRrKwknjuhPqoYbhcuY1KQjBhTIkPmOyQ/M3xY8CXHgPxbf2cVpNDoGoTTXnh25ZHNvJYvtl k0+KeWSZmezaQW7+bJ5hASVlUSpn6b+AnxQs9e0e08GazdrH4h0i3+zaUJI4oU1bRbOFRbRwOhUP cW0alZU2h2iRZsyMJmT6OoooorF8ReINN8LaJqOv6tK0Vhptv584jAaaVywigt4EYgNJK7JGgLKC xALKOn5m+NvF2oeN/Eeo+IdQLobqTZZWZmaePTNOjJ+yafAxVBiNT8zKih5C8hUM5r7h+BvgCTwV 4UN1qMLRa94kNtqF9HIk8ctlZRxE6dpc8ExwJIhJLJKfLRg8jRtuESmvSPFfhTRfGei3Gg69bme0 nKyRyRsEu7G7QFYb+wmYERzRgtg7SCCyOrRs6N+c3xA+H+tfDzW20vVB9otLgyTaRq8SFLXVbRH2 +Yqlm8uZMqJ7dmLRkggtG8cj/XHwD+Js3i7S5vDWu3U934k0S3NxFdTQsx1DQY2itori5vFLb7mG WQRSs6ozq0T5lkMzj6Eoor5A/aG+JzmSX4f6DcxeTsjPim5iQs5m8xZ7fRoppBhQuFkuWiJJysRd ds8beP8Awr+FmpfETUzJI01h4ZsJVGraqqfPJJt3/wBl6Z5gKvcOpBZiCkKEO4JaOOX9DtJ0jTNA 0yy0fR7OGw0ywhEFrawBtkaZLszOxLO7sWeSRyXZmLuSxY18vftHfDyS6ji8f6TbozWsEVn4lij8 iN2t1cRafq3lhVeVk3fZ523MwjEJCiOORh4t8H/iNJ8P/Ei/amQeHdbe1tNfDQvI9tHCzra6pEbd Wl3WxldmjQNvjZ1CGTy2X9FLe4t7u3gu7SeG6tbqGK5trm2lSa3uLeZBJDNDNGWV0dWyrDIIIIOK nooopVXPAz1AAAz17D3696+Efj18UYfFmox+GPDt+lz4a0p0lvLqBAIdV1lC6M8NySTLbQKdkTKq o8heT94ghkrof2bfAVxcalN481K1nisrGKWz8OSSxvHHe3lwHtNS1C3dZFLpbxh7f5onjZ5W2sJL cip/j/8ACzVpdR1P4iaS51GznS0bW9OjhP2nSoLDTorFdRhCk+dAVh3T/KGi+/hot7RcT8HfjFce B7iLw/r0ktz4Qup2KsFaWfw/czuDJe2iqC72zN81xbjJB3SxAyGSOfpPjL8G4rCKfx14HgiuPD9x H9u1TS7DbJFpsMsfnNq2kCHKtYsDvkRMiAHen7gkQezfCrSNM+HXwoj8RX0EXn3mjP4u1q5stst1 d2j2r6jpdrE9yYsvHatGiwlwglaTacuzH4S8Q67qHibW9T1/VJBJfareS3c+HneGEPxDaW32l5HW GGMLDAjOdkaqoOFFYtFORGdgqgszEKqqCWZicBVA6k9hX0x4D/Zx1fWoIdS8ZXc3h2ylEMsOlW8c T63PBNEXzctNlLNgTHhJI5JPvrIkTKM/RuhfBj4baCq+R4YstRnNrHazXWu79Ze42bWe4a11AvbR ysy5Z4II8ZZQAhK16TZ2lpp1rBY2FrbWVlbJ5dvZ2cMdtbW8ZYsY4LeAKiAkk4VcVR1XX9C0L7P/ AG3rekaMt2ZVtG1fUrLTluDBt88QNeOm7Z5ib9udu4Z61xcPxh+GU95FYR+L9LWe4GY5JvtVtZAZ I/fajcRLbxn2klX1r0Cwv7DVbSG/0y9tNSsbnzPs97Y3EN3aTiKQwyGG5t2ZG2urIdp+VgQeRVqi iivDPi18RPHHw/vNNvNH8OadqvhWS0ifU7+5tdTlmtLtL/ypreW8s5VhtllSSFIJJom3OX2htu2v HfHHhDw78S7zT9c8Ex3Hh7xj4gspdUuPCPiDT7rQ/wDhIkEMly+qaJeXSLaSTusbSSvFMYZVPnO0 MokMvzPe2F7pt1NZajZ3Wn3tuwS4s72Ca1uoHKhwstvOqupwQcMBxVSiu68IfEfxh4HnjfQtYnSz DgzaPdsbvR7lDOk86SWMp2xmTYEaa3Mc2wsFkXcTX0doP7Udi6LF4n8M3cEiW6lrvQLiG7S4uwy7 gNO1BoDDHtLkE3UrA4BB+8PWvCnxg8LeK7a+1CODVdA0bTmjgn17xN/Y2laO1/LgppkN39tffcFT 5mxUIVcbipaMPAvx4+FByp8WBePvHQ/Ep/AbbNqv6Z8Zfhjq1ybS18X2EUvls+7Uob/RrcqrAEC8 1eGCIucghd+49hwa9OB+nT3Ocnjnp0qpf2FpqtheaZqEIuLDULW4sryAtJGJrW6iMFxEZIirDcpK 7lYNzkEGvgibSW+Cvxj0Vp5lOjQX0F5a6jeD7S7eGNZMulXt1PDpx8zzreNrmPAjDM8fmCIoyqf0 Coor5H/aK1qbX9d8JfDfR5kmu5b63u721LWnkDVNUcaboMEtwMyxSIkk7yIwVfLnjf5sjZ9Q+H9D sPDei6XoWmRiOx0qygsofkgjeXylxLdXC2yIjTTOWlmdUBeRmY8sa8a+Mfxkh8DxS+H9AaG68WXN sGklO2SLw7DcKskF1dQurLJPJG2+CBjgArLKGjKxzeKeC/gr4r+JDxeMPGWs3FjY6q63BmuvOvPE WrW0YiWGaGO5Ajgglh3LbTSMxUIhW3aEox+hbT4C/Cy1igRvDsl7LDFGjXV5q+sma6dE2tPPFb3E cO5z8zCOFVyflULwPG/iH8KvBsuvjwX4K09tD8Vr4aHibS459YnuNP8AEy/bZ7W80Hbq8zvDdpHA Li1eNyjKZhMEVFlHgWm+MNX0W1fQdU0zS9e0yz+328WieKdOa7/sie6kH23+zbhGhvbJy6ZkS3uI 1L5ZlL8jsYPEfwU1GC5ttU+HfiDw4SiNbaj4b8UXWtXolV8PEbfXnigRSvO8pKc8AAcjWtdC/Z6v 7JJ/+E08baJdvIo+y6tpyXk0MaSDf5q6Rp8kJ3pnYy3Py9Spxg7Hib4dfCjwbp2l6hql98QPEWma qZUtfE/hKbwld+HpbiKZ0ewEkpYrMqoxAMhV8NsYlJFTzq18X+CtDWJ9C+HNlqN/b3UzpqXjnWLn xHDPZzQtAYJ9BsI7C03AEMjsrlGyQSwRkqz/ABZ+Is97ZXo8WanbPp6W0dpaae0OmaSkVpIZLeKX RdPSOzlQZ2ss0Lh0wj5QBa+ovhV8ebbxRcWXhrxVFb6Zrs0QgstWSSOPT9bvNzBbd4XAFtcSLsEa b2SaTcqeW7RQt9I0UUV4J8cPik/gjTYtB0SaaLxXrEMV1DdxxQNHpOlrcmOS7cXSSK8k5jkgiVV+ X95IWRljD/BVxcXF5cT3l5PNd3d3NLc3NzcyyT3FzcTyGWe4uJ5SWd3YlndiSSSSc1Xqza3V1Y3E N5ZXE9nd20qT211bSyW9xBNGd0csM0JDKwPIYEEdq+wPBf7S1gdPFr45sbpNRtLaNU1TSII5o9Ve MbJHurJmjEEzYDHyyY2YsQIVCoYrn9qe2ju7gWXgue5sA4FrNd65HZXbx87nuLaG1uI1Zvlwqytt wfmbI2+7+Cfib4S8fxyjQbyZL63hM91o+ow/ZdUtrfz2t0meNWeKRCQrF4JpFTfGJGR2215v8bPh HaeKdOu/FHh+zaPxXYw+dPb2cSsPENpFkzRTQRgFrtFyYJFy7hfJZXzE0XwZRWno+j6l4g1Oy0bR 7SW+1PUJxBa2sIG6RyCzMzNhURFBeSRiERAWYhQSP0xbUbT4eeBLKfxFfmSPw5oOm2d7cxkvJqN1 Z2UdqEtVnKl5LiVR5auw5I3EcsPgnxT4n8WfGHxbaxRWs1xcXEr2Xh3w/ZsHh0+2djK6+Y2xS5Vf Nu7yXaMLuby4I0SP7R+Ffwr0z4daZ5svk3/ia/hUatqwUmOKMkSf2XpfmAMlujBSzFQ8zgO4AEcc frNeEfGb4QJ47tTruhrFB4ssLfywjskVvrtrHllsZ5Hwsc6ZP2ediF/5ZykR7JIfhzS9X8Q+D9ZN 5pt1f6HrWnTPbzAK0FxDLDLtnsr61nGGAdMSwTRkErhl4r6+8F/tKaHfxR23ja0Oh6hul3ahp9tc 3eiSICWizbq0t1C2Ds24mUkFy652j6N03V9J1uBrvR9U03VrVJpLZ7rS7611G2W4jRZHga4tGdd4 V0YrnIDKTwRV+kZljUyOyxxqpLu7KFAAyzMzHAAxnJIwK8I8d/H3wj4at7qz0C6g8T68Iitstiwn 0S2nZY5IpL3VYmCSptkZtlo0hLoYpGhJ3r8U+I/EfiHx/wCIn1TU2k1DVdRnitLOxs4pXSCN5fLs tJ0myUswQM+2OMFndizuzyO7t9p/Bv4O2/gm2j1/X44bnxbdQEKnyTQeHreZSslpaOmVe5dTtuLh DgDMMRMfmPP73RXhXxx+Gf8Awm2iDW9MXb4j8O2d3LBFHb+bLrOnKDcy6UTAjTNKpDPZqMrvZ49o 80yJ8pfCDx+fAPiuG5upGXQNWEena6hNy8cVu0oaDVFt4Cd8lqxLcxuxiaVEAaTNfpED9Onuc5PH PTpRXzv+0T45OgeGofC+nzomq+JxKl6qNE0lt4fjBS7Z1SUSRm6crBGzRMkka3IBDoMfPPwV+Ga+ PtdludXiul8MaKI5754gETUr0yKbfRfP3q6B0LyTPErMqKEzG0sci/oZFGkMccMEccUEMSRRRRKs cUUaLsRI40AChQMKoxjAGABTq5/xT4X0nxhol7oGtQtNZXaJh428u4tbiM74Lu0mwdskbYKkghuV ZXQsh/OP4geANa+HutPpepr9osp/Ml0jV4omS11S0jYAyICW8uZNyi4gLExsRgtG0cj+yfDf9oi/ 0gRaR46N1rOngwRW2uQrG2q2EUcQgK38YCm7j+VXMrN54O9mMxZVX640DxZ4a8UQCfw9rmm6svkx TyRWt1G13bRzgmM3li2JoWOCAssasMEHkGugqveXlpp9tNe6hd21jZWyeZcXd5PFbWtvHu2B5p5i qIuSoBZhXinjD9oDwP4a8210uZvFepIpxFpEsY0tJNiSRifWSGiKsrnBtlnKspVwjCvjvxx8TfFn xAlT+3LyOPT4ZUuLbRrBHttKtp1gEH2kQOzvLKQXIknkkZd7qhRG217J8E/gt/a7WvjDxlZZ0fal xoeiXSEDVycPBqWpQsObPHzQxH/XnDv/AKPhZ/tOs/V9I0zXtMu9G1m0hvtNvoWhurWZSUkQncrK y4ZHRgHjkQh0cBlKsoI/PT4r/CzUPh3qgmthPe+F9RmYaTqbAs8EpBc6XqTIAFnQAmNsBZkG9OVl SP6T+EXxP0n4g6RB4O8UwW03iGxtLZPL1EfbLfxLb6Ztmh1JDfFyb2IxpNcoxLF1+0RfLvSDlf2o NJ1+7h8OavDYrN4d0eO9iur23MklxZX2qTwxj+0IcbUgcRRJDKCR5jMkhVmiD/HNFdJ4V8K614z1 q20HQbb7Re3GWkkcmO1srSMgT319OAdkMYIycEsSqIrSMiN+jXw/+H+i/D7RRpelqbi7nCS6tq8s caXep3Sg4LkZ8uBMsILcMVQEnLyPI74XjD40+BPBk/2K6v5tX1JZDFcadoCQX89mVeSGUX08ksUE TxyRFJIGm85SVJj2tuGdonx++Gur291NNql3oT2/mMbXW7J4riaCLZia3OntcxPuL7REsplyrHZt G4+CfE74/wCra7cXOj+Crm50bRIpotut27XNlruptbyMzSQXCOr2tu52lVVVmZV/eMiu8A+aqK9g +GHxd1vwBf29tdT3uq+FH/c3WiyTtL9gied53vNCSdgkMyvJJI8alY59zCQq+yWP9ELG8ttQs7TU LKVbi0v7a3vbSdM7J7W6iWe3mTODhkYEcZxViiiuS8ZeOPDfgXT01DxFffZlm+0Jp9pDG9xf6lcW 8DTNb2lvHnrwnmyFIUZ0EkiBhn4p8V/tA+Odd1GO40W5/wCEV022kt5bfT7FobyR5oPnL6hfXESm cM+cw+WkRTCvG5BZudufiJYeI45P+E68H6X4g1Ew3Cr4i0if/hE/EL3Fw4xd6jPp8UtpdtEipHEs 1lhQueSXLPGj/CnW9R0/TtA1n4g6VJeSQ2oGreG9J8Qma6nm8uNIItBu4ZzncoWNIJGJBxyQo7jX /gr4L8L/AGhNd+MOkWNxaGAT6eNCW51WP7QBJETpNpqElzgqytkREbcMeCDWBe6d8ANNW2jXxB8R PEUzxlrm60W00mytUfeVCfZ9et7eQMR83ytIOeWByK5248Y+DrGOMeFvh3ptrfQxXNv/AGv4n1O9 8UzSrNE0UV4NHuBFp6XCbt48y3ljBAwnGTb8OaNbeLn8QePfiTrurW/h+xbyrzULcRy6z4g12e2P 2DQdDa7VofMRFV2TaUiiCKRDETNF9fW3wD+FkUNvHN4YmmlijjSWS513XPtM0iriR7j7FdJFvJ+9 5KhM/dAFeR+L/wBmQQ28t34I1m4uJooCw0fXGt/Nu5U3uwtdVtlhjQsAiRRzQhd2S8yjpleCPjV4 q8EawPCPxNS+ns7e6khvNQ1Jbm48RaQ91smgnuJWZ2u7QZMo+V5DHIHhd0WOF/sy2ube8t4Lu0ni ubW6hiubW5t5Unt7iCaMSQzwzRkq6OpDKwJBBBHBr5I+P2gXHhfxZ4a+KekwwSMdS0xNQjuCzW76 5opW70qS4jE6yulxb25idIFRVFvkuHlBr6u0bVLfW9I0vWbRZUtNY06y1K2WcKkywX1stzEkyozK HCsA4DMM5wSK8f8A2gPFZ8O+Ariwt5Y01DxRONGjAuIo7hNOaMz6xcJbOrGWMxgWsm3bsNwrbw20 HS+CXglPBvgixe4hVdZ8QiHWdVkMe2aJbiINp2muZIopV+zwkb4ZC3lzvPtba1aHxQ+J2m/DjSoZ ZIf7Q1rUvOTSNM3FEfygonu72ZQdkMe8cL87sQigDe8fylpfhn4lfHfVpNZ1S9ktNEjuHljvr5bu PQ7COe4S2ubLwxp2WEkiJGN4VgGMQ+0XAkZWb6J0b9nr4babZxwahp97r135nmSX9/qd/auWMSKY o7bSpIIhEGDMgdXb5iGkYBQOT+JXwu+F2gWGlynRjoEfiHX4NAPiG21q/wAaBfahazXVjfz6ZqUj WslmHgK3amWExxktGwI+X5qmufFvws17WvDF01hOiTWketaJexWut+G9agSSDVbKWexulZGEiLE6 ShY7iNWK7on3gbWn+L/hddbF8R/CuOGa5ab+0dU8OeJ9ctUtzPI7C50nw9dymFWjUqEhkuvLyCcB CEXa0rTP2d9RW4e88RfEPQWiKeVFqkOnTG4MmctAdEsL0Yjx8wlZCcjbnnHSr8Kvhdb+FrrxfBr/ AIy8baRbvGLj/hDYtGgvdKhWF5rm61ex1VGkSNAqM+4I0aneymPLp5hcav8ACrTGvE0Twf4h8SCa 1jW0u/GXiBdPWxvATvcaX4VSEyp93O+9yw6BDyaupfFLxheERaZfReEdNSV5oNG8EwDwxpsMksaJ O+zTCkshcxiQmeWTDE7dq/KPZPh1+0XeaetjovjqJr+wjSC0TxJbrLLqsKCVh9o1mAs32oKrIGki Cy7ULMtxK5J+yra4gu7eG6tJ4rq1uYYrm2uIJUmgnt50EkM8M0ZKujKQysCQVIIJBqWiiuA+JHj3 T/h94cuNVuXhl1S4D22hac4Yvf6gVLIXVCGEEXElxJuUBflDeY8Yb83tb17WPEmozatrmoXOpX9w x3z3MhfYhkMgggiA2RRKWbZDGoRQcKoFY9FfTfwu+P8AceHbV9E8bNqmsaehU6bq8TLeapZbpAst peG6dTPbgEuj7zJGAYwJEZFh7bWf2o9Ht7pYtC8LX2qWiqfNudS1GHSJHcF1C29tBFd/JxG4kd1Y /MpjHDV33gD45+FfG00OmXSyeHNck2LFYahcQyWl9LLO0UdvpepL5YllI8v93JFE7M4ESybWYa3x Q+Fml/EXTBkxWHiOwiYaVq+wsNmfMOnagE+aS3ZmJBHzRMd6ZzJHJ+d2saRqegaleaPrFnLYalp8 xgu7WcLvjfAdWRlJV0dSHjkQlHVldCVIY5dFfo58HfD+o+C/h3aweJr9oi7XeuSW1+XtofDen3MS XD6dM122IxGVkubjKxhJZJFYfKZG+WPjP8WD49votJ0YyxeFtKmdoGfzY5NavceX/aU1u+CkSrlb aN13gMzuQZPLi9g+CfwT/sf7J4x8Y2n/ABOfkudD0O5T/kD/AMUWpalE3/L3/FDC3/Hvw7j7RgW/ 1HXDfEDwBo3xC0RtK1QGC8h8ybSdWhRXudLvHTaJFBI8yF8AXEDMBIoGCsiRyR/nX4i8O+Ivh/4i fTdRE+natpk8V3YX9lLNGk6RTF7LV9HvlCOULoWjkAVkZSrBJUZV+g/h9+0fPZRQ6X49gnv4UVIY fEFhFG9+MygKdWtNyLKERiTPDiTCAGOV2Z6+o/DnjTwn4tjV/DuvaZqjmGS5a0inEepRQRz/AGZ5 rrTJxHcQpvKgNJEucqRlWUnp6K848YfFfwT4ISRNT1aO81ONgo0TSDFqGqhwY96zxI4jtiFlWQfa pYt6hvL3suK+FviB8T/EnxDuidSmFpo1vdyXOmaFakfY7MtH5KSTShVe4mCA5ml6F5PKWJHKV7N8 C/g9cXdxpvjzxNHLbWltNb6j4a0xt0E97cQuJrPWrorhkt0YLJbx8GYhZD+4Cif7KorifH/gPSfi DoUuj6lut542NxpeqRIJLjTL0JsWZULL5kZHyTQMQHXgFHCSL+dUMniL4c+L4ZZIJNN1/wANalHI 9tP50auY8MYpTAyM9tdQtgmN9ssMmVYo4J/TXQdb0/xJo2ma7pUpk0/VbOC7t8vA8sQlT57a5Fq8 iLPAwaKaNXOyRWQklTWtXCfEjxrD4A8J32vFIZ74GOz0i0uC5hu9UuQwhSRY2VmjRVeaRQ6sURgG BINfnv4P8Mav8RfFkGkxXE8l3qU899q2rXKz3rW1v5nnahql9ITl2JbCmRx5kzohcFwa/S/Q9FsP DujaboWlwiCw0q0is7ZAsSM6Rr+9nn8lUVpZnLTTPtBeRndvmJrUqK4t4Lu3ntLuCG6tbmGW3uba 4jSW3ubeZDHLBPDJlWVlJVlYEFScgg4r4J+Mfwcn8DzyeINBSS68I3U4DIzvPc+HriZgI7W8dss9 s7Hbb3BJIOIpj5hjefO+F3xn1jwCYdJvo21fwq92sstlkG/0tJmP2qbRZJGVOS3mtbSfu3YHDQtJ JIftLwp8SfBfjNLcaLrlm19cK2NGvHSy1qOSO0F7cwDT5yHk8ld3mSwebFlG2yMqk13VLgkgYzyB wBnPYYOO/vXlXiT40/Drw3EzSeILfWLoRrJHYeHmi1eef98IXQXNuwtYmUEuyz3CMVU7QzYDfI/x C+OHifxvG+m2g/4RzQWaYPZafdXBvdRgmthbSW+sX6lBLFzLiCOJEIfEolKI4zPhX8K9S+Iup75P OsPDNhMo1bVlUB5GwJDpmmGQFXuXUglirLCpEjgkxxy/ofpGk6doOmWWkaRaRWOnWEC29rbQ7gkc a5Y7mYlmdmJeSRmLs5LOSxJOgR9Onuc5PPHTpXxX8a/gp/Y32vxj4OtP+JP89xreiW6E/wBk5JaT UdOjUf8AHn1M0IH+j8so+z5FvN8Cfi9LZXGm+AfERluLG8uIrHw1f7Wmmsbq5kEdvpF2q5L28jsF t3wTExCMDCVMHt/xn0LWL74Z6jo3hWws5IYF077TpscbRyJoWkSC7W30S3g2p5sTQwbYcY8pZEjU yGNT+c1FTwQT3c8FpaQTXN1czR29tbW8bzTzzzOI4oIIowWd3YhVVRknAAJNffHwc+Dlt4Hgh1/X UiufF11AQFJSW38PQTR7JrOzdCVe4dWKXFwrEbcxRfu/Mef0Dxn8R/CXgONP7f1IR3s1u9zbaTaR tc6pdxqWVWjgQhUV2RkSWZo4yysu/IbHBaR+0X8OdVufs1xJrOhAoGS51jT4RavKXCCBZNLmumU4 Od0qqgAOWBAB434nftC2tjGuk/Dy7gvr59/27X3tnks7HypGiW206C8QJcSsRvMzI8ATAXzS5MXx 3fX99qt1Lfane3mo31wU8+9v7ma7upzHGIozLc3DM7bVVVGScAADiqddb4Q8b+I/A2orqPh+/e3L vC17YyFpdO1OOAkpBqFpkBxhnVXBWRA7GN0Y5r9IvBfi3TfG3h2w8QaY8YF1GEvLRZ1mm0vUYlH2 zTrkhVbdGSCpZF3oySBdkik9TRRWfq+r6ZoOmXmsaxeRafptjEZ7q7nJCRICFVVUZZ3ZisccaAs7 kIqlyAfjHx7+0brWrO1h4IWbQNMGzfqV1Faya3eb4MTRrGTNDaxhmO0xM0h2I/mR5aOvOU+KV9q3 lxePNC0Tx3apHbW4n1C2XSfEFva2m54rex8SaKIbhA0jBpPNEu/nOC7Ewqvwf1C1gHm+P/DepXEz i43x6F4l0TTo5JWSJkkQ2F3MiKUd/wB1vADIA5w59M1D4A+HtHsbS+1z4pWWgx31o15bQa54eTSb +SOKFLieFdOv9RjnM0YdVkhEZdXIUjcQK5VtD+A2maasl7418Y+KNSNxtZPDejJoqi3YZD/ZvEVu VypBDMLwk5GI8Amsu78S/CrS7dIPDXw/vtbvIWiuINd8b63dq/2gTiV7e98PeH5Y7WeFV+RP3qbu sisAQ9DRLDxB8Vdei02bUNP0nR9MhvtVuSVttL8M+ENEEiNql3Y6XG0UEKn93uVNpkkw88g/eTD6 a+H/AMIvhF4l8KWGuW+iazqFvqE+om3uNd1e8t9U8q1v5LAJPFocsFsozCzLtjJw2GYnpD4q/Zp8 M38V1ceFL+80G+Yh7ewvJW1LRAI7Zk+yhpQbuPzZQjtO082wbtsTAqF8f0zxX8TPgTqZ0LWLQ3+h GaaO3sb1rmTR7yCO6S4ub3wxqYAMTOrEkbSEMu6e380AL9q+FPFWi+M9Ettd0G5+0Wlx+7ljkAS7 sbuNQZ7C/hBPlzR5GRnBBV0Z43Rm8p/aF8IjxF4HbWII3k1HwlK+pQGNZZGfSrnZDrUOwSKiqqrF ctK6MyiAouA7Guo+Dnis+LvAOj3s8xuNS05G0TVnka4kla+05Ascs89wMySTW7QXEjhiN0jDOVYD 1CuE+GXiK48U+AfDWu3oZbu6sJILyWR0drq50u6k0q5vf3aIo894Gm2KuF3bPmxuPzz8FEl8f/FD xd8RtRRB9gDvYwSzytcWdxrO+x0yKNoI445UtrCCa2dpACSyOELZZPffif4/tfh74ZuNUV7ObWbo fZtB026eXF7eF0WaVo7dSTFbo/nyksqnAiEiPKhPzf8ABH4VDxbcHx/4vZ9QsDfXMthYXhkuH13U knLXWqapLPkS26TFhs3EzSq/m4jQpP8AalFfnR8VvG1xqXxUvtf0e9lx4a1Cxs9BnlitJlt5fD8g dpoEHmxywterPcRGTdvRwWUZKLB8Vl0/WLzRvH+jwRWlh45spLm8sY2t/wDiX+JdJZbPxBaFIEjJ 3M0Nx50ihpmlaT+KvJaK7jwp441Lw1Fc6RPFFrXhLVZlbXvC99tax1FNnlmW3lIZ7W5ACPFc25Vg 8cTNvEarXX+J/hLLa2mleJfCWs6Tq3g7xBl9NvdX1rRNBurCWQl10nUH1S4hiluEUOjeQxbfFKGi jKgHsdO/Zf8AF8txCuqa74dsbN1JuJbNtS1G8gJhLIqWksFtG5D4R/8ASBgbmUtgBvVtA/Zt8K6R Lpd/da7r99qunXcF951sdOsNPnntbv7Tb/6DLDcSogCorr9pJYhiGXIVfoqiij/An8B1r8wviTN4 kvfGet6n4p0m+0XUtTu5LqKwv4tjQ6dE5sdPhgnWOJLiKKKFYFuY1xLsLZJJNcJRRRRWnpGr6loG pWWr6RezWGpWEwntbqA4kjkGUYFXBVkZSUkjcFXUsjqVJB/R34XfEK0+IfhuLUc21vrNmVtdd02B yRa3WG8u5jikO9YLlR5kRYsAQ0e92jdh8lftCeDF8NeMzrVogXTfFwuNSRc8x6vEy/2zGFZ2ch3k judxAGZSijCV4JX3j8CvAUHgrwxP4x14x2eqa3Yfa5nvGtoYtG8OxA3cXmXBOE85Atzcl5AFVYlZ EaN93zz8XPiLffEnxLHpWhS3l34btLuG18P6dDazRTarqEqi3fUHsgWkkllkZo7RWAZYio8uOWSY N9V/B34YW3gHQ1utRtYG8W6pCDq90JUujY25k8yDSLOZVAVFUI1x5ZYSSjO+SNItvsVFFeYfEH4T eFviDCZb2FtK1qJZvs+uadDbrdySNaiCCPVVZf8AS4I2WNvLZlcBNsUsQd93x14u+BnjzwvOzWum y+JtMaXZBfaDBLeXBV2k8oXekxhrmJ9kYeQqjwqWVBMzHFeSxS3en3STQSXFjf2M4dJYnltbu0ur eTKujpteORGHBBBBHrXS/wDCwfHv/Q7+L+cn/kZdZ5+v7+snVfEOva6IBreuavrAtvM+zDVdTvdQ +zmXaZjALt32b9o3bcZwM9K7bwl8IPHnjJ43stHk03TpIoZxrGurNpmnNDcWz3NrNbFkaa5WQIFD 2sMoUuhcorBq+z/hz8G/DPw/EV8Ma34kQ3g/t67ga2aGC5xEINP0/wA2WODEYKmTc0rb5B5nlMIx 61RRRX50/G7wR/whvjS6eys1tdC10HVNIEMbLaws2BqWnxlUSJTDOSywxkiOGSEcbsD6t+A3itfE vgGws5p431LwyV0O7j326zCzt0B0e4+zwkusRtysKyOoLyRS4JIY17VgnAAOTjAGWz7Ae9fl58Qf Fsvjnxfq/iArJHb3VwsGmWz7w1vptqot7CMxGSUJI6KJJljbZ5ruVADV+h3w98IweB/COk+H4kh+ 0wW4uNWuIhE32zV7oCbUJjOkUTSIrnyYHlTeIY40YnZmu0oorK1vQdH8R6fNpWt6daapY3CyK8F1 EkgRnhaET2z/AHopQrN5c0TLIhO5GU8j458a/s2a5YTNc+CLj+3dPPlhdO1C5tLTWICVAkb7TIIb WZMgtnMTAEKEfBc/Omp6Pq2iXC2ms6ZqOkXTxCdbbU7K5sJ3gZ2jWZYbpUYoWVlDAYJBA6GtyHx/ 47t4o4Lfxr4tt4YUWKKCDxHrEUUcSj5I4445gFUdlA4rmru7u7+4lu766nvbu4cyT3N1NJPcTSHq 8s8xLMT6k13nhv4VePvFNxax2HhvUbW1uktrhdU1a2n0vShZ3RQpfJd3ajzk2OJdtsskjJ8yI9fV fgH9nnw74ceHUvFMkPijVVjz9hkgUeH7SSSKPeq2kwZ7po2EqrJPtjZWBNurqrD6IoorO1jSNM1/ TLzR9ZtIb/Tb+AwXVtMpKyIWDKVZSGV0bDxyIQ6uAyEMAR+enj7wdq/wg8Z2c+lXdybZZo9X8Maz JBH5n+jyq7Wt0GUwSTW7bUmTaUkRkdo1WXyx9jfD7xppPxc8HXkWp2lsLpoJNH8TaOk2IybiHb9q tlVzNHBcKWaJmIZGWRFd2iMh+H/iZ4Hl+H/iy80MPLNp8iLqGi3U7wPPcaVcsywtceQQBJG6SQSE om5kMioqMtee1+gPwB8C2/hrwjbeILy1i/t7xPAt+bllV5rbQ59sulWMcqSSLskRUu32hGJkVJQT Am3lfjd8aH0NrrwZ4SuZYtawqa1rkEhQ6Skke42GmyLybpgQZJ0P7gZVD55Jt/iiiiiiivtv9mbx Vc6hoGreFLqOd4/D8yXem3Qgka3jstVlkknsJJooRGjrOsk0fnTGSUSNsXZbtj6doorzT4h/CvQf iOLCTVr3V7G50uC+ispNOuYRb7r3yzvurO8ilVtrxqcxNEzjKu+Amz501X9l3xJDLGui+JdD1CAw 5mk1WC90aZJwxxFDBaLfK6ldv7wyL8xI24G4+eS/Aj4oRTm2Hh63kkKySRBdf8OI1xFEVWSaCGe7 SRlUum47MruGcZFb2s6rp3wh0648JeFZ7a/+IF5EI/F3jKBdx0FXTL+HPDE0gDRuuSLi4UK2eTiU RpZ+FXFxcXlxPeXk813d3c0tzc3NzLJPcXNxPIZZ7i4nlJZ3diWd2JJJJJzVer2nWF1quoWGlWEX nX2pXlrp9nCZIoRNd3s629tEZZiqJudgNzsAAckgV6r8VNctrUaR8M9CuHl8P+AVmsricG8gXWPE 7Of7c1Ka0uJHC7J2mWFfmEZeYRu0Trj7d+GniBvFHgTwxrMklzNcz6XDbX092F+0XGo6cx03Url2 RmBEk8LurE5KkEqCcDuK8m+K3wt034iaW0kQjs/FGnW8h0jUwqgT4zKuk6ieC9vIxO18loXYyJkG SKXxn9njx3caZf3Xw018S2r/AGi+m0ZLxbxbq01OFs6noEkEgKwg7JbhVYRgSCVWLvKij6M+IPho +L/BfiDw8m/7Re6ez2KxyRwltSsZVv8ATUkllVgsbXEUaSnGdjEAqcMPIP2aPEcmo+E9T8OTtK8v hu/WW1JihSCPTdbMl1FAkiYd3W5ju5HMi8B1AYgAJyHjSB/if8dtO8JyGafw94YSFL+O3kuLyxEF vANV1mSdbZkFq9xK0WlyzBwyusQJLhUH1Zr2t6f4b0bUtc1SYQ2Gl2kt3OxaONn2KPLt4RKyq0sr ERRJuy0jKo5Ir4e8LaHrnx58f6hr+tTOmgadc28uoRT3QlNjpElxLLpfhnTFh8lvnVJVaZI0C/vJ 3JmcLL94W1tb2VvBZ2cENra2sMVvbW1vEkMEEEKCKKCCKIAKigBVVQAAKmr4r/af8QRXWueHvDUL Ix0ewuNSvmiu0lC3WrOkdvZ3NogzFLFDbiUGRiWS4UgBSGfg9dnl8ffDWw8TTStceIvh5PbeHvEU 0vzXF54b1aU/8I1qU9zL5as0U++08qMSyuS88rAHJ8XorpPCvivWvBetW2u6Dc/Z7yANHJHIpktL 60lx59jfQAjzIpABkZDKwV0ZZER19Q1nwPpvj3TZvHPw2gsrCNGkbxd4PutS0/T18KXIR7h9Qs7z UWt4P7PlRHkXLKIyCI/lDxW1vSf2cfHmrWFnqK3/AIXtIb2CG5hSbVbi7Z7a4iWWCaO40q3ubeRH VgUaOdlI5Bwc16xpf7Lnh2FZl1rxRrWoOXHkPpdrZaMkcYBBWaO7+372JwQQygYxg5zX0ho+mW+h 6PpWi2jzSWukadY6XbyXDRtcPb2FstpA0zxKilyqAuVQAnkAdtGiivhn9pI+J7rxZFJe6bew+F9M tbSy0XUBBOdMubu/t/tt8xusGNbhnjeIxFtxSBWA2/Mfm2iiiiivun4D/FaXxRZt4V8SX6S+ItPi DaZdXLP9q1zTYoyZBLIeJbm2C/vGJDyR4ch2SeQ5H7SvgeG60qz8c2MCJeaZLFp+vOgAa6027dYd Ou5neVV3W85EICRNI4nG5gkIr4tr6m/Z2+G/9o3v/CeazbH7BpsrR+HoLm1V4b/UEJin1SMz5DJa H5YXVD/pGSrrJb4Oj8f/AIsXDXF14B8N3iLarGYfFGoWku+WeZjiTQIpk4REAAvNrFmbNu2wJMkm n8BvhFaw2mnfEDxHD595cZu/Del3EDrDZRI+LfWrpJgN8z48y0wNiIUmBZ3QwfV1FFcp4t8FeHPG +mvp3iHT47kLHMlpepsj1LTJJcF59Ou9paNiVRipDI+0LIrqNtfG3jH9nXxhobzXPh4p4p0yOOab EHl2mrwxQRGZlfT53xM2BtjW2d5JDgCJSQteE3+nahpN3JYapY3mmX0Ijaay1C1ns7uETRCeEy21 wquu9GV1yvKkEcGt6Lx544gijhg8ZeK4YYkSOOKLxFq8cUcaDakccaTBVUDgACq1/wCL/FmrWr2W q+KPEWp2UrI8tnf61qV5ayNGd0bPb3MrISp5BK8VZ8OeB/F3i1kHh3w/qWpQvNNb/bUg8nTI54IR cSwTardbLaNwjKdrygncuBllB+vfhv8As96V4cli1fxi9h4i1RVkWHTRCZ/D9oXJQSvHeRq11Lsx tMsSJGWbCO6JKPo+iiivj/8Aac8IRRPo/ja0ijR7lxoes7BEhlmWNrnSLpkijDPJsWeKWWSQ/Klu igBTVv8AZk8YTTRat4Hu2lmSzjfXdHdjLItvbPOlvqtmGkk2oglkimhjihHzSXDsxLAH61r4M/aM 8XprvjCDw/atBJZeE4ZLZ5onjm8zVdRWKfUk86FmGIRHDbshCukqSq3YD2j9nTwOdC8NS+KdQtTH qfifYbLzYik9toMDbrXb50SyJ9rkzcHa7RyxC3delfRdFFQ3Fvb3cE9pdQQ3NtcwvBdW1xGk9vcQ TIY5obiGQFXR1O1lYFWBIIINfKnj/wDZuguDLqXw+mis3CZk8OahczG3kMNsc/2XqU5kcSSsqgR3 LbNzs3nRIAg+XPEPhDxP4Un+z+ItD1DSmLmKOaeAmznkEYkZbXUIt0E2ARu8qRsHg8gik0zxh4s0 W1+xaN4o8RaTZiR5RaaZrWpWFt5sgAkkFvayqu5sDc2M1R1XW9a12ZLnW9X1PWbmKLyY7jVL+71C eOIEsIklvHdgoJJ2g4rX8P8Agbxd4qMf/CP+HtU1KGSWaBb2O3eLTFmt4fPmil1W52W0bBSvyySq SSqgFmUH6S8D/s0DEGoePL8s3ySDw7pMpC9IphFqer/XzoZobReu147o8ivq+ysbHTLWOx02ys9O soN3k2Wn20FnZwh5GlkENtbBEQM5ZjtUfMSevW3RQR9Onuc5PPHTpXwx8dvhOnhe7/4Svw3p5h8N 3zhNTtLYE22h6lK+xXjiUEw2twxHlrkpHKTGuxXgjr1r4EfFZvFFkPC3iXUVm8TWCn+y7m5JW41v TIotzCSdjia7twGMrHEjxhZMSMs8leNfHz4aQeEtVg8R6HaJa+HNblMU9tE48vTdcfzJ5YLe32r5 cE8amSFFZgrLKgEaCJK+ea+sf2avAsV1cXfj2/Un+zp59L0GLdKmLuS0CanfPHgK6iKZYITuYFml 3KHSNq9m+MPxOt/AOgvbafdwHxdqcKjSLQxLdNaW7S+VPrF3CxCpGgVlg8wESTAAJIiTbPz0vr+9 1O7nv9SvLq/vblt893eTyXNzO4UKrSzTEsxwAOScAYqnRRRRX0L+zn4ovdL8bL4cTfLpniW2ukni 3gJa3um2cl/a36/IzZ2xyQMqsgPmKzE+Wor7zoorkvGvgzTvHejf2Fql9q9jYNdwXk/9j3cNpNdG 2D+Xb3JuYZkeIMyy7GT76Iw5UV80a7+y5eJ5svhjxRbzh7vEFjr1pJamCxYOQZdVsPOEsq/Ivy2c atlm+TAVvNNU+AXxL065khTTNN1G3DwxpqNpruk2tlNLOQsUSf2zLazbi7CNQ8S7mOFzkVsWegWf wXtIfEni62stQ+IkrtJ4S8JSTRX1noqwT+UPE2uTWMhRirI32NI5eGAKHzVZ7TxXWtd1fxHqE2q6 5qN1qeoTli9xdyF9qM5kEMEYwkUSlm2RRqqIDhFA4rIor2jVroeCfhhpPhi3ZI/EHxBMPijxG8bR efb+F148NaZJNHGysl1g3eFnWSL545Y9stfQ/wCzZ4iTU/BN1oMkkX2rw1qUqRxRwyxummau76hb SzSkbHd7k3ijacqqKGUfKW+ia53xV4U0Txnol1oOv2xnspyssbxuI7uxu4lKQX1jO4by5o9zBSVI YMyOHjZ1b4w8F6zq/wAC/iFeeHvFBeHQdReFNVuI7I3K3NmizLo2v6a4KyGJZHYTCMv8hmQxPPGi p92T20FzDPaXcEVxb3EMtvdW1zEk0E8Mq+VNb3MMwKMjqSrqwIYdeDXyJ8GWm8AfFTxb8OL7b5eo 71sZ3VpLm5k0iOTUtJkDWzmKNLjT5pp5VdSwYImVYMrfVH9u6X/b/wDwi/2k/wBt/wBjf2/9j8q4 /wCQV9t/s/7V5+zyv9d8uzzN3fbt5r86bPxv4v8AA2i+L/h2gsreDUby+0/V45oIbu7sLpR/ZWsx WF3A5iInjjEEjMJQAN8Bjc+Yfsz4E+HW8PfDfSGnSSO5157jxHdI88E8apqCrFp0sJgyED2UVs5R iWVmYOFOVX5x1W6v/jv8WIdLtLm4bwpY3MqWxjmkiis/DVlMialq9uk8AMdxfbUKedAWDvBDKSsQ I+6ba3t7O3gtLSCG2tbWCK2trW3jSKG3ghQRQwQQoAqoiABVAAAHAqevOPix4yTwR4K1XVInZNTu 0OkaLsJR01S/icQ3KuYplBt41kusSAK/l+XuBdTX5nV7V8M9OuPG3h3xr8PEheeZdP8A+E38NsJF X7L4g0d49Pmt1jZoUY38M62rSTTbIQA4jZuR4rRRXv3wX17w1fC9+G3jeytb3w/r99HqWky3csVp Fp2vwW/kSYu08uZHu4ljijkS4BDKIlQ/aHI+lb/4eeKfD2l37fD3x74ms5o7aeSx8Pa3/ZXifTvL sbV/7G0DRZNeVTYRA4gEhmcbPLLh/LDV578J/CHxWuvGX/Ca+ONS1ixs4oL/AHWWoXxeTWJLxp4P sC6TBKEtbWCQm5RHiVAVh8iMqwkj+p6KKKwvEvhnRPF+lS6L4gsotQsJHjmWNzJHLBcw5EVzaTxE PHIgZlDoQdjMjZR2U/nZ8T/h/dfDzxJNppF3caNdg3WhancxxqbyzwplhkeHKGa3dvKmGEJ+WXy0 SVBXm9dToPjPxP4ajmttH1m6t7C5W5W50qby77RrsX0AtLv7Vo1+slrKZIlWN2eInaAM8CvZ9Cm+ FfxV+z6Hq2jW3w98bXW+DT9U8Oxx2fhu/nSIrZWp06R/KWSWWRiYCivJ5aIl2HkEVcH8QfhJ4o+H 8rT3EX9raExkaHXtPt5zaxRfaRbQJqsbKfskz7oiEZ2jYvsjlkZXx5XXpnwp8dS+A/F1jqEs8qaJ euun6/ArN5T6fOSi3jxpHK5a0crcKI08xwrRBlWVs/Tn7TscTeBdGmKRNIniuzSOYopkSObR715U SUjcFYohZQcEqpOcDHzx8EvA48aeNLQ3lv5+haB5er6uJYhLb3DRPnTtMlWaKWFxcTKDLBLjzIEn CtuAr1L9of4nfaZJfh/odzazWcflP4nuoczSfbre68yPQ1dlCL5DRxyzvGzEvtiLIY5kboP2ePhn /Z1pF4/1iNvt+pW80OgWc9sqmz06dgj6uTOu8S3KhlhZMD7OxbMiz4T6looooorN1TR9H1yGO31r SdM1iCKQzR2+qWNrqEMcpUoZEiu0ZQ2DjcAKxF+H/gILgeCPBwB558MaK559GaAn8jV7TPCnhbRb j7XpHhvQNKutjR/atN0fTrG58tmBeIT28auVJAO3PpXQHA4OMjvn3PUen+FJRRRRXg37Q/hhtd8B vqtvCJL7wxdx6kpS2a4uG06YfZdUhidOUjCtHdTNgjZBk4xlfBP2bvEEmm+O5NDJma28S6bdQeVG sZjW+0qF9VtrqYn5gqQpdRjaesgyOMj6Y+OPiL/hHvhtrZSUR3et+V4etN0JlWQaoG+3xN2UmyS6 w5IwwHfGfkf4EeGk8R/EXS2n8r7L4eil8SXCSSTRvK+nSxx6eLcwqQWW7lt5GVyFKK+SeEb9FKKK KKKRlDBkcKyOrIVYAhkddrKy9CGU4Irkj8P/AAExJPgjwiSSSSfDejEkn1Pk1s6Xoei6JHJFouka Xo8UzpLNFpen2mnxyyICEeRLNEDFQzBSRWrRRRRRXL+MfCWl+NvD19oOqRRNHcxu1ncuhkl07UVi ZbPUrXDKRJEzHIDqHXdG+Udgfz70bVPEPwa+IErTQxyX2i3Mun6pYrNcRWmq6bcKGZY5sK/lyxmO 5tpHjOGETtGcFD9dfE7QtO+K3wxi1zQFS8vba0XxFoDxLDPePsh/4meiObWO4l814w8TWkbKTdRx LI37sivgvRtLuNc1fStFtCi3Wr6lY6ZbNIQqC4v7pbSEux6LucZr9JPij4zTwF4M1HWYdh1GRk0v RYmWRkk1W8RjCzFUddsMSS3BEm1XEXl7gzLn80bm5uby4uLy8uJrq7u55bm6ubiR5ri4uZ5DLPPN NISzO7EszMSSSSTk1Xr23wZ8DfE3iXT11/WLm18JeGDZPqJ1XVdrzyWCRSytew6eHTZCojDtLdSQ r5TLNGZEqDW/EPwz8NlbHwD4Xh8RXdvHPE/i/wAZfatQSf7XHMjta+GJlitGaHfGYZrm1GChzAxx KfJr69m1C6lvLiO0jllMe5LGwsNLtRsQRr5VjpkUMCcKN2yMZOWOWJNUq+nfg78DU8R28fijxnBc R6HPGG0fSFlltLjVlfkahdyRFZI7UrnyVRkeU4kDLEE8/wC0dP07T9KtIrDS7Gy02xg3+RZ2NtBZ 2kJkdpZPKtrdVRSzlnbC8kluSSTaoorzL4taJ4v1vwl5PgnUL6x1y01K0vVj0zUTpVxqNokb21xY i982AIo80T4d8Hy9oBYg15T8NZvjj4h02/0fVdYuvCUWl/Y2ttf8ReErm98RXXnBoxYWo1XybeeJ BGz3FxMHnDvGAxD5TY8V2Hhn4U6f/wAJrruraj4v+ILW09r4cvPEd7NdsdRlhPnR6XpEDxx29hBJ M87rk+Ur+Uku+SMN8NXNzc3lxcXl5cTXV3dzy3N1c3EjzXFxczyGWeeaaQlmd2JZmYkkkknJqvRX r3wz0+bSdP8AFPxOnt5vsngzTXg0VxbrLDP4t1rbpelMyXMflSxWZuBcXAWVZIy0DqGBwfIa+pf2 Z/GQsdW1HwTeShbbWVk1XSAQTjV7O3H263Xyoicz2sYk3yzKifZ9qgvLz9p0V8kftF+CZbG4sfiV of2u3vYrqztdcuLaa5EttcW6Rx6DrEBiTMJj8sW8kxmADfZhGm5nY+8/DHxuvj/wjZa6Uhg1BZZ9 O1i2t1uBBbara7XlWBrheUlikhnVVZwgkEZdnRiPkzxb4g8R/B/4ueKrvQHZrXWpjqklnq0Msmm6 tBqyG/dnhgaIkW11JPFBLG6uuxkLFWlV/R/2bdMn1Ofxn4/1RobrUtV1FtMW7DSRXBnmca1rzS2k ISAJO8toylVJUowUIpO/m/j34xufFniTS/hr4bf7ULbUre3vUiubRYNS8R3ki2llpxmk2hPshdo5 C0wTzXZZFUwBq+oPA/g+w8C+GrDw9YkS/ZleW9vvIit5dR1CfLXN7OsfJYnCRB2ZkiWOMswQV11Z us6nb6HpGqa1eLK9rpGnX2p3C26q0zQWNs11KkKuyrvZVITcy5OASK/LPxBrt/4l1vU9f1N/Mv8A VbyW7nCtM0cIc4htbfz2d1hhTbDChc7UVVB4rrvhXqS2fjCy0m4WWTTPGEM/grWYIfJWabT/ABLt sQYp5lYxmKcwT70w3ybQcMwPI+INCv8Aw1rep6BqaeXf6VeS2k5VZljmCHMN1b+eqO0MybZoXKDc jKwHNYtFelfC3xqvg3xLEdQ2S+GNcT+xvFNjcCSayn0m8zBLd3Fmkc3m/Zw7ybBCzOhkhGBKa+zr P4W6VYQpqHw68X+IvCdtcwC80230zVE1/wAJXE15AE/tabRtW85Lkyw7QreeB8sbIQVBPh1z4I+P Pinxe1jrWu6zbWOn6lCG8Qx30em6NFb26lrXV9J0vTZIVllePBQQxB1dgk7xHey/aNFFFQXFtb3l vPaXcEF1a3MMlvdW1zEk0FxDKhSaCeGUFHRlJDKQQQSK+DvjJ8HJfBM0mv8Ah+K4ufCdxLiWP555 fD00rhIYLmZizNbyOwSCZ+VJEUrFzG8vz/Wvo2va14dvBf6Hql9pV3tVGmsbiWAzRrKs/wBnuUQh ZYiyIWikDI2BuU17LpHjz4feMD9h+KPhSwsb+YXzt468MwSabfPe3kUe/UNa03TUP2i4aRZZzOUl jDsFFqFaRjF4++B2seG7WXxD4Wuk8VeEHtm1JL21kt5L6x06Rle3luI4G23UXlSK5urUFSqySvHD GAT4RWvoWt6h4c1jTtc0mdrbUNMuY7m3kV5FVinEkE4iZWaKVC0U0e4B42ZTwxB/QrXNb0vxz8Gd c15baOa01LwXrGoC2lEjraanp1jLI0YaVIy7Wd9AQsoQAtHvTgg1+f8A4V8P3nizxDpPh6xO251W 8S383aGFvBtaW8vHRiu5YYleVlDAkKQOSK+0fil410/4S+DtO8GeFooYtUvdLmsNPCTiObR9PEfk T65MtqUk+0yyM7W8pCh5/NlZmMbxv4b8B/hovjDWW8Q6xBbz+GtAuVWWzuopJo9Z1QwmWGz2jEZi gzHPciUsGBjjMbpK5T74oooooqveWVnqFtNZX9rb3tncJ5dxaXkEVzbTx7g2yaCYMjDKqcMp5rmV +H/gJSSPA/g8k8c+GNFYfgrQVJD4E8EW06XNv4N8K29xFIssM0Hh3SYZYpY23JJC8cKlSCMgrjHr XVd+euePx5PtwDkkUUUUUVy/jbw5H4u8J6/4ddIHk1LTp4rM3MtzDbw6nEPP0m5mktfn2RXKRSMF VgQuGRwSp/N/wHr58KeM/DmutO1rDp+rW/8AaEogE7ppdw32PV0EDKxLNayTKNq7gTlSGAI/TXW9 Ui0TRtX1ueOSeDSNMv8AVJ4odvmyxafavdyRxbyF3EIQuSB05HWvzD0ex1Lx14ws7KWaWXU/E+uA 3t5DaLM8cmo3Zn1LU2s7fy12xK0lxIqlFVVPKKMj9RrKyttOs7PT7OFLezsLW3s7SCP7kFtbQiC3 hQMScKqgd+nUmrNFFFFHIx09evp05Fc1d+C/BmpXU99qHhLwzfXtxI0txd3mhaXc3VxKxyZJ7iaJ nZj3LEn3qxpnhbwzok7XOjeHdB0m4eNo2uNM0jT7GZo3Xa0bSWsattbupNbtFFFFFRXFvb3cE1rd W8N1a3MUlvc2t1FHcW9xbzL5csFxBKGR0ZSysjLtIODmvzj+IPg3VfhN40tn06e4+yx3MOs+FtYm hiZj9lnWZIpdwaF57WQKkylcMNkjIqyqtfXfhbXtG+OHw71DTdUEUF5cQJYeIbCynkjfTtQilFzp 2pWyud/lyPElzAH3JuRoWaXy5M/Amu6Ne+HdY1PQtSQJe6TfXFjcbBJ5cjW8hQTwGZUdopFAkico NyFWxgiv0R+Hq6Z4N+E3h28uLmT+zrLwvH4jvbh13SRjU4G8QXqJHGPm8t55I41GSwAGCa+APGXi rUPGfiTU/EOoNIGvrmU2lrJMs66dpyuRZabDIiRqVhjwu8RqXbMjDe7GuWr07wL8JvF3j4+fp1qu n6QAGOtaos9vp8375oHjsGVGa5kDI6kRAqrLtkeMlc9Vrdr8Jfh79o0qG3m+J3imNYvMvpb99N8J 6bciOZ4xFFpEvmXDKzW4ubVppFYBl8+GRZI68l17X7jX7trqbT9D0xBLO8NnoGhaXolpbJPJ5gtw LCJJJVTAWM3EkjgD7xJJODXrPws+FepfEXUi8jS6f4ZsJlXVdXCje8m0SHTNL3gq9yylSzEFYUId wS0UUv394c8J+HPCVobDw3o9npVu5zJ5KyPcXDBmdTd3twzzzld7BPNkYqp2qQABXQ0UVk+ILS+v 9C1uw0m6+xape6Pqdpp17509t9iv7qyeCzuhcWwMsflyMj+YgLA8gHAFfKHw5uPjzZeJX8M6i2uQ 2N5/aEN3rHivStR8Q6bpU0NszpfWOqNKiyEtGI4VW8a3dn3FHzmvW73wDotjbP4n+KvjPVvFcGkm PUbqLWJE0/wfb3VrMsdld2/hPTFMZl8vFv5O6UXDPIpidpQo+GPGPie88ZeJdX8R3qtHJqV00sVu WST7JZRgQ2NkJI0jD+TEqRl9ilyC5G5iTzFFegfDDwkPGnjXRtFmiaTThN9v1ggS+WulWP766jll gZGjE5C2yyhhteRSOcCsXxf4lu/GHiXWfEt6oim1S7MyQZiY2tpFGttp9n5sMcQcwwJHEZSgL7d7 fMxNdR8I/F7eC/HOk6hLLHHpuoONG1gzSRRRJp2oSorXMk8qvsW3lWK5YrgsIym4Kxr9KqK8R+OX w8/4TPwy2o6bbq/iPw6s95Z+XDNJcajp4jL32kRxwHLO+FlgBjcl08tAnnO1YH7O/j/+3tAfwjqM zPq/huBTp5ZW/wBJ8PBlhgUuznc1q7eSw2ooiMAG5t5riv2g4tQ8JeN/CPj/AEORLG9mtZLczW1s I2a+0eTmXUbiPAm+0W1ytsySZLQxGMkoNq+Lf8Lb8Z/8Jt/wnf2yH+1vI+xfY9tx/Y/9mY/5BH2P zd32bf8AvdnmZ8397u8z5qn+Ndja6f8AFHxbBZwiCKS7sr6Rd8r5utT0qDUr+YmVmOZJ5ZJCoOFL bVCqAo+rfjXrA8DfC1dE0aPyU1GOy8G2e+WKV7TSDp7pdnZcI/mBraBrUtwymUOHDqK5f9nfRbLw 14H13x3qwNumoPeTm7YxXKReHPDsTme5hgtUa4UmcXfnRkkuIomWPgF/FtW+Pnj278Tvrmm6kbDT IbhxYaA0EL6b/Z/moVt9RjADTSSKg82feHUs/kNErBR946Brlj4j0XS9d02TfZatZw3sOZYJHh81 A0lrcG2d0WaFt0U6BzskVkJyK+Rv2o9Ykk1zwv4f8tkistJudZM3mkx3MmqXhskja324BhFkxD7m z5rLhcHd8r17f8Jr6fwv4f8Aif46sZJBqeheHtK0WxjVImjjm8VautvFqbtKsik2stvFIsToVkyV JFbN14b0742W8viPwcun6T8QIo2n8XeE5ZxaWmtTH7/iDQZZyVUzylROsrhQ7gyyK/7268CvbG90 26msdRs7qwvbdglxZ3tvLa3UEhXeqzW86q6nBBww6VUor6q+DHxs1ldX0rwf4su21Ow1K5ks9O1i 8a7u9Xt9RvpEWws7q7LOZbd5cxoZELoZRulEKBV+zqKKKKK8m+NnheHxN8PdcyIhe6HBJ4h0+V2k AjfS4mlvIwIgSxltfOiRSu3zGRmI2hl/OCiivqX4QfGeONE8D/EGaO/0S+j/ALP0/VtREc8VrFOn 2c6TrZuAVks5AdqzSA+VnbITAcwc38YvgzceC55tf8OxT3XhO4lJlh+ee48PSytgW9yxyz2xbAhu HJI4jlJfZJN8/V7jr/ju38SfBTw/4du7mL+3fDHinT7I2zyRrPdaJBo19Hpl9DAkcY2Qoy2cm0yM DGjysGnUH2TwmYfhH8Dp/FGy2TxF4jgj1C2aVrIyz3mrL5Ph23hdlVpY7e2P25rZi5U/acYDNj56 +GHhS4+I3j60tNSkmvrXzptf8S3F1PLLc3llDOst4J5zNFMz3c0iQPKkhkUymX5tpr9JYo0hiihh jSGGKNI4ookCRRxxrsjjjjThVUYAUAdBwAKfRRRRRWP4j1G40fw/rmq2tt9rutM0fU9RtrQh/wDS biys3uYbdhF82HZApC/N1xzXyh8DtT+JnjLxnJ4j1PXtavPDViL1dXF3eTR6Pc3l1ZNHa6dYadHi ASo7x3DLDEqxqo3FTIgk9g+KHxk0f4fpLplnGureKZbYyQWKlHsdOd9ht5dbkR1kUOrmWOCP53VR uaJZEkrIttb1vwR8F7jx0ZbfWfFGsJpfinU7vUvtc9teXHiS/tbO3823iki8tbewe3t44oGSJDGo RQvB5Xw3+0/pVzJbW3inw/caZuS2im1TSrj+0LUTuyx3NzJp8yxzQwLlpNsck8mPlCu3J+hvDfi/ wz4vtGvPDesWmqRJxOkLvHdWu93ij+2WNwEnhDmN/LEsa7gCy5GGroqK8f8AiT8ZdA+Hc6aa1nca 1r01ul0NNt5Y7W3toHmCI2o37iTymdPMeOOOGRvl+cRq6O0vgPx3pXxh8NeIbe50saWN1xouqaSN Sa/mOmanYbIrz7WkFttExa4jRVUkGItu5GPhDQ5JPB3jrSJNajmt38MeK7I6xDbPDcyx/wBjasv9 pQwvE/lyHEcijEmxv7205r6W/am1KZbbwdo6Xai3nn1jU7yxBTeZbWOC1026kXG4DbNdIhzg5frt GNr9mTRG0/wpr/iGf7RB/beqRW8JuAILOWw0OBgl/byyBQy+dcXMLybtoMZAwytVTRf2odGvNQt7 fW/C93othIUSTUbbVF1lrd3kVfNnsxa2z+SqlmcxM7gDCRuTivqC2uILy3gu7SaK5tbmGK5trm3k Sa3uLeZRJDPBLGSroykMrAkEEEHBqWjqccc8enU8HnAPvXjPif48/Dzw4728Ooy+Ib2N0VofDyR3 lum+3+0RyHVJHS1dfmCv5E0jKx2suVYDn/ht8cLj4geMW0OTRbXRNPbQ7q5t4/tVxqd7c6tbXcZI +2qkEccJtmkOxrcnemfMwwQYEfxPPwo8cXvw+11ZbzwVaT27aHqLLLLqXh/S9RtUvLezzl5Lqzs2 doEBJmSNfkLhI4a9Z+KI8Q6t8PdRuPAl/ctqEkOn6lZT6HMzXmo6ctwlzKNIvrOVGBeH96rRl2lU GJFYyivM/wBnfx74j8Txa3ofiC6u9V/siGyurDVLmJ5p447hpIprPUdRJ/eMSqvb+YDIR52XZVUL 9MUUUUUUV81/tF+ABrWhp400+KR9V8O28dvqMaG4lNzoBneQulvGrjdayytMz/IBE0rSMdkYHA/s 0eNfsWq3/ga9kxb6yJdU0Ylc+Xq1pBnULb93EWPn20Yl3SSqifZ9qqXmOeR+IWh2vww+MGm6nbwK dF/tnRvGNjZwlYhDbJqouL3TlWGFI4ljnhmSBERwkJiyWbNO/aE8ZHxJ40bRbaRW0vwkkumxbWid ZdVnKPrU+8Ro67XSK1MbO6gwF0I8xhXhUMMtxLFBBFJPPPIkMMMKNJNLNIwSKKKJASzMSAqgZJ4F fafw8+Enh/4d6XD4/wDiFcwJqWmQJqYguCG07w9JlTa/ulBa4v0ZlWMKCFmIWFHkWOU+A/FL4q6r 8RNRMUZn0/wxZSn+zNI3gNKw+X+0tU8slZLhx91QSkK/JGSTJJJ5LRXbfDvwt/wmXjHQ/D7lha3d 0ZdRZTIu3TbKNry+AljVtjPGjRRMRjzGUHGc1+nttbwWdvBaWkMVta20MVtbW1vGkNvb28KiOGCC KMBURVAVVAAAAAGBUtFFFFea/FP4i2/w58OjUlihvtX1Cc2Oj6dLcRx+ZcLGZJr+5iDCVraABTKY hku8cZZPMDr+e/izxZrfjXWrrXNeuvPu5zthhTclnp9qHLQWGnwOzbIY9x2gszElndnkZ3PM0V6Z 4F+F2v8AjZZ9QDQ6D4ZsYmudR8TawHg06K2hci7Nm7BRO8SLI8gDrGgTEssZZN3rNp4h8L694b+I nw38I6e9n4S0TwTe+I7PV7jLatr2seGr6G+utVvk2xHF4RCqhgDHHGCERSLeL5arb8N6w/h7X9E1 2ON5m0fVLDUjAkxtzcpZ3Kzy2pnVWKiVQY2ba3BOVPSv1ewQSMYxxjBDA9D7j6V8dfHT4teJdL8V f8It4Z1K50e30aKxm1K4to4Y7m+1OdI9TiUXDF2NvHE0SmMBA7NKkqyR7a9F+GnjK0+MngvWvDHi tIX1eGzNhq5gSBHvbO5iK2Wv2kE0TRRXCSAn5EZY5kSVVQOka+K/AXWb7wf8SNR8G6ntt11d7zRt Qg82zaKDXdBeZ7ZzdLu3gFbm3RYpNrtKp+fahG5+1LpdvDq/hHWleU3WoabqemTRkr5C2+kXEVza vGAN29mvZg5LEYVMAc59I+GOs2Xg/wCA1v4laC2jNrZ+ItQlG0W/9pakutXNlp0N1NCpZnlZLa2W VwSq7APlVQPJ/wBnDRJtf8b614w1C4+0zaHbvM8009wb2bWfEhmhN22FKyKYUvBMZHB3OjBW5Ku+ LXxw8QTeI7nRPB2qtpmj6JdCGS+sCpudX1G1lV55WuJE4t45FMKRxnZModpDJHIqJ9GfCDxrc+O/ BdrquoKTqlhdz6Nqswhjghu7y0jiuRdwJEdv7yGaF5AFQCQuFRU2k8l+0fq0un/Do2US27DXdb03 TbjzS3nR21uJNY821RXX5hLaxIxZWUK543MpHwHXqHwbgsZviR4bk1PYthYSajq9xNK6RwWv9j6P canBeTyy/KiRSxI5ZsAY+8vBrurKTw78bUvxr+paf4Z+JqyTro12EisNE8SW1xcr/Zel3yNuMlxb FjZxPHicwmJiLsxMq+KeI/DGveEtSbSPEWmzabfrHHMIpTFJHLBIPkmtrq3Z4pU4Kl43YBgykhlY DAor2T4YfGHXPAV3Z2F5Ncar4Q8yRbrRyY3mskuZPMlu9GlmwY5EctKbcusUpaQNskkEyfofbXMF 3bQXdpPDdWt1DHc21zbyJLBc286CWGaGWIkMjqQysCQQeCaloooorJ1/RLDxNompaDqieZYaraSW c+1YWli8xf3dzALhHRZon2ywsUO2RVYDKivyu1bTbjR9V1PR7zy/telaheabdGFi8X2mxuGtZvLc 4yu5DgkDI5xWdRXtHwv+MeueA7i00y9ln1TwiJZfP0o+W09gLqVZJrrSJnG5WV90hty4ictIcJJI ZR7J8XfhBaeKbFfiF4AgWe71C0h1W+0m1haNdetLu3W6j1jSrfapF20ZEksGwG4zvA+0bluPjOve Phf43tdK8F/E/wAJarewWlpqPhXWdQ0g3EkMO/WLjT/7HlsLdceZNLdeZbFEGQixO5AG9q7z9nXw 3a6Rp3iH4ma6fsun2VleWdhPJBPIIrGyT7bruqpEIWZwoRYInt3YkrcRshOK8H1S+1n4pePpJ4kx qHifWIraxt5XaaLTrSR1trKCWW1hUmK1t1UTTCEEqjSMNxbP6OeFPDll4R8OaT4d05mNrpVr5Ikk LFp55ZTcXl2+8ttM07yy7FOFLFUwoAHQUUUUUUV8R6h4l+JvjL4y3mgaDr+r6bBpPia406OPSWlX SdL0TRdXa3l1bU9MklSC5+UeZKt02J3YQLhWiiH1J49+IGhfD3RzqmrO0tzcmSHS9JgZRealcxrl kiDHCRR7gZ5yNqAgDdI8cb+ffBvXNT8fNrvxF8Q3NvHcQzP4V0nTLdZ7XStC0y3gttW1SeLzZnDv eSPA1xLKpceQqiTyysUfm3h39qK5V0i8WeGYJI2mlaS+8OyyQvDB5A8mNNL1N5BK5kGGc3iAI2Qh K4f6I8JfEnwb42SP+w9Yge+eMO+kXf8AoerwkQrNMhs5eZfL3bXktzJHnOHIGa7qiuI8e/EDQPh7 pH9p6xI0txcO0Ol6XbbDfalOmDIsCOQFiiDK00znagIUZd4434H4ZfG2P4ja/PoJ8ODRGg0m41IX UmupqHnNBdQW5tY7c2lvywmL5Dtwp+XBJX5R+NWhtoPxK8TRCO7WDU7wa9bTXa4+1DWYxe3sts+1 Q8KXTXEKkZx5ZQsWVifo74keJkuf2fNKury+mu9Q8SaX4SsjdjLvc6uph1HVftUjbSCRbXIcgHLD HIJNeUfs1eHzqPjS+16S38y28N6VIY5xMiGDVNXzZWqmDcGcPbC9GQpVSBkhimfXvFf7ROneF/F2 o+HB4cfVLHS723srvV7bVxDNkRqdTWDTJrXBkt5GkhCm5Cu0Z+dQwK+3+FvE+keMdEsvEGhztLZX iN8kyCK5tJ4zsubO8hBO2WJshgCynhkZ42Vm36K858ZfFbwV4GaSDVtUFxqiAZ0TSwl/qgJ8t8Tx Blit8pKsq/apY96glN5GK8csf2j7rxB4n8P6DofhiC0t9V8UaXpT32p3z3dxLpV/qC2RaOwtViSC 5Kurgm4mRCCuJB81dB8SvGF18KfG2jeILcyXegeM4ZIvEuhnzZG+26ELa0OvaY88uyO5NpLBb+Uo jjkWFfMy5WSL13S/EVj428LXGp+DtXjR76zvLaxv3t0lfSNVNuVjF9p8/wDy0gdkdopBtZdpBaN1 Zvl/4ReM/iLp3xIh8AeLL/VLxLmTVotQsdfna+vLK6tNJfUobi11GcvKyMtuvlqszQOkjSIpLq9f ZlFFFFFFeb/FXwUnjrwZqOlxQrJq9qp1PQnJwyanaqxS3UtJEgFyhktiZWKL5nmlSY1I+JPhB46l 8DeLrOa4uZYdC1aSLTtegMjLbfZ5CUttQmi5Ba0kbzQ23cI/NRceYc+sftN+Ejb6ho/jS2iiS31F F0PVWjjgjb+0bZHudOuJ3BEkry24kj3bTsS3RS3Kisv4oeN7c/Cv4Z+D9KvUmbUfDOiX+tmB5dqW 2kWq6fBZSkxiNw15DPvUSFkkteRtdSfmavp/4N/A6PxBbx+KvGtrMuhzxb9H0cyzWk2qK6/Lqd7J CVkjtQPmgVGV5TiQkQBROvxj+MdveW8ngPwHJDa+HraJbDU9U04C3gv7eKIQ/wBi6OsIUJYoB5ck icTgbI8W4LXHy/RVm1tri9ubazs4Jrq7vJ4ra1tbeN5p7m4uJBFBbwxRgs7u5CoqgkkgDmv1K8Ie FdP8F+HNL8O6aiGKxtkW4ukiaJ9QvnUNfalKkskrK00u59nmMEGEU+WigdLRRRRWP4g1zT/DWian r2qSeXY6XZy3c4VoVmlKcRW9sLh40aaV9sUKF13SMq5yRX51fEP4o+I/iJdAag62Wi2tzLPpuh2h zbW28eXHLdTEK1xOE+XzXAALP5aRiRlPmlFdZ4S8FeIvG2pR6b4f06a6YzQxXd80cq6ZpaTB2S41 O9RWWJNscjKDl5NpWNXfCn6J8L6h4Q+FPjfw74L0K4XxLrWqav8A2R418Ri0hj8k3zfY9J0HSSZZ FiSG4eObUAjFtyKrOzqYYPl7WtLm0TWNW0a4eOW40nUr/TJ5ISTC82n3TWsskRbB2lkJXI6Vl1+n nwx15vEngDwtq0r3UtxJpUVpeT3knm3NzfaUzaXe3c0u4ljLLA8u5juO7Lc5A8++PXxIvPBmkWGk 6BeJa+INdaSR7iP7NNcabpFuNks6I77opZ5SscErQsCEuNjJIisOO+BXxe1jXNT/AOEM8V3x1C4m tWk0DU50JvZHsbcNcaZeTRKRMWgR51uJyHJRw8kjSRqvmHiOB/g/8aodTjiMOkf2pHrtpHZ21qu7 w3rUklvqdnY2SyKimFWu7SBXaPmNXAVSpr6C/aQ0ye9+HBuYw2zRte0vUbpRtwIZI5tHUsCRjEl0 nQE+2MkfDP8AY17/AGF/wkOxv7O/tb+xfN8qXZ9t+xfbvL87bszs527t3fGOa/QDxb8GNA8XeNNJ 8YXdy8C2v2f+2tKW0tpINe+wnNgJ5pMbOAIbjcsnmQqqL5RG86nxD+F+k/EifQjq+o6lZW+iHVB5 OnfZlmujqUcA4nuklVNjQIf9UcgkfKcGvNvjVe+D/BPwyk+HulL9in1M2raNo8E0129taw68mr3l 7ey3kryrCzrKqO7kvIcIpVJDH8O1+jXwHiuIvhX4Z+0ALuOrywIIpI5Vt5NbuXjaXzGIbcSzqyqo KMnykgs/yT8fJ5Zfip4kjklkkS3j0WG3V3Z1giOg205ihVvuqZHd8DjLE9Sa8br1bxLDL4Z+HXhL wvcRwDUPFF5J8RL4NbMt3a6dLanRvDFvHexyMkscsQu7l0Zd0bOEwhD+Z55pH9qHVNPXRHu49Xlv LeDS30+WS3vvts8ghtltZYWVg7MwVSrA5PWvuf4gaNaWviHwFb+JrC08V+FNejs/AV9cajp2nt4i s9ceTztG1WLxDbvb3ga7kDC6WHZEiRyttLyha89+Jv7PMVra3eveAEuXW3SKSbwqfOvJWgjQrcza ReTyPLJIMK/2WTez5fy5M+XAfkggqSCCCDgg8EEdQRSV+qng7U7rWvCXhrWL5WF7qeg6TfXRaIQe Zc3Ngks8scYJwjsd0eOCpU10lFFFFKMjkHkcjGc59cjp061+Smo2F3pWoX2l38JgvtNu7mwvoC8b mC7s5mt7mHfESp2urDKkjjgkVRoor7X+BHxMi8T6b/wrvxNFZTXFlpL2ulvcfZxDrmiwxC1l0i6s 5/llmhhOMRqfNgVjIuYpJJfFPjP8Lj4A1mO80iC8bwnqxzZTygzx6ZqBLtNokt3ks2FXzbZpgGeM ld0jQyyHhfh/4ZHi/wAZ+HvDzsiwahfA3haRoidPsoXv9SSF41ciVoIpBFxjeV3EKSw9t/aa8VSX viDTPCdvcFrTRrVdS1GCOWcK2r6iP3K3cBIQvDbbXhbBKi4kGfmNeu/s7eFG0DwS2sXVu8GoeK7l L/8AeLcwy/2RaAw6OskE52bW3T3MMsajfHOh3Mu3HvlFFFfJnjD9pWbTfEMmneGNG0zUdJ0zUJra 91C8u2n/ALaht5kSR9Hl09/KhRtsvk3DGcOrI+xcFG+qHvIbexfUb0iwt4LQ3l2128YWyhjhM07X MkJdB5aht5VmHBIJHNfm94e+L3xD8NzGS08SX17BJcR3NxYazI2r2dwRO9zNGBelpIVmeRzMbWSN 2JyW3BSPsD4XfGax8fwXlne2E2neIdK0/wC33dnZxXN/bajaRKkV1d6VFCpmDCVgBaNuf54wjzHc V85k8dv8KvhF4ZtrabTbnxz4utp9f3grLcx2/iCSXUo/EmqI0e6aZIpILZPtJw7qQpljgda+Q7y8 utQuri+vria7vbuZ7i6urh2lmnmlbfJLLI+SxYnJJr6yPiL+3/2X9UWaZ5bzRTpPhy5ZoUgQDTvE 9hLp0MYiADBLJ7ZS55LBt2Tlj8h1qaPrOp6BqNrq2j30+najZyLJb3Vu+10YdVdSCro33XjdSrqS rAqSD+jXws+Itv8AEjw82oNbw2GsadMlnrWnwzCSNLhoQ8V9aRlmlW2uPn8oS5IdJI90nl+Y3pVf n9+0Rod9pvxFvNUuFzZeIrPT7zT7hFn2YsbCLSbq1llkRUMyPCJGRGfEckRYgvtHR/s5+J/C3h28 12LXPEw0a81c2NvbWV/Fb2ujTx2SSzi9m1mUERyx7pI0SSSFMPj9+7qIfQtY+GXwS8Va3qutr47i iudRuJ9Tv7XSfF3huS1Se4bzbu4VbmKeVFklLSNmQqC2ECoAo7n4nfDPwN4pvrLXfGGuXugy29id OhmXVtL0y1mgtpZL47v7UhlBZPMkZipX5OvCg1j6nq/wp8OfDafwTp3xBsLHTptPvNGhvdPvbPxR qqvqnnXN3Pc2WmpMWSZmlEzLFGqh9kckLmNl+Aq/VfwfY3WleEvC2l30KwXuneG9E0+8hVkfyruy 0yK2uU3xEq+GUgspKk8jjmuiHPAyS2MY59AMDuf1r87fix8WdX8catf6dp9/LbeD7aeS1sbK0kuY YdYgguQ8WqamkqRSSGVkSaOGZAsICKF8wPI/jFey/AG3mm+Knh2SKN3S1h1q4uGRSRDC2h3Nqsjk dAZJI0ye7Ad6w/i5rMuufEfxbcyJ5YtdWuNHhjEpmRYtDP8AZKyIxAAEnkmYqOAznBPU9t8GvjDP 4JuYfD+vzS3HhG7mIVzvlm8PXEzlnu7VFBZ7Z2Ja4gUZBJli+fek30V4S1fS/B2tfGez1O7itNH0 XxJY+MLnVbhivzeNNMS9kslgjDbjHJEscATc8rOFCFsA+F+Mf2kvE+pztD4QtovDWnxylku7iK11 PWLtFeVV80XSPbQRvG0TNCkbujpxcMjba9U/Zv8AFV/r2g+I9O1S/wBV1TUNM1iG/a91O8nvj9j1 e12Q20Mty7SDbLazyOOFJk3DktWl8WPjRe/DrxBpeh2mg2+pLcadaatc3FxfSwFreW/mtJbK2jij Ox8W5KzsXALD92QPm9K8A+ONM8f+HYde06KW2YTPZ6hYz7nksNRhiSae1E+1VlTbIkkcicMjruVH 3Rr2dFFQXVrb31rcWN5ClxZ3tvNaXVvMgkint7iMxTwSRsDlXViCOmDyK/MPVLHUfht47ltvknv/ AAnr9vdWcl1CUivksbpL/TLqa3hkJWO4i8qUxiXcA23cCM19Y/HrS7Xxj8NNI8aaZFv/ALM+w61b zTG5S6/sLxBDFHcwJaxFkL73tJpDIPkWJ8OMsr/DRJYkkkknJJ5JJ6kmvtT4GfC+Hw1YL8Q/FL2U c93pQvdJgnNo9voukTxC9OtXd3LlYriSIArtZfJhLiQlpGSHw/4w/E+58fa3JaWFzIPCOlXDLo9u sctuL6VU8qTWLuOU7meTLiAOqmOIhdiu0pbxqiivqL9l3S3m8ReJtaE0ax2Gi22lPAQ/myvq98Lu OZCBt2xixYPk5yykdDX2tRRRRRX5/wD7ROuahqPxFvNIuZCLDw7Z6fa6fbq8piH9o6dDq11dNEzF RLI0qozoFykcSsCUzXg9d/4A+HevfELVksNMia3sIWDaprU0TtY6bBwWyfl8ydx/qbdWDOeSUjWS RPo/xB8M/B/gSDwlo2haBaeKfHfiPV/7P0y68UPqd3p6wpF5msaxf6NZYtJLe0R0/dvHuUMJSZfK bPD/ALRv/CS6frGh6Zd6nNL4an0e1uNPsLS1j03RYNTsVFlqMNraQli2wCOZPPkkaJZ/LV9vXx74 d+IYfCvjXw7rlyIPsVrfiDUWuYZ7iKPS9SifTNTnNvbHe7R280jxqobLBcqwyrUPGHhq68H+JtZ8 NXzb5dJvHhSciJDdWkqi4sLwxRPII/OgeOXyy7Mm7a3zAiuZr9S/h+7P4E8EyOSzSeEvDhdmJYsx 0aHJJPUnrX51/Em2uLT4g+NYru3mt5W8Ua3cpHOjRu1reahJd2c4DgZWWGSOSNwMMrBhkEV1/wAC fE+jeFfHkV1rlx9is9R0y60mO9kneGzs7q5uIZoJtQZWVfJPlGMmQFEZlkYKE3p9P6p8CdEufHGn eONL1a80yePxJb+JNU06WBdRtb64hv4tQkFlKzxyW3myJK0hYzKDINiIiBD0fxS+GNn8S9P0u3k1 D+yL7Sbuaa11L7HJf4tbuIR3ll9kE8CYldIX8wksvlgLwz1o6z8PdM1P4fj4ew3M9jpsdjpVjFeL HDLdBdKu4btZ5EjEcbyTNDmVsKCzs2BkY5+PSPA/wM8G6ve24kCSK7ST394f7X8RaiElbTNMFxaR ptYBikfkQqI03zMP9bIfzmr7E/ZXtrhbbxteNBMtpcXGgWsFy0bi2muLSO9luoI5SNpeNZ4WdQeB IuRhhUH7VWceAmPQ/wDCT7fwGnE/oRXyFXrnhlZfCfw+8XeKrhbm3u/F9oPAvhjcIPJv7C6n+0+L r1rafbI8MUdultHcwllSdijLu+ZPI6+5IbbxSPgj4c1/VYbTxXf6QzeMdS0nxbHpGvQar4bke5nE YvNQV3jlSwmS6ik8xplAaDawZYFr+KfgB4R8U6Na638P5U0S5vbaDUbRJpr6fRtStL6L7TEzpcmS a2LK6MjRgqqgqYSWDr8bavpGpaBqd3o+sWc1hqVhMYLq1nADxyAAqyshKsjrhkkRirqQ6MykE5lf oH+ztrl9rPw7SC/fzf7B1e90OzlLyyTvYR20GoW6TvMzf6r7QYIgoVViREC/Lk+60UUUUV+cHxyt IbL4peKo4IEgiml0272xpsSSW80a3ubucDu0kzSO7d2LGvJqKK+ifgZ8V5/C+pW3hXxBqEaeEr+S Vbe4vpZFj8PX0oeVHglAYLbXEp2zI+2ON3+0FowJzJ1v7Qfws8hpvH/h60hjt3O7xTaQERstxNME TXIoCcN5jOEuhHg7tsxVt00i/JscbyukUSPJJI6pHGil3d3O1URV5JJ4AHWvsj4w/Zvh98H/AA18 P7U2wutTaztbxQt5KJ001l1jXdStJpGOwyag0LbJCRslZUTABj5r9mXwl9s1fVPGd3GDDpEZ0nSd 8SsralfRb764jlDgo0FsVjKtGQ4uSQwKEH7Rooor56+Knx0i8D6lP4b0PTIdU123ggkvbnUGni03 TJbgR3VvA9vFtkuneBizbJo1TcnzOfMjT1L4d+KZ/GvgzQ/Et1aQWVzqMFwtzbW7tJbi5sdQl06a SDzBlUkaEyKjElFbYXkK7m+PPiX8T/FGlfFHxLc+FfFGs2tnp91DpkVlJPJPpkdzp+mrpmpx/wBj X4ktmVbn7U0ZaEjc3mrhyGr1z4WfH3/hJtQtPDXi62t7PV764jttK1SxCW+mXT/ZWPkail1Puinl kRUh8ncsskoQRxbR5mjD4x0/whc/GP4i6lHc7rjxdp/g6x0LmOS91HwrootrKVL5hgLdiWSckxfu okZ1MzHafjXxX4r1rxnrV1ruu3X2i8uPkiiTclpYWiMWgsLCBifLhjycDJLEs7s8ju7fR37O+rSa h4Z8feCYvs73stpcatpVuCyXd5LqVgdJvt0szCHyo3jswN2wgytuLAjZ8mU5HZGDKSrKQyspIZWB yGUjoR2NfcHwH+LN74oB8H+JJjcaxYWbXGmatNMnn6tZ25CS2t55h3SXUQYOJEBaWJXeTDxtJL9L V8o/tTWF1Jp3g3VUhBsbO81mwuZg6Bo7rUoLa4s4yhbcwdbSc5VcKVwxyyg+B/CLU9C0bx1pmteI Nfl8PWelJcXMdxFYSXxvp5U+xf2XJ5cU/lRyxyyGWYxnCKQrRyMsifVvjXw58H/idqlhfah4302L VLazNhGdE8V6Asl1aRytdxxS212Lgfui8rK0ao2GYPuCqF29S+GHgi6+HeieE7vW9Qg8LaPqH9p2 Osf2ppUU01xc3FyqibUJLc27I0l5IiBYwc7QDnrneCl+DvwvsNX/ALH8caPcveMl1qN1eeJtJ1G/ li0+Fxb2lvZ6ZsDeWXlaNI7cyuzkEuAir8QeMrnT73xV4hvdL1O71mwvdWvb2DVb6yh066vmvJzc zXEtnbhUXLs20rHFuUBvJhJ8pPt79nfQr/R/h2k98vlf29q95rllEUmSZLGW2g0+3knjnRCDL9na eJkLI8TxsG+YqPdK+Qfjn8YtUtNUuPBfhK+n0v7BJF/bet6fcmK+ku1AnGl2N1bNuhWIlftDKwka QNCdiI4m+Ra3fDNrPfeJPD1jahGubzW9KtbdZZPKjM9xfRxQq8pB2qWYZbBx1r3r9pvxAl94p0bw /E1vInh/S5Li4ZFl+0Q6jrUiSS2twXOzAt4LWVAq/wDLRsk5AXyj4e/ELWvh3rQ1HTj9psrnyotX 0iWV0tdQtUfd/DkR3EYLeRPtJQkghkZ0b7Pg1XSL74oeCvFmmagmoaf448Ba7oWniCFitvJoWpQa +89zMpO1isstvJGyq0UkZVjuO0eb/Ef9oprC+vND8Bx2V39nEttceJrn/S7b7TteKQ6Hbxt5cqxN saO6lLxSEECJ4tsj4PwK+IOv698R7uLxR4j1G/k1nQb2CxtJ5JfsMuo2ksN4ggsbYLbwFLaK6YMs aj7w5Z+foL4s+Pbr4d+GINbsdOt9RubvV7XSYY7qeSKCFp7Oe8a5kjhG6QBbfZsVl5YNu42tl/Cr 4uWXxIjvLOWwXSdd02GG4mshdJc297aORFJe2LMFkASTCyoyny98YEjljt9hooor89/j74SHhvx5 dX9tBJHpvieM61DJ5VybcajI5TWoEuZ2YPJ53+lOqEBFnRQqpsz9E+G5ZPi58DZ9Lmu2l1htNl0a 5l8+ZWbW9AljvNIfULq5WRnM3l2U9043EiR9pVunwNX0R8DPhRN4q1GDxVr9jG/hXT5pDb215GzR 6/fw5RY44SQHtoH+ad2yjuvkbZAZhH13x++K8xmn8BeGr6MWyxND4nvrORjNJOWaOXw8sigKqKoH 2vy2JYt5DFAk0cnyTRRXp/wa0221X4neEbW5DmKK/n1FQjbG+06PYTavZ5I/h82BNw7jI71+lNFF FFFfJ37UWvzx2fhrwzHFttrqe51q6nZGBeSzT7DZ28MisFwPOmaVGQ4PlEEcivjiuh8NeGNc8Yar Fo3h+wlvr143mkClY4bW1jIWW7vLiQhIolLKpZzyxVF3Oyqfqqb4L+A/h54I1LxL40gufFOpWGmx yXUEeoX+naX/AGnPceRZ2mnf2csc6pJJLDA81wZOB53lxgmMRfFqx8W+HvhN4WSK4i8Pql1cWnir QPC9lHp2lquuJNcxWss9jI/+j2xLWko8yRLqSTzXZmC5+P4ZpbeWG4t5ZIJ4JEmhmido5YpomDxS xSJgqykAqQcg816f8VbWC81PSfHOnxRRaV4/0uPWRFbxiOCy162C2XifTVdsNK8d2plkmMaBjLwD gsfKq++f2bNQur34dSW1xJvh0jxDqmn2C7VHk2sttBqrx5A5zPczPk8/NjoBXjP7T8Mg8b6JP5Mq wy+E7SJZ2V/Jlnh1i9eaOJzwWRZItwU5G4Ej5ga8L8K6pb6J4n8OazdrM9rpGvaRqdylsqPcPb6f qEd3OsCSsilyqEIGYAnGSOtfdXjX4Z+FPjLZaX4o0zW5ba6k06ODTtaslF5Y3NgLoz+Te6ZM0bb4 S06bVkhkSRmEocoI17XUfA1tq3w8TwFf3zzInh/TdHXVBCyubvSoIhZ6m1qJc8TwpM0Jmw2CjPg5 rzj/AIUJYf8ACuv+EF/4SS9+0f8ACR/8JR/a/wBgh+z/ANo/Zf7M8r+yvN3eV9l+Xb9p3eZ+837P 3VfG/wDwsHx7/wBDv4v/APCl1n/49R/wsHx7/wBDv4v/APCl1n/49XN3l9ealczXuo3l1fXlwwee 7vJ5bq5nZUCK01xOzOxCgKCxPGBXpvws+FmpfEXU97+bYeGrCVF1bVlVQ8jYD/2ZpnmAq1y6lSzE FYlIdwxaOOX9G4LeC0ghtLWCC1tbeKO3tra2hjgtoLeFBFDBBbwgKkaABURAAAAAK+A/2idLWx+J d1cpci4bXNJ0jUngWMK1lJHAdHFqSrvvLLaLMGKof3m3bwHbc8MfCQ+EvDt98SPiHb2wttJ0s6np HhO8SZ2u9UkYw6Tb+JYlXKRvMYR9kBJYuBcGNUkhfs/jL8J/F3iGz8P+J7OKDWvEWn+HLXT/ABdB YLbwS395Y25uZdV022SKHz2Z2njMSgSFRBHDCeVXyP4GeGG1n4m6dFf26hPDS3mt39pdtdWtxFc6 ZIttZBUiCsJYb6W3kaOQhcIwfdyjex/tNeKdQsovDfhuztrm1juJz4gbVxA8am60+Q29na6Xfq3E 0JYy3AVdyh7chgHYH3T4bP4ml8D+H5fGH2v/AISJ7aeS+F8kMd2I3vZTp4uYoQoST7KYN6uBJuz5 v7zdW1qnhfwzrc8V1rPh7QtXuYYlgiuNU0jT9QnjgSV5Vgjku43IQO7ttztyWOCWNZx+H3gI5/4o jwh8x7eGtEHsMAQ8ewrqbe3t7WCC1tIILW1too4La2too4Le3ghQRwwW8MSqiRoqhVRRtAGKlooo oor84vjd4bbw38RtdCpKLTW5F8R2TTTQSvKurO0t+w8gLsRbxbqKJHUMEVclsh28kooq1Z3dzp93 aX9lM9teWVzBeWlxEdssFzbSCaCWM84ZWAZfpX6F6JfaJ8dPhpJHqdtbpdTpNY36pBcFdE8TWtuG i1HThI4f5fNjnjCysDG5gkZx5q15n+z34G1Lw74r8dz6tDcwXOheX4VSVYbmLTdQe4uRqF5NazXU cbyKEt7OeLgExTo5Ub0r568VXVx4/wDibqn2O9t7tvEPikaVo960TW1q9lJero+hSOsUQcILcQBm MRkIG5gXJJ/SqwsbXS7Cy0ywhFtY6dZ21hZ2++SQW9pZwrb20IknZnYLGoG53ZieWJNWqxNT8TeG tEmjttb8RaHo9xNGJoYdV1aw0+WWHeYvOjS7dGZd6sNwGAQQeRWafH/gMYz438H4JwMeJtDbtnnb Px/L3rrMgg4wwPfqMEY9xyK+L9U+FGkfC/x74M1zU5U1rwFe69badK+qXFraz6Tqs8Eh09tWfMUU ltFKounlChCkUkc0YG3zvpD4sapDpHw38ZXdxHJIkuhXWlKkW3es2tgaLbSHzP4UkuFZwOdoOK/M ivZPgSiw+P4NduJ4bfTfCuh+IfEGsTyiaTydLh0qTTp5Y4YFd3ZHuUbYq5IBwCcKfNvEWvaj4o1v UvEGrSLJfancvcTeWHEMQwI4baBZGZhFEirHEGckKoBYnmsSvrT4N6XD4s+DvxD8JLbGe9n1C8ur USTG3t5L+XSraTRP3yMpXy7qzV33fKQQCGXctfJdFfR37M2rNZ+N9S0p7p4rfV9AnMdp8xju9RsL mKe3chR96O3a7Kk8YLDqRX3VXC/EH4faL8QtFbTNTHkXcHmzaRq0MavdaXeOgG9QxHmQyYRbiAkC RQpBR1SRPhzxH8EPiP4cdy2gy63aCaGCO+8OM2rJM81uZyUsYlW8RE2skkktqqBgBuIZC/nGp6Lr GiypBrOlalpE7qHSDU7C6sJXQqGDrHdqhIwQcgdx61mAFiAASScADkknoAK7fTPhr4/1ea1hsvB3 iE/bI/Ot7i60y506xkiMJuEl/tHUFigCsgyjNKAxICkkgH6m+EfwIPhm9t/E/jE2l1rNs0c2laPC 0d3Z6XK0AY3V9K6lZbuJ2IjEWY4mUSpJIxQxfTVeafGPVJtH+Gfi+7t0ikebTU0vbOJCog1u8i0W 5kXy2U70juHaPnbuA3Bl+U/mlRX1Z+y9oNw+q+JfFLGZLS106LQIFNu/2e8nvrlNSuil4WA324to d8QRiROrEpgB/lQksSSSSTkk8kk9STSV9C2mu6j4t+Auv6K97qC3Hw+1bQrmQRxzTRar4e1G5kt7 DTLqczlitrKZpsNF5ccdvbqq5BeP56r6c/Ze1G6j8U+I9JQp9jvPDyalcL5amQ3Ol6lDaWjLKeVU LeTblHDEjPQV6l+0Lo0HiK38B6DaLGfE+r+KHsdGaVL8xRabNa+XrlzNJbJIqwwu1jJOxUuFXcgK rJXoPww+HFn8N9En0+O8k1S+1C5+16lfGL7PC7ovlQQWtqGcpHGuRlnLMxZiVUqidhqniPw9oLQp reu6No7Th2gXVdUstPaZUwHMS3UiFwMgMVz1FZsPjvwPczRQW/jLwrcTzyRxwwQ+IdIkmlllIEUU Uay5ZmbACgZ7dTXWDjgjv/Icj86Svib9p7w/FZ+IPD/iOARqdb065sLxI7VYy11o0iGO8uLlf9Y8 kNxHCoZcqkKgMy4Cew/Be6tvGXwgTQ7+S/uVgi1rwjqklw58z7LMpkt4bO4Znby4rK6giiyF2bNi rtQFvAPg78KbvXfGd8fEdgy6P4Nv57fVY5Ire7sb/XtPuREugvNuMUqBgZZ9iyoY1WNgBOj16N+0 T8S5bQHwBod1LDcTRCXxPcQkI32S5i322irLncPORhLcgAZjKJuZZJUr44ooor7r/Zp8Ptp3g2/1 6aARz+I9UfyJhMsguNL0YGztz5SMRGVumvVIZQzAAkFdhP0bRRRRRXF3/wAOfA+q6jq2rap4a03U tR1yGG31C7vopLuVo4LUWULWfnswtZFjVR5tqI3JAJbdzWXZfB/4aWF9NqEHg/SZJ5/NEkd4LjUr JfObc/k6ZqDy28eD93y4V2DhCBxXfWVjY6daw2Om2dpp9jAGWCysbaK1tIVZt7LFbW4VVyxJOAMk knk18W+LvH/ibwx8brfWfGGn3T6X4fudRg0PSrcJDD/wjWpQTaZDrGlmYyJJNKpE07+YDJKhtmeF YwkXqv7Snh9NS8D2+uxwxG58OapBK9w8kyyR6ZqxXT7qCKNTsZnuDZk7lyqodpXLB/k3wD8OfEPx B1SKz0y3lt9MSX/iZ67NBI2n6dEm1pRv+VZJyrL5durhmJBYpGHkX6e8YfD3T/Gesa14EKWWj6x4 b0DQtV+G99mSVm8KR2SaLeaDq8qK0slrBfQOySzySTo0/mR5TzIpPj7xB4c1zwtqL6T4g0250u/j XzBFcp8s0JkaJbm1mQmOaJmR1EsTMpKkA5Br9PvCumzaL4Y8OaRPLb3E+k6BpOmzz2cjy2lxLY6f HbSTW0zhWaJ2UsjMoypBwOleE/Hf4TXPihP+Ev8ADNss2uWNqI9W0yCEfadasoFzDcWxjwZLqBRs EbZeWMKkZ3xRxy/DhBUkEEEHBB4II6giumsvGnjDTLWGx07xZ4lsLG3Urb2dlruqWtrAryGV1ht4 JVRQWLMQoGSSTzVj/hYPj3/od/F//hS6z/8AHqP+Fg+Pf+h38X/+FLrP/wAerE1TWtY1yeO61vVt S1i5ihEEVxqt/dahPHAHaQQxy3TuwQO7MFBxkk45NaPhTwlrnjPWINE0G0a5uZmBmnbelpY2wOJL 3ULgBhHEnc4LMcIivIyqf0m8DeD9P8DeGrHw7p7Cf7MJJry+MENvNqN9cNvubyeOHk5OI4g7OUiS OMuwTJ+fv2p7MSaf4Ovzd2iNbXutWYsXmIv7j7dBbzm7toAMNDD9nCTvuG1pYhg7sjy74WfBLVfG zrq2uLd6J4ZQxPDK0Oy+1wNtk2aYs4G2DYcm7KspJCxrId5i9Rv/AIfy/En4ZLc6A2m7NH8R+I5/ hzaw27aZF/wiEN2dMGkXJlWM/aLt7b7X9pu90jSFRLIgdyvy/beEdY/4SvTPCGq2tzoup6hq+n6S 4vbeTdbm/vVs1uhGMeZGN29WRtrqMqxBBr7n+NfiBfBnw1urPTrC2WLWI18HWkCRCKz0+zv9Omjm aO3hK7RHbRPHAq4CuUJBRSp579nO88ZXXhu9XxC14/h+zXTbPwk19DDG5gj8+S/FrMyiaaBQ9ukL yM0ahfKhIWNkX3XVNE0bXIYrfWtJ0vV4I5PNih1SxtL+GOXbt82OO7VwGwSMgA4zWIfh94C+XPgj weNvHHhnRc4Hdv3HJ+uTW5pWjaRodu9pomladpFrJM1xJbaZZW1hBJcNGsT3Dw2yopcqiqWK5wAM 4AxpUUUUUV8b/tQ+HrhdQ8OeK1Z5LSaxbw7cKVUJa3FrcTanZESFtzG4Wa4+URgL5JyxLgV8n0UU V91/AXx5B4x8NXPgrXhDeajoun/Y47ee0g+zan4U8hLCGG4TO2Voci3nDRKGjaIsZHaVh57ovwgu dC+OOmaeLS5l8M2cs/i7TLzfHbqtjpxWS0t/NndzK9rfyWttMgLSOhWVkRJMjmv2ktdOpePo9Ijl uvs/h3SLO2e3mc/ZVv8AUB/adxc2kQYj95BJapIxVWJjCnIRSfqn4PaDB4e+HPhi3i8ppdQ0+LXb uZLZLaSe41pPt6i52kl3hieK2EjElljXhVwo9LrP1PV9J0S2F3rOp6fpFo0yQC61K+tbCBppEZ0g Wa6ZVLsqOyrnJCk9qwv+E/8AAWN3/CceD9uM/wDIzaFu9Pu+fn8K6Gw1DTtVtIr/AEu+s9Sspt4h vLC6hvLSYxyGKXyrm3LI21lZTtPBBB6V8tfHf4RXV/NrnxH0jUDcSpa2dxq+jTxIpW002xWynvdP uoyBiOCGJ3gkTJCyushOyKvpTwtf6NqfhvQ7zw6U/sSXSrFdLiUq5tbOG3FvFYusTuEktwnkyR7m 2OpQnINflzrmqya5resa3LElvLrGqajqkkEJYxQyahdvdvDGZCWKqX2jJzjrS6Hpcuua1pGiwSJD Nq2qWGmQzSBikUt/dpaxyyBOSql9xA5wDivT/jn4vn8UeO9StFeVdM8MSz6Dp9vIZABcWkpj1e8a LzJI98twrKJEVS8McIZQy141X0d+zCpbx5rPIwPB+oEg55B1rT0A/EkV43428OSeEvFuveHZFkRN N1GWO0M80E80umzAXWlTzS22E3y20kUjABSCxDKjAqOVrvfhdf3em/EXwXcWMgjnm8RaXp7N5cUm bbV7ldKvogJgQC8E8iBuqk7lIYAj9O6z9V0jTNe0270fWLKDUdLvoWgu7O4VjHJGW3KVZCHR1YK8 ckZV42AdGV1DV8L+NP2fPGOhXl5N4atm8S6EgnubeSGa2TWLe3jjEv2e7092RppvvIn2NXMu3Plx s4iHjuqeF/E2hwR3OteHdd0i2lkMMU+qaRf6fBJMF3GKOa7jRS2OdoOcVg10tl4N8YanbR3mneFP El/ZzcQ3Vloep3VtJgBj5c9vEUPBBOD3r3rwF+znr91qcV548ig0rSLWZjNpEF/Dc6lqZiCtFF9o 01pIobaQlhI6z+bhGVUTesq/altbwWlvDa2kEVra20MVtbW8ESQwQW8CCOGCGGMBURVAVVAACgAA AVMAzEKBkkqB2OSffj061+Smpahd6tqF/qt/J519qd5c6hezCOOIS3d5O1zcSLFCFRQzsSFVQBnA AFUa9Z+CXhx/EnxG0FdkptNEl/4SO+khlgikhj0mRZLJis+S6veNbRSJGpfY5I2gF1m+PQI+K/io bt3Ggnj38NWTY/Dp+FeQV798D9ZvLs+LfhsLxYIPHPhvWbfSjc/a2gttfTS5YklxCWSOOS2MhuH8 ss3lRKpyAreA16N8JNVOjfEjwddrCs5l1iHSyjuYwq65G+itPuXJzGLgyBe5UA8V9w/GeXQovhx4 lOvxxPHJaPFpaOf339uyAro7WoyrFo5tsjbCf3SyblKBweQ+C3whufAhPiXWb921zVtGWyl0aKKN LbSoLi6S9mgnuWLNNP8AuYAWQRpGwlQecpWQe4alq+k6LbC71jVNP0m1Miwrc6ne21hbtM4LJEJr p1UsQCQMkkAkDANYH/CwfAJGf+E38I44AB8SaNkcegnOMcenf0rqbe6t7yCG6tLiC7tbmOOe3ube ZJ4LiCVPMilhmiJDIykMrKSGFTV88/tJeHY9T8DQ66qQrdeGdRgmaaWSdZP7O1aRNNura2jjDIzP cNZyHzAuFjba4JKPxH7LmvkN4o8Lyzkgra6/YWvkrtUrjTtXuDcBc5ObJQjMRwSqj5s8R4t+Fupa 18bNW8MWJntrXW7qbxM2qXNvLNBa6Vfqb7UbzFsp+RLkzWcG8qrSiON3XcXH0L8T/F+n/CHwTYaT 4WtbfTtQvEm0/wAMWyWrXFpYxWzJJqOpS/aCyySRiZWzOztJPIskiyr5pr89ySxJJJJOSTyST1JN JRRX0v8AsyaD9t8Va1r8kdtJFoWkpbQ+YG+0w6hrMxSG4tvlIAFvBdRSNuB/eBQGDMR9w0UUUUVz ut+EvDXiS60u81/R7PWJdG+2HTo9QRrm0hOoJHHd+ZYSEwS7hFFjzo32lQV2nmuUm+DfwxuNQOpy eENOW4aRZTHBLf22nhlAGBpFvMlqF45QQ7T3Bya7vS9E0XQ4pYNF0jS9Hgnl8+aHS7C10+GSYgL5 jx2iopYKAMkdAOeBXy1+0P4o8V6Pr+gWMcIfwkE0vV2tbmzafR9b1bT9SkuDp2sNhRPEojhZ7IyF SCrsN2wp7Hq5i+LPwjvJdPgmWXxHoAvLOySdIGj1zTpRdQac13fpEpiW+gELysqI6ZdWVWDV+emh eH9b8S38emaDpl5qt9IFYwWkRfyoWmS3+03UxwkMKvIivNKyopI3MM19qS+A7bRvDHw7+HHiySO/ 0DVf+Eg0u+1CO8tbOPTPG2of8Tzw3caU99ibcoXUrO3EahJnkXzot0oib5V8f/DbxD8PtRlt9Rt5 brSGuDHpviCCB10/UI3DSQI7AuIbgoj77Z2LAqxUyR7ZG+wf2ddJGn/DS0vBOZv7d1jVtVMZi8sW phmXQxAHDnzARZebvwn39uPk3N0/xU+HFt8RtAWxSaKy1rTZJLzRL6RA8SzyRhJrC9ZVZxbzhV8w xfMrrHJiQIY3/ObV9I1LQdSvNH1iznsNTsJjBdWk6gPE4UMpDKSrIykPHIjFHQh0JUgm3pXibxHo cckGi+INb0eGWTzZYdL1W+0+KWXYIzLJHaugLYAGSCcDFaX/AAsHx7/0O/i//wAKXWf/AI9Sf8LA 8e9P+E38X49P+El1n/49X0f/AMMq5wB48/8ALXH/AMsf85FUNT/Zq0vRrYXusfE2w0uzDpG13qOh 29jbebJwkfn3OpKoY4O0ZyR0BrqvCvwU+DV5epHb+Kl8Z3cVvcTzaZa+JNKlh+ziYRpcS22g7LlB HviQsZ9rOckYYKPpm0tLWxt4bOxtYLKztolht7W1ijgtoIUGEihgjUIqjoAoGOgqevPvD/w8sNM8 QX3jTWJYtc8Z6i83m60bT7Ba2Fq0C2MFlo+lrJIsKx20aW5mkkkncby82JHWuF+Lnwy8Y/EfVtFh sPEGm6f4TsoYDc2N1JeeeupvdSreanFZ28Pl3DpbNGkIluVwd6qYw7u3tmlafHpOl6bpMM1xPFpm n2WnxT3UgluZ47K3W2jmupFCh5GCAuwUAkk4HSpYbGyt7q7vYLO1hvL9bcahdw28MdzfCzVo7QXl wg3SCJXYRbydoJAwCatYB7ZOcj24xwKKKKKKKKKKK8W+N/w8Pjjwx9r02ND4g8PC5v7ACO6ll1Cz EBe/0aCK23ZlmKxtATGxMiCMGNZZHH54UUUV6/8ABXxx/wAIT4ztftc4j0PXjFpGriWTy7e3Esn+ gapIZJYok+zSkeZLJu2QPPtG5hX3x4gvYvDnh/xPr9paWr3FnpWpa5MhTyl1C807Sf3Ru3h2uxaO CKHdu3BEVQQFGPhj9nrR/wC1fiTYXLGDy9B07U9ZkiniMvnYhGlwCEbWAkjluo5lY4xsyCG21+hF fJv7VFrcPZ+Cb5IHNrbXOv2lxdDmKO4vYbOa0gbsGdYJmXudp9K+OaK9T+H3xZ8T/D2XybSQapoc jR/adD1CaY2qL5/nTS6XIhJtZnBkUyKrIxYNJFIVTH0JqPxh+E/xI8NX2geLRqHh1prOCaOW+024 1FLLV/JO240i50YSyM1vISFeaKASx/Ky7XeOmxWuo/Eb4ZL4E8NfEXwv4j1C31C2Wea9s7rRbt/C GkbEs473T5IJrtZEuBaM10IVDABGlkYu0nyf4l8IeJfB92tl4k0e80qZ8+Q8yxy2l1tjSWQWd/bM 8E2wSJ5nlSNsY7X2tkV6H4BaXTfhn8YNbtkhS8bTvDWgQ3RWKSZLHW9Vez1u1AbJVZYnQEleSAVO 5OPF6K+5v2Ybe3XwTrV0sKLdTeKbmCa4AxJLb22k2cltCzeiNLKyj/bNeb/Hj4UXemarceMvDen3 l3pGqNdX/iCKDzbw6VqZL3d7qDqoLx2sw3SsxykT7wWRGiQfMNez/AGJJPin4fdp44Wgt9alijcP uupDos8Jgi2gjcFdpfmIG1DznAP6I0VwnxH8dWvw88NSa/PZNqMzX1pp1jYiZrUXV3clpmje7WOU RhYI55gTGQSuwY3A145pP7T/AIfu28vVfCuu2c0hVLeHSJrLWjNK77Ej/wBJNkfmz0CnnjBr1nx9 8TfD/wAOP7J/t201i5GtC/8Asn9kW1hc7P7P8n7R9pF5c25XmdChXIOG6Y54Dwn+0Dpvi/xlp/hi 08P3FjY6lLeRW2rahqlvFMGgtJbq2SXToonQPMY1jVVujhmwC+Bn6EoryP47tj4T+LRjO4aEvHb/ AIqayfJ/LFfnHXS+FPCmteM9atdC0K1+0Xdx+8llk3JaWNojBJtQ1CZA3lwx7hubBYsVRFaRlVv0 o8FeEdN8E+HLDw9pqxsLeFXvbtIhDJqWoyIBeajOuXO6RhhQztsRUjUlUXH5bSRyQSSRSo0csUjR yRupDJIjbXVgehBGCKjr3H4E2iatr/i3w619HYSeJfh74k0S1klDuhur1rdQyxIQXMcfmylc5KKw B5rxBEZ2CqCzMQqqoJZmJwFUDqT2FfUPwa+GXjDw94l07xz4itYPDegaTa6hcXZ1q7Syu5bS50i6 tXka0OTCsLFJJvthhwuGXdg46XS/Evw90z4i67418afEa013WrW4vbPwtBpWn65d6TpGjSh0tBHd WFs8Ekv2eYxmOORo0ZpXeSaZ/MTJ8bftMXF3bCz8C6ddaXLJ5LvrWsxWEt1CVkZpYLXSwbmD5gI/ 30sjDaXXyVOyQfKlxcT3k891dTzXV1czSXFzdXMsk1xcTzOZJZ55pCWZ2YlmZiSTkkkmoK6nwZFq F54q8M2GmzywXNz4i0XyHjknjWC5jvlEF65tgXXyAzP5iqSg3Ed6/U+vD/2iNKTUvhnfXbSvG+ha ppOrRxogcXDyznRWilJ5CrHeNJuAJyoB4yR59+yxf3Mlh4z015ibO0u9DvraAlcR3OoQ3NveTKPv ZdbW3Bx/dFe5+Mdd0X4a+FNd8QQWVlbyy3M93FZwra2z614j1WTCPNho2nkZv3twylpBBG7AERgD 80tQvrvVb691O/mNzf6jeXN/ez7I4zPd3czXFzLsiAUbnYnCqFHQDFUqKK6vwX4T1Pxt4i0/QNNi mJuZo2v7yGBZ10rS1mVL3VLhGeJdkKsCFaRN7lI1O91B/T3R9KtNE0nTtHsEZLHS7G2sLVXO5/Jt YRCjSuPvOQMue5ySM1oUUUUUUUUVBcWlpdGE3Ntb3H2aWO4gM8McxhnjyY54RIDtkXJwwOR1ByaW 8tba+tLiwvYY7qzvIJba6tZlDw3FvOhimhlU8FWBKsPf3pLW0tbG2hs7C3t7O0to0itrW1hjgt4I 0UKkcMEICqo7KowMcdK+e/if8PfiFqPjfR/GfgLU1tbhbXTNJuN+qy2stn5V9Ncy3UlvOnkyaeq+ UZ7ZTIzuW/cSBmr2Hxf4K8O+N9NfTfEFilyojmWzvY1SPUNNklC7rjT7ohjG+VVipyj7AsiuowX+ ENF1Hw7osGg31/DqcGk7bHRb9YVt7t9DhhQWEGpwxKI/PgG63Lx5EiRxyttd3Renry/4gfDX4e+K YLrV/FEdvo9yiRfaPE8V9b6PcRIhihia9u7vNvJlY0t0N0jlVO2MocY8Bf4FfDzWNTisPC3xY0uS ecSGHTjNofiHUJiitcHyTpt3bbtkS7n2wnozfKuQNP8A4ZWA5Pj3GMDJ8L56nH/QR/DFQ3H7Ltva W811d/EKK2trWKW4urm58OJDBb28KGSaeeaTUgqxooLM7EAAEkgAmjQPgz8IHns4L74oafr15LcW 0EVlpmu+HdPGoXMtyVjtI7NZLmdvNDRxBYpd+4MVcFlCfVOg+HtE8MadHpOgaba6Xp8beZ9ntkx5 s5iSFrm6mcl5ZWREVpZWZztGScAVsV57rHw60nxN4nh8Q+KXGt2em2cNtoHh6aGaHTNNm+0C4vtR vUEzLeTzMqpho0i8sKjxSsqyBnxR8OeKvFnhaXQfCeqWmk3N/eRR6rLfTXFvHd6IbeUXNgJ7WCeV fOl8kOFCB0DxuxR2VrXw08HT+BfCGneHrrUW1G6ga4ubqYNK1nBcXchnltNNSb5lgRicfKpdi0pV C5QdfPp1hc3dlf3FjZXF/p3nnT72e1gmu7AXcQguhZ3EilovMTCybCNwADZAq6MnIxkYweMgg9qS iiiiiiiiiuU8a+ENP8c+HL/w9qBWJbpBJaXv2dLiTTb+Ik2t9BG7KSUPDqsiF4y8e4BzX5i6xo+p aBqd7o2sWk1jqWnzG3urWcYeNwA6srKSrI6kPHIpKOhDoSpBOZRRXQ+FfEd/4R8Q6X4i0wp9r0u5 85UkVTFPBJG0F5aybwcLNC8kRYDcoYlSGAI/TrQdU0nxPpmj+KNNWGaO+01ns7lhbSXlrb3zRSX2 nSSwmQI6zQpHcxJIQJYgpyyZH5++LY5/F/xn1XTdSuGibU/HieGmuIYIxJb2MGrL4etCsS7FZore OMZJyxXLHJJr9IDyT97k9zyTnnk89f1ryH462V7ffC7xGlkLlmthp17c29tapctcWVpqkM92Zcqz xxwqPtUkseCqxHcRGXz+clFdZ4S8a+I/BOpJqWgahLbfvoJbywd5X0zVUt96pb6pZoyrKu2SRVbI dNzNE6Phh9X+Hf2kPCer2cem+NdHn0yW7jez1OWK1XWPDs9vJahLmS5tWLXAimYyIbbyJ8KQDI4L Yj+H95oFppHi3wn4O+LlhqNpqNpeWXg/S9esr3w/qWja3rJnj00aZqF+yPOm8q0yWtmxMzCRI4Hc rP8ANni74V+OPBcct1rWiynTIpZIzrGnOmoaaESZIEnnlgJe2SV5Y1h+1xxFydqgsGA6z9nnS7jU fifpVxAqmPR9P1bUbvLKMQS2TaPGRkgn99dxD5QTjnoCR4tcXE95cT3d1NLc3V1NLcXNxO7STT3E zmWaaaVySzMxLMxOSTk1BX0b+zDn/hPdYx/0J9/keo/trT//ANdexfHz4ZXvi6wtfE2g273evaJb Na3NijSvcanowdroQ2UOSrTW8jyyJGiq0qu4BdxDG3wiQVJBBBBwQeCCOoIrf8Kwxz+KPDcEt8NM jn17R4pNSdo1TT0k1CNGvnaVlQCEEyZZgMDkgc1+rFFZWv6xD4f0LWdcnj82HSNMvdReEOkbTfY7 ZrgQRu/AaTbtU4wSR68/M1l+1PpzyRrqPg69tojLGsstlrEN9IkB/wBbLFDPBbBnX+FDIA3dlr23 VPiNo+j+C9P8eXmleIDo+oR2E6wW9lYSalbW+qKTZXd3DJcpEkb7kAKzMcyJxzkeQ3v7UXhtLyzj 07w1rdzYvIgv7m/uLHT7q1Rpdsz2tjbm7ScqnzKHuItzfKdo+avqA5BwRyOOTjBHcg/l0pKz9Wtm u9K1O0VoEa70+9tlku3eK1Vp7Z4w1zLH8yxjOXK8hckV+S9T29vcXlxBaWkE11d3U0VvbW1vE81x cXEziKGCCGIFnd2IVVUEkkADNfod8GPhtL4A8PzPqsVv/wAJHrckVzqTQO0osbWKLFlpHmh2idoS 0ryyRABncrulSONz8k/Hok/FjxVk5wNCUdOi+GrNV6e1eQV3Hw0ubq0+IXgmSznlt55PFGiWheGT y3eC/wBQSxu7csP4ZYZHidTwVYg8Gn/E3Sp9E+IHjCwmgitf+J9f3tvbweT5Udhqkx1TTdiwfIoN vNERGANudpAIIrovA/wm+JGvXGmazo2nSaJbxzwX+n69q8x0yGKSCFdT0+/toSGupY5P3XkT29u8 bMR8wCsV96+ImreE9U8caW/jL4j6F/whmh3Vve2PhHRbS71ya91SxzHfJ4oWxjuYYyJT5YWYEtAZ Io44meWV5PFn7TOhWQntfCGm3Gt3WZEj1LUVk0/SgxjBiuIbY4uplDEho5Ft244bBFfIPiHxJrni vUn1fxBqM+pag8aRCafy0SKFMskFvbwhYoowSzbIkVcszYyxJwqersmSrMpZWRtpIyjDDKcdiOCK /U3wPbXFl4L8IWV3BNbXdr4X8P211a3MLW9zbXEOlRRz208D/MjowKMrAMCDnB4q54n0htf8Oa/o aPFFJq+janpsM06l4YZryze3guJFUE7Udg/yjPHHNfCv7PGqS6f8TNPtIo4pE1zS9X0ydnDl4Yob M62JINhA3l7NEO4MNrNxnBH3fNZaLY3134ouorO2vItIFje6xcyCM2+i2E0uoNG8sp2QxI8jyysA u75S5IjTb+anxC8YXHjnxZquvymVbWaX7PpNtKWBs9ItiY7GAxmSVUdl/fTrG+wzPIygBsVxNFFT 29vPeTwWtrBNc3V1NFbWttbxvNPcXE0gjhggijBZnZiFVVGSSAASa/TP4Z+CU8A+EbHQi8M2oPLN qGs3Nu1x5Fzqd0AkrRCc8JHEkVuhCoHWMSFFd2B76iiiiiiiiop7eC6ilguYIriCRSssM8aTQyAn 7skUoKnt1HNSKqRhURFSNAFREARFUABVVVGBgDgYHTGMVmaToejaBbSWmiaVYaRazTyXUlvptpDa RPcSgK8zxwBQWwqrkjhVCjCgAeWfGfwH4n8aaZos/hbU2tdS8O31xqcdg1/Np6Xs4gDWlxazx/KL 2GRNls8jIqebKfMTJz1+gaFqOqeAtO0D4i29nql/c6UlrrcO9rmOfbIWtvPuQctdRosRlnifi4Vp InICPVfwR4HXwFLrFho90svhjVb+fVrLTbgv9r0G9eOGCSzhuX8xrqCZFyryvG8AiVT9oaZ5E9Ar kfFfgTwn40hii8SaPb372/8Ax73avLa31uMMNkV9aFJfLyxYws5QsAxU4BHzBqXwY+Elw1vDoXxd 0qzncqjLfa14Y1wzSO+ESCOwmsyGOVUDLEn8ho/8Mq/9T5/5a/8A98aP+GVRjP8AwngxjOf+EY7Z /wCwjjpzWf8AEXVLwftEeE1hvJozY6j4N01PInCNFa396kl5aHyVRgkyXMoljkZ9yyEFtjBF98+M uitrnw18VW8aWomsrAa1DLdIW8kaLOupXRtnCOyyyQRSwoy4yX2syozGvjX4IeLLXwl4+sLjUJbW 203V7W50K+u7reFs47xkuLWcSIyrGPtMMCSSygosbSMQOGX3r4i/HrW/Bfju78OWmiaVe6XpS6d9 sNxNdLqF695YRajIbW7iby7cBZljCvBNypJOCFX2D4d/EbRviPpU9/psU9leWD28Gq6bdvA81pPP brKHheFjvt2cSRwyukZfy2JjQggYXxk1XxJ4X8PW3jLwxqH2afw/fW8eq2Fz5c+l6lpGpXUNvJDP ZyK26UXC26pLE8ciRPOEkUuczfDn4v8Ahz4hRfZ02aJ4hEkwfQLq7SaaaFAZkuNOuikIul8tSZFS NXQq25Am2ST1eiiiiiiiiiiiiivmr4ufAhPE1xP4l8H/AGWy1yUTz6ppcrC3s9anEbSC6tZFBSG7 lYBH37YpWPmSPG3mSSfFN/p1/pV3NYanZXenX1uVE9nfW0trdQl4xMnmwTgMNysrDIGQQRwapUUV 9vyeKNTm/Zlk1eWRGvZNDPh95OSZbI+IP+ETZ5TKWJka1BLOTy+5htyMct+yzZW73XjPUmt0Nzb2 +iWNvdEPvSC7kup72CMjgh2gt2bjPyrjGTn7CrnvFnhqx8X+HNX8Oah8tvqdo0IlHmbrW6jdZ7G8 VYnQuYJ1SUIWCtt2PlSQfzC8Q6DqHhjW9T0DVIvLvtKu5bSYqsyxTCNsxXVsZ1R2hmQrLC7INyMr YGaxaKKlhmlt5Yp4JZIJ4JEmhmhdo5opo2DxSxSoQVZSAVYHIPIr6B8K/HG4uLJvCvxOtE8V+E72 2ayurprdW1y2RIEjsneZXjE4jaPeZmIug7GcTvIiofQdV8Nad4a/Z/8AHceh6zBr/h7Wdb03XtB1 KMFbhtNutX0ezFvqCMqBbiGW3khlVVByuXSJy0UfxxRX6K/AXRl0j4ZaKzWlxaXesy3+s3i3AkRp muLxrexukR8ERy2cNs6EDDLhxkMM+x1494j+BPw48RNJONIfQbuaSF5Lnw7ONPXZDb+QIY9OdZLJ FbAaQx2yuzDcWyzbuJuv2d4dDNrrPw78U6vpXijT7uG4sbnW7i1lsGTmK5hlbTrNHUMjHduimjdN 0LxlZCy4V1+0L4x8K3FxpXjf4eww6ussjxi3vrvRrVrRSYA0Ed1Hfi4XzUfbcxXBjcAbRwWK237U F3fXENnZfDue8vLmRYLa2tvEUlxcTzyHbFFDbxaaWdycYVRkngVCPht8SPi/qtj4g+I9xH4W0W3j iW00S0jaK7htG8t7oWOm3Dyi1knAbzZ7x2mV1UGF40RF8T+HekWOrfFvw/Y6HcSLpcPil9T0yfUU zcy6ToU0ms26XSRDAmlgtwhwu0O3ZQa+jf2ndDF34V0PXkiu5JtF1l7RzCm62g0/Wbf9/cXjKpK4 ntrWKNywG6QqQSy48b+H/wAJ38deE18SeF9cn0TxZoWtTWrpeXDGyubiB7e+sL+wvNPjW4sGijkf BIuDJLGCrQgnb6ZP8dfHvgaGLS/iB8P2k1RT5MWppfNo9rqUdvbQiSSNo4Lu2uJd7eZPJaSiMF1U RR7cNT/4aq648B/n4nz9f+Yd09hWwNB+InxvZG8aQf8ACD+BbW+h1Kw0mOxibWtRliuJYEBmvv30 brayyo11JEkLMY3jtJASY+gtP2afh7a3UNxNdeJtQiikDvY3mpWK21yg/wCWNw9hawTAHuYpkPoa 9i8N+EfDfhC0ay8N6PaaVBIQZmhDy3NyVd5EN7fXDPNNs8xxH50jbFJVcLwOir8yfitptxpPxH8Z 21y8Uk02v3uqK0Rdl8nW3/tm1VjIq/OsVwgkGMB87Swwx89r2H4DMV+K3hcAnDrriuASAy/8I5dt tYdxkA4PcA138Q8K/s/y3ona38XfE+W3uv7OMSFdG8N2Nw3lWT3xZ1kjnubdvPljQGUofJDRQy+f P4h4w8d+J/HF8b3xBqMk8ayyPaadCGh0vT0kYsIrKzBIG0HZ5shaVlC+ZI5Ga46iiivsr9nT4cTW KSePdbs3imu7Zrfw1BcRRFlsrgA3OtKjq0iGVcQ27qyFomlbDRyxtX1dXOeMrC61Twf4q02yhNxe 6h4b1yxs4BjM13d6XLBbxrv4yzsoB9x0r46/ZhZh471lBu2N4SvWZRnblNZsQrsB1IyQPrWn+0/r 2pSeIND8NEyQ6TaaUmtLGJCEvr68up7P7TLFHKyMIEhMcDSQpIpefGUdSflyiiun8J+ENd8aavb6 NoNm9xPK6faLlxItjpsDH5rzULlFYRxKAT0LMQEjV5GVD+g3wz+GemfDbTLu1tbuTUtT1KSOTVNU kjNsLgWxcWVvb2QeQRRxCR/42ZmZmZsbET0uiiiiiiiiiiiis7V9Y0zQdNvNY1m8g0/TLCEzXN3O SEjQEKgVUBZ3diqRogLs7BFDMQD85Wfxa1T4l/EDTPCHhP7TpfhJLkX2qaxHaXDazqFhpMMl1dxT SxSqLG0u5RDbLICJgWRzIpc21fTNxcW9pbzXV1NFbWtrDLcXNzPIkUMEECmSWeeaQhVRF3MzEgKo JJwK+R/Fn7TtxFeT2vgzRLKa0t7rbFq+tm7db+BI9rSQ6VbNA8IMnMbSTsxQAvGjMVTovjP4+tr3 4RaN52nz2V98Q7fTLq1sJpnLWNnZTW+tXd2J1i2TICLeKMExM6TLIFARkry/9mnw+2o+NL3XZLcy W/hzSpPLnE6IYNU1djZWqmDcGkD2wvedjIpAyQxTPbftUXNwtv4Is0nlW0nn8QXU1qsjCCW4tY7O K1nliU7S0azTKjEZUOwBwxz9AeGIF8RfDnw7b6xJNerrngrSYdUkmkeSe7GpaJHHeyTTsdzPJvYs xOck9zX5w2Mt34L8X2c99aCS/wDCfiS2lvbAXEYDXeg6mHns/tcIkTBeIp5ihh3G4V9q/Ff4yXng 3T/Cl34YsLPUU8UWjatb6lq1vqAsW0z7PFLAkEETW7mWRZ43YNIDGu3dGfMUrqfDH416R8QbuXR7 uxOh6+qST21m95HdWmpWsKK0zWNw6RMZk/eM9v5ZIjXzFdwJBH6T4us9WvvDWsQaDd3dnrqWbXmj zWk9tbynVbB1vtPtnkvMw+TNNGsFwsuEaJ3ViFJNeI/Cz49WXiaSz8PeLRBpevSRmO21UPFBpOsT p9yJw+BbXMq8IhJjkcMEKM8cJ+j6KKKKKKKKKKKKK8p+Knwr0v4jacsiNFp/iSwhK6Xq7KdjxhjJ /ZupiMbntmYttYfNCxMke4NJHL8DeLPB2v8AgrVJdK8QWMlrKruLa6RXew1KFArfatOuyAsqYdSR wyE7JFSQFBy1FFfbX7MGrapdeHfEOkXJMumaTqFpLpTNLLJNFJqcUsmoWMKM5CQq0cc6Ika5kllY lix2+J/Ae2vtY+K2l6g6veG0i1zWNUuZdkhQT6dNZi8l8zOWN1cwgEDO5gwwRmv0KqK5t7e8gntL qGK5tbmKS3ubeeOOaC4gmTypYJoXG1kdSyspBypIIINfm58WPAU3gHxVdWkMMg0LUnmvvD9xsl8n 7E7h304TSvJvktCwhfdIXZdkrBfNUV5fRRRXrvgz4zeK/CsK6VfSJ4p8Mvbmzn8P6432mMWTQx2p tbK8mWR4oxDEIkt2D24Vm/cknNe+eEPD/gm8n8ZfELwFeINI1DwXrel6n4VntVt5tG1i8ig1KSOJ J0liW3ZY2GwRywq4YRNJGPLj+JqK+x/2WNLnjs/F+tSW0X2e6utI0yzvCYGm86ximu9Stk581FC3 FqzZARzjBJjO36xrg/FXwx8D+MpmvNd0G3n1ExyodTtJJ9P1By9ulrFLc3Nk0ZuDEsUYhFyJFjC7 VUKzK3lFz+zB4KeCZLPXPFEF00Mq201zcaVd28VwUPkyS20VpC8iK2CyLKhYcBlzkYV18Tfin8KF ttJ8deG7XxPpdrax2lj4ltbq/tzqVy7mS2a712SOaOSVYY5Y2hktYrhtqzOzfM8tP/hqr/qQ/wDy 6P8A73Va1K2+L3xtjTT7rSovh/4KF2ktwt+LuK8v1iaBxHNbyhJ70xh2uLfEFvau6kNJ5saFfnn4 l+FtN8GeK5/C2mTahdvpdjpaaheX3kr9t1O8sk1CaextoEHkwFJowkLvIwIYmRsjH234/wDCxh+D Gr+GILwsuh+E7BRdvDsa6TwmkGokvAjsFM62ZXAdgpbOWAr47+FngLTPiJP4i0SS/vtO1620mLVd Duo0t5dJ2216ltqEOqwsPOYv50AhMLLs+d237Vjf2XTvF/xY+DWnf2P4p8KN4n8NaTE8dhrNvc3H lWds1xHa2Uba5DHOsdqCSlvBd28cw3ooZY1SIH/DVX/Uh/8Al0f/AHuq+3if4nfG60XSvD+hDwV4 Mv1it9b1+4uJLyW6t2kuIr6GxvJVtTcROI/Kkt7WEt5i7J7hIpmWtuD9mHwQIYFuNc8VTTpFEtzL BcaRbwy3CxgTSQQSWcrRozbmRGkcqOCzH5j634T+HPg7wQ0svh7Ro7S8nto7a4v5p7m8vZ4kILr5 94z+WsjAPJHCEQsFJXAXHb18M/tNaO9p4y0jWEtI4bbWNDjie6RkDXmp6XdPHdGVA2/dHby2aB2U ArtVSdjY+ba2fDtzLZ6/oV5DMbeW11jTLmGdW2mCWC9SVJge20gNn2r64+Ieg+CvC3jLxJ8QfH62 uu/2mujN4N8KQXE7XF7eabp8FrfTavavGkfko8MeDJI8JiZw8ckjRx18/wDj34s+KvHs9xDd3T6b oTSP9n8P2MrrZ+QJVkgXUpAFN3IhjjbfKoUOC0UcWdteXUUUV7p8DPhwfGXiJdX1S1kfwzoLrPcN LbxyWeqarEySWujOZmAZcMJ7gBJBsCxyBfPRh+glFfnfojyeFfjzBBpkCWMVv8Q7vRba2MeY4dJ1 XV5NGaKJZsnabSciNic4KsD0NfQX7SviHUNL8J6do1mrRweIr6WPUbtJIxi105UuBYeXjd++dkcu hACxlGyJMV8K0UVe0/TtQ1a8h0/SrG81O/uN/wBnsrC3mvLqXyomnlMdvArMwRFZ2wOFBJ4Br7v+ Dvwct/A9vD4g16OK58YXMMgVQyTW3h+3nj2PaWjruV7l0LLcXCkgAmKL5N8k/vdFFFFFFFFFFFFH AGT07noMDJPJIznHt0ya+XvHXx7mn1OPwh8MYYNS1i81GLSE12YW8tjJd3LC1gTQ1mcRSEzOALm4 /c/KSEljdZB9K6daHT9PsbE3N5fNZWdraG9v5jcX14ba3ERur24AAeaQjfK+BuYk45r59+I/7QVl 4U1LUPDvh7Sk1fWLB3trq/urlF0ezu0SJxFHFZs8lyyFpYbiNntzHIm3LchdLwz8Y7jUfhV4h8d6 1Z6bZ6jod5f6XBb232trHUNSFtBNpK/ZmdpkSSS6ihkHnNwryblB2p8g/C/R3134g+ENOUW7Kdat L64jugxgms9IJ1a+hdVVtxkhgkRFIwzEBiASR9w/HK4uLX4WeK5LaeW3dodKti8ErxM1vd65bWt1 AWjIJSWJ3jkXOGRipBBIPzf/AGxN/wAM1fY/tke3/hLv7H8ndDu8j7V/bv2LGN27f/pHXdt/2OK5 v4neI4bD426n4j01ob7+wtf0C4RGEyQyX/hy0tIrq0l3BXwtxbvE5HXBKkgg1+hrdwRzgggjBx0I wfXoQf5V+bfxV+HF/wCAvEV6sNpeP4YurhZdE1RreU2giuladNLkut8i+dBtkjw8gkkVBNtVXGPO L/UL/VbqW/1O9u9RvZhEJ7y+uJru6m8mNYIvNuJyzttRVRctwAB7V9hfsuaRqNrpfivV7iykh07V 7jRoNMvJQqC8fSvti6h9nU/MY0aeNDJjazhkUlo3C+5/Em1gu/h942iuYUmjXwvrd0sci5VZ7HTp Lu0lwf4o5o0dD2Kg1+YlvcXFncQXdpPNa3drNFcW1zbyvDcW9xC4lhngmiIZHRgGVlIIIBBzX3t8 G/jHD43t00DX5IbfxdbQsVfbHBbeILeFNz3drGm1UuUUF7i3UYIBliAj8xIfe6KKKKKKKKKKKK5y /wDGXhDSrqSx1PxV4b06+gKedZ32t6ZaXUPmRiWPzre4lV1JUhlyoyCCK5bWtB+GXxVhntpLjw/r 93awbV1LQ9Vsp9Z0xHjmSB1vLCRnCIzySJBPvgLjc0T44+WPHP7PXijw611feG93ifR1lZoreBW/ 4SC3tySVE1gihZynCF7clnJ3eSgyF+eyCpIIIIOCDwQR1BFJX2543e2079m3SLULdTf2j4e8EpG4 DTiC5nuLTV53uJGxsi+SSNDggExoMggjQ/ZiJHgHVvu4/wCEwv8AsA2f7G0/q3Xjt9a+jKr3V5a2 NvLd31zbWdpCN01xdzRW9vEpYIGeWYqgBJCg55JAHNcr4w+H3hXxzbGDxFpUc1zHG0VrqUGbXVrI lHRPIvIsHYjSNIIZQ8LPhnjYgV8TfFH4L6t4AV9YsJW1jws900Yuwh+36UsrqtrHrKIoTa5YRJcx 4R3GGSFpIkbxKiiivfvhVq0/ivQfE3wf1HUZkt9e0ya88Ime4lEFlrulzjWf7PGyCcpbXDx/aZ+V VRFL5a+dPurw7ULC70q+vdMvoTb32m3lzYXsG+OQwXdnMbe4i8yIsrbXUjKsQcZBxU2i6XPrmsaV olq8MV1q+pWOmW8twZFt457+6W1iedoVdggZwWKoSBnANfq3YWNrpdhZaZYQi2sdOs7aws7ffJIL e0s4Vt7aESTszsFjUDc7sxPLEmrVFFMkiimikhmRJYpUkiljkQPHLFKhjkjkR85VlJVgeCOKZBbW 9pGY7W3gt4jJJMYreKOGMyynMspSMAFmIyxxk15N8bvGUPhHwPfxROh1bxHHNoemwF1WVI7qEpqO orGkkcoEEDMFljBCTvBuXaxB8V/Zg8NzSaj4h8Wyqy21raLoFnuSN45rq6lj1C+ZZA25HgSOBcbc MJjz8pFfTPxA8OHxd4M8ReH0VmuL7TnayVZUhD6lZSC+0tZJZFbEbXMUQk4Hyk8jOR8afs8+Lh4e 8aNot1KsWneK4Y7BvMMMaLq1szS6RI0sg3ZYvNbIisAzzKSCVGPvp1EgaNwjI6lGVlDK6OuCrK3B BHBzwayNP8O6BpE893pOg6Ppl3dZFzc6fpllY3FwGfe3ny2yKzZJJIY9a2KKKK+Lv2nvDQtta0Lx Vbw7YtUs5dJ1B4bFY4lvtNYTWdxe38ZxJNPDK0SLIoYJbYVmVdqfLFe9fCy1/wCEM0TxB8W9VhVY 9MsbjSPBcF0gVdX8SajuszPbI1xA8sNuNy3CoG3RtOyHzLZhXiF/e3WpXt5qN7M1xe6hdT3t5cOF Dz3V1M09xKwQAZZ2LHAxzVSiitTR9H1LX9Ss9H0ezmv9Sv5hBa2sAUtIxUszMzEKiIoLySOQqKC7 kKCR9v8AgP8AZ68M+HVhv/E7ReKdX2Ixtp4Nug2UjQL50UVnKW+1bWMirLcABl2sLeN1zX0NjAA2 nA46fLjH3fy7eg9qSjrweQeo9u9fn18A7q80n4q6fp5Jja+tdc0m/RXGNlrYy6kYiy5DATWqEc4y Ae1b37T0Ui+ONGnKERyeFLWJHH3Wkg1e9aVfqodCfrXzdVyxsL7VbqKx0yyvNRvrgv5FlYW013dT mOMyyCK2t1Z22qrMcA4AJPFfTfgr9mnVL3beeOr5tGtzuI0bS5ba61WTiWPNxqH7y2gwwhkURrcF 0LKfJcCvrfQPDeh+FdNj0nQNOt9MsI3aXyrcOWlmZQj3FxPIWklkKqqmSVmbaACcACtqiiiiiiii iiiis3WdY07w/pd/rWrXUNnpum27XN1cSsFCouAkaA4LPI5EcMS5aR2CKC7AH84/iH8T/EPxCvW+ 3zG10O3u5LjSdDh2i3tAUEEctxIoDXE+wHMshO0vIIhGjlK9d/Zb0gTa54r14z7f7N0mx0n7N5ZP nf23dteef5wb5dn2Dbtxzv6jbg/WfinS59b8L+I9FtHiS61fQdW0y2ednWFLi/sJLSBp3RWYIGcF iFY4yQM1+Vk8E9pPPaXcE1tdW00lvc21xG8M8E8LmOWCeKQBkdGBVlYZByCARV5p9Z12506yebU9 Zu4oLbSNJtS91qFxHaxHFnpenwnewRSxEcMa4BPyjmv0P+D3gA+AfCUVpfQxJr+qSnUdckU28zRy sojtdNjuYFUtHbx4G0vIomeZ432uK8J/am1G3l1TwhpC7vtlhp+ralPkfu/s2qXMNrabW/vbrOYM PTb619E/CjU4dX+G/g67gilSOLQrTSyspBYz6KP7GuZF2/wtJbsyDrtIzzXzN+0J8Nr6w1ufxvou nPLo2qokmufZERxpurqCk95LbQRIY4LlFSR52ZybgymVl8yIP83z6jf3NpZafcX15PY6b9o/s+yn uZpbWw+2SCa7FlbyEpF5rgNJsA3NycnmvZv2edE1DUfiNp+qW0RNhoFrqN3qdyVkEMQvtMn0y0gE qqUEsjy7kRmBKJIy52EV+glflR4t0610fxT4l0iyEi2eleINZ020WVxLKttY6jJbW6ySgDc2xRub Ayewr6G+CnxqbS2tPBvjG836U2230TXLqQk6UfuxabqU0p/49TwsMzH9xwjHyMG3+0aKKKKKKKKK KKKxdU8R+HdCaIa3rujaO84ZoF1TU7LT3nRMB2hS7kUuFJG7bkZNc9e6p8NfHES+HrvV/B/iQXrS Lb6YNV0i/u2ne2kgaawSGVpo5ljeTZNb4kTkqwODXzX43/Zp1Gy33nga8fVIFA8zRdWnt7fU1YyJ HizviIreUcu7CbySqqAplZsV8x3+nX+lXcthqdjd6dfW+zz7O/tprS6i8yMSp5tvcBXXKMGXIGQQ Rwc1Sr7P+BWpzaR8G/HGqQkrLpWp+J9TgZApkE1n4Ws7hCu8FcgoCNwI9jXB/swW8zeNtcuhE5t4 fCtzBLKMiNJrnVrR4Inb1dYpCAeu0+lfctLjPA+Yk4xj16DAHU/zrB1LSvDnjDSjaalaaZ4g0m5E uwSeTdwiTZJaPcWd1GSYpUDSKs0LrIhJ2spGa+Tfib+zzc6aH1n4fxXV/Yqt3Pf6BPcJPfWSqXul bR5JAr3ESxgRJbsXuNyrtadpMJ8rUUUV6t8IfHUXgfxQH1MiTw3rkB0nxBbyxzXMAtpXzb35slbZ I0DZDb45D5LzoiFnFYHxB8H3HgbxZqnh+XzHtYZRc6TdShybzSLoebZT+a8cKyOqnyZ2jTYJkkRS QtcRX6W/CDw5F4Z+Hvhy0VVF1qFkmuahIbf7NLJd6vGL0R3Ee5iXgjaK23MQSIwSF4Uel0UUdDx6 5z149CP5iqkFhY2k93cWlnaW1xfS+dfT29vFDNeShiwlupY1DSNuJO5iTVLXtc07w1o2p69qrmKw 0uzlu5yjwrNLsX91bWwuHjRppn2xQo0i73ZVyMivgr4TafeePPi5Z6veqd0GqXvjbVpLOSC1EE9t efbrd40uN5aI38ltG0SBn8tmwVALr+hpwcqRkHqPb3Hp1+tfnBbyTfB74tg3EMk0HhrW5YnRzBdX Nz4e1K3MSXMYgkjjNxLp9wJY1Z1CyFRIo2so/Rq3uLe6ggurS4gu7W5iiuLa5tpY7i2uLeZBJFPB PFuR0cEMrKxBBBFY8vhfwzPqQ1mbw7oU2seck/8AasukWD6kZ4yPLmF86GUOMDDb8jHWt36D8AMD Haiiivn79o7w7BqngQa6diXvhi/t50kIkZ5LLVLiPS7u0j2sFG+RraUsytxFgY3E18EV658GfDn9 r+MLfXbqc2Gh+BxH4u1nUmSXy4E0mYXdnbeYkcib5JE3lHKkwxzshLIFPMfEDxhc+OvFWp+IbgSR QXEiQaZaO8jCy0u1HlWcGx5JArsoMs4jYIZnkdQobA4qiilALEAAkk4AHJJPQAV9dfDL9ni3uLO3 1v4gJch7geba+GY5ZLRo7d4iEfWp4SsySktvFvE6NGQvmMWMkKfWen6dYaXaQ2GlWNpp1jbB/Js7 C1htbSBZJGml2W9uFRMu7M3HLEsck5q1RXwT8R7630z9oQ6ndKfsuneI/BF/chfLQ+Raadp1xMAW Krnap5JHPJNe0/tOk/8ACA6QM/KfF9gSPUjRtQAP4c18KUV7x4M/Z+8aeJvLudYT/hEdLbdmTVbd 21eXaZYyIND3RyrtkjUP9reDKOJIvNHB+yPBXw78LeArP7NoVgGu3837RrN6tvcazdpMys0Mt6iI REPLj2wRqsYI3bN5Z27j6dO1FFFFFFFFFFFFDMiK0jssaIrO7sQFRACzMzHgADqTjuScV8D/ABh+ Mtx41nm8PeH5ZbXwjby4kcqYbjxBNFIHS7uVcB0tlZQ0FucFuJJQH2Rw8j8FrC01L4n+Ebe9jeSG O+utQVUcxkXWk6ZPqtg+R1Czwxsy9CBg8Gv0mr8yfinpGo6R8QfFianZyWbX+vatq9kHUeXc6bqW oy3VndWzoSrI6tjhvlYNG2HRlXi/7S1A6aNIN7df2Ut62pDTvtEgsf7QeAWrXptQdhl8tRGJCMhc jOCa+zf2ePhvf6BFeeMtbhvbDUNSt5dK0zS7mAW7x6Y08VxNf3MUv7wNLLEqxIyphFZyHWVCvT/t F6o2nfDW5tBbrKNc1jStKeVmZTa+XI+tiZAOGLGyEYU9mLZ4Ar5G/tzSv+FQf8I19tT+3P8AhZP9 uf2d5Fxv/sr/AIRf7B9t+07PKx53ybPM399u3muD1C+utVv73U76Xz77Ubu5vr2bZHH511eTNcXE vlxKqKWdicKoAzgDFfoL8DPG9r4s8F2GnkiPV/C1rZaNqNukTrG1vDE1vo97EzySFhLBCBKdynzl kwiJsJ1vix4qfwj4bGo3PhK08YaFNcLY6zYXUxjitRM6tYXlxE9pdQtbmRPKcy7MSvAFyWwPD/DX j/4CavewT654F03wxqTxP5ouNJttR8OrKW+xQwxLZJsJaIrK0kunxqrb2371V3+tdO+wfYLE6SbN tL+yWw006c0J0/7AIB9jNkbb935Xl7REE+XbjHGK5j4jSxQfD/xtJNLFCh8Ka/EHkkjjQzXGlywW 8QeTHzO7rGi9WYhV+Y4r8uav6ZqN5o+oWOq6bObfUNOu4L2yuAkUhhubaVZoXMUwZHAYDKupVhww IyK/Tb4f+MLXxz4U0vxBbmNJ54vs+q2sZjDWWrW2Evrcxo8hRC2JYRI+4wvG7AbsDs6KKKKKKKK8 68X/ABW8D+CvMh1bWYrjUU8xf7G0sLqGqB4hGxiuIIjstmKyK0f2uSMOMlC20gfO/iL9p/VJZWj8 K+HbGytkkuF+1a5JNfXNxCSBaypZ2Twx28g+YuhlnU5Az8pLeFeIfiN458VpJDrnibU7u1lgjgns IpU0/TbiOGf7TH9o0zTlht5GEmG3vEW4XnCLjiaK7Xw98RfG/hZYYtD8TapaWtvFLDBp8k/23TIY 5pjcSiLS78S26M0hLbljDZZiD8zZ9Ybxt4C+Kxi0/wAfaTa+D/FV1KYrPxxoccUenSXE6GCD/hIo 7pvMEEax2sYM00oA3t51pHuY+J+JfDWpeFNUfS9SWFyYYruxvrWUXOm6tpt0N9nqul3agLLbzKCU ccggqwV1ZR9NfFs/8WE+GI9f+EM/Twdc969G/Z0s2tvhtBMYDENQ1nVbyNyMfaUjdbAzKe4DQNHn /YNe71+f3xTk8afEL4oaroFrpOrXL6NeNpej6IqO8VlYrJHbHWHYxwxxQ3rmO6a6nwqxyRK0zRRo w+gvCHhf41+D/DVhoVhqHw71CK1e7aOPWx4iebT7ebbNDaW99pwiEoEhmIWSL93kKJHj2LHasfGf j68ubHwh4/8AhTqC2viJJdK1jW/D9xLf6LBY6vI+nK91HZidbeIBsXRk1HeibplXG1D8g/Ez4f3/ AMPvEdxpskdzJo9281xoGpTbXF9YbxiOSeNUQ3EAZY7hAiHOHCCOSMnzqiirVpd3On3drf2cz213 ZXMF5aXEbFZbe5t5FmgmjPZlcBlPsK+ifiFo9t8SvB9n8XfDltO+r20UGm+PdMt7UrDDdadYobvV oEMkj+XCpizteT/RnikfyjFNnnf2edLk1D4mWF0kkKJoematqs6S+YHmiktf7GWODYCN4ku0c7yB tVuc4B/Qeg4xngAA5JHsSM/19hXyhpHx6g1P4riG5vUtPAkkF7oGmSySS2lotzLPFNb+JNSSSLe3 nvAsCCURLbxS72KETmT6vorl/FvjLw74J02TU/EF/Dap5Uz2dmrxtqOqSQbFe30uyLK0rhpI1YjC JuDSMiZavzv8b+Ndf+J3iVLy4hkYySpp+g6DYiS6+yxTzbILO2SNQ09xK5Bkk27pHICqqCONP0E+ Hvg+DwL4T0rw6nkPdQxG41W6g2lb3V7r95eziYRQs6A4it3ljEghSNWyVrtK/PP47+DpPC/ji81C JH/svxQ8+tWkp3EC9ml36valyANyTt5oUcLHJGOcGvoj4S/G7TvFlvaaF4purbT/ABYHt7K2lZfI tfEbyfJDNbkARxXTEBJLclQ8jKbcEOYovoSivKPjN46fwP4OnudNv4rPxFqVxBZ6GGjt7ibcs6S6 hdC0uMgxxQBgXKMqyPGCPnAN34WfEO3+InhxdRaOGz1ixk+x61p8MwdYrny90V5bxsTItvcLlovM yVZZI97+U0h9KrxP9oXTba++GOrXU4fzdGv9H1Ky2PgC5k1BNIdpB/Evk3Uo28c4bPGD8VfD/wAE 6h4/8SWugWLx28ZR7zUr2QZSx0u3dUubgRry7kukcScAyMoZkXc69l8YfF+l6lqFn4M8HtbweBfC Ma2+m2+mzzSaff6kYy17qRMgHnNGzyQJO7Slz5s6yuLhifFqKKlhhluJYoIIpJ555EhhhhRpJpZp GCRRRRICWZiQFUDJPAr7F8LaTN8CvD1rqd74U1bxT418Wv8AZhb6PbrNa6RHDJC8Wg3OrQrO8cso kMpEEMgmkj2AFYVmPoMOsfHvU9Rulg8H+CPDGnpGr248R6tc6u7uu2OSA3fhy5YuzMWkUm1jUKMb iwBb5m+K/hD4laF4il8beIDBcXF/PDqR17wob8aZotxaTJZ2Fobl44pbV4QtutvJKcv8uJZZRIR9 kfC/X9W8T+AvDmu62Izqd9bXS3UkcBthcfY9QlsYLtoT8oaaONJmKAJliUVVIRe+r4W8FBW/aWv9 hAT/AITD4hsoI2gKtpqbABe3AwBXR/tT2SJe+C9REhMl1aa5ZNFhdqJYTWs6SA9csblgc/3RivI/ BPw0bXbA+LPE+qW/hbwJZ3JS81a7kMd9qiQI8lza+Hrco4mmLR+SG2n5yRGk8kbxV3j/ABi8LeB7 RNK+FHhS2jljiS3vPFXiOBG1LUgkkvmkw2jLK4dvJnjeWdEUloxaIApXzHVPix8SNWnS5ufGWuwS xRCFBpV4dDhKrI0oZ7bRBbxu+WP7xlLYwudqgDz+SSSeR5ZZJJZZGZ5JJGZ5HYnJZnbJJPcmur8P +PfGXhfyBoPiTVrCC2NwYbAXLXOlKblGSVm0i88y1YnezBmhJDYcYcAj2nw9+034psEEXiHRdM8Q okBjW5t5W0O/kuDIG+0XUkST25GzcvlxWsfODngg+/eHfjt8OPELrCdWl0C5kmmjit/EkCacrRwQ C4+0SajG8tlGrjcsayXSsXUqFyybvYEeN1WSNw6OAyOjAq6kAqysDg5yMEZB606iiiiiiiivgj9o Hx9N4k8TzeGLOQjRfC11LaOqPcIt9rca+RqFxc28qxjNs4ktYjtbGJHRyk2K+fq+qv2WtWjh1nxb oZiYyajpWnaqk+8BI10a6ks5ITGRktIb9SpB42ng54+zq8O+J+sfBfR5pn8Y6Xousa+7wyTWWm2F rdeJZWhhigjF9cwNG0SrBKjxreXEaui/uxIUAHC+Bfit4Su/Gul+HfAvwtsbJNTaDTF1lbnR9G1h dKhiW81O5vIYbeXzBCkMkxiN6zTGNTnzGC19TXFxb2kE13dzwWtrbRST3F1cyxwW9tBEnmSzzzSl USNFBLsxwACTX5k/Erxj/wAJ14w1TX4xdR2DmGz0q1upmna106ziEMQjQ4EQmfzLl4UyqySvyxJd voP9mnxyhjvvAeoXD+Yhm1bw+Z7ldhjcr/aWlWkczghgxN3HFBGc5uZGxjJ+nPE2qXui+H9X1fT7 GPU7nS7GXUPsEtxLafbLezH2i9giniinYStCsghHlMDJtDfKdw+RNN+KHwY1udYvFHws0/QFeaCC K70i1sb23SG4lzd3eo/YYrGZfKKowMUM0hUuFX+GT6v8Iz+D7rSFufBCaENHnmEzDQLaytbdLyW2 jmaO7tbNU8q5ETRebFMiyp8okUdK6ivyu8a3drqHjLxdf2M6XVlfeJteu7S5j3CO4trnVZZoJkDg HaysGGQK5ivvz4DfEiXxjocuh61dS3PiPw+kfmXd3PDJc6vpcsjJbXjAsJJJLf5YbiQoSSYpHkaS Vq98oooooooorlfEnjnwl4QTf4j16w02QxxyJZvKZ9SkhmkMMc0OmWokuXj3KR5ixFRg7iADj528 R/tRWio0PhHw3PLK0MZj1DxFMkEdvci4PnRtpWnO5ljMQGxxeREO2ShCYfwzXvjP8SNflMkvie+0 qJZ5J4LXQHOixW4k6QrPYbbiRF6ILiaQjqSTzXltFdDoHivxL4XmE/h/W9T0ljPBcyxWd1Klpcy2 rFoPt1kSYbhVy3yTI6EEgggkH2C2+Mtj4p03/hH/AIs6BB4hszHNFaeJdJtrOz8SaQ87efLc2qFV h3s8dqp8gwLsjIlS5DFDwvjzwGPDJtNc0K9/t/wNrxaTw/4gjAY87idJ1YKqeVeRBWVlZE37GIRH SWKH3b4RKT8BPidjg/8AFat6AhfBVuxH5dKb+yrDEzeOrgxxmeL/AIRmGOYhRJHFP/aDzRo3UK7R xlh0O0elfXtfIv7SWs+K59W8P+DNOhvTour2cFytvYWtw8mva0dRkgTTi8WfP8jbbyR2yLkPIjuG PklLnwo8C/GXwho0l7pdz4WtLfW0iu28MeLW11jZTZKfbZ7fTEX7NdPEsYZBISyFVnVZIlVO4n8b /GDw1cSr4l+G9p4ksXvbS2ttR8B3F5MwidHkuZhpU32q6k+UDY0sdsoZdpb94jD58+Mvw2fSXt/H Xh/RbnTfC2v21le3mly2z2134X1K+iV3tdQsMv8AZ45HYYCtsimLQARr5Cv4BRRRX014fi/4XN8N m8Mysr+O/h1ahvC4+1Wlkmp6HMsVu1o9uSBIVjt0tnlKIEkFo0k/72bf4RoGhtqPivRPDepJdWLX /iLTtDvo2iMV7ZtdaklhdIYZwCsseSNjjgjBFfqrjpgdAAB7DjgUV8t/FD45TeH/ABhpvh7QZEbT 9E1XTrjxZeWptri5v1huFlvvD9oZN0ceyPKTuCJPN/d5i8qQSfTdleWuo2VrqNjMlzZX1vBeWlwm dk9tcxCaCVARna6kMM88881ZrN1jWdL0DT7nVtav7bTdOtI2ea6upNqDHKxxqMs8jfdSNAXZjtQE kA/B/wAaPiyPH17Ho2jBk8LaRdvPbTyRvHcazfqjW41OSKbDRRKjOttEQH2szy4ZhFD77+zp4Ln8 O+FrnxFfo0d74ra1ubaElT5Wi2qOdPkKNGrK1w0skpw7K0XkkbW3CvoWvkX9pfwMNlh4906DoYtI 8QiKPqDn+ydTlEMP+9azTTT/APPrGi9TWN8EfjQuii08GeL7pU0cstvoetTlEXSGkkOLDU52x/oh Y/u7hj+4+65+z7TB9nW9xb3dvBdWs8Nza3MUVxb3NvKk8FxDMgkjmgmiYqyMpBVlJBBBBIqWsfxB rth4Z0TUte1STy7LTLOa6lw0SSzFFPlWtv5zIhmmcrFChYbnZV6mvFPgb8V7/wAcx6joXiSaGXxB psJ1CC8igFudV0+S4Mdw0lvaQpbxNatJDHwyl1dcISkjn6DrJ13S11zQta0R52tU1nSNS0p7mOPz Xt11CzezaZYtybyofdtJAbgEgc1+VumaZfazqNjpOl2zXeoaldQ2dnbq8aedcTuI4lMkxVEGTlnd gqjliACa99+JU2nfDnwZp3wl0Zkm1fURYa/471CK6gu4pbwoskemIHXzI1MkUU8SlIWWBIWIkNxI x+cqKKK+oPhB4F/4RzTLj4seLNA1DUrDTreC68N6PY2Jv9YlaS6jX/hJYbB5Ik8uBCXgMpPybrlQ gjgkb16x8a/GbxUul3Xh34e6H4b0u+SeRtQ8W6rNdqVG4wTfY7I2t5GrhdqH7JJvDJICI8PXk3xj 8C/F3XY4vFHiCPQdTtdJtfs/9l+EJtYmi063eTfcagum6ou9mdiguHhZ2CKpcLHEWX0T9mzxHr+s eGtW03VPtNzpugXNjaaLqNwkjZhuIXa40eO5cYcWirE6LuZo0mVOIxEtfR9fAX7R2ntZ/EiS4YIB q+h6VqEZRiWZYhLpRMobo261IAHG0A9Sa99/aSto7j4dRTO7o1n4i0y6hVUUiWR7a4sykhJG1Qsr NkA8gDGCSPjvwX4H1fxtfXFtYPaWOn6bbPe61r2pSG20jRrJI2kM19dAEAuEcRJ1bDMdsSSSJ7DB 4z+HHwjeS08EaZH458UxRTxXHjLUZI47Cy1BLV7F/wCxRHGzNbMzSl1tpEEsTBftcw2snnuv/Gf4 j6/I7S+JbzS7c3Lzw2mgEaNHbBwQtstzZbbmSJQcBZ55M8FiWGa891LVtU1m5a+1jUr/AFW9dEja 71K8uL+5ZI12xobi6Z3IA4ALcVY0rxBr2heedD1vV9H+0+X9p/srUrzT/tHk7vKE4tXTfs3Nt3Zx uPqa9r0H9pHx7psqjWk0zxJbNcCWb7RZxaZfeSVw1vaXOlLHAmTzvktZDz3GAPb/AA5+0l4H1SNV 16HUfDF2IZJJTNBLq2mlxPsjt7e705WnZ2UiQtJaRqMMu44Uv7zp+oafqtpFf6XfWepWM5byLywu YLu1n8qUxSCO5gLK21lZWw3UEcGrlFFFFFFFFfLn7RnxEl0yyi8DaPcTwX2qQrda9c286x+Xo8qv EmkuFUtm6OWmxIh8pQjB45yB8VV6n8Fb61074oeEZ7yXyYpL27sUfY8m661TS59MsItsYJ/eTzRp noN2TgAmv0lrgvH938OrHT4Ln4hJoEluEu4bEavZQ398RMYoLz+yLdEkuSw3w+a9qmU+Vyyhdw+Z /wDhcvwu8PXVm3hD4T2dx9mYzx6lqI0zTNVt7reQRaXCQ6hKV2gFXM6kEkBB3+zbOW5ntLSa8tUs bya3gkurFLkXi2dzJEGmtVu1SMSiNiV37F3Yzheg+E/2h/G9p4l8T2uhadh7Pwl/aFlc3BhkiebW bidYtTiRnch4oRbxRI3lIfM87BeMxtXz3RXTeE/FWs+DNattd0K6+z3Vv8k0TbmtdQtHdXn0+/hU jzIZNqkjIIYK6Msio4/Rdm0P4rfD+Y2rOuk+KtKuYYJLqzEk1hdJK1uJntHZQ0tndxEjZJtZowUk K7WP5l3VrcWN1c2V5BJbXdnPLa3VtMvlzW9zbyGGeGWNhkMjqVYHoQQa9W+EXxPv/AGtQ2txcGTw rqt5AmtWc3mvDY+YywtrlmkKyOs0KAGVY0PnRr5bDcInj+gP2l/Fi6f4b0/wlbTp9r8QXS3uoQqb aR00fTJRLCs8TZkjE10I2hlRRu8iVN2AwPxBRX1b+y7r86ar4j8LP50lrdafFr9vuunFvaXFjcJp 92IrIqVL3K3EO+QMOIFBDZGz7LoooooooqG5t4ru2ntLjeYbmGWCYRyy27mKaMxuEmgKuhwThkYF eoIIBH5//Fb4L6n4CD63psr6v4WlumjNwI8XuimaTFpBqqLwY2yscd0mFMg2ukTPEsnhtFFFFFbc 2v39zoNr4duXS6sNOvpb7SmnEj3Ol/a4yuoWdjLuAWC5fy5pomVh5kavHsLzeZ9SfFxQPgD8MuVY 7vBOMc43eC7tmUEehwCPWvSv2ebu5uPhjpsNxEEi0/UNYtLFgCDcWz3zX7Tc9SJp5kyP7uK9vrht b+JvgDw6Jhq3izR45ra8awubO0uf7U1C3uk3iSG407SxNPGY2jZZGeMBG+RirMoPzt4k/ahuTOY/ CHh2BbeOSJlvPEjSyyXEXlbpozpemSoIiJCQr/a5MoMlVZsJ4TrXxS+IPiB/M1LxbrAVrc2rW+n3 P9kWckDM5ZZrLSRBFITvKl3RmK4UkhQB1vhP4rwtp0XhL4mafJ4x8FopaASDfr2k3EO6S0ksL/zY JGQFmhYGdZEjbbHII18l2+JPg9eLaL4h+Hd+vj7wtOC5l0xYpdZ0t5JEaDTr7TIW82WZYpoWk8uF ZFO8ywQKoz4pRRXefD/4gaz8PdaGp6YRc2Vx5cWsaRK5S01WzUn925w3lyoGYwTqpZGJGHjaSN/o b4M6f4dX4gXPiHwPM9x4f1nRNbs7jQ727sLfxD4PlivrS8zf6fLO8lzYSkRx2l1bGbDSCKch43dv rasPxRpdxrnhrxFotrJDFdavoWraZbS3DPHbxXF/YyWkMk7xK7hAzgsVRjjJAJr8q7i3ns7ia1uo Jba6tppbe5t7iNoZ7eeBzFLDNFIAyujAqytgggggEV6p4X+N3xC8K29lYW2p2+qaXp8DW9rpms2k d1AkPPlxm8gMV4VjHyxr9p2ooCgbVUCfWPjx8TNXa8VddTSbW8Rk+x6PY2lotsjIEYWd9Isl5GeM h/tRYHkEYFeXy3Gr+INTVp5tS1vWNRmt7dGlkudT1S/uGC2tpAjOXllkOEjjUZJ4UdhX2H8EvgxJ oT2vjHxbbsmsbTJouiygqdJWVdv2/Uk/5+mU4jgP+pB3ODMQIPqKqlnqGn3/ANpNhfWd79hu5tPv fslzBc/Y763x9osrryWby5o8jfG2GXIyBkVzXjzwXp3j7w5deHtRlltvMkiurC9iUPJp+o24ZLa7 WJsLINrvHIhKlo3ZVZGIcfnN4x8DeJPA2ojT/EVi1t5xnNjexN5+n6lFBJseaxuhw33kdo2CyIHX zEQsAdTQvir8Q/DkH2bSvFWppaiG2tora++z6xb2tvZxmK2t7GHV0nWBEQ7dsIQYCg8KuPR5/wBp nx/NbTQx6d4UtZZInjS8g0/VWubZ2TaJ4Vur2SEuD8wEkTLkcqRxXiXiDxJrnirUZNW8Qalcanfv GkImnKIsUKElYLa3gCxxRglm2Roq5ZmxuYk/VH7Lml6nHb+K9af91pF5Jp2nQgpbk3d/p4luJ5Ff d5qCBLhFPy7JDL94tEQPrOvOPi7p2o6r8OPFFlpQhN5La2jf6ReWun26WlvqUNxqEk95fvFDGi2y SuzSSKMA9TgH4/k+Iem+CPCFx4J8BrBNqupxRN4n8e26T2738syyG50/Rre8jWcRW6OltBdSGPGJ pIrdJJRPXh1FFdZ4W8EeKPGd19m8O6Rc34Rwk93gQafaEjd/pWoTbYkO3kIW3MM7VJ4r2a3uvB3w Md5LaWx8efEl4p7ZpYXMeheDpRbG3uod43tNP9oLRyAeVM0SsjfZN5E3lU3xQ+Is982oP408RLO1 yl0YotUuYNP85DlQNKgK2oj4wYhDsI4KkE16b4e/aU8b6aY4tcttL8TW6yzSzyywjStTkVodkMEN 1p4FsiI4DZazdmBZd3Klfofwp8ePAHiSK3ivNSHhrVJVYS2OuH7PaJJDaC4nePWQPsphJLxRNNLF I5U/uVLIG9csL+x1Szhv9MvbTUbCff8AZ72wuYLy0nEUjQymG4gZkba6OjbSdrAg4NW6/PvSA8f7 Q86rK6FPiXrkZePCllOsXCSLznh1yrDuCa679qG6D+I/DFkbqZ/s+iT3bWRz9ntxeX7RC6izx5k3 kFJOOkaZ7V4b4w8YX/i26s/MQWGjaPZx6Z4c0GGaae00XSraJYYIElnJeWZkjQ3FzJ88hA+6ioic fRRRRRX3n8BPh94h8JaZPq/iC+1KzbV4mNr4SeWWO0sElMT/ANqajaMdq38ixogjChoosrITIxjh +haKKKKKKK5fxtrbeG/CPiTXI5o7e407Rb+ayllRpYxqRt2j01WjAO7dOY0wRjJ5IXJr8r6K7/4Z eKz4N8b6HrMlw1tp/wBqSy1hs3Ji/si/It72S4htAzyCEEXKRhGy8aEKSBX2J8efiHceC/DsWlaW 9zBr3iVbqG1v7eaOFtJtLV4vt9yCQ0glkVxDAU2lSXlEivEqv8CXFxcXlxPeXk813d3c0tzc3NzL JPcXNxPIZZ7i4nlJZ3diWd2JJJJJzX1l+y94aJk8ReMJd4VETw5Y7ZI/LdpDFqWqNLDtLBlAsxEw YLhnBB4K4P7QXxNbWdQk8D6LcTx6Xo9zImvyxuqQ6rqkDKVstiLvMVm6sG3sFebJ2fuY3PzHU9vc XFnPBd2k81tdW00VzbXNvLJDPb3EEglhngmiIZXRgGVlIIIBBBFfo58JPiNB8Q/DgeYNHr2jJa2m vxFU8uaaSJhBqVuYlVPLufLdhGFGx1dMFQjv8MfEvwv/AMIf421/RY4Bb2Ud693pMaG6eEaTf/6X YRxT3eZJPJRhA7lm+eNwWYgk5PhPxbrfgvWLfW9Buzb3MTbZoH3vZ6hasf3tlqFupHmROO2QynDx skiqw+9fHHxL0/T/AIXSeM9FnbdrthHaeHSZIRcRanqcbRgSmAXMQuLELNLNEWK74HiLAnNfnJRX rHwT8QN4e+JHh52kuFtdXnbw/dx20cMjzrrAFtYo4lZQI1u/s0sjK24KhIDfdb9IKKKKKKKKK+PP jb8F9SfULzxp4SgvdVXUbg3Gt6LEJ73ULe7mfa19pseGklhdj+8gGWiJygMOVg+SqKKKKK2tO1zU dMsdX0u3nY6ZrtrHbarp7tIbS7+zTrd2Fw8aMv722mVZoXB6go26N5Ef6N+Hs8tt+zx8R5Ip5rct q+rQeZboJHZLrSdNtZoGB6JIjmOVhyqMW7Ctj9lT/V+Pv9/wp/6DqdfXNc7rnjDwt4a8xde8RaPp UyWbX32S8vreO/mtF3r51tp27z5ssjqiwxsWZSqgkYr598X/ALTOkWYe18F6Y+r3OXH9qatHNZaU mPLaOS3sVK3NwGBlVhKbcoVUjeCceB+IPjZ8SPEJkV/EM+kWrTx3MVp4fUaQsDRxGLy4762/0xoz uZmjluXUtgkfKu2Pwb8W/E/hWS8hvHHirQtUTyNW0LxBPc31rcQSSZuntnnZ/JlljMkTsUeNw582 KQqm3q7n4XaJ47tJte+Dt49wsLSDVPBmv3ltaa7ps0l5ttzYyysYXtmhcMrXFycCNh58spaKPw7U NO1DSryWw1SwvdNvoPL8+yv7Wezu4hNEs8Pm29wquu5GV1yBlSCOCKo0VqaNrOp+H9UstZ0e8lsd SsJhPa3UW3dG+0o6srja6OpKSRuCrISjAqSD7vY6l4Y8e+LPCHi7S4ItC8b2viTw7e+K/DpuNPsd K8RGLV4zcav4XudTuIlN2zBPNsXcSSmTcm94pppvu2ivzL+K2j6jo/xC8WR6jbPbnUNb1TWrIlW8 q407Vb6S9tLi3kYAOuGKMVJw6uh+ZThvhX4peOfBsMdnoeuzx6akkcg0q9ih1HT0VJpLh4beG9Vz bpK8sjTfZWjLk7mJYKw7TVv2iviVqLwtZ3Wj6AsaMHj0jSYZkuGLAh5jrrXrAjoPLZQe4J5ryLWf EOu+IJUn13WdS1iWMymJtRvri8Fv5zB5Vt1nYiNSQMrGAOBxxXuHwm+B+peKLiw1/wAV2s2neFPK ivba3dxFe+IUdiYIoo0bzYLZwA8kzhGkjZfIyJPOj+7+vuT9R0P8+o4NVBf2H27+yvtlmNUFoL86 d9ohN8LAzfZxe/ZN28RGT5PM27d3Gc8UmpabZaxp17pWpQrc6fqVrNZXluzOizW9xGYZkEkZV0OC drqQwOCpDDI/PH4ofCXWPh/fS3EEdzqnhadt9jrKxbjaq8gRbHWPKAWKZWZUWTCxzDDR7W3xR8Z4 c8ceLfCLIfD2v6jpsSyzzmySbz9MknuIBbTTz6TdCS2kkKBQHeIsNqkEMqkes6f+0t8QrO0jt7m1 8NarMm7ff3+m3sV3NvZmUSR6TdWsACg7V2QrwBnJyT5j4t+Ifi/xu6/8JDrFxc2scxnt9MhCWul2 8gMgjeOxgARnRZHjWaXfLtJUuea7r9n3Sr+++Jek39tavNZaNBql1qlwDiG1iutIuNPtt7sRlnll VURSWPzNtKI5H6EU12IR2RGkZUZlQFQZGxlUBYgZJ4GT9eDX556HrWk/CvTb65gjsdV+KN1Nd6fb TRTwarpXgvTmgWOS5juIA9rPfz73XEEsyIvySNGRPbzePXV1cX11cXt5PLdXd5PLc3VzO5kmnuLh zLNNLI+SWdiWZiepzVaitXSNE1jX7v7BoemX2rXmwym2sLWa7kSESLEZ5VhB2RqzqGkfCgkZIzXu tv4C8J/C21h1z4oXVtq/iMwQaloPw+064M0d58uxU8QzmF0Ea3DMHIbyD5EmxrzJhriPFHxh8d+I 9Xn1KHX9V8P2zIILXSdB1S/06ztbVOURxbOhmkY/NJNJksTgBIwiLt6F+0D8SNFjWGbULHX4I7aK 3ij12xEzwiIBRObywa3uJZCAA7zyyFjknLHcfoXwn+0f4P1uU2viC2uPCNy0mIJLiVtV0uUPKkUM T6hbRRvFIdzMzS26xIqktKCQK9u0rxBoGv8AnjQ9b0fWTaeX9p/srU7LUfs3nbvJM32N3279j7d2 N2046ca9fBv7TF2Lj4g2UIjlQ2HhfTrR3dcJOz393feZCf4lAnCE/wB5Wr2r9qB2XwLpyhiA/jCy VgD95RpV++1h6ZAP1Ar5Iv8AxpcyeENM8EaRA+l6JFIdR10C4E1x4i12WTcb29lRY9sEKLFHBagE Dy1kkaRwhj4aiiiiivpj4AeAPE2oapB4uGpan4f8N2sy82k8lrL4pmtJt32DyeUkskkG25kkUqxz DF+88x4fuCiiiiiiiivy08c+Im8WeL/EXiAySyxajqdw9kZoILaZdLgItdIhlht/lDx2qRI/JJIy zM2WPJVbsby5028s9Rspmt7yxuoLy0nQIzQXNrKs9vMquCpKuoYBhjjkV+jWrfFHTLP4Xr8Q4BAH vtLiOm6e80cwbX7n/R10omQ27Ti2uA/2nytr+VDNIi4XFfnhrWt6t4i1K51fW7+41HULty81zcNu PJLLFCi4SONc4jijCoi/KihRivTvgP4bTxF8RdLedIXtPD8M3iK4jlknjZ5LB0i04wGAcul3Lby7 HIVkRg24fI30j8e/ibP4R0qLw1ol1cWniXW7dbh7uGF0OnaDI8ltJc294WGy5mljaKIxhiiiR8xu IWb4Kor7W0r9mHw6dFtP7a1vXE8QPZk3j6fPpw0qG+kyyxwW09u8rxxblRiZ1MhUsPLDhV+TvFfh TWfBet3ega7b+Rd2+HiljJe1v7OQn7Pf2M2BvikAODwykNG4SRXRfu34E+E9Y8I+Bhba3A9nf6rq tzrZsJRsubK3ubO3tILe8jJ+SUrAJHjOGTcI3VZFdR8lfHLQhofxK14RWjWtpq5t9cs9ztILr+0Y Q2o3aF2ZgGvVuhtOMEYVQoUV5FXReJvFGs+LtRTVtbunu7xLDT9ODtJM6iHTrNLYOond9rTOr3M2 whWmkkcKu/Fc7RX0f+zAcePdZGM7vB1+PpjW9PbJ/LFfdNFFFFFFFFQXFvb3dvPaXcEN1a3UMttc 21zEk1vcW8yGOaGaGQMro6thlOQQSCMV8K/Fn4H6h4UnvNf8LW8+oeFSk13cWykzXvh5EIaWOUOf MmtVB3JOAzRoCJ/uebJ88UV2Ph5PAt3H9h8Sy+I9IvZpAkPiDT5LHVNKszJMiK+oeHWgiuHijQu8 jwXzSHACQsTivSU+Bdzrti2qfD7xj4e8Z2Udr5ksRMuiaql4XfbZNp9wZViLoqshu5oSSSCoUB28 n8Q+FPEfhW4W28RaLqGkyPJNFDJdW7C1u2t9huGsb1MwzhPMTc0LsBuXJ5Fc7X0p4ruJpv2bfh4Z iG/4qqWMNtUHy7R9atYAAuOiKB+GTya9Y/ZiH/FAasSDg+MNRAPGCRoun5XH45r6Mr4h+MHwV8SW +vat4o8NW134i0zWby61a9trZBPq2m32oXnm3MAs4f3lxC0ku+J4UZ1TcJVAj82T5mIKkgggg4IP BBHUEVs6F4f1vxLfppmgaZearfybWMFpEXEMbTLB9oupj8kMKu6B5pmVFyCzCvSV+HXhbw5ib4ge PtKtZ0DtJ4a8I/8AFR6+bm1i3aho+oXMQ+y6fdRyMkCmbzInfzMPtjLV1Hhf4reAvhvNOPBXhLxN qgvolS/1DxH4mTT7i5VH3xwvpWmw3Fk3k/OIZvL8xQ7jOGINq4/ae8aPcTtZ6H4XgtWkc28Nzb6t d3EcRPyJNcxXUKyMBwWEKA9do6VWP7Tnj09dJ8IegH9n6wQAfrf1i6p8d9a1ydLrW/BHw01m5iQR Rz6t4au9RnSJSXESy3d47BMknaDjPauakm+GniX93HY3/wAONRW2iWC4W8vfFPhe7nhtZ5bhr+KV P7RszNMIIo3ha6VFPzR/KztN4h+FHxF8E3Avn0m8mhsWN7Br3hx5r+2t/sCLdtqAntAJ7URfeEs8 cXKllOBmtXw98eviPoEawvqdt4gtY4Ghih8Q2zXskbGcS+e2oWzwXcsgGUHnXDqFbG35UK+mWf7U 92lrAl/4Ktrm9CEXVxZ67JY2srk8NBaTWlw8QxgENO/c55wPHviX4/0T4g3UGq2/hAeHtbUiO+1G HWhfJqlqsWyFLy0+yQgyxYURzhw2wFHDgReV55p2l6lrFyLLSNOv9UvHR5EtdNtLi+uWSJd0jrb2 ys5VRyTjgcmvbPCn7PHjjXXim1tYPCmmyQwTiW/Md7qUkd1A00Yi0m0k3JIjBFmju5IHTd91mVkH rE+pfBz4GO9tplm/iXxhFHKTK0lrf6razbbiOOK91MhYNOzuaCZLWLzjGUaWGUFWPBap+094uuJr kaToegabaSxLHbrdLfanqFq5iCyy/a1lt4XPmbnjBtcKCFYPgseA1L43/FDU4Lm2m8U3FtBclSy6 ZZ6bpdxCEkEirb6hYwx3KAEbSVmyVyrEqSDx3hnxj4m8G3M134a1i50qW4VUuUj8ma1uRGGERurK 6V4ZSgd/LZ4yV3Ntxk59O0v9or4lae0jXd3pOth42RF1TSoIhCxYESxnRTaEsMYG8lcE8ZwR3enf H/w74qtP7A+KHhKzm0+6DJLqGmpJdWsE00v2dLj+zblmuLfyoZJGN1bXMk6lcxR5YbY9e/Z+0zX9 NTxN8LNfgv8ATb+N7uz0nUJSUkj/AH0j2+n6pgOjowitltr2IMrbzPcKyla+fvEXgjxb4Sdx4i0D UdMiSaCD7bJB5+mSXFzbm6ht4NWtTJbSOUDEpHKSCrqwDIwHO2zWq3ED3sU89qsqm5gtbiOzuZYQ 37xIbqaKdY2I6O0LgH+E9K+o9I/aT0zQdMs9I0f4cQ2Gm6fCsFpaQ+J22RoCXYsz6eWd2YlpJHJZ 2Jd2LFic7Wv2nvFF3vTQ9B0fRontHgMl7Jdazew3Tqyfa7aZTawjaCpSOW2kG5fn3qSo8h1DXfiJ 8SruWG4ufEfiqZBFfPplhbXNzaW32eNbJL2PRtLQQQ4D7GlSFclyWJZyT0F58NLPwctjcfEvXU0W S7jW7j8LaBHHrviu4tI9RFncb5A6afaB0DSQzyXUgOGAjeRHiWvbeP8Awzoywp4d+GHhZv8ARIYL 2fxlNe+Mrm7mhJH2uPzDaW9uXzmRYbdQW5GFCqOusP2jvGGlWq2Wl+HPAum2Sb9lnYaRqlnapvwX 2W9vfKg3YGcDmrP/AA0548zn+x/B55yf+JfrPP8A5P10Ev7TK6nps2l614MMkV9BPZ39xpfiS50+ Q29zmORrVBbNIjCNiP8Aj45OeVB482/sH4Pa/mHQfGHiTwnfBzFbx+ONMtLuw1Ke6BWzVdR0A7LG GN1C3M91uCq6sqkRvnm/Evw38TeGrRdVeKz1zw7IuYPFHhm7TWdAkCtHDIXvYBuh2zSC3/0iOPfI rCMuFzXAV13hTwR4n8aXgtPD2lT3arIkdxesDDptlv5LXl9INi4GW2ZLsBhFY4B/RH4b+DR4E8I6 Z4dknhur2E3NzqN3AJlgmvruZppPJWYk7YlKQq2F3BA5jVmYDusYJyRgZ5PAAHrX5x/CJW8QfFzw 7cahO7z3WralrM87/vWmvbWxuNZBYyHrJLHgsTkZz1Fdd+024bx9pah1Yx+EtPVwpJMbHV75wj+h 2sG+hr50ro/D/hLxN4pmEPh/RNS1XEqQSS21tIbO3kkXcou758Qw56gyyKK7y++D+o+Hrazu/Gvi fwn4RW4cebp15fXeqa9FB9oMH2iHStEguBOpxuzFKyqpG9kIIHl2oR6fFdSppV1eXliu3yLm/sIN Mu5PkBfzbO3uLtEIbIGJ2yMHIztFGp4IJ7ueC0tIJrm6uZo7e2treN5p555nEcUEEUYLO7sQqqoy TgAEmvtv4R/ApfDFxb+J/GC215rkQhuNK0qMi4tNGnKLL9qupCNst3Ex2xhN0cTDzEaR9jxfS1FF FFFFFFeXfGjT7rU/hh4utrOPzZo7G11BkJVQLTSNSg1W9k3N/cghkYDvjA5r82KKK6HXvEuo+I00 NdSMDNoGgWXhyzkijaJ5dO06eaa0+0/MVMiLN5W5Qu5VXIL7mbnq/TD4Q6QmifDbwjaiVZmutJi1 d5VhELFtcdtYET4Y7jEs4h3ZywQHCj5R+f3jnwxq/hLxRq2j619qmuEu7meDUbpCj6zZTTsbbWEb fLuE4Bdv3rlH3I53o4HvXw0/Z7sfEnhyDX/Ft9q1gdVVLnSrDS3tbeWPTyP3d1fyX1vNk3HDxJGu Fj2sWYuVTyn4q/DS7+HOtJAksl7oWp+bNouoSBRMY4iPOsL5UAHnw7lyyAI6lXUKS8cftf7MfhrW reTXfFNw15Z6Ne2UWl2Nu6slrrNwt350+oplxu+x+WYEk8plYzSqkgaORTnftS6VDHqnhLXEM5uL 2w1LSrjLKbZYdLuI7uz2KFyHZrufcS5yqrhV2kt8pV01/wCLNY1Lw1oPhOeVV0bw7LqE9lbwiSMz T6ldNdST3oDFJXjMkiQsVyiuyg4Y1zNFdh8PVZ/HvglUBLf8Jb4dJxlvlXV4WdsL2ABJ9q/Uiiii iiiiiivlr40fBEastz4t8F2SrqiKZtY0CzhEaaoiL8+oaXBGABd4BMsKgfaPvoPPys/xaQVJBBBB wQeCCOoIpK3tCfwyty6+J7bXZ7SQKqz6Ffafa3NocNume11C2mW4524jE0PQ5k549Y0X4O6T4zs4 pvAnxD0fVdR2+be6JrunXXh7UbCAQxtIzwwSXskvlvKkTyRRmAtkJMx4rz7xJ8O/GvhFfN8QeHb+ xthHFK16givtNjE0rQRRy6lp7TQJIzrgRPIH5U4wyk8VX0v8Jbgal8JvjFoF0T9i07S5tegCrA2L 2fR7iT/lpGxxv063ySTjqmxvnLf2YLmZPGmuWayYt7jwvPcyRcYee11W0igc+6rNKB9TX3HXzV8b /g9qnjG9tfE3hWO2n1dLSOx1PTZJ7aybUY4pgLS6tp51SPzkV3EpnmAMSIEwU2v8U6hp2oaTdy6f qljeabfW4Tz7LULWazu4fNjWaPzLe4VXXcjK65HKkEcEVHaWl3f3ENnYWtze3dy4jt7W0hkubm4k b7scMEKl3b2UGvUk+FUmkRQ3PxC8TaN4EhuEWSLT7nzNb8TSQSr/AKNeR+HtJLP5DuHjZ3lRkZHD JwM9JpHi/wCEfw+1Uav4S0Xxj4p1mzupIrS817VbXRdPhtjDJbzXtj/ZcfmSCVWC+Td2v3GyQjrt PQan+1F4nluA2jeG9BsbXy0Bh1OTUNWufMA+dxdWslku09kMJx/eNZn/AA074+/6BXhH/wAF+sf/ ACfWfqf7QvijWraO01jwt4A1e0ilE8drqmhX99bRz7WUTpBdXrqHAZgGAzgmuPn8SeA/EJY674Of w1fTfbHfV/Al15VkkjWnl6ep8I6uXhMaSBTMsF7bl1LEMG66GqfBrxXFYJr3hlbfxt4ZuoRd2Ore Hn867ltpLs2sMc+hvi7S5Xj7TbxJL5B3rI+Y321tA+K3xI8DXH9mpq180emTJaT6D4hhkvIrYacP sn9ltFeYubVIwnlmG3liK4xwRXqul/tSa1FHKNZ8KaVqEzOnktpl/d6RHHGAQ6yxXaXxdidpDK6Y 54OcjiPiT8WtG+JFhDFdeB/7N1iy+XTtai8QtcSW8UkqvcW89qLKMTRuAdqs4KMdykZZX8SjjeV0 iiR5JJHVI40Uu7u52qiKvJJPAA616v4c+CHxG8RFWGhSaHamWaGS88Rl9JEUkUQl+awkVrxlbKqk kdsylsjd8rbfdF8D/CL4MW8OpeML4+KfEaGOeys5ooGnbc9zHFcaf4YWUokZUbWnvpZYxNEGjeJy EPLax+1Hrssyf2B4Z0iygRpBJ/bE95qktwNw8lkFk1mIeM71zJyeGGOeDvf2gfihdTCWHW7TTk2q BbWei6TJBuXq+dRhnck9wXI9hXmMHiTX7bWo/EcWs6kNeSYT/wBrveTy37yBPK/fXEzM0isn7t1c lWT5CCpIPqFj+0H8T7OVZJ9XsdTRXicwX2jaakTLGcvEW02O3k2uPlbDggfcZTzXd6T+01e3Hn2X jLwnpOqaZemK2uF0kzQhNPlV49RSfTtVa6ju96MNsbTQqQCrMQ2VvT/Cn4f/ABVt7/xF8MNdTR70 ss+oeHry1aKw0+9vLf7RHZtaIBJZoXDjzIPPt8q6W4KR4Hh3ib4VePPCkt0NR8PX9xZWq3MzatpU Eup6UbO1J33sl3aqfIjKL5mLlYnC8ui8ged19FeCPjf4f8A6U2laF8PpiJpjcXt/eeK45dQv5RkR G6mj0uNdsa/JEiIqqMnaXd2boNU/ak1maCNdF8JaZp9wJS00uqajdaxC8JXASOC1jsmRs4O9pWGO NvevI9f+JfxG8fyjSrnVNQuor2e4W38P6HbfZoZxdOrLYG105fNu0QIoiW5aVgASCSzFrVv8Jdas dIfxH43u4fA2gIY1jk1OF7rXb+4nSTybTSvD0DLK82+MCSO5eAqjGX5kjcq228V/D7w4rL4e8Cf8 JHqETo9trvj68+1wsJrNIb63m8IaZttBGH8w25e5lkQnzC+Qqx9Lpf7QfiTQo5YtD8JfD3RYp2R5 4tJ0G/06OZ4wRG8qWd6gYrk4LA4ya0j+0549JydI8IE5zzp+snPOTnOod+9dDpv7U2pw2wTV/B+n 312HJ8/TdWuNKthFj5YxaXMN4wYH+Lzv+AivPLq4+Dfi24ubu7v/AB14N1vUy91c3l+0Hi3w/ZXY fzJxJIp/tS6M6hgruVIlfcx2Lhsm/wDhJr7Wkuq+Er3SvHujoI5DP4WuRd6pbQ3UiCxTUvD7Yuor iRXDSW0aStFhxIQEJryqtfRtC1jxFeppuhaZfateuA/2ext5Lho4/MWEzzlAVjiV3QPLIQi5G5gO a+9Pgj8NtS+Huj6pLrUsR1fxDJp01xZW0y3FvY21hbSNa27yKgzcq9xcLOY5HjOF8tjgs3ttfnN8 ec/8LX8VZBHGhgA+/huzIP65r3/9qPU7dPC/h7SpFf7ZqHiGTU4AB+7FtpmnS292Gb+9uvIMcevp XxDWlpmj6trdw1po2majq90kRna20yyub+dIFdY2maG1V2CBmVSxGASAeor06X4J+MNM0671XxRd eHPBtlbFBHL4h1qItfO0Mk7w2EWiLetJKFjJEG0SPkeWr4bbwPiCw8O6dNBBoHiG48RkRg3t2dDl 0jTkdoY5FXTpLydrmcKzSRyNNaW+CmVDq2RztFfUHwb+BqeIIIvFPjS3mTRZ4y2j6KzTWs2rJIh2 6neSxMkkdsAQ1uqMGmPzkrCFFx9pwQQW0EVraxQ21tbQx29vb28axQQQRKEihhiQBVVVAVVUAKAA B0FS0UUUUUUUV+RLK0bMjqVZWZWVgQysDgqQehFNorpW8VarJ4TXwZK8cujQ64mv23mCVrm0vFs5 bOSC3k37RDIJS7IUPzjcpXc+/mq+3f2X9Ijt/DHiHXD56zaprUWnsrlRbta6NZrNBNApXcSZLudH bcw+VQACGz5V+0X4R1bTfGU/itoJJtF8RR2CQ3qRjyLTULLTkspNNnYEkSMkH2iMsFDqXCbvJkIz vhJ8F7rx9v1nWpLzS/C0fmwwT2nlR3+rXa5jZNPNwkirDC3+uneNlLAxIGYStD7R/wAMv+Ev7Q8z /hIfEf8AZf2PZ9jzpn9ofb/Oz9o/tLyPL8ny/l8n7Ju3fN5uPlr6ZpexXPBwWxnHByOMjnPPU4NJ XxP+1Fpc8XiXwzrRKfZb/Qp9LiAOZBcaPfvdXJcem2+iwfr6V8v0UUV9v/szeFpdP8O6r4puUUN4 iuY7XTQVgeQadpEksM06SoxdRLcvJG0TKh/cq/KlCPpmiiiiiiiiilVscjPUEEHHTuPfr2r45+Lf wEuUubjxH4AsVls5EnudT8N2+xJbKSOM3E1xokTkCSJ8H/Q4zvVyFt1dHEcXyZRW1oXiHWvDN/Hq mgapd6VfR7B51pM0fnRRzpdC1u4v9XNC0kaM8EytG+0blbgV9XeBvj3ovia2h8L/ABOsNOZrprS1 GrXFnbTaDfMpysmu2VwDHbt5qRuZUQwhmLlbdI8nO+JP7PtqLKbxJ8Od80Igt7j/AIRlJJb37RbC H99d6HqE8jySuw2Si2csXzIYn/1UB4HQ207UvgB41sriWWXUvDHi7SdatIczKlkurSWmj28xJG1l kU6gNgOQ3zED5SfQP2V76JZfGmnPcoJ5Y9CvbayaQ73iha6gvrmKI8YUyW6yH3T2r6/rybxD8bvh 94a1xdBvdSubm6iupbTVJdOs5buz0WWFULjUJwV3nLFWS0WZ0dHSRUYAHmNbbwH46h/4SrxJ4Ant PCunw3dzf+N/Ecz+GLm5too4U0gaRZaU51DUUu/NAg+0LFHgYiMk7CE/Mviz4qXOoWM/hjwVp9v4 L8Fh5o10/TEFtqeswPaR2DTeI76JyZpJYogJQGO9WKTSXGxXryGiiuj8NeEvEXjC+/s7w5pNzqdy qFpTH5cVrbL5byB7y9uGSGEMEYR+ZIu9gFXLEA/YPhL9mvwvp1vHN4turnxFqDR5mtLaa40zR7d5 IYy0URtmW6laOQShZzLGHRlzAjDn2WL4f+BIk8pPBXhRUKrGynw9pLl1XG3zXaIs3TOWJyeSSa68 AAYHGMDgcAdBwO38ugrD1Xwx4b12aK41rw/omrzxReTDPqmk2GoSwwmQzeVFLdxuQu5i20EDJJrm Z/hR8OLi5a6fwboaysyOUhsxbW4ZAAALO2KRBeMkCMA85HJq3a/DT4e2kIgi8F+GHRXZ911o1hez ZPUG4vUklK+gLYHYV19nZ2en20FjY21vY2dsnlW9pZwR21tDHkt5cMEIVFGWY4UDrXgXx6+J0/hH TIfDehXc1n4l1mFbiW6ihZX07Q5GlgkuLa73KI7maRDHCUVyiCR8xSCFz8GV9K/Cv4I2+t6Y3jDx 7LNpXhtYFvLC0NzHp739nAy3M2papdTD9xYtErBSrxySKfNWSKNY2mreLfjPp+n2N34U+FOjWXhz QnjktLvWo7NINS1RI4ls1urZCA8bNErD7Tc77lgyvmCRTny7wL8RfEvw8vbi70Ca1aK9WIahp1/b meyvjbRypZtN5TRzK0LTM8bRTIc8NuQsp+j9N0P4S/HOyum0nT28F+MLO2Wa6gsktbdizRMTdmyh xb31qLmbEs6pDcsVjEjwq8Yb5Z8V+Fda8Ga1c6Frtt9nvLfEkciEva3trISIL6wmIHmQyAHBwCCC jqkiMi9F8M/iBf8Aw+8R2+oRyXMmjXUkUOv6bDtkW8sdxDTQ28jIhuIAWe3YuvOYy4jkkB/SmyvL XUbO0v7KaO4sr+1gvLSdM7J7W7iE8EqBv4WUg9O/Y8Vzd14A8C35uWu/B3hiaW7Mv2m4bRNNW7la Y5klN2kQkEhJz5gcNnnOa5BvgR8KXYv/AMIqPmJJA1rxEgBJyQqJdgAegAAre074W/DrS7YWtr4L 8Pyx+YZN2o6fBq9zu7j7Zq4nm2+il9tdvbWtrZW8NrZW1vaWlvGsVvbW0McEEEajCxwwRABVHGAA KytU8L+GdbuEutZ8OaFq9zFCLeO51TR7C/nS2SRpUgjmuo3cIGd22g4BYkDk1554j+Bfw38RMJf7 HfQbktCWuPDckWmboolKeV9gdJbMburOtsHJAy3Wvkz4hfBPxT4FEt/AG8ReH0VC+r2Ns0c1n+4M sx1PTEeV4I1KSATh3i2hNzo7iOvGaKK6vwl408ReCdTi1PQNQmtys8E13YNLMdM1RIAwW31SyRlW VNryKDw6bi0bo+GH0r4O/wCFWeO9OuPEVv8ADmxuvHOiHTL3VvCGk3M1hZ3dtbXlva3Gq6No0k0d jPbiLMr2kkZLyjyJtxmSab0t/jd8P/D1vp9hfWOveGrhGtbMeG7zwzc6Ze6HYbmiguprUKIFt0RF ZVtpJH2EBYyQUX1zSNY03XtNtNY0e8gv9Nv4RPa3cJJSRCdjKwYBkkRgySROAyMGRgrKQKHi3ULv SPCvifVtPby77SvDut6lZytGkoiurHTZLq3laOUFWCsqthgQQMEYr4b/AGdtLOofEq0uxOsI0PSd W1Ro2RmNyJoBoggRlI2kG8EmTnhCOpFU/iVY6j47+L3iq18L6de6rdf2hbac0EELExSaRaW2g3tx cycJFAtxGVM8rKgBBZgDXt/h74G+B/AmmN4m+I+pW2qSWKLczxzNJB4es3QxTRxR2qgT30vmI8ax uNs4cR/ZS2N3D+Ov2hrq4t38P/DyyXQNHt42sItYKJHeyWUcUcUKaTYIqx2MagSIhO99hjZPs7ri vmi5ubi8nmu7u4murq5lknuLm5kee4uJpGLyTTzSkszMSSzMSSSSSTVetLStJ1LXdQtdK0iyuNQ1 K9cx21nbRmWWUohldgo6KiKzyOxCqoLMQoJH3n8JvgxZeAh/bOsva6r4rkEkUdxCHlsNIgctGV0s zpG3mSpxNO6A7SY0CoXMvudFFFFFFFFFUtT0+21fTdR0m9QyWWp2N1p92iuY3e2vYDbXCK6nK5Qn BGCDgg1+VviDQr/wzreqaBqaeXfaVeTWc5CTJFMIz+6urf7QiO0MybZoXKDfGysBgisaiiiv1zgg gtIIbW2ghtbW2ijgt7a3jWOC3hiURRQQxrgKiKFVVAwBxU2cZ68gg+rDupIx170lKGIO5eCDkY4b 6hh0460deffnr2689AcV86/tNRSSfD/TmRWZYPFenyykH5UjOl3sAdh/vOq596+EKKKK+kf2bPCk +peLbjxVILiOy8NWk0VtKjeUk+q6rbtZCBt8bB0S1edpFR1ZXaEklWIb7noooooooooorwX4x/B2 38b27694fit7XxbaRfMvyQweIoIkAjtLyRtqrcoBst7h+CMQynyxG8HwXeWd1p91cWN9bzWl7aTP b3VrcI0U0E0TbJIpY3wVKkYINVasW1zcWdxb3dpcTWt3azRXNrdW0skFxbXEEgkhngmjIZHRgGR1 IIIBBBFfTHw4/aJ1TSpLbSPHLy6vpry20MevjnU9Lt0h8ndexRIWvUBCO0hInGZHLTuVQeieK/gt 4L+Iul2/if4fXWmaPcX0Sz28tlC0fh7Uo0g+zrBPp8Cg2UqugErQwhlcSiWF5SWXy74MaXqln4j+ IPwy10jRLjxD4T1LTrq0u/LW4OpwJ5Fo1q43CQLbXdzcK0W9Xj/eLuQbq5j9n3ULuy+KGjW9vN5c OrWes6ffoRGRcWsWmS6qkO6QZX/SLaF8rhvlxnBIP6GV5346+KHhP4e/Zk1ye5nv71TLb6VpcUNz qJt1by2u5Y5pIo44t2VUySKXIcRhtjBeR1LxB4U+KdlaQaf4FvPGelCSyN9rupRx+G9M8PwXN2o1 T7Prd60d209ssayXMWnK4dQFMhBxXgPi/wCIfhfwdPqXh34O6Tp2lJJFcWep+NInub3WLhpniFxa +HdVu5ZJY7ZfKCmXeys5MluqFEnk+f7m5uLy5uLy8uJ7u7uppLi5urmWSe5uLiZzJNNPPKSzuzEs zMSSSSSTVeirdlYXupXUNlp1ndahe3DFLezsoJrq6ncKXKxW8Cs7HAJwoPFfWfgX9mkEW+o+Prxw QyS/8I3pcqjhHilEWp6whbhgJoZYbUDA2ul0DxX0HpPw18AaHFFFpvhLQ0MBkMVxdWMWpXy+aTv/ AOJjqQmuCCGYYZyAp2jCiussNPsdKtIrDS7Gz02xg8wQWdhbRWlpD5srTS+Tb26qg3SMzkKBliSc k1Bqmj6RrcC2us6VpurWqSCZLbU7G1v4EmVWRZliu1cBgGYBsAgNXI33wq+HOoPE8/gzQI2iTYgs bJNMQguJMyrpvlK5yB8zgnGV+6SKktfhf8OrSSeSLwZ4dd5wQ4utNt76MZbd+5hvFdYznugHHHTi up0vQtE0JJY9E0fSdGiuHVp49K06009JmjBVHlW0RQzDJAY5xk1yfxN8bx+APCV5roSCfUHlisNG tLkT+RdalcklBKbdW+SKJZLh1LR7hGYxIrupr82dX1fU9e1K81fWLyW/1K+lM91dTkF5HICgKqAK iKoCJGgCooCIFUBR6P8ACv4V6l8RtSMshm0/wxp8yrquqqqiSVwBIdM0wyAq9yyEFnIKQqQ7hi0c UvrfiX4jeBPhbFJoHwp0nSL7W20x7S78XRvFeiza5njnaF9QZXfUHZVMjxiZbeKTyhh9jwJ832Hi 3xDpviV/F9lqAh8RPd6hfPfmzsZgbrVUkiv5fsk0bQfOs0gwIsLn5QMDH0t4d8Z/Dj4wsmg+P/Du m6R4y1KSWK113TIRp6Xk6Wv2TSkt9V8xpxcKjlIrS8M1u7RRj52aOFfF/iZ8Kta+HF3AZ5f7U0O9 ISx1uG3a3je5WPfLY3tvvk8iYAM0YLlZEBZGJWVI+L8N+JNX8J6vaa1ot3Na3VrNC7ok1xFBfQRX CXL6fqCWzoZbeUooliLAMB2IBH6WeB/GGn+O/DVh4j09Ps4uvNjvdPa5guZ9Nv7dvLubOd4cZP3Z Iy6I7xNHIUTeBV/UvCvhfWLkXmr+HNA1W6VEQXOp6Np1/cCKMlki866idtoJJ25x14riLv4I/C28 uJbqbwnbJJMxd0tNQ1iwtwT2is7G5jiQf7KIB7Vf0r4RfDXRvO+yeD9Hm88AP/asUmvbQvTyf7be 48s+pj259a7fTdK0rRbU2Wj6bp+k2ZlaY2um2VtYWxnlCo8vkWqqu5gqhmxk7R7UzU9I0jW7ZLTW dK07V7VJkuY7XVLK2v7ZJ0jaJLhYbtXUOqu6qwGQGYdDXD658IPhxr9v5E/hbTLB0iukgutDgXRb iCS5jCC4P9mCKOZkKq8S3KSIrZ+UhnDfM/j79nPWtEjk1LwdNceI9PTzHm02YQLrlpDHB5pkj8vY l5yrDbDGkuWRUif5mHzTRRWjpuq6not3Hf6RqF5pl7EpCXVhczWk4Rvvx+bCynaw4ZTwehBFfSvg /wAW+BfirqNvpXxJ8NaOfGEkKQaX4hiur3QbfxJeLbR2kVnrVxpTIyXLrFGsDMJIz80cMcTeXDL6 5p/xJ8EfD7Sm0rVPCOt/DtrKHMGkzaE8lvr2pWlmsN+NG1vTzLDfupihha+upYzLvid3wWKeleEP HPhnxzYPf+HNRF0Lf7Ot9ZzRSW17p09xAJlgu7aYDn7yCWMvG7I4jdwrY6yvzVvo7HxT8Ybi2nna 90nXviMbM3FtLzPpd/4j+yo1rM3YwMPLbHAxXrn7Td5c6j4o8H+GbWymnuYdMnvLUW6ST3N7c69q AsIrOC2jBLtusl2Bcli+McCr3gX9nOKC3/tv4k3S2cVt9plm8P293BHDDbWxUi51bXbaUqqECVnj t2G1djGcHfGtrxh8cfDXg+2vfC/wr0jS45EluI59Zs7S1t9EhuwiQG8063gXF9JhSv2iXEZKIw+0 RNivlfXfEGt+Jr+TVNe1O81W+kDL513KXEUbTNcfZrSIfJDCru7JDEqou47VA4rFor7A+FHwAQJp 3ibx3CWkYrd2XhSeL5EX71rJ4gWTqzH5zZbcAbVnJJkgX64oooooooooor87Pjn4Rn8MePdUuwsz 6b4nmn1+xuZd8m64vZjJq1q03lxx74rlnYRKWKQvDvYsxNeNUUUV+jnwJDr8KfCYO8fJrZ2tnhX8 R3kilQexHzA165k5BHY5GOCMc5B9uxpck9yfmJ75J6nnr1/Gkooor45/an1C1kvfBmlI5+2Wdrrm ozxhcBbbU5bW2tH39yz2k+R2wPWvk2iivVfhT8M7v4j61JC832LQdJNvNrl8hTz/AC7gsbexsY26 zT+W4EhBWNQXbcQkUn6G3uoaD4ZsLdr+80nw/pUPk6fafap7PSdOh2Qn7NY2okZI1xHGfLiQD5VO 1cLXhHiL9pbwdppeHw/Yaj4mmUxFZyDo2murKTKBcXiNcBlOPlNoFPZu9eZ6n+1F4llnVtG8NaHY W2xd0WpzX+rzmTGGYXFo9koX0Xyj9TW3pv7UrBoI9Y8HqVM6i5utN1dlaK2LAM0Gn3MBDyKuTta5 QMeCyda9r8I/GTwF4wlhs7LVTpmqTnbFpWuRrp91NI9ytrDDbzlntpZpGdfKhiuHlYEnb8rY9Too ooooor5u+K/wHtvE8t/4l8JtDp+vyRy3N5pTLHFp+uXgbzGkjmyotrqUbgzkGKWTaZDGWlmPw/cW 89ncT2l3BNbXVtNLb3NtcxSQXFvPDIYpoJ4ZQGR1YFWVgCCCCARUFFe2fC/40a14B8jSL1Dq/hVr sSy2TEm/0yOYn7TJos7MqjLEStbyZRmDbTC0kkh+sr3wXpGu6b4t17wjLY+R8R/B1zFcWslrEum6 nrE1s8ugeITLMvmWsqGaYXCiP53ZJWVJ4maT5V/Z31OSw+JljZxxJIuuaVrGlzM2/dDFDa/235se 3gnfZqhzwAzHqAa/QSvnLRv2dtD0zxRN4k17xBdeJbGO6u9STTdWtIw8tw9wZ4Jte1RpnW72Al58 wxLNIMuPL3RP89fGT4mz+PdektNNu5j4S0qVRpFu0LWv2y5WHy7nVruFmZmdnMi25faUhI/dxyPK G8Zor0Hw78LfH3ih4BpnhrUktriGC5TUtRgfTNNa0nZQl1De3wRZl2ur7bfe7L8yKwr6L8KfsxWE H2e68Za29/KjCSXR9ED21kWiujiKbVbgCaWKWIKHEcMDqWIST5Q5+ltD0DRvDVhHpeg6bZ6XYxBc QWcSp5rrCsHn3MnLzSlUUPNKzO2AWZjzWtRRRRRRX5a+OvER8W+L/EPiHzJXh1HUp2sfNijgmXTI P9F0qOaKIlQ62yRI+GPIJJY5J7r4IeAB438Vx3F9Ekmg+HGttQ1ZJBA6Xkzuzabpb28wbek7xOZg UKmJHQlWdCeh+O3xSn8Tatc+EdHuYx4Y0e6VLmW3LH+2dTtl2yvLKyqfItpC8cKJlJGXziZB5Pl/ O1FaekavqWgalZavpF7NYalYTCe1uoDiSOQZRgVcFWRlJSSNwVdSyOpUkH7K1uOL48fCWLW7S1iX xboD3Mi2tv5qquq2scbappkJmjdzHe23lzwxo5HmGBHmPlvXxFX3l+zd4obV/Bl1oM8itd+Fr4wx DbNvOlaoXu7JpZpGKs4lF1GqpjbGkYK9C30NRRRRRRXh3jH4AeCPE7SXWlwt4U1JlYedpEMX9lyy bUSNrnRjtjAQKcC2eEszFnLGvmTxV8BPiB4d864tLGPxLYR5YXGhM892I2nEMKyaRKFuTIQVZ1t0 lVRkl8KTXjt5Y3mnXMtlqNndWN7AwWa0vIJbW6hYqHCy284V1JBBAK9Kq1paTquoaFqVlq+lXT2W pafcR3NncxhHMUsRypZJQyOp5V43UqykqwKkg/bK2uh/tE+AtPlnu7XSPFGj3C/bHtIDeSaTeOxi nje1uTE7Wl7CgnjCzEKwVTLI8Ei16P8ADH4fj4caFeaH/a/9tC61efVRc/YP7NMYnsoLQ25t/On5 Hkbt2/nOMcHPL/tC6tDpvwz1G1cTebrl/pWk2rRFdqTJeLq8puCWBCGG0lQ4B+YqCMEkeV/suaMD N4t8RSWd0Xhg0/RtPul3JbzCd5L7VrKJpSsTyr5Vk7ZcbAy5IEnPqc+o+Hvgj4Tn1TW2ttT8Y+Ir i41HVZLcxx6j4q8S3Lm6vTHL5aiGyt3mIDCJY4kO4RmebbN8VeNfHviTx9qEeoeILtHW2V47DT7W M2+nafFJIZHW1t8nLMeGlldpGCqrOVRAOLorpfCnhPW/Gms2uhaDame7n+eWaQslnYWqsFmv7+dQ 3lwx5GTgsxwiKzsiH9Bfht8KtC+HFpM1qx1PXLxBHf63cQpFM0CneLSxgBfyIdyh3UOzM+0yO22M J6dRRRRRRWFrvifw54XthdeINb07SYmiuZoVvbqOKe6W0QPciytCfNndQy5jhjZySoAJYA+EeIf2 mvCtg0kXh/SNT8QyJOq/abiRNF06WBoizTW0syTXJKttXy5LWPPzHdhV3cHc/tSa08ztZ+FNKgtj jyobnUbu7nQbcHzLiJIVY5zyI1449zv6V+1LZPNbx654QuraAxH7VeaVqkN7MZhGcG3067ht1CM+ OGusqCTlyMH3Hwt8UvAvjExW+ja9bLqEsdu39lagH03URNcQtM1rDBdhRcPEFcSm1eVFIzvIZWPm Px3+FT+J7H/hKvDmniXxJp6AalbW24XGt6XFHgNFAFxNdW+F8oDDyR7owZGSGOvhWiiiv14yDyM4 IBGfQ0UUUV89/tLXLQfD21iCqwvPE2nWzEnlAtjdXe4D6xAfjXwXRRXSeFPCms+NNbtNB0K2E95c ZeSWQmO0sbRGHn319OAdkUeRk4LMSsaK8jojfpL4U8N6H8PvC1tpVu9paWem2n2rVdSm22aXV2kA OpazfSzO23eELHfIVjQLGCI0UDz/AMSftA/D3QZHt7S7u/El2huEZNEgSSyjmhQGES6jdvFE0cpO BJamYDaSRwobx7U/2pNalijXRfCel6fKCfMfU9RutWjfkbRHHapZFcDOcsc+2OZdO/al1WG3ZdX8 IWF9c7vlm03VLjSYAuTkNb3UN4xOMAHzRjB65wPW/Dn7QXw9110tr26vPDd27WsSprUASzlmuA3m eTqVm00UccTAB5bowjDKwH3wvtdvcW97BDd2k8NzbXMMc9rc20iTW88EyCSKeCeMlXV1IZWUkEEE EgipaKKKKKK8q+Knws0z4j6ajK0Nh4k06Jl0nVynDRFjIdL1Py8s9szEspGWhcmSMENLHL+ffiPw zrfhLVZtH1+wlsb6FRIFfDRXNuzskd3Zzr8ssTFWAdSRkMpwysowKK77wB8Qtc+HusJqWlubmxmK x6ro00kiWWp2wBUhtufLnTloLhVLI3BDxtJG/wBx+H5fDnxNg8KfErR7aKz8QaLcT2xado5ri1hk D2OtaFqQs3G9TBPJcWRdlKM8UxQJJNDJ8S6qieAPircsdOuLez8MeNVv7XTi8kcz6RZ6sNQ0+OKW 4yxWa18to3fO5WDHIPP6Y56YPUAg+x54NfPfjT4A2njXxle+KbvxRPZWuoS6Y1zpVvpKPceRZWMN hOkGpy3G1GdYtyu1s4QtkqwHPnvx3+JqWaD4b+D7i0tdNs7RbLxE+ljylh8om2XwvAYlVI4oo1H2 pYSc7hbkpsnjf5Norq/Dngfxd4tK/wDCPeH9S1KJpZ4PtscHk6ZHPbW/2qaCfVrnZbRyBCpCSTKS WRQCzoD9AeEv2Y9SuWiufGerxadbNFBIdM0NlutRLSwP5tvcahcobeCSGTywTFHcI/zgOoCu31F4 W8DeFfBkDQeHdHtLB3UrNd/PPqNwp+YpPf3BeVlyNwj3bF6qorq6KKKKKK+DP2j/ABLcar44TQBl LLwtZQxRoywYkvtXt4tSvbpJFUSENGbaLY7EBoiygbznyDwf4auvGHibRvDdm/lSapdrFJcBY3+y 2caG5v7zypXiEhhgSSUR+YC+3YvJFfTvxp8Zaf4G8OWnwn8IpFb50uKDVpoJQs2n6dId5tJBa7c3 N/l5bppAN0UhZkY3AdPjyiivtH4X+JNO+MHhHUfh345ebUNX0+2+021+UK3sumwmOC01RNQO8G+t JXWN3kUGVGTzPO3XGfkjxDoWoeGdb1PQNUjEd9pV5LaT4SdIZgnMN3bfaUjdoZoys0Dsg3xsrAYY V9B/sz+KZLLxFqfhO4uQtnrlnJfWEMjTuDq+mqGkW2jXMaGW1MrzOQCRBGu7gKftuiiiiiivOvGn wr8F+Og82r6Z9n1WTYBrmlMllq3yiJB58oV47j93CkCC7ik8uPIj2E7q+WvEv7NXjLTCr+HLyw8U QO0UZj3w6JqKM6uZJHh1CY2/lJtUbluy5LcR4BNeD6poWt6HJFDrekapo8s6NJBFqlhdWEk0SsUa SFLtELKCCCw4z3rJor7O+GHinSfi54Tu/h148mkvtatY5JbC9kRUvrmwgiVLXUrbUHL7tQtWZ1kd kBkiILicG5Ndz8Mfgwfhvrd5q6+KX1iO+0qXTnsf7I/s2NXa8huo7ppBdz7ygiZADGMbzg9QfWvE Gq/2FoGua39nN1/Y2j6nq32YSGH7T/Z1lJeGDzgG2bgmC204HODXwJ8BNHfVfiZokgtYbq20eDUd YvROYCsEcNm1pZ3SRzHLPHdzWxTYCythxgKWX7Ebw/4e0HxB4m+Kniic2txFGtvZXGrSRyW/h3RL K0TS2OnRW7Tfvb+USSxhMyss6QLEkskySfHXxN+MWuePZ7vTrSWbS/CPnRfZtJAiS4vktXLwXesT xbi7s2JDbrIYo2WPAeSPzm8aoqza2t1fXEFnZW895d3UqQW1rbRPcXE80h2RxQwxAs7EkBVUE+lf dPwn+BuneFobHxB4qt477xWki3cFs0iz6foD7c28caR5Sa7jJ3vOS6I+3yQDGJ5Poaiiiiiiql/q On6TZzX+qX1pp1hAIxPeahcw2tpF5kixR+bcXBVBudlVQT1OOeBXhPiP9o7wLpBlg0ePUPEtykRM b2cIsdMacSlHt5r6/wBsgwBuEkVtKhBUKTzjze8/am1F/K/s/wAHWNrtD+d9s1i4vxISfkMXkW9v swM7g27PB4xzYsv2pp1WNdS8GRSuZD5s1jrbwIIiRgx2txbSksoz1nw3HK4r2Lwz8c/h34lLRtq5 8P3SmTbbeJRDpokiQKTMl+JJLXDFtqo1wJCQx2bQDWx8Uvh7bfEPw5Npp+y22tWLNc6FqNxGzfZL slfOtZXj+dYLhV8ubG4Kdsvlu0Sqfzf1bSdQ0LUr3SNWtZLLUdOuJLW8tpSjNFNGcHbJESjqR8yS IxV1IZSVIJzqKK/Sb4KXQvPhd4Rm8lYQlneWmxWLhjYarPZtLufnMhj3kdATgcAV6lRRRRRXwB+0 Zqqah8SJrRInjbQtF0rSpXZwyzvKr6150agDau28WMg55UnoQB4NRXQ+H9Ei1i6J1DU7fQtEtWjO qa3dxSTxWSS58uK3s4MS3NxJtbyraEFiA7nZFHJInsl18bo/DWiW/hb4V6N/wj2mWw3ya5rEdpfa 9qFy6wtLfTWoD2yTOyyRyNJ54aMoI1gCKq+F6lq2qazcfa9Y1PUNVu/LWL7VqV5cX1wIkJZYxNdM zbRk4XOAScdazqKK+wvhP4q+BPhyKzELT2HiRngtn1vxVpZ+2TXEgeF7mzurVru106AieSNsTRfu wonaTb5h+q7K+sdStIr7Tr201GynUmC7sbiG7tJwrFGMVxAWVsEMDgnoQeQat0UUUUUUV4n8ZPh3 4P8AEWgX+vapcWPhjU9Lj+1v4mNsMSoiLbpY6tHB+8ulkCxwwABpkfYsIbc0Mn550UV9Sfs6/Edt N1D/AIQXWbuU2GpSb/Dj3FxGLfTtSJeW406JZRlVvCwZFWQL5y4WNpLhmHkniS1Pw7+Kd6ILGJIf Dfiy31jTdPW4d4/7NjvY9Z0i1NxIZH5tmiVixZlJOcsDn9KoJ4LqCG5tpobm3uIo57e4t5Umt54J U3xTQTREq6MpBVlJBBBya8F+OniTU2sdO+HPhiGa88S+NWMUtvaSMlzDo0UmZsskieWtyyNHJJLm L7Olz5m0fMMjwT+zd4e022W58bSHX9TdZQbGyu7u00a1UspiaOSHybmaVdrZZ2RMOV8olQ59sTwL 4HRJo08G+FUjnCiaOPw9o6RzKG3hJEWEAgHBGRwegrU0rw/oehCZdE0XSNGW52G5XStOs9PFwYgf LMwtETftycbhxWtRRRRRRRRXLeOdQl0rwX4s1G3u/sN3ZeHNauLO881YXgvk0+Q2LRSMcCTzQnlD qzEAZOBX5YV9raDK3wq+AEusxTomt+I4Rqdluu4E2ah4kjjtNMewEkeXe3sljvHgKtlo5eQmSvxT RRRXv37O/ix9B8cDRJpYo9O8V25sZDNcW9rHFqVlHJd6TOJJkLO7nzbSKBXTe9wD8zKinmvjV4Wj 8KfEHV7e2j8qw1cJr+noXhO2LUmb7VGiwqoREu0uY4oyuRGqgkn5j6B+y9e3cfi7X9OSVhZXXhtr 65txjZJdafqlvb2c7nGcol1Oowf4zntX2/RRRRRRRRVW9srLUbWew1G0tdQsblVW4s763hurSdUk EqLPbzqUYBgGwy9QD2rm/wDhXvgH/oSPCGef+Za0UYP/AH4rlvEfwT+G/iRDv0CHRbnyooI7zw2I 9HkhjiuPtDkWcKG0aR9zI0s1s7FCAGG1Cvz5pujeJv2ffG2lXupXz3vgbXbqPTtV1KyS4jsJrcmS OOTUrNY7horuzDNeQpGHaRBJHDKQ04X7aGMZ4IIGCB7AnH9PY18a/tR67JJqnhjw2n2mOG10+412 4HmsLW6kv7htPs2MA4L24tpwrkHAlYDGWz6x8FbKy8F/Ca31nV2n0+G8XUvFerSXYLpDbMPKtZ7a KBN5SSyt7eVEAkdmckfeVB8WePfGd/498S33iG9T7Okvl2+n2KySSRafp9uNltbIZCfmPzSzFdqt KzuqqGCjjKK9D+HPw81H4j6xLpdjqGnabHZQRXl9PeTBrgWjXKW8rafp0Z8y4kUNuI+SJcBZJY2e MP8Aoh4U8IaD4K0mDSNBso7eGNFFxcukTX+ozKSzXWpXcaoZpCWYgkBUBCRqkaqi9LRRRRRRRXnH j3xR8MrSxutE8dapok0EkkVtdaRPv1HUrZ7q0aa3uTp2mrLd27eWd8dyqJsyhV1ZkLfAvjoeAjqz P4Ak17+zWlvBcQa1BbrbxEXJa2l0e6WRrhrZoztWO8iWZNgZ3kaRlj4iiivX/BHxr8a+DDBai8/t 3Q4fKi/sjV3knEFsnlR+Vpl+czW5WKIxwploE3FvIY1seMx4L+Jgk8T+DiNC8aS7JNb8E3gji/ty YrEs1/4au49sNzdvLJs+yqFuLva8ogWUEXHhFFFfqX4D1o+IvBfhfWHuxf3F7olg1/dgYMupw2y2 +q7hgAMtykqNgYyOMjFdbRRRXyt+1HqzQ6N4V0EJEy32p32rSy728+FtKtVs4EEYbbsl+2SMSRnK DHevjCitbRtJuNc1G3022ltbczMDNe39wlpp1hbrjz77ULyTiKGJfmdiCf4VVnIU+66H8T/Dfwq0 O40bwLbr4r8QahNFdat4o1O0n03R2kRYmgtNP0/93ezwQo1xDid4Nsu6Zd6SeWPG/EvjHxP4vuft fiPWrzVHQ5hilZIbK2PlLAxtNOtQlvCXVF3mKJd5yzZYk1zFFFe+fCjUvgrpIW48aQX95rfltL5+ t6T9v8N2vD2zWlnp2nPctO7pLvMl5bYDRq0flOAX+5tH8QaDr8Lz6JrGl6xFDsEr6bfW16LdpF3I lwtu7FGI/gfB7euNaiiiiiiiuR8Y+B/DfjnT1sPEVkJxAJ3sr6Jzb6hpk08XlSTWdwvTHys0UgeJ iqmSN9oFfmdr+m2mj61qemWGr2eu2dheS21vq9ikiWl/HG2BNCsmfoSjPGSCY5JY9sjY1Fer/CH4 gv4A8Ux3Fyy/2DrHkafryv8AaWW3tzOGi1aOK13M0lsSzY8tyY2lRFDOrDsP2k/D/wDZvji21yKO b7N4l0qCeSeSSN4X1LSwNOuYLVUAKqlutmzBs5Z2IYg7V+s/hbr0niX4f+FtVmM73L6WlndS3Mxn uLm70mR9JuruWU8kzyQGUk84b5iSCTF8UfGg8CeDdR1qPadSlaLS9FR0kKS6rfBvKZmRJFxBEk1z skKq4j8vcGda8B+H/wCz7c615Xif4k3WoCXUJDqT6F5sq6pdSTXS3LS+I9Rm3So048zzoYys43gt NFKrRj6O034deA9IjtobDwj4ejNqhSKeXSrS7vgrA7jJqN4klxISGILSSsSODxxWjp/hDwnpN1Hf aV4X8OaZfRbvJvNP0TTLK7j3rtfZcW0auoYEg4auiooooooooor8q/GN9b6r4t8UanaMWtdR8Ra3 fWzN5e5re71KWeFm8pmXJVh91iPQkc19M/s4aNbaLoviv4h6wqWtnFbyWNtfut8ZYNM0uM6p4guF tokKyxMVtwrRrI++GRFC/Mr/AC54g13UPE2t6nr+qSeZfareS3c/zzPHCHOIbS2+0O7rDDGEhgQu dsaqoOFFYtFFdV4J8RyeEvFmg+IkeUJpmowyXYgihmnl02bNvqtvFHcYQtJbvLGuWXBbIZSAw+h/ 2nfCq297ofjG1twiX6PomsSKtvCGvbZTdaZJMoAlkmkh8+MyNuCpBGhKjaG8O+Fep3GlfEXwbd2w iMkmv2Omt5qb1+z6zJ/ZF2Qox8wiuHKHs2Dziv04oooooooopHAdXQhWR1KOjAFGR18t1ZTwVYEg 5rkj8PvATHcfBPhEk8knw3o5ySc5P7msnVvhN8ONagWC58H6LbKjF0k0m0TRJ1fYUBafSfJZxz9y QspPO0kDHzR4t+EHiT4Wanb+OvBN3Pq+l6DPBqMiTs66rYRQMReLqMdj5IubN0yty8JQ+U7iRFjV pT9d+EvEtn4u8OaT4jsF2QapaiYxEszW1zGzW97aM7qm8wzI8RcKA23co2kE+S/tGa2mm/DuTTR5 LTeIdVsNPEbTrHOltaSf2tPdQwfekVGt4oXI4HmruOSA3n/7Lmg/J4o8UTWi8mz0HTr7zvnGwHUd atfs6vjndYPvkjzxiNuJAfO/jv8AEdfGPiAaJpN1HP4c8PyusM9tcSSW2r6o8KpdX5B2xssJ3wW7 qHGPMkSRknwPBaK2fD+iXfiTWtM0Gwks4bzVruGyt5dQuorK0SWVsKZZ5D/3yiBndsJGjyMqt+h3 w0+FeifDe0uHtpW1XXL6Pyr/AFuaBYJHtg4lSysrcM/kwBlV3UOzSOAzsQkSx+o0UUUUUUVzfiXx D4V0OxmHirVNIsbK6tbtZLXVJrdm1C2ihH22CHT5Nz3OVYKYoonLbgu0lgK+Dfind/CS+u5Lj4fw 6ra3zSpJciCz+z+F7tZ2e4uZLS3v3S5t5UZ1jEccCwBUCxxgfOfHaKK7vwl8SPGXgqaA6JrFytlC 3zaNeO95o0yNcLczxNYTErGZCu15bcxzAMwWRSxNej+KfGPhX4wWmnHVjB4K8c6fElpbahclpvDG twytCrWd5fxo09kfOeaeAzq0MKbxJOxk3J4Tf2F3pd7d6dfwPbXtjcTWl3buVLQ3EDmOVCUJBwQe QSD1BIqnRX37+zhqz6h8OksXW3Q6Drep6bD5Rbzpbe42ayJ7oMTyZLqSNSAAVUDG4MT73RRRRRnr k9AST7Dnk1+VPi7Wl8ReKfEOuI1w0Gq6zqN7bC7INxFZT3TPZQS7WcDy4ikYVWIAUAHAFc7RRRWv pega5rrvFomi6trEkal3j0vTrzUJEQdWdLRHIHIGSK2f+FfePctjwP4v+UFm/wCKa1rhR94n9xwP U1yLoyMVYFWUlWVgQysDgqwPQjuKbRXSeHPFviTwhdm98Oaxd6VM+0zpA6yWt1tjeOMXthcB4J9g kfy/NjbYTuXDYNfYXw4/aE0zxHOmkeMYrDw7qRid4NVFz5GhX8iu7tBJ9rJNpII9uwyzSJIwcB42 aOJvpKiiiiiivzz+NfxKm8b+IZdO0+7kbwroc7wafEjRiDUb2LMNzrL+SzLIHJZLVix2w4KhGllB 8Tooqxb3FxZzwXdrPLbXVrNFcW1xBI0U0FxBIJYZ4ZEwVdWCsrAgggEHIr2b4u3MXiux8F/Em2hi ifxJpMmk6/Db2xjjtvEWgy+TctNIJJdonRx9kSRvM8iJWOeQv1R8CPETeIfhxpPnmaS50CWfw3PK 0MMMbrpypLp6QeTwyx2c1tGXcKxYMTk/O3eaX4R0fS9f17xPDFJc674hkg+2ald+TLPb2lraxWtv plg0MaCO3URKzKAWkbaZXk2R7OmoooooooooooryX45yyQ/CrxY8TFGKaTExH/PO4161glX/AIEj MD9a/Pvw7pI17xBoWhmZrYaxrGmaU1ysYna2XUL2O0M4hZkDFN+7aXXOMbh1r64/ak1NodE8J6Is MZhv9Uv9TeclxJE+j2aWkUKKDja4vnLEgkFVweTn4tooora8O6quheIdC1xoTcro2s6XqrW4k8s3 C6dfJdmESYO3eE27sHHpX1t+1Ho0cui+GPEIeNJbLVLnRpEECGS5j1S0N9C73IYMFhNo4RCrA+aS CuDu8a/Z+vZLT4oaNAmNupWWtWUxI6RppcuojGR1326iv0NooooooooooorO1jSNM1/TLzR9ZtIb /Tb+AwXVtMpKyIWDKVZSGV0bDxyIQ6uAyEMARS8M6K3hvQtO0JtQn1OLSoTZWdzcwW8Nx/Z0ErLp lrOLYKjNb2/lwNKqr5hTzCAWIr87vGGoP8RvifqEmmy2Z/4SLxHaaNo9yI7u2tJbVZYtC0e8nScP MnmRJFLNmPOS2EXhB7j+0R4ntdG0rQvhloRW2sobOzn1K2jkml+z6Zp6rb6FpbzSuzMMxmZ1ly/y Qtuwxz8i0UVas7y60+6t76xuJrS9tJkuLW6t3aKaCaJt8csUiYKlSMgiv0h+FXxEg+InhsXskcdr rOmyRWGtWSzRODc+SJI9Sto1O9Le5+cxh1BVkkiBkEXmN6bRRRRRXIeMvHnhrwFp6X/iK8MRuGlj sbG3j+0alqEkMfmSR2dsCoO3KhpJGSJCyBnUuufhzx18cPGXjKWSC1upfDWiMFCaXpV06zSjy3jk /tDVIxHNMHEjBohsiICZjLLvPjNFFbmk+GvEWvrO+heH9b1pbYxrcHSdKvtSW3Mu7yhObON9hYK2 3djODjpWjP4B8dWkElzdeC/FltbwrvlnuPDmsQwxjOMySywhQPqa5KiiiivvX9m3W/7R8Ay6VJNa mbw/rN5aRQRsouI9PvwupwT3UQbdh55boRvtAYIVH3Gr6Dooor8/f2itW/tH4lXdoIfKGhaRpWle Z5vmfavNhbWzOV2jZt+2eUVy2dm7PzbV8Joooq/p+malq1ylnpWn3up3knKWun2txeXL8gfLBbqz HkgcDqa6L/hXvj7cV/4QfxgGyBt/4RnWd2T0GPI79hXNXthe6ZdTWOpWV3p97bsEuLO9t5bW7gcr uCS286q6nBBwyg1Toq7p+o6hpN3FqGl315pt9bh/IvdPuprO7h82NoZPLuLdlddyMyNg8qSDwTX1 F4D/AGk7+KaDT/H8Ed5ayOqf8JDp9qsF5bmWd3efU9OtcRSxqGRR9lijZEQ4SaRq+xIJ4LuCC7tZ orm1uoYrm2ubeRZbe4triISwXEE0ZKujqysjKSCDkcVLRRRRRXyT+0R8TLq1lb4faHcyW26BX8Uz xxvHLJDeQpc2ekQ3DHISSJxLdbF+dXSPftM0bfHtFFFe/ajqEXjn4IWk8/knX/hVqdhp9zNM90sk vhjWm/s7TUtoreFLfczrbwlHZpAlm0hkUyhH9E/Ze8RoYPEnhKV4ldZYfEViixzmeZZETTdVaWbP l7I9lmEXCtl3I3qDs+iNS8GaXrPijSPE2qNJfP4es2j0PTJVibT7DUbifzbnWdmN8lwQkCQ7m2R+ WHUeZtdOuoooooooooooozjn05/KvyHr7r1yyu/Bn7OD2Nqbu0vB4c0yO+S9iRrm3k8VatCdesZY ZEXywPtlxAoKb0GPm3jcfhSiiiivurXrC38Wfs5ae9mkU8ukeE9F1CCa6Qxtb3HhiGOHWGhJBO8Q w3kKN/EGxwHr448H6guk+LPC+qPDJcJpviLRNQaCHAlnFnqUVwYoyf4m24X61+qtFFFFFFFFFFFB H06e5zk88dOlcn4Z8Iaf4RuNbTRXFroms3sWqRaIkEa22lapJEYNUlsZlO4QXCx25S2I2xMjeXtS QRp8e/tJ+I31PxvbaCjyfZfDOmQo8UkMKKNS1iNNRupoJo8yOj25s1IcjayMFUZLP6LcamfhH8CN Ks4tlp4q8VW0pgEe+0vYbrXVN1dajPH5sNwk1hZmO385A3l3CwKylDivjCiiivuH4C/Fa48SRf8A CHeI7kTa1Y2zzaVqVxcM91rVnES81tdGdsyXNuvzhlJaSIFmUNFJI/0vRRRRRWfrGraZoGmXus6x dxWGmadD593dzbikUYZY0AVAzO7sVjjRAWd2CICxAPxb4+/aL1zWHn0/wSJvD+kPCsb6jcQwf8JD cGa2eK7WORHmitUy/wC6aAmYFFkWZCxjX5xuLie8uJ7q7nmurq5lknuLm4lknuJ5pW3yTTzSkszs SSzMxJJJJJqvRWjpuk6prNytjo+m3+q3ro8i2mm2dxf3LJGu6Rxb2qu5AHJIXiuhPw7+IABJ8C+M QACST4Y1sAADJJJg6CuUuLee0mktrqCW2uIXMc0E8bwzRSL1SSKQBlI7gioKKKK+o/2XdVaHxD4n 0TyUZNR0W11Qzl8PG+j332VIUTHIcXzMTnjYOOSR9q0UUUVwvxO1z/hHPh/4r1RZbqGZNHuLO0ns n2XNvf6rjSrCeKQMhXy5po5C6tuUAsATgH8waK9v8J/ALx54k8ifULVPC2nPNGss+trJFqPkfaGh uWg0ZR53mRhWdUufIVwVKybW3D6C0H9nHwDo0DXHiK51DxFJFaTfanu7ptG0mLZJ55voodPdJovL jUq/m3kiYLsVB27N5fGHwL8DyWsthfeDrG5ktHt47rw3p0OqXZtlAjkivNQ0CGeRS+BuFxIGf73z YJp93+0B8LrZA8GvXOoMw5itNG1mN1IIHP2+CBeck8MeAe+AZ0+PXwpZEZvFDIzLuMbaH4hLIf7j lLRlz/usR712cdz4G8dQeUsvhXxhb2TwXLW7NpOux2UlyjeRJLA/m+U7KGUblBIDKe4rwjxn+zPp V/uvPBGof2LcHZ/xKNUkurzSX/1URMF+RJdQcCWV/MFxvdgq+Uo4+Rdf8O634X1GTSvEGm3Ol30a iTybhV/exF2jWe3mjJjljLKyiSNmUlSAcg1iUV9r/s8fEo6nZL4D1ib/AImOmW8kugXc9yXkvtMj O6TTNsxLGS0U5hCsR5A2hEWAlvqGiiiiqWp2K6pp2oabLPdWseo2V1ZNc2MwgvbZbqFoDPaT4YRy oG3RttIVsHBxivlPXv2W0xdS+GPFLKdsH2LTtesw2W+Rbn7VrOnkYB/eOm2wyPljOeZK4G8/Zt+I tqIjBJ4d1HfvL/Y9TuE8gqQFEv8AaEEHLZyuzcOPmwcZ6/w9+y/qL3LN4s8RWUFpG0W238Oie6ub lWR/OVrvUooVgZG2bcQTbgWB2YUt7F/wgvwY+Henr/bNh4bhE0Gftfit7XUr/Un0yEfaZrO31IuW kIdWlisYUDMyYj5QVxNxp/7OnxHuRpumXelaNq7w29tZz6Rb3XhGRyb1VjhtLW/t4bG5uJWk8raY JZ2UnbwgZfP9a+G3iPwn4T8W+C9XNlqGksJvHPhDWoZ/sduNV8PKYdb0+4tmj803lzo4luEtmleN PIcxF8TSR5n7N/iqPRfGF14fuSFtfFVokEUmI/3eq6Z5lzZCSWR12xvE9zGAqszStEoAGTX3fRRR RRRRRRRRRXkvx1jkl+FXitY1Z2CaO5VQSRHB4gtZpXOOyqrMfYE18o/s9aXcah8TdNuomhWPRNO1 fU7pZCwd4JbI6OiwAKQXEt3E2GI+UNzuCg+mftVD/kQz/wBjQPy/s6vkOiiilALEAAkk4AHJJPQA V+kvxp0mbWPhl4qgt4oZri1s4NVVphEDDFpF7FqF/LE8n3ZPs8cyjYctnYPvkV8kfs92Bu/idpVx vCf2XYazfsuCTKJNPfTdgx0wbgN+FfoTRRRRRRRRRRRRXlnxm8Vy+EfAGrXlpM1vqWpGLQ9LmQzq 8V1qKN508U1sytHLFbJPLDIW4kVevQ/LP7POipP4tvvFl7KLXSfBWkXd/d3jz28cENxf2stpEtyk h3mP7OLyZnVdqGJd7DcA3S6H8JfEfxd1278feKJpfD2heIbw6hZWw2XWtXemCZIbC0tVKxpFELRf Khu5o8sFSRbeSOQMfT9C+EvwIuGTR7S407xLqlt5zXBPi+WfVZQk3z/abPRLmBFEZIjPlwLgAZy2 WPLeKf2YbGZZ7nwfrslnLktHpeuIbi0Z5LgEpHqdovmwxxxEhA8E7MwAZxksPBrz4LfE+x8vz/CN 7IJTIF+xXOm6iR5YUt5gsJ5Smdw2lwM84ztONHTvgP8AFDUJLXf4eTT7e6ZAbvUdT0yGO0jZthmu 7SGWS5UL1KrAz45CHivof4TfBbxH4C1ldd1DxPYqXhurPUNE0y0lu7TUbKSHdbF9SvTC8ciTBZfk tiQE2h9ruB9H0UUUVj+Ide07wxompa/q0jR6fpdq9zceX5RnlxhIbW2WZ0RpZXKxRKzrl2AyMk1+ YnivxVrHjPXLvXtcuTPd3J2QxoGS0sbRGJgsLGFidkMYY7RnLMWdyzu7nmqK99+HXwF8Q+L47PV9 cd/D3hy4jiuoJGWOTVtTtWm2n7HaMf3CuqsUnuF6FJEimRs19YaB8Lfh14Ltje22iad5lhFbXlxr eusmoXNu+lRtIdUW71AmO0YHdLK1qkKZwcAIoU1X4w/DPR5Y4bvxfpc7yQ+an9krd63CEEjR7ZLj RY540bKn5GYNjDY2laxZvj98LYp7eJPENxcxzMVkuodF1tbe0C4w9wtxAkpz28qN/cZovPjN8GtV hk07UNestRsrkIs1rf8AhzXZ7KbDh0WaG7sdhAYA/MAAeQRVa6+GfwX8eC8bR4dAe6hhit5rvwXq 1pCdPDMxhkNjpjvZh3CuA8tsxYA9doI8f8T/ALMOqWy3Fz4S12DUo1+0Sw6ZrEf2G9MccXmQ20Oo QboZppGGwGWO3jBIJZVyR85a74b13wxetp/iDSr7SrpWlVUu4GRJxDIYnls5xmOaPcCFlhdkbqGI 5rCr6b/Zg1l7XxTr2hs1qkGsaNFer5rBLmW90e7C29va5YB8w3VxI6BGbCbhhVfP27RRSgdAAcnA AxkknGDxz69K/KDxFqo13X9d1xYGtV1nWdT1VbZpRO1suo30l4IDOFQOU37dwRc4zgdKxa9G8HfC rxr44CXGjaUYdMZwv9tam5sNMwTIhaCRwZLgK8TRyfZY5fLbAk25Br6V8NfsyeHbKO3uPFWr3+r3 aSQTT2OnldN0pgqK09lLKQ9zKm/cPOjkt2K4+VGFdi5+A3gBFVh4Ks7vR7/yyPLt/EHiOw1COYsw fAu9RR4pFPLf6ojHycCrF3+0B8LIYDNH4gub2TzF/wBFtdF1lZyGyWk3XlvDFgd/3meeAaZZ/tAf C64t1mm1250+RiwNrd6Lq73CgYwWawgmi5z2lJ45HTPX6X4z+H/jq2Gn2OtaBrkeprPEdEvnhF3e x2oM86yaDqapM6KEMh3wY2rvB2jNcD4x/Z98E+JFe40eI+E9UY7xPpcQl0yQlogwuNEkZIwEjR1j W1kg+Zy8nmYC18deNvhv4q8A3Pk65Y77JmgS31qxW4uNFupZ4nlWCK9kjj2zARyfuZVV8IWClMMe Cor6P+AnxPvtA1mw8FapciXw5rV21vpxmEskmj6teHFsto0SO3k3UxWKSJgESR/ODR/vjJ900UUU UV83+MP2cNI8R6vfa3pviXUtKvNV1PU9U1OO8sbbVrZrjUbn7WI7GOB7RoUR2k/1jy5UqAQVJfxy 7/Zp+INvBJLDeeGL+RMbLW11G+S4nycYia+tIYuOp3yrV3Rf2ZfGN69u+t6rouiWsgk+0LC0+q6l bsqMIlFpCsUEm5goO27GA2eSCte+aT8HvhX4FtJ9S1W2sr6OLcs+r+NbuyuLOCO6dIY4WguFisk+ cgRyND5m5tobkCuR1K+/Zo8QXEWjzjw1azpcywR3Om6Xqfhy3WZv3bSS6zp0FvbvGNuUeaVov4ly DzysXwsk8A+IINV07VrrV/hl4v0bUPDmu6tYyaZ9u0vQ/E1mYIL67vJAYPsiM1vdtqMKhFRH3x+X hZvDvBGrXfw6+I2m3Gp7LN9E1ufR/EEbl7uO3tWlbSdayNPZhMYVMkkfllwXRWAcAA/pnyOvHHfI 688D2B60UUUUUUUUUUUUHkEdz3NflF4c0pdd8Q6FojztaprOs6XpT3KxCZrdNQvo7Rp1hyocoHLB SwzjGRX6BfHfC/CfxYMEbxoajGMADxNZE5HtjH5V+cVFFFFfo38HtJjk+EXh3StSgjubXUNM1Zbq 2kEgjnsdY1K5n8qQfK21oZgGKkeoOMGvhLwxo9w3jvw94fv0lsbo+LdJ0e9RkXz7Oc6zHZXKMjHG +NiwIJxkYr9SqKKKKKKKKKKKKzdZ1a00HSNU1u+8z7HpGn3eo3CQCMzyQ2cLTyRwLKyqZGxtRWcZ JAzg1+bfhTT5/iN8SNPg1BIXk8SeIbjU9YjR5baJ7ZppNY1pYGQsyEwrMIhnO7aM96968deFvEPx o+IuoWejTpZeFfBnlaBPq9216dPTUllWXXY9PsWRfNvEZzE6phHWCIvMqyQk9NpHwd+CuiTjQtf1 qy1vxHMbGBrPVPE8Ol3q3skSnZYaRpdxBKi3JkV0imMzY27HPJabxJ+zR4R1JjN4c1G/8NSM8R+z vnWtMWFItjiGK7kS5DyNhy73bgcgR4I2/PetfAf4l6NLKqaJFrNtGYVF7ot7bXUUzTRh8RWdwYbv 5DlHZrYKCDglSGOfafBP4oX0bSweEruNVk8pheX2k6fIW2h9yw388TlefvBSvbOQa9m8Efs8+MNB 1vT9fufFWk6PeaXPa3tkNMh1LVGnYH/SrG/DNp+2GRCYZljlcSIzocKcn6+ooooo5PTnjtk9OeR7 gda/Ob4v/Ey78f67Lb2s4XwtpF1cR6HbxJJELwA+S+sXYmVJGkmC5iSRV8qM7AgdpWk8gor1LwB8 JPFPj+aOa1tzpeh7kM2v6hDMlk0QuDBOumJgG7lTZINkbBQy7ZZIiyk/X3hX4DeAPDiW0t5px8S6 nEN017rmLi0eWW0FtcLDoo/0byt2+SJZ45nRmB81iiMOq1b4i/DvwjELK/8AEmiWI06VNKOl6c4v rjT3tUMK2b6To6zSwLEsfllWiVUwEO07RXL3Px/+FtvB5sOv3F7JuVfs1rousrNtYnL7r2CGPAxy PMzg8ZOanb47/CeaJVk8TgrLGRJFJoXiJigkTDRTAWZU8EqdpKnnkiqKeHvgL46OmwWVr4KvLmdZ rmzsdFvIdC1a4UxefOLnT9HktbpiscbOyTxlo1DNhfmJ858R/su2jI8vhLxHPDKsCeXYeIYo7iKe 5NwfNdtV05EMMYiI2p9jlJdcFwHynzh4v+Hvi3wNP5fiHSZoLZ5DHbarbkXek3Z8yVIRDfRZVXkW JpFgm2TBMM0Sg1xNekfCLVTo/wASvB12Lc3PnaxFpQiDmPH9vRNonnAhWz5f2jzNoX5tu3IzuH6Y UUUUV81ftOa4LPwno2hRT3cM2uaw1zKkJ2W11p2jwF57e8KsCcXE9pLHGVKlkLcMi5+U/A3w/wDE XxA1KTTtBhiVLaJpr7Ur15odLsFKMYFubiBJG3ysCsUaIzMctgIkjr9naJ4S+GPwQ0+PVdZ1GzGs MgK61qyRzatPKsa2N3H4e023V5o483B85LZZHWN/38jooI8h8Y/tM6reb7TwRpn9jwYI/tbV0t7z VGysbq1vp6l7aAowlRvMa43oVYeUwIr511vxL4h8SzJPr+t6nrDxvPJAL+8nuYrVrlg1wtnBIxSF W2qCkSquFUAYUVhUUVZtrq5sriC8s7mezu7WaO4tbq2lkt7i2nhcSRTW88RDo6MAyupBBGQc19Lf Dn9ojU9Me20nx00mr6a8ttbprwC/2nplskPkGS9hhjJvVDCNnkJFxzI5a4cqg+qfEnhXwr8Q9ESD U7a01Syu7QyaZq9o1u93Zx3YSZL7R9SAcJu2xNlcpIABIrx5U/nN448H3/gbxJqHh2/LTC2dZbG/ MEltHqenzAta30KOWGGGVkVXdUkV497FCa5Cu++F19ead8RfBU9jKIZpvEml6cztHFIGtNWul0u+ iKSqwHmQTSJuA3LncpDAEfp1RRRRRRRXzn8WfjrD4SnvfDHhiGO98RLbNFd6rI6NZaDdyldipbsr Lc3KxlmKFhHE5Tf5xEsI+IdQ1G/1W7lv9UvrzUr6cR+fe391Nd3cwijWGLzLi4ZnbaiqigkgKABw BVGvqf4KfG06Otn4N8YXR/sgPFb6Jrs0hVtIAb9zpupynraBtognY/6P9xibfabbxbxhol38N/H9 /p9hclZ9A1a11HRb0hbiRIcx6ro8s3nxJHJLGrRib90Y/MVwNy4J/Rjwl4ls/F/hvR/Ediojh1Wz WZrfMkptLqNjBf2PmyJEzmCdZIvMEYD7dy/KQa6KiiiivGPiT8atA8BGXSrZG1vxKbcypYW0kX2L TnMyog1q6Vt0TFd8iQIjuQoDiJJUlPyR4k+NvxG8SO+/XpdEtWkhljsfDm/SY4nit/IIW8iZrtlc lndJbll3HIACoq+aajqmp6xcte6tqN/ql46qr3eo3dxfXLBeFDXFyzOQB0Ga19C8Z+K/DRhGg+It Y0yGC5W8W0tr64XT5LhSDvudNZjbzA7QGWWNlYcMCOK+kPAf7ScqPHp3xAg82IqkcXiDS7RVmWV5 VUyarp0JVSiqzO0lqm4bAqwOW3L9ewTwXcEF3azRXNrdQxXNtc28iy29xbXEQlguIJoyVdHVlZGU kEHI4qWvJvjlPLb/AAq8VyQyvE7R6VAWjdkYxXGu2tvcRbh1V42ZHXuCQeK4b9nLwPLoegXfirUr cQ3viVIBpyT22y5t9DgZnSVZJlV1S8ciXauUeJIJQTkYt/tLaO994Es9UhtI5ZdE121muLpiiy2m m38MljPsLsCyy3LWgZUBOQpwFRiPg6ivT/iZ4Ut/Cs3gxLewutOl1XwF4d1PVoboTKy69Ijw6onl zANGwZEMkR5ViegYLXmFd18M9Mm1j4geD7GGCK6J1/Tru4gnMHlPY6bONT1EyLckI4FvDKTGcl/u AEkA/pxc20F3b3FndwRXFrcwzW9zbzxpNBPBcJ5U0M8TgqyOpZWVgQwJBFfEXwy8O6v4A+Odp4av reUieHXba2vJoZbcajo66fcXtlq1okMjKVlNsu5S0iowkjOJIyU+46K8t+Ivxa8OfDyARzOur69K 22Hw/ZXUMdzEPJWf7Rqcvzm1hKumwvGXfd+7RlWRk+NPEfxt+I3iOQk69LodsssM0Nl4c8zR0geK HyflvoWN46tku6SXLKW5AG1AvldxcT3c0lzdTy3NxM5kmnnkeaaWRurySyEsxPck11GmePvG2jNA 2m+K/EFsltMJ47b+1byWyMu4FjNp87tBIGwN6yRkN0IIr3jwX+0vqtkY7Pxxp41a1CsDrGkxW9tq 6nEsoNxYM0drPlmhiHlm32IpciVzz9g6Rq+m69plnrOjXkV9pmowCe0u4c7JYsmNwVYBldGVo5I2 AZHUo6hgQNCiiiivgj9onxauveM00K2eGSw8KwNaCSCWGdZdUvkjuNUPmwk4MZWK2kiY5SSKQEAk ge2fDDRdD8DfBu617xTaoLfWbZ/EWtRyJZyS3mmzlYdD0sSRMomhuYvKKWtxIVL3LxSKBI6n5h+I nxV8SfES4WO/ZNP0W2mllsdDs2c26F2xHPfTHBuJlQBRI4CrljEkYkcHzCvePh98ePE/hSaGy16a fxNoDzw/aBezSXGtWEAVo5DpV9O43YDI3k3BZDsCRtDud6+7tH1jTNe0yz1fSLyG/wBNv4VntbqB iVkUnaysrYZJEYFJI3CsjKyOqspA0qKKKKKK+YP2odY+zeHPDehKJQ2q6tc6i0iPtj8rRrQQvbyq OWDveI654BjzycV8TUV9n/A34NwWNvpvjvxNHFcX9zDbal4a03fHLDp8EyLc2Ws3RQlWuWUrJbx5 xAMOc3GBb+g/E740aL4B+0aRZx/2v4qa082CxQK2n6dJKU+zPrc6yK6hkZpkgiDSOqruMKSxyn4i 8X+PvFPji8e51/U5poPPea10uAtDpNhuZjGlnYqSMorGMSyF5SuA8jHJPGUUVJHI8TpLE7xyRurx yIxR0dDuV0ZeQQeQR0r2Hwr8dfiB4Zby5dT/AOEjsiG3WviJpr+RS8qSPNBqSut0H2qyIskrxKGY mIkAj6O8P/Fj4b/FW0Xw74t0y0028uWKRaXrrQ3FhNcSiW1ibRta2xlLgRuAr7YJleTbCXwWry74 k/s8ahpb3GseBI59W055rmebw8cPqOl26xfaEGnyyyF72MEPGsWDcD92B9oZndfHPhZrDaF8RPCG oL9lCnWbbT53u3MdvDaaznR7y4eQOgUxw3DyKzNtDAFwVBB/TmiivPPizqw0b4beMb0wvP5ujTaY ESTyjG+uOuiR3Bcq3+qa4WQgD5sFQQSCPzk0PQNZ8S38elaFpt1qd/KEPk2kRcRRGVITcXMpwkUQ Z0DzSsqLkFmANfaHhD4IeDPAVhJ4i8d3mmazc20MUlzNqyRQ+GtJ+0QC0kgW2vC0dyTNIyRTXC/M TEUgilHOJ4v/AGmdOs5J7LwVpQ1dlWMRazqxuLTTvMEqNJ5WlKI7mVDHuQF5YCr4ba6rhvmLxF8Q fGfizemv+ItSvreRYg9isq2emP5D+ZEz6ZZLHblweQ5i3ZA54FcbRRRXtHgD43eK/BUkVpeSzeJP D6RmIaRqN2yzWqrbLBbf2bqcizPCkexAIMNFt3BUR2Ei/b+j6t4T+JvhY3NvHb6xoepqbe80++hR pba5j2SyWV/b5by54WKOpVuPklicqY3Pw98Y/hnP4C16S6020lHhLVZd+jz+bJcrYztEZLjR7qeQ BldCHa38ws0kIH7ySRJivjNFfqz4T1O41nwv4b1i72fbNV0DR9RuhEpSL7RfafHdT+WpLEDcx2gk kCt+iiiiiivKfin8U9M+HOmqqrDf+Jr+EtpWkbyFSMlk/tPU9hytsrAhQMPM4MaEASSxfA/izxl4 h8a6jJqfiDUZrpzLM9rZiSQadpkcwVWttMsmZlhTbGgYjLuVDSM7kseVr1j4X/FPUfh9ftbzrLqf hXUZMavorMrbd6iJ9R01ZTsS4Cja6MQkyARyEYjki2vjtpGmf8JFp3jPw/LBc+H/ABzp66pbXNss McL6jaBbfUwLdFSRHIMM03nKHM0kob51YD6Z+Afi3/hJPAVpY3EyPqXhhxotzGXgEzWEMYfR7hre EArH5P8Ao6u4y7Qudxbca9toooorz/x78S/DPw+s9+r3PnanNAZbDQ7TD6hfAzCJJMH5YYg24tLM VXCOI/MkAQ/HPin4/wDj7xCZobC6h8M6dIZkWDR1IvzA8geATatNumEiKAvmWvkA5OVAIA8l1TxB r+ueV/beuavrH2fcsA1TU73UPJDks3k/a3fbkkk7e9N0rXdb0N5ZdF1nVNHlnQRTyaXqF3p8k0Ss JAkr2joWAYBgG4zXvPgj9o3xLobW9l4ri/4SbSkMMZvAI7fXrWFfKg8xZxtjutkayPsnAklkfL3K ivsfwp4q0TxnotvruhXf2iynJikR12XVldxoDPY31vk+XNGGXIyQylXRmRkduiqG7urextri9vJo 7e0s7ee6uriZgkMFvbRmaaeVz91EUFicdBXxD+zf4Ml1bxLceL7lHXTvDUbw2TbWVLvWr+BoRGN8 bI6W9u0jyqsiujvbt8yk19W/EnRl8QeAvFmlGC4upZdEu7m0trTcbifUdNT+0dMjiRFYtuuIYxsA y/3RjOa/L6ivTrzwilv8I9F8YTRC3urzxtqen2rqsLtqGkXGlqqSzSo25Rb3Wn3KRxsoJ8x26FSf MaK/V3wvpc+h+GvDui3UkU1zo+haTpc8sJkMEs2n2EdnK8BmVH2MyHZuQNtOMLXxp8XNBHw8+K2i eNobYy6NquuWPihIY3AY6npeoQ3eu2YMkrybpJNtwJGVEzOY0GImx9zeh+hHpg+9Fcj4x8c+GvAu npqHiG++z+f5y2FjBGbjUNSmt4vNeG0tlx6qplkZI1LoHddy5+MPGP7QfjTxGZLbRWTwlpjAr5em zGfVZfMSPcZ9akRHQq6u0bWscBCuVcyYDV4rqWrarrNwLvWNT1DVrsRJCLnU724v7gQx/wCri8+6 Zm2rk7VzgVd0zxT4m0WB7bRvEWu6Rbu4le30zV9QsIHkAwJGitJEUsPU17H4W/aL8b6LKia99m8V aeFRDDcrBpuoxrFA0cXkalZRYJLbGla4gmZwCAysxYfY3grx54b8f6bJqOgXbu9s6RX+n3SLBqWn ySqWjW6twWBVgCUlR2jYhgG3I4XsaKKKK+XP2l/Gi2OkWHga0f8A0nWvJ1TWDtBCaTZ3ObCDEsRG Z7qPzN8Uqun2cqylJucT9mjw3HZweIvH2oXCWlrFBLolrJNMtvbx2sIi1TWb+7M8YURpstxHKJto 2z714U1wPxJ+Mc+qxz+E/A8k2keC4obiynlAk/tLxIbifz7y+vLu7BuVSd97NvcTXAkkku2dpmjj 8Dr0zwN8V/F3gSWCLT9QkvdESVWn0C/Yzae8W6RpEsmkDPaMzSvKWtyoZwrSrIF2196eAPiBoXxC 0canpLmC4tykOqaTO6G90u5dSVWULgPDIFZoJwNrgEECRZI07iiiiiiivM/jJqdxpHwy8XXdskTy TabHphEwkKCDWr2LR7l1CMvzrFO5TJxuAyGGVr806K9++DXwel8bTpr/AIgjmt/CdrOVjjy8M3iC 4icrJa20ilXS2RgVuJ0IJbMUTBxI8P15408ceGfhloEE96iRARrZaHoWnJDDPd+RGsawWduNqRQQ KU8x+EjTaoBdo43+GPHfxd8W+OZ7iOe9m0nQ3aZINB064kjtfs0jApHqUqbWvH2qm5pQE3ZMccQY rXllFFFejeFviv498I+THpev3M9hC1qP7J1Q/wBp6cbe0YlbOGK6y9vEwJVxaSRMRj5gVUr9NeEP 2h/DPiVBovjbTbbRJL2BLGe5kP2/w7qJukFtdRXcU6braKQsRtuPMiWPPmzADJpfEL4AaRr9sfEf w5ezs7i4tn1BdIglD6Lra3LfbYJ9Iu95itTIj7YkT/RiPLC+QgZ2+Or/AE+/0i9lsNSs7vTb+2Ke faXtvNaXcDPGssfmQTqrruVldcryCCODX6qeH9VGu6FomtiE2g1nSNM1X7MZfONsNRskvBAZgsYf YHC7gihuoAHFa1FFFfL/AMQfCs/xW+Ldp4ZF/eW3h7wfoNpceIZY4ZNtneapObtrSwkkRoRc3tub QI78BY3fbIYfLat48+LejfDSxX4f/Dm0tWvdKtpbKfUNy3FjoV0znzY1jcMLq9DF5JzIdkcpAk81 /NjT5C1bV9T12/uNU1i+udR1C7ffPdXUpklY/dVQTwqKPlRFAVRhVAUAVm0UVveHfEepeF9STU9M aBmaGa0vbG8gS703VdOul2Xml6rZS5Sa3mX5XRuRwyFXVWX6p034W/Db4u+Hv+Eo8KLf+C9QnuJL e+sLdl1HTdN1UTpc30MthN5YdPKf/Rvss1ugRo2MalWhHgPjT4UeNfAwe41bTRd6WgXOuaSZb3Sk 3GKMfaZSiSW+ZJVhT7TFGHfIj34zXm1e/wDwV+Ldx4Nv4PDmuStP4V1K5iiSWaY58OXE8p3Xtv5r BFtnd911Hxt/1qHcHSb3/wDaD8HQ+IfBcmuQRM+reFCb6FoonlefSZmWLV7Z8SIqoihbvzWVyohZ VAEjNXwDX0P4S+F1zrtn4Z8ffDjUWuptJ1bTDrOjaqkVpf6Zr+mXFrdXg0q6mDWtzbr5n2mMTOhE OxWMkzNGv3jRRRRRRXlnxf8AH58A+E5ryzkjXXdVkOmaHGxtZJIZ2i33GqNbTn54rZOp8t1814Vk G2SvzfmmluJZZ55ZJ555HmmmmdpJpZpGLyyyyuSWZiSWYnJPJqKiivXdUv5vH3gO2vp3il8S/DmC Gwv5Clsl3q/g28lW3027JVhLK2mz4hm/dEbZ1leQyO5PpP7M/jI2Wrah4Hu3P2fWRNquj8HKarZ2 27UIP3UZb97axeaWklVE+z7VBeXn7Sooorw344fEseCdBGk6W6t4l8QW1xDbuly0U+jWDoYZtXxA RIJMkx2hyo8wNIGbyWjf4n8JeCvEnjjUhp+gafLdHzYUvb+RZE03TFudzLcanehWWNSI5GVeXfYw jR3wtfbPg34A+CfDCxXGrQJ4s1VGmJutWtl/s1RIjxbItCLyQkCNhzcGYhwHRkO0L7Va2ltY28Nn ZW8FnaW0aw21raxJBbW8KD5I4YYQqoq9lUVl654a8P8Aia1Fp4g0bT9WhVLiOIXttFNLai6URzPZ 3DAyQuwCgSQur8AqRgEfLXxK/Z2S1tbrXPAP2iUQKsk3haQyXUzRIp8+TR7yVzJI4AVhbS7nf59k hfy4W84+DPxVfwDqr6brkt5L4W1LEc8Su8y6Le+ZlNVgsyCSmMpcxxbXYEOBI0SxP+g6sjqsiMsi OqujqQVdCAysrDggjoRnsQcV59428Cx+PbrRrLWbkx+FtIuRqtzplswFzruqBXt4IrqcoHtoIIzI MwzEzidwRCYI5H7+KNIY44YI44oIYkiiiiVY4oo0XYiRxoAFCgYVRjGAMACua8Z+Hk8WeFNe8Oss DPqmmXEFq100yW8OoovnaXczSW4L7YbhY5TtU524KsCQfyurq/BHhuTxb4s0Dw6iyNHqWpQx3Zgm t4Jo9Oh/0rVZ4Zbr5N8dtHLIoIYkqFVWYhT9R/tCw2Hirwla+I9GuHvD4L8Tar4e1eKPYiWD3Ei2 V+LqOT5wyXMFose0nKyh8FSCPjGvp79mHw/bX3iPXvEM/lu+hafbWlnDJCHMd1rbSq97FNnKNHDb yw4CHcsxG4Yw321Xnvjv4e2HjJtJ1KG8/sTxR4fvbS+0TxFFZw30lo9rdJdLb3dlMyJcRbl3ojuN j8qSrSJJ30DTtbwtcxQw3Twxm5ggne6t4ZymZoobqSOFpERshXaFC4G7YpJUeRfGL4nW/gHQ3t9P uYf+Et1WLGj2rRLdC0g8wJPq93E5CKiAOsHmBvMmAHluiSlfjXwR8O/FvxP1aW4gM/2OS+J1vxPq LSTxQzSj7TcuXlYPdXJBDeWrZ3OhkaNG8wfbHhX4NeAPCsEYj0S21i+ARpNU16KHUrl5Y5DNFJDB MvkQFSwVTBCjFQu9nYbj6nnvkH8cd+oHXn1Fcp4h8D+EPFaSjX/D+malLLFDCb1rcQaokUEgliii 1W12XKKGz8qSgEZU5UkH5C+J/wAALvwnYS6/4Vur3W9HtsvqNjdRQtqml2qQqWvvOtgiXMIYSGYp BG0S7WIkQSSJxvwh+Jl34A16KG4mVvDGr3NvDrkEqzOlkjOIv7atVgV3EsCnLoiN5qAptLiJ4/0X iljnjjnhkjmhljWSKWJleKWN1DRyRuh2sGByGGeo6in0UVwvxH8a23gLwpf65Nte8INjo1s0bTJc 6zcQu1jHOqNH+6Xa0s3zqfLRgnz7Afg/4XeEZfiF46srC/L3NjG8mueI5ppmeWewtple5jmkM0Uz NdTSR2zyRSGRDKZcEI1df8fPiEfFniZtC028E/h7w5IYUaCWZrfUtZKYv75o5EQHySXtYT864WSS JykxrwKiivcvgd8SX8F+IU0jUp2/4RrxBPBbXKyXMUNppOpTSJBb645uSERFGI7tt6fusOxbyUQ/ oNRRRRRRXgfxq+HHiD4iaj4KtNHFvDZWMmvf2tqd1NEsenxXYszCwtgwlmdxC4jSNcbgN7Rqdw+K vF1l4f03W7jS/Dd3danYaYFsp9XuJ7SWPV9Qtxsv9R02OzXZFZvID9mjMszbAHMrb9q9b8G/CMfj Hx5pdlcxxy6ZpgbXNVilEDxz2mnyJ5dtJBcKyyJNcPDDKm05jZz2r7C+MXxMh8AaC9vp9xEPFerR MmjQeStz9ki8wR3Or3UchCqsa7hAHDB5sfJJGk2388Li4uLy4nu7uea6u7qaW4ubm4lea4uLiZzL NPPNKSzu7EszMSSSSTmrOm6ZqOs3kOnaVY3eo31wX8izsreW5uJdiGRykUIJIVQWY4wBknABNfTn hD9mXUbkx3XjXVU023Mau2k6LJFcajmSJv3dxqMytbxNHJsz5SXCuNyhl4avNPiJ4j8P6Zql/wCG Phta2ekeHrYT2V/q+mzXVxqPiSS4hWPUba41m6Zp309CDEtokrW8rKZv3itF5fj1FFFe4/Df44+I vBbW+maq03iDw15trG9vdzSz6npVnb2/2URaFczSBUjVBGRaygxnywkZgLvJXqfxU+FWl+NtNHxH +GrQajNfRG+1DTtMQmPXI2yZr/T7cBXS/Rsi6tCgeRg2UW6Vkn+mvDWqSa74c0DW5o44ZdY0XStV lhiLtHFJf2KXckMTMSdqlyoyc461tUV4J8d7PVfElp4S8B6FFK2p+JtbuLwzGbyNOi03QrTN62py Dnyka6hnwEbmPCq0hRTkanqvhL9nfwmmj6SsWseMdXhS4fzQEuNRuEDRrqurCNiYLGFjIlrbK+5j uVGLm5uB8jeLvG3iPxxqR1HxDqD3JV5jZ2UeYtO0yKdgTb6faEkIuFRS7EyOFUyO7DdXJUUVZtbq 5sri3vbKea0vLSaO4trq2lkguLe4hYSQzQTREMjowDKwIIIyDX1N4G0fwP8AG/Trq31zTofD/jnR Y4HvtT8ONp+lnxFaTPN/xNJtICtFJL5r5v5Ftgd7Q7ZkSRYY+E8afAHxp4WjmvtOWLxTpUIZnm0q N01OCMNFGJLrRm3OdzO2Psrz7URpJDGorwuu9+H/AMQNa+HmtDU9Lcz2dx5cOr6RLIY7TVLSNiQj nB2TR7mME4UlGJBDxvJG/wB6eKNI0b4s/D64h024tbuDV7FNQ0DUCybbTVrcF7R5HaOVoWWQPbXi onmqhmiwrE4/Na5t57See0u4Zba6tppLe5gnjeKeCeFyk0M0MgDK6sCrKwBBGDXqvgP4d6Z8R9Mu 7HRNVl0vxppMTXU9jq7pNout6fLdpFHc2NxaRie0a2Vtk6SR3AdjEVZA7CL768H2F1pXhHwrpd9F 9nvdO8NaDY3sHmJN5F5Z6XDb3cRkjLK22RWGVJQ4ypIxXQ0UUUUVi+Ite0/wvoepeINUdksdLtHu ZQhjEsrDEcNtbiVkUySuViiVmG5mAyMg1+YHibxHqni3XdR8Q6w8T3+pTLJIIIxDBDHFEsFtbW8Y JISKNEjXczMQMuzOSxwKKK9k8C3z+LvDWsfCzUbp5Jrgf258PvtFywisvFFgJJZdFt1doo1XU4ZZ 4w1xOsEMhaQRvNKKqfBzxyvgXxhb3F423RdXQaRrJZpdttDNMr2+pCNXVd1vKo3M6ORC0yqu9gR+ j4P06e5zk8c9OlFFFcf488YWXgTwvqPiG8VZngCQWFkZYon1DUrg7bS1jMpBI6yS7MssSSOqtsIP 5u/8VN4/8TcC717xLr95wvymWeVkJwCxWOGCGJep2xQxLk7I04+uPAX7OWhWFlFeeOg2satKrl9L tryaDSLBWdGgDS2nlzTzIFbexkEXzlAj7FkP0VpekaVotsbPRtL0/SbUytcNa6XZW1jbtcSIkck7 Q2qIpdlVQzYyQBk8VNfWNjqlpNYalZWmoWNwEW5s762hvLWcJIJkE1tcKyMFdAygjAIBHIFeA+Of 2dfDGvC4v/C0g8Mas/nzfZEjabQbqZkllEX2QEPaB5TGoa3zHFGCEtmOMfLfhfxN4r+D/i64SW0m gubWYWmv+HryV4rbUYFUlA7wll3Kr+daXSblG4OvmROyv+iXhzX9O8U6HpviHSnkew1S2E8Hmoqy xMrGKe3nRWZfMhlR4pArFQykBmGCc3xpoF/4p0b/AIR+21EaZYardQ2/iC7iLjUP7BVGlvbXSSo2 LNcssdu7TBkWKSUlJCAjbmkaRpug6ZZaNpNnDYabp0C29paQAhI41JYsxYks7sWkllcl5HZncl2J OhX5c/EHw4PCXjXxH4fRUS3sdRkNiiyvNs028Rb/AEtJJZRlnFvLF5mc/NkZPU8bX3rq/hi3/wCF TX/wutoXg8RaH4G0XxNNaQxrqD3WoPfz6lewaYnmmaSSe9srmJyiBYxPFs3BhEPgqvTfhB4bk8T/ ABC8O2ZjZ7SwvE1vUW+yC7hjs9IYXmy7iYhRFcSrFal2OAZV4b7p/Suud8V+FdF8Z6Jc6Fr1t9ot Lj95FJGQl3Y3cakQX9hMQfLmjycHGCCyOrxu6svhTS9T0Xw/pmjarfQaldaVbrp0eowRSwG+s7Qm GwuJ4JmkKTGEIJh5j5cEhvmwK3jPxdpngjw7feINTkTZboUtLUyiObUtQkRvsun25IYlpCpJIVti K0jZVGx+fH/FafGbxn0/tDV7/t+8g0rQ9KhfPfeILODf6s7u3/LWeX959b+B/wBn7wh4dtbW58RW y+J9d8uKS5N4Wk0S1uB5nmxWGmYUSx7XVGa8Em4osiJCWMde6W1vbWlvDaWcENpa28ccFvbW0SQQ W8EKCKGCCGEBVVVG1VAAUcYqhq+g6HriRxa3o2l6vHAWaCPVNOtNQWGRwFZ4VulfYWAAyvJwM+lf NHj/APZt0+eGXUfAEj2F3FHJJJ4ev7uSeyuRFbqI4dMv7kvLFK7IxIupXjZ5B+8gjXn5d8PeIvEX gDxEmp6a0unavps01pfWV5FIiTIkvl3ularZPsYoWXbIhwyuodGSRFdf0x8M+I9O8W6DpniLSDMb DVIGmgFxD5VxE8U7Wt1bzISQGilSSJipKEqSjMhDHdooqrf3trpdje6nfy+TY6bZ3WoXk4jlmEFn ZQtc3M3lQAu2yNScKpY44BOBX5javqGr/ErxzcXccBbU/FGsQ29la7kIt4pWSy020kmiSMFYIRHG 8xjGQpkbnJr3n4weJYPAnhTRPg/4aunWa30u1bxJqFnLBAs9vOkhuLCe3RpJYpL6ZjeXEZdcRMig yRTsB8o0UV2HgbxjqHgXxJY+IdPDS+QxhvbHznt4tS06bAurGaRMgZAVo2ZHCSKkm1ioB/TTQ9a0 7xDpGn63pNwtzp+p2sdzbyK6swWQYeCURlgssTBo5kJyjqyN8wIGpRRRRRXnfxX8P6n4q8A67oOj QLcanftpAtoXmit0byNdtbm4d5piAFjiR5DzyBhcsVU/DPxD8GaP4Aey8OnUpNa8VtFbajrVzavb w6Po8FxbYTRYrbLzy3BkzOZ5Wh/cmEiHMjFeL0DRL7xJrWmaDpke+91a9gs4NyTPFD5rYkurjyEk cQwoGlmcIdkasxGAa/R7U9R8N/CXwJESY4NN0LT0sdMtXMUFzq+oLCzQ24FsgDXN3KHlnkWLGTJM 4Cq5r87PFfirWvGetXOu65dG4u7jEcUSbltbG0Ri0FhYwsT5cMe44GSWYs7s8ju7c4iM7BVBZmIV VUEszE4CqB1J7CvoXwf+zn4u16KK98QTw+FLGVFkjguITeazIjxxzRM2nRsiwhgzIwnmWVHUhoav /EpPB3wmjh8J+C9Ot7rxZcQQ3up+LdUlt9T1vRI/OeWwTTCFEdlfMrblmgihdIRFIA8rxzR/NRJY kkkknJJ5JJ6kmkoor0PwJ8TPFHw/ud2j3Kz6ZNKZr7RL0PLp125hMJmCqVeKUDaRLC6klEEm9F2H 6j1TTPCf7RPhJNX0h49I8ZaPAlvtnYPPp877pl0nVjGN01hM/mNbXKJlCWdFDC4t27H4GPdQ+A49 Bv7W4s9U8J61rfh3U4rlo5M3cd4dVxC8RYGNY7tEVgxB2llyhUn2Giiivn344/EmDwPptxoGhI9r 4s8UW6X0uoWcUVm9jY5XTjqk9ysYM1xLFbNZ27Id6Km8yIYolk+CaKK+gvgt44tl1DTvh74vtLLX vCmq6ig0az1iwj1aDRvENy7RWjWcFwkoWO5eV43UJhZJPMBQNOZPU/Gn7NGlX3mXngjUP7GuMrjS NVkubvSXx5UZ+z32JLqDAEkjb1uA7kKvlIOPknxH4Y17wlqDaV4i0y40y+EccqxzGKWKaF1ys1td W7PFKn8JaN2AYMpIZWA93/Zl19bHxXrGgSvAkWv6Wtxbh1k+0S6jo0jTQ28DKdoBt5rqRwy8+WME Yw329cQW91BNbXMMNzbXEbwXFvPGk8E8EymOWGaKUFWV1yrKQQQSMEGviT42fBmLwwk3i7wrAsXh 0CIarprXBZtJnmnW1iuLPz2LtBK7xr5e5mjYkj90cRfM1fdfwB8Zw+LvCV54O1w215eaDarYpaXK WxXUfC9xD9lgjkt3cmcQfNbT/uQixtAGLPISfi7xFpDaBr2t6G8pnOj6tqGmfaDEYDcCyu3tluPI LNs8wKHA3Nwep617L+zr4ol0TxyNDdl/s/xVbPZzB5YYUi1DT4ZL7Tbos6M7nAmtkhV03NMGO5kV T980UUUUUV8DftG6/NqfxAbSP9IS18NabZWccT3Bkt5LvUYV1a6voIMARs6SwQv1LeSpJxgL4BXp Pgz4U+NPHYWfSdNFppTByNb1UyWWlvt8xMW0mxpLg+ZE0LfZopNj4EmwHNfR2l/su+HIoHXW/E2t X1y0v7qTS4LDSYUh2j5Hiu1vWZt2TvEijHG3vUmpfsu+GZbdU0bxLrthdecC8+pxafqtuYdpDRJb WqWTB84IfzSAMjac5HnMHw48afB7xFF4lmsYvFPhCMXdn4i/syGS9S88K3QaHU4NY0KZ4t3+jg3H lu0lskqIZZCq8+V+NfDV58O/Fsa6deh7Qta+IvCWsW15b3T3Oky3LS6RfrcWwVfNRoyGOxQWTegM bIW+gfilreq+Jfhn4B+KGh3Wr6XqVpLLaX82iteWEdn/AGkGsNVnaeBjJHAt9ZpbwO0uGEqhiWZR Xi3hz42/Ebw26bdel1u0Ess0lj4j8zVo5pJYPIUNeyMt4ioQsiRxXKJvGSCGcN9d/Df40eHviDKm kyQyaJ4kFu8x025kiltb5YmczDSLwbTKyRKsssTxI6hm2CRI5JB7JX5qfFDXrjxt8RtansfNv431 JNC0O3tLh9UW4t7Bxp1p/ZnkjBS7kVrlIogRvmOC5JZvu34ceAtN+H/hy20y1gjbVLiG3uNf1BWE 0l/qQjHmhJiiN9niZnS1jKrtTlgZHkZu+ooor4r/AGkvAlppN9p/jPTLWK2h1q4ksNcSLEcb6yY2 ura+ERY/PcRpL5pRApaIO2ZJWY+nfs5eL7jxB4Su9AvfNkuvCMtraw3T73WTStREsmmQvNJIxMkJ inhChERIVhVckMR9DUUV+ZnxZ0k6N8SPGFm0qz+ZrM2qB1QxgJrirrSQkMTzGtwIyc8lcjrXtH7P Phu30jT/ABH8T9dheGx0zT7630uaS38zFtaQtda9qdqjxlyyLGtvFLbyc5uYmB6CX4Jakvj3Tvid 4M8QXNvJP4n+0+I0Q6dHKwvNULW2saxCmzyVa3nNhJAhKlHw0QypKfL2q6bd6LqeoaRfxrFe6ZeX NhdIDuQT2kzQy+W/RlyuVYdRgjg196/s7aUun/DOyu1nMp13VdX1Z4mQRratFOND8lWDHeCLJZdx A5Yrj5cn3Kiopp4LWGW5upore2t43uLm5uJUggt4IUMks00zlVRFXLMxOAASa/NXxPrmo/Fb4iCa KXyTrur2Wh6DFfPOkGm6dNdiy02OdI2uDEAH8+5EO5fNaV0X5sH9EPC/hjSPB+i2WgaJbvDYWaMF aZ1lurqeVt895eShV3yyN8zEAKOERUQKo36KKK+Cfj78OLbwhrdtruiWi2vh/wAQNNm2t0l+z6Xq 8OHuLZAEEUUU6t5ttEJCcrOFRI41FfRfwC8Ty+I/h/Z211IrXnhq4fQWO+ESPY20Ec2lSmCBVKKs Li3UsCXMLMWZia9Y1rXNJ8O6Zc6xrl/b6dptqgae7nDsq7mCokccIaR3YkBY40LsThRmvjDxh+0p 4o1Kcw+ELa38NWEUwaO7uILXVNWu1ieVQJku0ktYo5EaJ2hWKRkdDi4ZWKnjPh3qHiTx1468L+H9 f8T63qmly6p/aF1Y6vqV/q9hdRaRayapNZz2N5KY2WdIWgYkHAcnaw+U6v7QPjMeJvGbaPauG0vw l9o0uMgD97q0ki/23Pl4kkAV40tthZ0zCZIziU59FtdOuPg/8JWNtHdf8LC+JDWOnwWtubv7fayX kT/Zbe3slaC4Seyt5XXdFGzpezIh3xhMeaaD+z38RtbtvtM9rp3h+N47aWBNdvJIrm4juY2k4tNP iuZYWjwBJHcrEwLgBSQ230lP2VSQu/x0FYqpcL4YLBGK/OFY6iuQD0Jxn0HSvOPEP7PfxD0OFrm0 t7DxHbIt1K/9jXTNeQw2yiRd9hfJBJJJIudkVr5zkqVxkru8Qmhlt5ZYJ4pIJ4JHhmhmRo5opo2K SxSxOAVZSCGUjIPBqKv0x+EniC98TfDvw1quozfaNQ+zXFjdztJNNNO+l3kunJcXMkzu7TSxxpLM 7NlndmwAQK9Hoooooryz4y+Lp/BvgLUruyleDU9Ukj0PTJ0M0b21zqETme6jmt3SSKSG3jnlgkDf LKqEgjIP5tV9u/s66VbeG/AfiDxpqrS2lrqc9xdy3BkW5t00DwzBKHvRa2gaZXWZr5XUguwRCiYI L/KHjbxdqXjjxHf+INReQfaZDFY2bTGaPTNNiYmz0+AnaAqAlnKqoeRnkKhnaq3hXwrrXjPWrXQt CtvPvLgmSWRyUtLG1QgXF/fzAHZDHkZIBJJCIryOit+jXw/+H+i/DvQxpeljz7q4Mc2savKgjutV u40Kq0ignZDHuYQW4YiNSxy0jySOfEvxBJ4W8CeJdcgaVLq1054LKSERNJBfalMum2FyFm+UiKWZ JGBByoOAelfmBX0N4C/Z78S+I/Kv/E5uPC2leaR9lubVxr92sM6pLGthcbfsoZRIFlnywIVhBIjB j7H4s0z4efAvw5b6vpHhrT9S8UXM1raaJPrMseoag2pWlu0v9tt9qffDHAcPcHT44wZHhj/dB0eP 4ivr261K9vNRvZmuL2/up727uHCK09zcyNNPKyoAoLMxbCjHPFU6K9i+EPxPvvAOtwWl1cu3hLVb uNNZtJfPlisPN2wNrlpHArussShTKI0PnRrsKl1iaP8AQPRLTSbLTLaPQktl0q5a51K0NnJ51pIN Xu31WW4tJQWXypHmaRAjbApAQBMAadFeb/EfxdoXw/0y48T3aRyeIJ7C40jw9BJ5t1Jc3LZuUgjt fNQRW/miKS/liMZdEiVmeRLZB+cWsavqWvaleaxrF5Lf6lqEzXF1dTEb5HICqiqoCqiKFSONAERA EQBQAMyiu68A+M5vB+srLPEl/wCHNSe2tfFGh3FrDf2mraUs4dw1jcskTzwgtJaszAK/DHy3kVvs LxJ8C/h943srfWfDjDw1cX9tbXlnf6NAJNHvLa6ige3lm0SRo0VfIVvL+zPb5eQySmQjFfInjf4a eK/AEyDXLOOSxnkWG11nT3kudLuZTCJjCszojxuBuXZNHGW2OUDIu6p/hJr114e+Ifha5tpNkd9q ltot6jzvbwTWOsTLYTfaSrAMsRdbhQ/yiSNGP3cj9MK+X/jX8FU1hbvxf4OtAusr5lzrOjW0eP7Z XmSa/wBPhQf8fnUyxKP9I5Zf3+RP8T19O/s5ePotH1K58FanIEs9euVutHmeS3hittZEPlT2zFk3 sbyNIkjzLhZI1RIy0xI4n49eHU0D4j6pJAlvHa+ILa28RQRQvM7xvel7fUGuPOAAkkvILibCMyhX XBHKLwfgnxG/hLxZoPiJTMqaZqMMt4IIoJp5NOlza6nBDHcYQvJbPLGpLLgtkMpAYfqceCfvcHuO Qc88Hnr+tJRRRRRXy3+1FrF5a6J4X0SEhLPWb/Ub68dZJEkkOjRQJBbuqMFaNmu/MdXU/NHGwxtr 4rrqfCvgzxL40vWsfDmlz6hJEYzcz/LDZ2ayk+W93eTERpuCsVUtufDBFYjFfTfh79ly2CRyeK/E 00kjwSiWx8PQJDHBc+cRDImrakkhlj8sAsv2KM7m4bCZfoLn9mDwW1vMtnrniiC6aMrbzXM+k3UE U2flea2itYWdfVRKn+8K8o8Q/s/eOfCcseteFr6DxGNMlhvrd9PR7DXbeazQ3n2uHTZmkV/LeNRG kFxJK7FQsWcgc58W/DQUaJ8QLGwuLGz8ZJctr9nLFfx/2P43tbqSHxHp7R30KNCjTpL5cckjMzx3 BULEqAeseFtfbx98CvEOjPdNa+IfAWll7e7htxJeLZaXbPd6TLZNCkAha4tIrjSnaOV5SgkeTeJj G3gOmfFf4kaTPJc23jLXJ5JovJkXVbxtchKGRZCyW+tfaI0fKgeYih8ZXdhiD9P/AA+/aK0vXZl0 zxpBZ+HNQfy1t9Ut5Lo6NfXE135S28kcvmPZFUeM+ZNO8RAkdpIvkRvpWviL9pnxVJf+JNO8J29y rWWgWUd5fwRi7jP9s6kvmIl0spEUvlWnkPBJGhK+fKpcksies/s//D2Hw34di8V3yM2teJ7KGaIO tuw0/RJHM9jDbyxFyTdJ5dzKSw/5ZIURo2L/AEJRRRXgX7QHgW28ReErjxHaWqf274ZhF39ojhH2 i70ONy+o2MshdAEhVmvEZg5XY6RgGZyfJP2afGMlhrt94MuplFjrcM+paZGUdmXWbKEG5jjdFIUT WiOztIcDyUVTubDfbFFFfD37TmjPaeLdF1tYLeO21jRfszSx+Ws1zqGkXTC5kuUX5iVgntESR+qr tHCVx3wM8Gz+K/HWn3TebHpfheW216/uFDqDcWs4k0myWXy5E3TTqrtG5UtDHOUYMor13R/HiSft I6slw7rY3MV54Dtv7Rmjt/sEmmhJWitV3EN9o1K1kSCPcCxnzgOdleDfFfwV/wAIL411LSbddul3 YGraGQwIGl3ruEt8GWWT/R5UltQ0rB5BH5m0B1Fex/staXBLqvi3W2877Vp9hpemQAOv2ZoNVuJb q7MiFcs4azhCkONoLZDZG37Loor4F/aG8XS6941fQYJYn0vwrGLKIQzwzxzapdRpPqs7vEoKyRts tHiZm2NC33Wd1H078FvA0XgvwbatPE8eua/HbatrJuIjDcW5kh3WWltG6rIn2aNsPG+SszykHDBR 67RRRXy1+0j4Bt7rS4vHenW9vBfadJFa+IXSMpNqNjcvFZ6ddzMH2tJbPthB8ve0cgDPshjWsX9l 3xGwl8S+EZnlaNoovEdgiwwCCFonj0zVnluMiXdJushGm0rhHOUOQ/11cXFvaW811dTQ21rbQy3F xczypDBb28KGWaeeaTCoiKCzMxAAByQBmvk/x9+0mkMk2meALWK4HlGNvEepxSiMSSxSRs2l6XJs O6ImJ45rrKlg6tbumHb55vviL8RPEN5IJ/FfiO4n1PyrNrDT766sbW5LotqltDpOlmKD95gBlSHL sSW3MxJ95+PWtt4V8LeEvhZptwWiXR7GbV5Gg8uS7sNKZLTSyXHyfvrmCaeUL8waJOQrENU+Bnhu z8L6Brnxe8SpClhZabepoAM1kZpEgle31K4t0uAojuZpUWwsgLhGdnmjZSskbHgbT4afE/4parde KrnTDZRa9dTXh1bXLmaxsliltlu7FbK3ujNevaeU0UFm8UUkewKgfajFfRrL9li9ezhfUPGlra37 K/2m2stDlv7OE7iIxBez3du8gK4JLW6YJIwQMnn/ABF+zP4t05Zp/D2qaZ4jgiihZLeVX0TVbmaS URypBbXLS221FPmbpL1cgNgbtqt8+6lpWp6LdyWGr6feaZexKC9rf201pOEb7knlTKp2sOVYcHqC RWdX29+zF4guL/w3r3h2ZZGi8P39rdWc7Tb0S211ZXNjFAE+QRzW00xYud5mIwuwlvpqiiiiis7V 9TttF0nVNZvFna10nTb7U7pLdFkne20+1a6mWCN2RS5VGChnVSccr1r8qdV1K71rU9Q1e/kWW91O 8ub+6cDahnu5mml8tOirlsKo6DAHAr6A/Zn8PLqPi/UvEE0UckXhzTdkDGSVZYdS1kvbQTJGmFdf s0d4jb+AWUgZwVwPjv4+Hi/xU2l6fI/9h+GWn063AkikhvdTWZl1LU4zGgO0lVgiBkddkfmJt81l Hilvb3F5cQWlpBNdXd1NFb21tbxPNcXFxM4ihgghiBZ3diFVVBJJAAzX3x8Hvg5a+B7ePXddjgvP F1zCdvKS2/h+GdNslpZOMq1wykrcXK8AFoojs3vN7znv+ucAc9c9sV+U3ijXrjxR4h1nxDdecJtW 1C5vFinuXu3tbeSQi0sVuHALJbxBIY8KoCIqgAAAdv4A+EHivx+0V1bQrpWgs6+Zr2oRyCCWNLkQ XK6XbqA11KmJMAMkQZDHJNGxFfU1n8J/hh8MvDt/4g8QWMfiJ9LsXuL+/wBbjgu1ndooovsmnaPO y2iedOuLVZQ0oeXyzcMCK+LfGHizU/Guu3euam5Bk2wWVkrFrfS9MgJFlploAFURxKeoUbmLORuZ ieVorpfCnivWfBet2mvaHceRd25KSxuC1rf2jsrXFhfQjG+GQAZHVSFdCsioy/pF4N1bwv4qtJvG PhvDHXEtYdTf/UXa3OmRvHFa6rZo7IlzCkgjZxkvGIsPJCsJHY0UVzfi7xPY+D/DmreIdQKtDp1q 0kUDNIjXl4+I7GxR4kkZWnlZI9+wqgO9sKCR+YniDXL7xLreqa/qcge/1W8mvJwrztDD5rfu7W2+ 0vI6wwptigRpG2oqqCQK9Q8A/A/xZ42SO/ulbw1oTqkkepalaTtcXsVxbfaLefStNYxmaJw0R85p I4yrExu7Ky19PaF+zz8OdKhRb+yvfEN2HimN1qV/dQqHRF3RxWemNBH5RYFtkyyHkqzMOB02ufB3 4ca/EI5/Cum6fIlrPbwXOhRDRJbd5k2rc7NN8uGeWM4aM3MUgyMMpUkH4t+Knwq1L4c6issLTX/h m/mYaVqrBfMikIaQaZqXlgKlwiAkOAqTKC6BSskcf6Ptt3EKSygkKc5yM4Bz/n1rm/FXhPRfGmi3 Oha7bC5tJxvjlQKl3YXaqRDf6fOQ3lyxkkBsEMpZHDxuyn5F8DfDzWvh98cvC2maoDcWVwviOfSN XhjZLXVLWLw5eHIBz5cyZUXEBYlCwIZo2jkf7cqK4t4L23ntLuGG5trmGS2ubWeNJoJ7eZDHPBPF ICrq6kqysCCCQQQcV+c3xh+Hb/D/AMTOloijw9rTXN7oJWSWQ20Mbr9p0qYzlpC1sXQKzOxaNo2Z i5dV534eeMJ/A3i7StfieY2kUn2XVraIyH7Zo90RHfQ+SkkSyOoxPAsjbBOkTMDtrvf2itKOn/Eq 7vPOWYa7pGk6sihWH2dYoTonkszH5smz8zIGPmx2rzj4f8ePfBB6f8Vf4a59P+JzDX6lUUUUUUV+ fHx60fUU+K+pqtpLM+vwaHc6PDbAXFxfRvp8WjosMEG9/Ma5t5YljK7iQCAQyk+w/DP9nm203ZrH xAgtr+/WS3ks/D8dwJ9PtDGRKx1aSH5LmTfhTCrNb7QdxmD4j+plVURUjVUSNQqIigIigYVVVRgA DgD2AAxRRRXlvxc+HsPxC8MzQRbl17SFur/QpkSBnnuxbnzNLmknZAsV2VVGcyLsdY5G3CNkb5w8 A6RqN/8ABn4u6DdrJZ/2Xctqb211DNbT2t/okCanqUE2+HIkK2McRiLFgRhhFuDt80Vd06/u9Kv7 LU7CY299p13bX1nOFjcw3VrKJ4JdkwZWwwBwykHGCCK/SfRvHf8AavwwHj8WqvNB4a1PVrizIaCC XUdEgmTULeI7nZYWuIJFjYsW2YJ+bIr41+AOhf2z8SdMmkjtZrfQrO/124iukEm7yIhY2b2yMrL5 sV1cW8yE7duzcrBwoP6HUUUUV5B8egrfCnxQSFcodDZGKKSp/wCEitE3KT0OGIyvYkdDXzT+zXdx 2vxDuYHWQvqHhvUrSEpt2rIl3bX5MuSPlKQuvGfmK9smvvWiivkD4o/CzVPGnxfS20ZWht9T8P6P rPiLVpkZrPSIxcXGixsQGHmSyRWS/Z4FKl23E7Y0kkXoPjnrmleBvAWl/Drw4kFm+rRJbm2gdfNs 9AsZRNc3MzQypKJb24whklidJ1+17jvGa+W/h74ul8EeLtI8RKHltrWcw6lbJvZrnS7tPs1/GkSy wq8io3mwK7hPNRGbIXFfU3xw+Fj+MbeHx34PEOo6imnW/wBssdOW3mHiDTQpltNU02e0Gbm4SJlV QWbzoFjWI5iSOX2T4Zafbab8PPBdtaIUhl8NaTfupbcTdarZrql8+T2aeaRgOwOOldzRXn/xWvJr H4ceMpoUid5NBvbMrL5gTytRT+z7hx5fO9UlZo+27Ab5TivjH9n618/4o6JMJ4oTY2es3Wx2Kvc+ ZpM1gYIB3f8AfGQj+6rHpX6HUUUUV5L8ctB/t74aa+EtVurvR1h16zLStGbY6ZKH1G6GGUMVsXux tfcDnhd+0jw39lrUbeLVfF2jnzftd/p2l6lCQF8lbfSrmW2uhIc7txa8hK4HZs44zyH7QHjubxJ4 suPDtncy/wBheF5WsmgV3Fvd67CXTU76SJ4423RMxs0Dl1Hlu8TbZmB8Cr6S/ZigmPjXXLtY3NvB 4UuYZZtuUjmuNVs5IIy3YssUhX1Cmp/gJ8ObzxJrg8e6/DdtpemXZvtKuZrmWKbV/EdveLOt4SQ0 k0Nu6u8j71DT7F3SKk6D7XksbGe5tL2aytJr3TxcCyvJrWCS7slu4xHdC0uHUvGJVVVcI4DADO4A VYoorzbx78K/Cvj+2ma/tI7HXBA8Vl4gs49t7bSDYYjdxoyLdRrsC+XPkhC4iaJm3D4I8d+ANf8A h/qo03WokeG4Qy6dqdtvaw1GFdvmeRI4UiSMsBNEwDKSDyjo7/Y37OGmzWPw4jupZEePWtc1XUrZ VLZihiEWjmOTcPveZayPhc8Ed8171RRRRRXzB+1Fdzp4b8M2KlPstzrk93MuwFzPZ2DQ2xSTOQoW 4l3DHOV5GOfiavqn4qaqfCHwo8A/Du0tl0681fSLHUvEdhI6m9tRB5Wo3UF1aXQkliNzqbyShwyY aCSJRsLIPlqON5XSKJHkkkdUjjRS7u7naqIq8kk8ADrX6N/B/wCHUXw/8NhbkSf2/rcdpeeIC0wd IJ4UdrTTIUhZo9tsJZFLqWLuztvKGNU9Zr5//aRlvh4C0+ysfPdtV8V6Xp0ttbq0kl6jWV1dwWoi QFnzPDEyqBksoxzVL4TfAuy8MrY+I/FkMd74mjZbm0sPMiuNN0VmVHt3ZdpWW8iO4+YHaNGIMYLI sx+ja+MP2i7fWvEPxC8JeF9Milv5JtCgfS9PjESA3+qapcQXcvmyFQoKW0HmPI4RFTcSq7jXoXg/ 9nDwnpdkW8Xl/E2pzLAzxxXF9pum6e3lKZoLU2Uscs2JC48+VlDqFxDG27Pc3HwS+F115Ik8I2oE CCOP7Pf6xZ7l3lh57WlxGZGyeXkJbGACAAK8T8XfsxvDA114I1qW6ligZm0nX3gWe6kjjkkYWmqW scUQdyI444poUTJLPOowB8s6rpWpaJqFzpWr2Vxp+oWcnl3NpdRmKWNiAykZ4KsCGR1JV1IZSVIN fWv7N/xBa4hm8AapMm+yhuL/AMOSyNbRGS387ztQ0lSWSSWRWdrmJVV28vztxEcSrX1jUVzcW9nB Pd3U0Vta20Ulxc3E8kcMFvBCnmyzzTOdqoihmZiRhQSSAK/Nj4q+Prnx94pur1J5/wCwrB5LPw/Z SOxhgs12pLepCUj2yXbIJ5N6bwCkTMyxJip4I+Gfiz4gTP8A2HZxxafA7xXWs6i8ltpVtMkHniDz o0d5JD8i+XDG7LvRpAqNvH1h4b/Zt8E6WhfxBdah4pnaOWNhLJNo2noWmEkU8NrpsnniRVBjO+8d CGY7ASpXv2+EHw0k0xNJbwfpQtUlEomQXEepl+cK2tRyC8Kc/ca4K+q8V81fF74EjwzaTeJvBiXl zosHnzavpM0v2q60eIytILuxlx5ktnEhCSCQvLEF815JEMjQ/QvwNubi5+FfhSS5nlnkSHVLdZJp GkcW9prl1a2sAdyTsjiRI0XoqqFGAAK9L1HTtP1ixm07VrK11DT7lVSezvIYrm3lVXWWPfDKCMo4 VgccMAy4IGPhH4x/By48DzyeINASa58I3Mw3JmSa48PTzPtitbqRss9szELb3DEkEiKUmTY8333n PPrz+dFfF/7RHw1XTblvH+jxKtlqNzDb6/Z29sUW01CZSqavm3XYI7ggLO0mCbhlYtI05C/MFnd3 Fhd2t9Zyvb3dlcQ3drPGcSQXFtIJoJoz2ZWUEHHUV9N/HG9Txl4C+G/xBthZLHcC70zUljjljuF1 K9gWSS0iMqBnhtp7K9jy79SGQFXLV8t1+pfgBmfwJ4Kd2LMfCPhxmLElizaNCWJJ7k8mutooooor 5P8A2p7O6ksfBWoJCxsrO712znuAy7Y7rUIbSe1hKk5y6W07Ahei844zxPwo+A934nj07xL4sL2P hyVxcW2lAyw6lrdsoVoZXcBfs9pMTxIrebIgJjCK8U5+19I0nTdC02z0jR7OGw02wh8i1tIBiOKP eXc/MSWZ3LPI7EszksxLMzG/RRWB4i8M6T4o0TVtA1SB/sOsxoL1rRltbn7RCYzbXizBSDLEYYWQ yKy/IqsrJlD8u/Avwtrngr4qeJfD2uQyWs8HhG8uInRpfseowLr9jDaapYyYAkjYGQI+AyNvjYJI rqvyneWsljeXdlM0bS2dzPaytC/mRGS3lMLtFIOGUkHae45qpX6E/Ajx5ceMvCclnqt3Lea94dnS yv7m5eSW5vbG63y6Xf3M5jVWdgssDZd5GMPmyndKM/JvjFLjxj8ZdX068nWB9T8cJ4aFxFAg8i1g 1RPDtnJ5A2gskEce7J+ZgSTk1+j0cMcEUUMMUcMMMaRRRRKI0iijXbEkagABVHAAGAAAKfRRRVa+ s7a/s7qwvYVubK+tri0u7eTd5Vxa3MTQ3ED7CCFZGZTgg81+Y3w1nuLf4heCHtZpLeWTxVoVsZIp HiYw3upR2dzC7JyUkid45F6MrFSMEiv1Coor5e/aR0DU/EM3w/stHtJ7/Ubi+1ywtbK3RC0r3UVr MWaR3ARY1hZ5HYBFTc7sqrmumFnpXwF+Fl3cRLaSeIpreJJroM0p1fxRdxGO3RDP5bPa2uWdIlCf uY3fb5ryFvgq3uLizuILu1nltru1miuLa4gkeKeC4hkEsM8UqEFXRgGVgRggEHivvDXtE0j4+/Dr S9asJo7LX7OG5ksdsgmjsNZEapqehaigwRFOyRlZCA4XypwpUmOSL9m7TbnS/CGv22oafLp+pQ+L rqC6hvLV7XUEVNGsZoYblJQsm1RIXjVsAbiRjcc/QtFFfljpcU/jXxtp0GpXPl3Pi3xTaQ6hdwwR rsm1/VlW8uYrePYgw0rMEXA7DAr9TqKKKKoatpltrWlano94Zfserafd6bdGBxHKLa/tnt5zDIwY K21iQSpAPavz7+B0s2m/Fjw/bXMsmnsz6zp17DMz2xaX+yLkR2NzGcEt9oWNVjYf6wLxkCvaf2l/ Gk1nY6d4Is3CNq8SavrWYss+n293t0uBJHUriS4hkkcoQw8pRnbIQ3xjXo3wk0mXWfiT4Ns4po4H h1qDVi8gYqYtBQ65PEuzndIluyKemSCeK9j8V/D24+IPx88R6bi7t9FtU0C617U7aNJDZWx8LWrw wK85CCW5kXyYeGK5aXy5EicV9grpenR2djp8dlbpY6b9iNhZiNfs1qdMZH04xQ8r/o7JG8PH7t0R 1wyqReoormfFXg/w74006XTfEGmwXkZjkjtroxouo6c7usjT6bfbTJC+6NC2w7XChZFeMsh+GPih 8GNa8Atc6tZM2reEjdLHBqCkNfafHOR9mh1qBFVQSx8oXEYMTsFJETypDXpX7K9uz3fjW68x18m2 0KDygi+XJ9plu5PMaQ8gp5RAA4O456CvsOiiiiivJvjlNNb/AAr8WPBK8TtFpUJeNmRjDc67a21x ESv8LxsyMO6kg8Gvzgr6q8C6p/wrz4FeIPE5WK31fxbq13p3h+5glZLqZvI/su2dpo0k8trN4tQu kSYKG2YDAyKT8q19pfs6/Dc6danx5rVsyX2oQyW/h62uraLNvpkyqz61C8u50kuRmOFlCHyNzAyR 3Ax9TVyfj2R4vAvjSWN3jkj8J+InjkjYo6SLo8pV0ZeQQRkEdDXyt8FvgiNcW28XeMbVhorKs+i6 LMGjbVs8xajfpwwtO8MfWc/O37gAT/aNvBb2sENtbQw21tbxpBb28EaQQQQQqI4oYYogFVUXCqoA AAAwAK+fP2mLmeH4f2EUM0sUd34p06C7SOR0S5gXTby6WG4VSN6ebHHIFII3IrdVFcT8Mf2eba6s bfXfiDHdq9ypltfDCyS2Tx2zxFY31q4iKzJKSwkW3idGjwolYsZIU9tf4L/C97ZLQ+EbERIgjDLd amlyVEhkBa9jmEzHJ+80hbHyk7eK818U/sz+HL9bm48J6ld6DdbHeGwvS+p6QXjtdkVuszn7VEJJ QrSTNJOVyxSIjao+TfF3gnxH4I1A6f4h06S1LvMLO9TMmnanHAyhp9Pu8BZBh0Zl4kQMokRGOK9J +BnxIbwb4hGj6rdOnhnXpVguBLcLHZ6VqchVLfWCsuVVSFENywZBsKyOxECLX6B0UyKWOeOOaGRJ YZY0liliYNFLHIodJI5E4YMCCrDPGCODXw1+0Z44Ot+JIvCdhOH0vw0c3vlSK8Vzr8yYnBaKV0f7 JGwgAZEkjla4QjGK3fgj8GIdTht/GHjKwMljIYbjw/o91t8nUIdjE6jqdnIhLW7ExtbRswEoBd1a FkMn2XSgZwBksxwFAzk9Tj6d+KCrKeQQcZ2kYJHqAetZetaNpfiHS7vRtZs47/TL6MRXNtKXVXVX EqMHjYMrKyq6OjBgyhgc4rToqKW2gme3llgilktJWuLV5EWR7a4eCSzaa3ZuUfypZIyykHa7LnBY GWiuG+I3gq08feFr7Qrjcl2ub/Rp/Pe3jtdbtraSKxlnZEfdCTI8Uy+W58tmKASBWX8zdQsLvSr6 90y+hNvfabeXNhewb45DBd2cxt7iLzIiyttdSMqxBxkHFei+MtXt9e8CfDS+eJ21fSovEfhHUb14 o4fPstBaxu9CtYREdrJb2t6q+YVV2dn3Z4Y5/wAKtMm1f4j+DbS2aJJItes9TYzF1QwaK39sXSAo rHc0cDqgxgsQCVGWr9NqKKKKKKoXGlabdajp2rXNpDPqGkRahDpl1Ku57FNTESX7W4JwryLEiGTb uC5UEKzhr9FFFFFcF410mwsvCXxN1K3ieK71rwjrs2oyG4uXjnmsfC02n2sqwO5jQiFEjYxKu4Ku 4EgGvzEor64+El9HL8DfijYGaR7iytfFc5jdZTHFaXnhRfIEUjDYQ0sU5ZFOQfmONw3cp+zF/wAj 7q//AGKF/wD+nnT6+66KKhuJ4LSCa6u7iG1tbaKSe5ubqaOC3t4IUMk089xKVVI0UFndjgAE1883 X7TXgWG8aCHTPEl5apJdRvfQ2mnxiURMFtZrS3ublHZJTuY+aInQYyhLFVz/AIqfEzwn4u+EOry6 JqD3EmoahoGlyWcsDwX2n373Sa6IL+F+i+TaTKJo2eJnVlSRtpx5z+zBbXTeM9evUglNnB4Xms7i 5EZaGKe81a1ntLd5DwryLbysg6lY3I+6a+4qKKX5Qc4GeM8ENx618b/tH/D+5iux8QrGaa4tbg2W m61Zsk0v9nSxxeRY30Mi7kW2kCrDIrbAsxQguZzs+aPD+g6j4m1rTdB0qHzr7U7uO1hyszRRB2xL dXJhV2WKFcySuEO1AWwcV+oHhbQE8L+G9F8PJdzXw0nT7eyN3cPK0lw8afvJEWeSQohYkRQ7isab Y0OxRjeHHA6Djp0Hb6UUVxnxFt0vPAHjSGSLzx/wi+uSogBLGa302S4tmQdysiqyjqccV8IfBLUL bTfih4Tnu5/s8E91e6fvIlZXudS0ufT7CErCGPz3EsSgkbVJDMVUFh9U+Iv2iPAWh3NxZWB1LxFc Qo4+0aTFAulG6juGge2N/eSRs4G0yCe3iliZWUo7Enb2ngP4p+FfiGb6LQ3vbW+0/wDeTaZq0Nvb X72jMqrfQxWssyPFvby3KuWViA6qHjL+i0UVx/xC/wCRB8b/APYo+JP/AEzzV8i/swgnx9qwALE+ Er8AcAnOs2HT0+tfPl9e3Op315qN9M1xe391cXt5OwVWnurqUz3EzhQFBZ2LcDHNVK+of2XVU+Jf ErFQWGhwoGIyQr367gG7ZwPyFfY+k6Tpug6ZZ6RpFpDY6dYQLb2trBnbFGvzFmZyzMzHLSSOS7MS 7ksSToUUUUVla3oOjeJdPk0vX9MtNW0+UszW93FvCO0TQie2lUiSGZUZgk0TpImSVYE1bsLK10yx stMsIvs9jp1nbWFjb+bLMYLOyhW3tYRNOzSNsRQMuxbHJJ5NWqKKKKK+cv2nbcSeBdJuBbrJJbeK LRTcbC8kFvPpd2si+Z/CjuIg3YkJ3xXxBYWNzqd/ZabZp5t5qF1bWNrHkDzLm7mWCCPJ6ZZgK7r4 r+KP+Eu8eeINVimaaxiujpmlkXTXludO0wfZIp7WQhQsdw6vd7FGA0p5Y5ZvXP2dfh1/aeot451i 1k+waVLs8PR3FtG8GoamNyT6jGZTkiyK4jYRkGY7kkWS3ZT9rUVFLbwTPbvNFDM9rKbi1eWJHe2u Ghe2ae3ZwSj+XJJGWGDtdh0Ygy0Vlz6JpNzq1jr1xp9rNrGmW15Z2F+6b7i2t7/YbpYiePmC4DkF kVnVSFkkD6n16d6UqygFkZQTgFkI59MkUlcL8QPh/ovxD0R9L1NRBeQb5tI1iKJHu9Lu2UAsucb4 JPlE9uXCuoUgrIkcifnlqml+I/ht4t+y3DCw17QLy2vLa5tnS4t5Nu25s7y3dhtkikQq22RM4Jjl RWDoP0m8JeI7Xxf4Z0XxJZKEh1ayW4eHMrC2u42a21CyEk0cTP5E8csXmBAr7Ny5QrXiP7RnjttD 8Pw+EtPnKal4ljdr9o5nSe10GKTZKv7qRHX7W4MHzKyPEtwjDLCvCfgt8KR4+1GXVtZDx+FdHuI4 7qJGkhl1m82CcaXFcR48uNVKNdSKwcI6rGVZ/Mj++rHTrDS7SKx0uytNPsbcFYLOxt4rW2hDuZH8 u2gVVXLFmYgfeJJ5PNsev06nH50rKVGWUgH7pIIB+nr+FKDjkZGCDnnqOh4J5HP41k6JomleHNKt NF0WzWx0yxWRbW2V5ZBEsszTynfOzOSzuzsWYnLEn1rUqG4tre8t57S7ghubW6hlt7m2uI457e4t 5kMc0M8MoKujqSGUgjBIIxU1FUtS06y1iwvdK1GBbrT9RtZrO8tnaRBLbXEZimjDxMrqSDwyMGHB UgjI/Mbx74OvfAnifUPDt4wuFg2XFjfLFNFFqGnXKeZa3UYlUcgZjlCllWVJEDsF3Hd0a+TUvhZ4 w8OyzRQSeHtc0TxxYRrbzvcXqXcqeENUimud3lJHCbqzkjG0OWZ/vD/V+YV+s+jabFouj6To8Db4 NI02w0yFypQvDY2qWsbFWZyMhckFmPqx6nRooooorO1XR9L1y1Wy1iwttRtY7q0vRb3UayxC4s51 ubeUq3HDKAQeGBZGBQsp0aKKKKKotpentqseufZo/wC1YdOuNJS+AKzNpt1dQ3s1pJgjcolhjdN2 Sh3bSu9w35beLL19S8U+JtRkVUlv/EGs3sirwqvdajJOyr04BY9q56vpf9l+7u18Y69YJNILK48M S3dxACPKkubLVrWCzndT1Ma3Eqqewc1zmnJHJ+0RcLLEkqj4n644V9+BLFr08sEg2EHcjqrrzjIG QRkH9BKKKK8I8TftB+CvDWs3mifZNc1O602/aw1CaytbWK1gkt52g1CON72aN5JIWUrt8sRyEcS4 +atbQ/jb4Q8S6R4jv9Jjvxf+HdG1fW30TVIorO9vbLSrI3bzQS2sk8Wxv9WcSF0OSUC4Zvib4W6d dar8RfBlraqjSReINO1BxI6xAWukTDVr0h2/iEMEhVepbAHJr9OqKKUdMZ+XIOPccZwe/J6+v5+E fHvwDe+MvDVrqOkpdXWr+F2vLq30y2VZP7Ss77yRqMUUJw7TxrCksQRiWCvGEd5Ex8AxxvK6RRI8 kkjqkcaKXd3c7VRFXkkngAda/Rj4MeAtQ8BeEza6tLnVdVvDqt7aRzySW2ml4I4IbJQHMTSqqAzz RKu5js3SJFG59e3Z4PzYACgnJHtj8TTaKK/K/VYpfB/jPUoNLunM/hbxPeQ6fesgjkMuiaq0dpdN GCcNmJXKgn6197eLvjZ4F8Gz2lndXV3rF1d2tve/Z/D6WeoG3s7yIT2dxcTzTRQr5qEPGolLlGWT aEdGOZ4I+PHhPxlqtpoK2up6Nq18k32Yaglq9hPcRsWSygvYJCxleMb08yKNSQUUlygk9tooor86 xLLH8fnZS0UjfFyaN9rYIWbxe0U0e4dmVmU+oOKh+O179t+KPiXbcm5htP7LsYPmdktxBpEBubaN X+7tnM24DjeWPfNeQ17F8Ax/xdnwqMfweIDz7eF7096/Qy3sbW0m1C5t4RHPqlzFeX8u52NxdQ6f BpcUh3sduILaGPCAD5d3UsTaooooqK4t7e7gntLuCG5tbqGS3uba4iSa3ubeVPLmgnikBVlZSVZW BUgkYIJrnPCXg/QvBGnT6X4etpra0utTvNUkSaeS5bz7tguxXlzhIo0igjHXZGC5eQs79RRRRRRX n/xU02DVvhz4ytbjzBFFoN9qK+UVDfaNGj/te1BLA5UywJvHUjOMGvzHr1Lx9qH2bw/8O/BtvdR3 FvonhaDXr0LFdRSxat41f/hIntZzKFjkENrLbGFo1O3zJAXYkhXfCLwBJ4+8VwWtxGf7D0kw6lrz sl2I57SOdQmkrPalCkt0QyKfNRgglkQs0e0/pBBDb2tvDbW0MVtbW8McFvbwRpFbwQQRiOKGGKP5 VRVACqoAAAGABUlQ3NvBeW89pdwQ3NrdQS211bXESTQXFvcIY5oJoZBtdGUlWUggqTkEGpgPp09x jB446dKKy9W0TStbWwXVbRLsaXqtjrdhveVDbanpz+ZZ3SGJgSU3EFTlWBIZSDitShQSC+Ds5JcA sOOuSOP1orI17w9onijTpNJ1/TbbU7GUljDcIWaKUxmNZ7aZcPFKqswWWNlcZO08mvzu+Knw5uvh x4gFkkk13oeorJc6HqE6os0sEZXz7O68vCGe3LqsjKFV1KSBE3+Wn2H8EPHsvjfwkItRkEmu+Hng 0zUZGmlmuL2DyM6fq1zJOWbzJwrrKxcl5Y5JPlDBR7LXyl8Nfiz/AGX8Hddurt1vNY8DJDp1hbSx yyi4h1JhB4Y+05eENEk2+GRIpd6wQFgNxXPiPwn8Gy/EjxxnWJLi80+1eXXfEd3cy3Mk+obpwRay 3eGLS3U7gvvkVmjEzq+9RX6Gavq+naFpt9rOsXkNjpunwNcXl3OSEiQMEC4AJd3cqkcahndyqKrO wB+IfHf7RHiTXZJLPwl53hjSDFPA8+YJtbvVlLx+c1ztItD5ZQqtsxkjcFhcHKhPn68vrzUbmW91 G8ur69nYNNd3k8t1dTMFCBpbics7EAAAlulVgSpBBIIOQRwQR0INeueEfjX478LXqSzaveeI9Oaa N7zTddu5r4zRDCutpf3O+e3fbnYY2KBsM0bgYP3V4D8aaZ4/8O23iDTYpbcGaSz1CynIeSw1KBEk ntTMoCyLiRJEkGNyOpZUbcg7Giiiivj79pPwCkUlv4/02KRjcywad4lVTPKqOLdbfSdSCCNliTbH 9lmdpFUt9nVELvIx+SK+uP2afA83nX3jzULfbbiG40rw+J7fmWV3C6lqdpJKvAQKbVZImOS1xGcF SD9gUUUUUUUUUUUUUVxnxGj83wB42Xz5oMeFPEEvmQbQ7eVpcsvksWVvkl2+XJxkqzAFSQw/Lqiv qD4LhZvhh8Y7aFPMuzoV5mJFLSss3h+8S2UBeTuZXCj1ziua/Zx1SHT/AIjx2kkcsj65oWq6XA0Z XbDNCI9aMkwPVClo6cc7mU9M19+0UV5N8c55oPhV4seCSSJ2j0mBniZkJhuNetYJ4iyn7rxsyMvQ qSDwcV+cFFfe/wCzp4UfQvBc2tXlsYL7xVdreRF/tSSnRbNDDpYmgmCou52ubiN4wQ8UsbbjlQn0 DRRRVHUm01dOv21hrFNKNpcLqJ1JoV082TxlLlb1rn935RQlZBJwRwQQcV4r8J/+FMWOo6tH4A1W C51nUZXYx6i15DqUdi265GlaMurQwySW0flGR/L8xzhGnkbbHt94oooo5HPPtjpz1B/qK/L74ieE J/A3i7VtAkWc2kU7XGkXE+9jeaPcsXsJxOYoVlZVzDO8SBBNHIq/driK9p/Z/vrm1+KWhwW8rRw6 laa1ZX0aBSLi1TSZtRSF9w4Amt4ZOP7oHTIr9D6KK81+MOrnRvhp4tulSKV7nTP7JWOd2UEa5Omj zvHtIJeNJnlUdyoz8ua+a/2XLO4fxnrmpLH/AKFaeHTZ3FwWCrFcX2q21xaxsCc/OttM2eg2nPUV 8y0V9Q/su6XNN4k8S62ssSwafocGlyxMT50k2r363cEkYxjYi2MgfJ6suOpx9r0UUUUUUUUUUUUV y/jXw1D4w8Ka54cmKodTsHjtpXaVUhv4JFu9OuJPLwSsc8cbso+8oI5DV+Xd9Z3el315p97E1tfa ddz2V3AxXzILq0lME8RaPIyjqQSDg4ra8H+Grrxh4m0bw3aN5Uuq3iwyXG2KT7JaRobi/vfKlkiE nkwJLL5QkVn27VO4jP6faHo2neHdI0/Q9Jt1ttP0y2S1t4wqBiFGXnlZFUNJK7NJK5XLuzOfmJrU oooor5F+KH7Qt3aahNofw8uLNorTEV54maCG+E15HMrPFokdxugeFApja4likWTcxhARUml+VdV1 vWNcljuNa1bU9XnhjMEM2qX91qE0UPmNL5UUl27lU3MzbVOMknvWXXoPhb4oeOfCDW66Tr149jbC NF0jUJG1DSfISXzWto7O5JECvyHa2aN8E4cHmvtf4afGLw/4/it7CVk0jxUY7hptFkZ2jultkDvc 6XduoWVWQlzCT5qbZPlaNPNbF+P/AIEtvEvhO58RWdtH/b3heBrz7QqIJrvQ4C0mpWEszyRqEhVn vELCRgY3jiXdOxPkv7N/jqDSbvWfCOq3cNrp19Fca/p9zcywW1ta3mnWm/VxPM0Y+WS0iWZpJZlj iW3OBmRjXkWt3eqfFf4jXDacs0tx4i1cWmkRXEbr9i0uNvKs2vI7TztiW9sgmumjDAYkkO7kn9Ft I0vSPCPh6y0y1aCx0nQtOWNppvstrGkFrCXu9QvpUWKIO+HmuZiFyxZ2IJJr5h+I/wC0Y8c0+kfD 8wuEMay+KLiESqX+9LFpWn3abSFO1TPOpDHeEjK7JT8r6trut6/Mlzrer6nq88assUup3tzevCjN vaOFrhm2Jn+FcAelZFd/4X+J/jnwjNbNpPiC+eztY1gTSNQnk1HR/souFunto9PuiyQh2XaZLfy5 QrOEkXcxr7i+FfxV034jae8UkcWneJNOghbVdM81THOpJjbUtKDsZHty2N6tkws6o7Nujkl9Xooo orxT44/D1/G3hb7bpsDTeIfDonvdPjijnlnvrNlBv9JihgzvkkCJJABGzGRFjXb5jmvzyr2b4GeD pvFfjrTrphKml+GJYNev50Lp/pFrMH0mySXypELS3CqzRsULwxz7GDqDX6JUUUUUUUUUUUUUUV+U HiKxn03xBrmnXL+bc2GsanZXEm4N5k9reyQSybhwcspORxWNX0f+zCyL481gMyqZPB9+kYYqDI41 vTpCiAnkgKzcdgT0Brg9U1K20v41ajrF8zQ2WnfFK71G9dEaUxW1p4sa5uHWNeWIRWIUcnpX6S0U U5RuZV5G4hQR7nrX5C0V9T/szeD2u9V1PxrdIpttJSTSNJJVGY6rdwq9/PGyyB0MNs6xkNEVcXHy tmNhX2jRRRRXz/bz/AZviSdUt9T0efxhd3EElv5Ut42hLq7QtK1/bXUSDTmu5xIoc+cx89FKBLou z/QFFFFFfBv7R/hi50rxsPEOGex8T2kEiSExgR3+l20en3VoEU7gBEsEoZwAS7Bc7Dj55rV0PU5d F1nSNZt0WS40nU7DU4I2wVeWwu0uokYEHgsuCMH6V+sdFFV7q6t7G1uby7mjt7Wzt5rq6uJjtjgt 7eMyzzSueiqqlic4wOa/Of4YC78VfF7w/eX0kE19f+IbvxDeSzDy45bq0SbX7iRViU4dniJjUADc QCVGSMr4s/8AJSPGX/Ybuf5CvPK9S+C1kL/4n+EYPNMIjvrq83BPNydN0yfURGVyuN/lbN2flzuw cYP6TUUUUUUUUUUUUUUHBypGQeo9vcenX61+X3xE8IT+BvFureHnEzWcM32nSbibezXekXRMthMZ 2ihWSRVzDO0UYQTJIq5ArkIYbm9uILa3inu7u4khtra3hR57i4lciC3t4IkBZmJ2oiKMngAV+lXw t8DQeAvCdhpjRQjWLpft2v3UW4tcahMCRDuZ3Gy2jK26bCEbYZQoeR8+jUUUUV89fF343L4Iu5vD Og2cV74j+yRSXN9dP/oWivdBJrZGtAM3ErwMZAu9Ej3RsTKC8dfG3iLxv4t8WNIfEPiDU9Tikmhu TZy3Ji0xLi3gNvFNb6Vb7LaNwjMN0cSk7nJOXYnla6jw54z8VeEpRL4d13UdLUSSTPbQzeZYTyyQ +QZbrTLgPbStswA0sbEEKV+ZVI+wPhV8ebfxVeWnhvxVDb6Zr1wscGn6lC5XTtavWlKx2Zt2H+jX DjYI13skr7lXy2MUL+vePvCFr458K6p4euPLjmuIxPpt28UUjWWp2x8yzuUeRHZASDFM0eHMLyIG UPXwx8JPFl18P/H1vDqStZWd/df8I94itb6RrJbHfdCAXV2JyqxPZzDdI0gyqeavylyR9Jf8Lif/ AIXV/wAIX9pg/wCEX8v/AIRzdut9v/CU/wCu+3ed5HnbvO/4lf2bzfL3fvevFfB1fdX7N+iRaP4F 1DxJdJDA+u6jcz/bHuPlOjaKps4fPVm2RCO4+2sTgEqQzEqE2/O3xe+J174+1ya1tbkr4U0q6mTR baISxx3pQmL+27xZlR2lmXJiSRFMMbbAocytJo/Cz4K6n4/Q6vqc8+ieGY3RYrtbZZLzWXjnC3Vv pazMqoioJFN2yuqy4RY5dsoj+obb4A/Cy3t4YJfD9xeyRRrG93da3rK3Ny44Ms62c8MQY9xHEq+g A4ryv4k/s9aHp2jax4k8KajcaaNLstQ1a50bUZGvLGS0tIluWt9PvSPPhKRpMV88z+YxRS8YBc/I FfQX7OPiK40rx5/YY3vZ+J7C5t5o1ZESO70q1k1SzvHBUltqJPEFBH+t3HOBX3tRRRRWbrOj2Ov6 TqOi6lH5tjqllcWVyowGWOdDHvjJGA6cNG+PlYBhzivhXwp8BPE+reLb7SNagu9K8P6NeSR32uNb PCuqW0crLCvh/wC0KRK9wq7hJtZIVJaQFwsMn3bpOkaboWmWekaRaQ2OnWECW9pawhwkca8nLOSz Oxy0kjEuzkuzFmJq/RRRRRRRRRRRRRQcYxwQQcgn2IGf6+xr89Pi18I9V8Eajf6tptnJceDp7nzr S7t/MmXR1u52EOl6gJnklAjJWKO4kYrICmX81ileJV9Sfswajb/2v4u8PT26zDVtGs79mlWOW3MO l3T2c9tLBICH8z7cpweMKwI5FfPdtNqXg3xPBO9vCmr+FtdikktLhvOgGo6Lf7pLac2jjenmRFHM coyM7X5zX6g6BrmneJdF0zXtKlMthqdrFdwFmheaIPxJbXIgaRFmhcNFPGrnbIrLng516Kw/E3hz TPFug6l4d1hJm0/UoVjma3l8ieJ4pluLe4t5cEB45USRQyshKgOrLlT8fX37L3i6O5nXTPEPhu6s l2GC4v21XTrub90GkElnbW93Gh35Vf8ASGyAG4JKr0HhH9mW6t9UjuvGmr6bdafazW8yabobXkw1 PG55Yb28vYrdoIwwjDCON2kRnAaIhWP16qoirGirGiKqIigBUQAKqqo4AA6AY7ADFFFFZet6xY+H 9I1LW9RcpZaXZXF9cbNm9o7eMyeVCJGRWkcgJGhPzMQvU1+cHj/4meI/iFfSzalcPa6PHcebpugW 8rmwsgimOF5MBftFwEZt9xIu7LuEEcZEa8Fb3FxZ3EF5ZzzWl3aTRXNtc20skFxbXEEglguLeeIh kdGAZHUgggEHNfbPwK+Lt54oP/CH+JphPrVnZyXGlavLPCs+sWtsVWSyuklZXmu4kYyB4wzSxI7y gPE0kv0vRRRXmHxK+Fmi/EizthcznSdZsWC2Otw2wupEtZJA1xZ3dmZIhNEwy0Y3q0cmGVgGlST5 l/4Zh8eY/wCQx4PztJAF/rZJxn5RjT8Z4HXHX1zXtPwk+CI8BX58R65qNpquumzmtLa2s7ctp+le dOyzXNveXarNLLJAEjDrHDsR5oyJAwcfQFFFfGP7THjNLvUNO8D2bkppLx6vrQKbR/aN1aY0y3DO oYmO2laRijFCJlH3kwMn4T/8SP4UfGDxLdzLDY6jp8fh6zaPdLONVGnzWsKyQKOFaXU7VVk7fOTw tfNdbWg+H9a8TajHpegabdanfyAN5NsmRFEZFh+0XMzYSKJWdA80jKgLDLDNfon8K/h1b/Dnw59g eSC81jUJhe61qEMSojz+WEhsbWVkErW0AyIvN5LNJIFTzNi+l0UUUUUUUUUUUUUV4D8Zfg5H41ib xB4fjt7bxZa25WWL5IYvEUMShYre5mJVUuUUFIJnGGG2KRhGEaHL/Z5+Ht54c03UfEuu6fcWGs6u 7adZ2t9BLa3llpVrKPOaSCYLIhuJ1yVdR8sUbg7W5+kqKKKK8f8Ajr4ibw98N9XEUksV3rskHh21 dIYpUxqAaXUUn87hVeyiuUDqGYMy7Qv3l/OevUfhd8NZPiRql3ZjWrHSrfTI4Li+jk3TatcWk3mI ZdLsflWRY5FjjnkeVRGZYzhydp+vrD9n74X2trBbXGi3mqSxhw99fazqsd3cbpGkUzJpsttACoIR fLhXhRu3PuLcF45/Zt0m5t7m/wDAtxNp17HErx6DfXDXWm3TIkaCG0v7ljNA7gSSZneVTIwUGGP5 l+RZoNa8L6yEngvdF1zR7uCdUmjktryyuoCtzbTBXAIP3JEbowIYZBBr9FPht47074neFHubuDTx qCJJYeJNFH+kW0TzK0eTbXWSbW6jy8avvGN8JdzG7H87vEmjN4d8Q65oLzNcHR9Vv9NW5eBrU3Ud ncvBHdi3LPsEqqJFXewwwwzDmvfv2Y9AS+8U6z4gkW2kj0HS47WBZFc3UV/rcrLDc2vylRtgt7mK RiwP7wBQwLEa/wC0J8UTdT3Hw/0OaB7OB4W8SXsLs8kt9BIXGhoV+QJCyo9wQSxkAi/d+VKsniPg D4b+IviDqUVtptvLa6UsxTUdfnt5G06wSJVedFcbRLcbXQx2yOGO5SxSPdIv2Dov7O/w506xjt9U srzxDeYV59Qu9Rv7EtJ5SpKlva6XLCkcW4M6K/mOM7TI+BjK8Vfs3+DtStJ38LveeHdUjtAlnC95 cX+jzXKSmTzL5L3zrkeYrCIvDOFUYfynIYP8P6jZf2bqN/p5urO++wXt1ZG90+b7RYXf2WdoDdWM 5Cl4n274n2jcpBwOlb/gXxE3hPxf4f8AEIllih07U4GvWhhiuJjpk5NrqsUUM+FLvbPKiZKkE5Vl YBh+pdFFFFFfDPjv4G+JJ/iLe2PhPSgdB1gprMF+ypaaNosd9deVfWM06Qwwr9nmLvDZ2yySi2MZ VXYNj628CeC9N8A+HLXw/psss4SSS7vryZVjkv8AUbhVWe7aJMqgIREjQElURFZnYFz2FFFFFFFF FFFFFFFfIPxx+DWp3WpXHjPwjYS6h/aEkf8Abeh6fa+ZepetiJtUsLW1G6ZZmw1yiqZBJumJdXcx fItepfBnV4dH+JnhS4uGmWC6vptJYW43GSXWLOTTLNZULKCguJomc9gCwBIAqf43aQujfE3xLHFa z29tqE1trEDShyty2qWkd1f3UDuMMhuzcLleAwZf4SK+xvgz44Txt4Msmubhptc0NItI1pZp/tF5 PLDDss9UnaRmlb7VGNzSyY3SrMF3bCa9Zoox1yOoII9jxyK+PfFn7Md/Nq01z4M1bS7bSrqaWVNO 1uXUY5NMVgGS1gvLeG6a4jB3hGkCuF2qxkbc5yNJ/Zg8TNqNmNe13QItI87N8+kXGoXOpmCPJMVp FeWcUQeTAUSOxCA7yj7fLb7F0HRdP8OaRp2h6XCkFhplpHaW6BYkZxGPnuZ/JVQ00rFpZpNgLyMz n5mOdSiiivhD4x/GXU/EmpX3hzw1fT6f4YsZbywuLixuwsniVtrWd3JPc2bENYurOsMAcpKh8yXc WSOH52r6R+C3xh1jRtW0rwnr1zPqmgalNZ6Vp8txKZLrQriQi0sBBPKcm0+5E8DHEahXiKhGST7n ooornfFnhTRfGei3Oha9bfaLO42yRyRkJdWV1GGWG+sJ2B8uWPJw2CGBZHV42ZG+Qrr9l7xit1Ot lr/heazV/wDRp72XWLO5mi/hMtpb2lwqN6qJnHoxrp/A/wCzbf6brlnqni/VtIurPTby2vIdM0pb m9TU3gZpBFfTajDAscQcRFkEUvmoXU+WeT9cUUV4R8f/ABxF4a8HT6FazoNa8VRvpywgjzbfRnUj V72RHjkQrJH/AKIqsyNmUyRMTCwHzp+zppJ1H4k212J/K/sPR9V1QR+WZDdGaNdDEG4EbMfbfM3Y P3NuMtkeTeJ9Uh1zxL4g1q3jkit9X13VdUghmKebFDqF/JdxRyFfl3KrgNjjisq3t57ueC0tIJrq 7upo7a2traN557iedxFDBBDECzu7EKiKCSSAASa+5fgR8Kb7wfDd+JfElvHBruqW6W1jYks8+kaa X82f7UVfy/OuGWMlNpaJUALhpJY0+i6KKKKKKKKKKKKKK8y+KXw3s/iPokVo1x9i1jTGnn0S/bc8 EU1wiLdWt3Cmcwz+Wgd0G9GRXXcFaN/Afgp8Itc07xtd6r4w0Waxj8LRRyafFeQpLa6hrF2Ctrc2 U7RS21zHaoJJS8E4eKc27A5DAfZdFFFFZWu6omhaHrOtyRNcR6RpeoapJCjbJJ10+1e7eJWPQtsw D2znFflRf311qt9e6nfSm4vtRvLm/vZ9kcZnuruZri5lMcQVV3OxOFUAZwBit3wZ4WufGniXS/DN ndW1lPqck4+1XfmNDDFa2kl9cNsiBLN5cTCNBjc2FLKCWH2roX7Ofw80y22atDqHiS7kithNcXl/ c6fBFPFGRO9ha6Q8LIkjHcUnkmZdqhX+8Wg8Rfs4eBNVtQmgm98LXsf3bmK4udYtZA0iFzeWWpTM 74QOsXk3EWGbc+8KFr4u8WeEtc8F6xPouvWZtrmIloZoyXtL+2LbYr2wuCAJInwcHAZTlXVHDIPs P4CfFKfxRYyeE/EF1FLrmkW0LaVcybludX0qFPKdZ2C7HntcIGcsHlRg5VmSaU+AfH3w/HoHxH1K WAW62/iC0tfEMUUBkLRSXZe11A3HmDHmS3UE852kjDryDlR4rXVeN9GXw74w8S6LHaXFlb6dreow WNvdCXzl0z7S0mmOWmAZ1ktzFIkh+8rBgSCDX1N8UdUl+Hvwc8K+CYIk07Vtc0uz0y+itSwSOO1t YrrxVKlxbExs09xMIpQWIkSaQjIzXjPwU+G0fj7xDLcapHOfDmhrFc6gI9irqF48g+yaOZCyuqyK JJJXjViETZmNpY5B+hMEEFtBFa2sUNtbW0Mdvb29vGsUEEEShIoYYkAVVVQFVVACgAAdBUteBftJ Xt/a/DpYLVmEGo6/plnqgEKSq9ikU+oRpI7qxixcwWx3qQ2cJnDMG+BK94/Z40K/1P4iWerQR4sP DdlqF5qNw6T+UDqGny6VZ2iSxoyCZ2mMixyMoaOKYgkrg/oBRRRRRRRRRRRRRRRRRRRRRQT9OnuM YPPPTpXnfiT4mfDbRlm07XvEujSidrzTr3ToBJrrK0S+Re2WqWOmR3DRD5ijJOihvmXBKsB8ueLv CHwt8Z3F3f8Awx8VaRp2sGRppfDGqtPoVhqc90/7i38OtrEdusczyBkS2QvEN6AfZ41+bzjwjeaj 8MviTpE2vWp0y40XVRZazDexTTC20++ibT9Ruo1smzMFtpnntniLpIdjr5iEBtz47+GP+Ec+IWpz xKgsfEaL4htCjzyES3sjR6nHNJMoUP8AakmlCRswWOSPkZ2rd+DHxYHgC+n0jWFebwvrNxFLcyxi SSfRr0J5H9pQQISHjdQi3SBS5VEePJQxS/f1vcW93bwXdpPDdWt1DFc21zbSpNb3FvMgkhmhmjLK 6OrZVhkEEEHFT0UUUUUUV86/tK+IBp3gmy0KKdFufEeqRLNA0LOZtM0kC+umSYgqhS5Nl1YEgkKC AxHx/wCCPCl5408T6V4etBIq3c4a9uI03/YtNhIkvrxieBtTOzcQGcqg5YA/Vvx28C6Xqvg+DVvD UFq158PRHpN5a2Bjnlh0BLeJnsbgW0cku6xV4blVmlRIoHnkOS4NfJ/gfxGfCXi7w/4hDzLFpupQ ve/Z4La4uJNLmza6rBBDdEIXktnljQllILAq6MAw/U3qPYjPXPbg/wCFFFFFFFFFeR/Fn4o6f8Pd IaC3kjufFGpQTDSNOV43NoGGxdY1CNg22CNs7EYZmcFE+VZXi/Oq4uJ7yee7u55bm7uppbi5ubiV 5ri4uJnMs0880mWd3YlmZjkkkkk19BePy/gj4T+CPABQ2ms6/JJ4t8TQxyS2VysLuz2NhrWmsiu7 bnijzKQEkscBSQCnJ+E/hbJfWlv4k8bapa+C/BzNFMLvU5VtdW1y2EDXckfhyxmVjK7RKNkjId29 WhjuMMlfS3g/4hfAjwbYw6R4e1u3tA6QQXN9LoeuC+1OSORilxquovZJvO6RyC5WOMMyosaYUe6a XrOka3A91ouq6brFtHM1u9xpd/a39ukyqJHheW0dgGCspKk5wy8citGiiiiiiiiiiiiiiiiiiiii vEf2g9Cn1v4cXk1uZjJ4e1Cy1428FublrmCJZNOuw20gxJFFcyXLyYYBYyCADvX89a9n+ANzcQ/F Pw/HDPJDFe2+t212sbMqXFvHodxeRwTKv3lE0MUgzwGVW6rX6I0V4h8bvhonjfw/JqmmW0Q8UaFD Nc20iW1xPd6vp1vFJPPoUf2TczyOT5lqDG/7392PLEzvXyz8D/GM3hPx1psEk066P4ilh0XU7eM5 jaa6bytJvXieSOMGC4dczMGKQvMEBL4Ot+0bpaWHxIlvFmeU67o2lapIjIFWB4VfRfKQ55G2zWTJ xyxA4AJ9W+GGqD4c/AvVvGTiC5uNQ1DU7/TIPJZ83TTReG9Otb0F4WeNbmBppRHJkRMxXLgivmTw h4Y1j4ieLbfSIri4lvNUuJ73VdVuFnvXtrfeZ9Q1S9djudiW48x18yV1QuGcGv0t0HQtN8M6PY6H pFuLbT9OgWCBOGZuS8k8rADdJI5MkjdWZiTWvXM+N7q5svBni28tLh7S7s/C+v3Vrcwl1ngubfSZ poJYXQ5VldQVYYwRmvytrf8ADGg3HijxDo3h+281ZdX1G2s3lht2untbeWUfar4wIV3LBFvmkG5Q FUkkDJH6s0UUUUUUUUUUUUUUUUUUUUUVyOv+PfBnhj7Quu+JNJ0+4tBCZ7E3a3OqoJyoiI0m08y5 YNuVvlhOFyxwoJr5r8bw/Ar4i3M8+ieKrDw54suIrqSG+l0/UtH0HUr0t9seTX3v7WOJWkxKonSR JC8gLeeypEfnjxH4S8R+Br6xfUEWJbpRqOg65pd2tzpuqW0Mge21LSNTtTggjy5kB2SKjxsypvXP tHx2EPivQPAPxQ0+OQQaxph0XUlF1FPa2F3E0l9b2EQMccrSJMdRilkxsPkr8qEjf5D4A8e6t8Pd ej1nTFjuIZYxa6pp020Q6jYNKsskAl2sYpAVDRTKCVYYYPGXjf8AR7wr4q0XxnottruhXP2izuMp LE4VLqyukUedY30OT5c0eRkZKlSrozo6O3Q0UUUUUUVxXxG18+F/A3ijW43uIbi10qaCymt445ZI NS1ErpumzeXMQu1LiaJnJz8oYhWI2t+Ydvb3F3PBa2sEtzdXU0VvbW0EbzT3E8ziOGGGFAWd3YhV UAkk4AJr74vvhLpkvwqPw7tHspPEml2Vt4geaN42kfxLcGYrezSItuxhuWjubC1muUyIFAIZoePg WaGW3llgnikgngkeGaGZGjmimjYpLFLE4BVlIIZSMg8Gv1I8C6+PFHg7w3rpuI7qfUNJtXvpoo2h Q6rCv2bVY1hkVcbLpJo+MqduVJUhj1dFFFFFFFcb448daD4C0ltS1m6jWaVLpdK04GRrrVr22tzO lrCIkkKKTsR52Xy4yy72yyg/m/4t8V6v401y717W7lprm4YpBCuRbafZI5a206xiP3Io9xwOrMWk ctI7sfXfB4/4Q/4MeOfFcxhivvGk0Pg/QorqylYzWoWSHVJ7O8tzkF4pbw/PsQSWq7jISqHzjwj8 PtZ8WpLqKS2Oi+GrG5httX8U61dW9hpGnmYEhfMuXUzS/dQRxZw7xCRo1kV6+lfBOsfAP4aPNDb+ JYNW1+KTyL3xDNo2qXzCe3ja0uV0S5s7SSGK2kLSsPs8r+YpUNNMqxkfQWgeMfCvicKNA1/StVla 1F61paXkLahDa71jM9zpzFbiFQzojebGuCwB5IFdLRRRRRRRRRRRRRRRRRRRRRWF4o0ubXPDXiLR LeSKK51fQ9W0y3kuCywRz39hJaQyTMis21WcFtqk4zgHpX5WXNtcWdxcWl3bzWt3azS211a3MUkF xbXEEhjmgnhkAZHRgVdGAIIIIBFWNLu77T9S06/0xnTUrK+s7zT3SJJ5Fvre4Wa0ZIZA4dhIAQpU g9wa/WiiuH+IHgDRviDoj6Vqa/Z7qDfLpOrxxLJd6Xduu0yRqxBkifaqzwFgHUDlJFjkT85rO51z wD4shuBG1lrvhnVj5tvJJJ5Zns5fLuLSd7SRDJBMu6OTy5cSRsQG2tmvpn9o+KDXfCfgPxrYyKLG aRo4kliKXc0PiTTI9WsHfHAWNLWQMpJ5cY7mvj/BxnBxnGe2fTNfSvxd8M20/wAdNFs72Vp7Pxjd eEHuYoCYZYbW5u08OTwLKd3zsts0gcAgbwMcVzn7Q2tLqvxJvLaNYvL0HTNN0dZYphMLh/LbVZ3k C8K8cl08DJzgx84OQPqz4aaHYfDX4Z2k2rGWwYWEvijxLJdW91DPb3Vxarc3EE1i5eRZLaFI7Uxo oLtFkRiRyK5nwD+0DonjLW00LUtKbwzd3jRx6RJLqa6ha6hduxU2LzeRb+TK2VFupVhIxKbg+xZP oCs/VtI03XtMu9H1i0g1DTb+Iw3VpODsljJDKQwIZWRgrRyIQ6OA6MrAEfPWtfsx+EbyTzdF1nWd GL3vmyW8wt9Vs47Ihi9nZo4imRslQsss8xUD5lYnI9i8DeAfDvgDTJNO0GGUm5lE9/qN46TajqEi 5EH2qeJI12RKxSKNEVFBZgpd5Gbs6KKKKKKKKKKKKKKKKKKKK8i+I3xl8NfD55NOMba34iVbeRtF tZ/s/wBnguMSJJqGomOVYMx/vEj2PIwZCUWOQPXxX4y+K3jXxwJINX1M22lSbAdD0pZLHSGVTE4F xAHZ7jEkKSp9qkk2Pkx7AcV5xRXp/h3xvps9mnhv4jWmoeJfDMNtKmjXMNyx8QeErn7GLOGXQbqe RQ1vsSJWsJn8gMkcgQ+W0cvvGueEL7x58KrLTnjtG8W/Dm2UaW1jLNdW/iXwydPVtPvtISJ5Hki1 K1ijNvM0WXureWELERKsfxxXsvww+MeueAbm10+7kn1XwlvkS40hmVpbBLiXzZrvRpZfuOGLSGAu IpCz52O4lX9AtI1fTNe0y01jR7uG/wBMv4RPaXUBYpKhJDKyuFZXRgySRuodHBRwGBFaNcX4u+IP hLwPA0niDVoLe5aISW2lW5+1avdq6StCYdPiy4SRoXjE8uyEP8ryKSM+WW37THw+nuIoZbDxRZxS yxxvd3Onac8FujuFaadbW8llKr95hHG7YHyqTxXt+ha/oniWwj1TQdUs9UsZNg8+zlD+U7xLP9nu IiN8Mqo6F4ZVWRM4ZV6VsUUV8zfEz4S+P/iR4qgvbjVvDum+HLHFlptst9rF5dW9g1xvutSexa3S A3ky7S6RyopCRRNKwjEp1bTw/wCFf2evB+qeIZGfXNfvNtjHeyxR2s+o3M2ZbLSLKIM/2e2Gwz3B 8xnYIzkuUhjXyH4IfE2WHxNqfh7xRN9ssfHupzXG42UUqN4r1e4WFzPFDtVYb0N5MoETKHEXEcXm NXU+LP2Ymlubi78Ga3bW0M90Gh0bW47lYbK2YM0qxavb+dK+xtqxJJblth+eZnXL/Qvw90fxFoPh LStC8Tzafc6ho0P9nxXmm3Ulxb3GnW526fuSa1tTG8MWy3K7X3CMSGQs7Be0ooryXxd8a/Afg67l 0+7vrnVtTt7j7Pd6docEV7NZSIzxzC6nmkht0aN4zHJD53mqSMx4yax9B/aG+HetXi2U82qaC0zw xQ3Ou2kEFlJLPKIlR7uwmuEhVc7nluNkaryz8V7bb3MF5bw3VpPFc2tzFHPb3NvIk0FxBNGHhmgl iyroy4KsrFTkEEg1LXgvxi+Mlt4HhfQdAkhuvF1zDl2ISe38PwTpuju7tGBV7l1IaC3bjGJZhs2J P8G31/e6ndz3+pXl1f3ty2+e7vJ5Lm5ncKFVpZpiWY4AHJOAMV6n8GPBMfi7xbFdalHH/wAI14aV NY16W4MQtnSLdJY2Nx9ojkiZJpEzOkgUNAkwDq2013fjbxNa6J4ovvGmv2dtrPjS9lhPhDwnqYuX 0/wb4ZiGdJ1PxDYNISuoXEeLiPTxIvkvK9zIElaNE+ftc8Qa34lv31PXtUvNVvXV0E97M0vkwvO9 x9mtY/uQwq8jskMKrGu47VANY1XdP1DUNKu4r/S76802+gEnkXthdTWd3D5sbQyCO5t2V13IzI2C MqSDwTX1B4E/aT1KG4tdN8eW0F7ZyzpFL4jsoBbXtnHLJI0lxf6ZaIYp0QtEmLWOJkjRmCTyHB+u 9K1bTtc06z1bSLy3v9PvozNbXdu4aKRM7GHqrKwZHRhuVgVYBgQNCiiiiiiiiiiiiiiiiiiijrnP PZgTkY9MdD/9fBr5u1j9mfwjf6vBeaZqmpaJpZdWvdHgVL3cgRU2abqF8zPASVZmM6zjcx2hVASv UvBHwy8JfD9JW0Czmk1CeA211rGoT/adTurf7UblYWdVSKJQSissEMYcJGZA7oGrv64bx/4/0T4e 6MdT1VzPeXHmQ6TpMEipd6pdRoGKJuBEcMe5WnnIKoCBhnZEfnPhb8XLD4l/2pB/Zv8AYeqaX5E3 2B9Shvzd2E3yfbLV/LgkIikBSdfJ2oHi+cmTA+NfjJ4UHhHx/rFlbwJbabqTrrmkxxC0jhSy1J2a SGC2tMLDFBcrcW8UTKpCRqcbSrN6d8bL668W/Dv4VeM0liu7dre9stWuox5CJr9/aW/2qCO1lCvg TafeKzKpQbBhiGQtm/FzULbS/hz8JvBdmkFqz6FZeKNWsPJnW5gu7iwCQ3LPJ8o8+4uNRaRASQ65 wgwD6d+zP4SFh4f1LxddQR/adeuDZaZIwtpJU0rTZWjuZI5oyZIxNdB0kifaSYI3wQUarVz+0n4c tfFlxokmkTP4fttSl0+TxTbalDeK8cOYG1G3020icS25lBKvHdM7wYkVC58o/Rdtc295bwXdpPFc 2t1DFc2tzbypPb3EE0YkhnhmjJV0dSGVgSCCCODU5H06e5zk88dOleCeJv2dfAuuz3N5pjX/AIZu 54pNkOmywy6QLuWZpzdyabdKzBRvCeRbzwxhVUIq4Yt0/wAO/hH4a+HgN5aNcaprs1u1tc6zeOU/ cy+W8sFlYxnyoYy8YcE75fmYGUqQK9UoooooooooooooooooooorivG3xB8NeANPjvtfupDJPKsd npdisVxqt8xYebJbWsskY2Rr80ksjqg4UtvdFb4q8a/Hnxp4pmaLS7qbwnpI2GOy0m8kW/d1Qb3u tZjWKVstuISIRptwGViu8+I0V2XhjxnqHh2OfTZok1nwtqTka54Wv5JP7N1KNwqPLCwy1tdqFR4b yDEkbpG3zKuw/UXw/wBJ07xB4S1/wDb6hc6l4F8UWl1feDtXu3aS98PapDIlzf8AhjXbWC4jEd5Z XIg1G3tYgsN0gnuA7xuyr8gazo2peHtUvtF1i1lstR06doLq3mBDKwAdHQjh43UiSKRfldGV1JVg T0vgL4ga58PdY/tPSHWW3uFSHVNKnY/YtTtlJKLKF+5LGWZoJ1G5CSMNG8kb/oP4C8f6J8QdFGqa QxhuYCkOqaVOym80y6ZCwjk2jDxSAFoJwNrjIO2RJI07esjXNe0XwzYSarr2p2mlafGWTz7uVVEs whe4FvbRD55pmSNzHDErSNg7VPSvELr9pf4fQXM8ENl4nvYYZpY0vLbTtPS3uURiqXFut5dwzbHw GUSxI+D8yqcivVfCfj/wl42haTw9rNvdzxqWn02TNpqluqLG0jyWFyFlMamVE89FaIt8quSDjsaK K8O+MngLxp8RIdK0nRLnQLHRbCeS/uf7SvrxLm9v2iNvasYrexl8tII2mA2zkP5p3KNimsnwP8F/ D/wyaXxp4i1mTVb/AETT7u/aVLV4NL0mNLDfqFxFbRmWa5kjQTLHI20MrZECyhCvhNv8bL1PivJ4 7nhnl0WSGbQRpsUdtFdp4UM5ktol8wyD7QkgS8kxKA8oaMSJEw2+3eO/gbofxBmXxf4S1W30i61m x/tF1No02k65cXUIubLUCY2R7VptwNzIscm7IkMXmbzL1Hwe8FeN/AVle6F4iv8ARNR0NnN3pR0/ UNQuJ9OupGH2qBLe8tIlEE2fM+WUbZAxCMZmdfZ6KK4Pxn8S/CHgNUj1/Uil/PbS3dppVnBJdajd RRNtUiNPkiEjArG1xJGjEMFY7Gx53YftJ/Du9u47a5g8RaTDJ5hbUL/TraW1hEcTSIJU0u4uZiXI 8tSkDfMRu2plh7bo2taX4g0621fRb631DTbuMSwXVs5KtkfNG6t86SLyskbqGQgqyhgRWnXCfEH4 haJ8PNGOp6n/AKTe3HmRaRo8MqpdapcouXVWIYxwx7lM87KQikYVpGjR/wA5/FfizW/GmsXOt69d m4up2KwwpvSzsLcHMdnp9uS3lxJ2GSzHLuzyM7lvhLw1feMPEek+HNP2rc6pcmIysYwltbQxG5vr xlkZAwhhSSXYGDPt2JliAfp34gweDtHXSrHWrR7jwL4A0y40Tw5pFvdxWF7458bSCI6qWm004a0s wqrqV4I4WjvXnj/eyExH5x8XeOdf8ZzWrapJBbafp1vDaaToelw/YdD0m2gi8qKGx09Syghfl3sW faFTdsRFXjacjsjBlJVlIZWUkMrA5DKR0I7GvefA3x+8XeG5be016aTxRofmATLfyNJrVtCWd5Hs 9Vc75G3OrbbsyDaixo0KncPtbwl4z8O+NdMj1Lw/qEN0rRQy3dkzxrqOmPMWVbbU7JSzRPujkAPK OFLRs6YY9PRRRRRRRRRRRRRRRRRRRRXhXj74B+G/Gep3OuWl9c+HdYvTE969vbw3mnXUy5827l05 miYTyDaHeOdVJBdo2kZ3N/wd8CvA/g++ttWVL7W9VtTbS21zrM0EkFleRIVa5sbC2SJAxZt6GfzT GUQxsHBY+zVQ1XV9M0HTrvV9YvoNN0ywiM91eTkhIoxwFRVBZ3ZiqRRRqzyOQiKzMAfDfBHx/wBK 8Y+LY/DTaHNpEF6bxNJ1K61KGeS7mhzLbW91ZJCqQtLErkbbiQCTbEC+4NXlP7TPhKOw1vSvF1pF KE16F9P1Vlgma2j1LS4Y1sppLsuyK9xbfu0h2JxbM43Fn2w6Vc/8JD+zZ4gsZLO2urrwhrcY08RI 095b28mrW+pS6nJGGZk2xXl9D5m0J5SuP4XNc5/wjN//AMM8/wBr/Zrfyf8AhP8A+3vtP7vz/wCy Psf/AAim7fjfj7d8vl5/26+j9O8G3nirWPhB8Srue1uJ7HwjZv4gF7NMtxeTXehm90m7sYYIzGZE u7mWaYySJgbMBsYr5N0OwtfiH8X0ijjSTTPEPjDU9XuLe7luIRNoovptbvbZpbULIsklqjxoV2He VG5PvL9JftMeI307wjpnh2F5kl8S6iZLkiG3kt5NM0Ty7qeCSWUl43N1JZyR+UoyEkDOq/K/wxX6 U/B3xXL4w8AaPf3l2t3qtj5+jatIFuPM+16e+IHuJLgkyzS2rW9xK6uyl5CBtOUT0+iiiiiiiiii iiiiiiiiiiiivlv41/Gs6Obvwd4Ou8auu631vXLaQH+yeNsum6bKuf8AS+08wP7jlF/f7jB8WEli SSSScknkknqSaSiiivpD4EfFdfC14fCniXUmh8MX7l9MnuAHt9F1aSXnzJ3IMFpcbnMpwUSTa5CI 88lb3x2+ENxBc6j4+8NRvdWd1JJfeJNNjBknsp3/AHl1rdpjmSBzmS6XlomJkyYS/kfKNfQPwD+I 3/CJ6/8A8I5qk0Ufh/xJcxI09xLdBNK1ZYWjs7mJIw8YW6by7e4ZkXpFI0ixwsG+qfiz8QYvh94Y e9hCTa3qcsmnaJbGW3yly0DNJqUsMh3PBbDaZAkbZdoo22CQSL+cV/qN/qt3Nf6ne3eo31wVM95f XMt1dTFIxCnmzzksdqqqjJOAABwK7r4W+Bf+Fg+LLbRpLk2tha20mq6tKgBuDp1rPFDJDag8eZLJ LHEGbIQMZCH27G/RbQvDPh7wzai00DRtO0qExQQymztYo5rlbWIxQSX1yB5k8ijOZZ3Z2JJLEkk7 dFFFfFf7Uc2pHxD4Xt5YyNIi0a5nspfLAV9SnvdmrRiXq22KOyODwNwx1NfLdfq54Yn1O48NeH7j W0mj1m40PSZ9XjnthZzJqctjHJfJNZoqCJxKXDRCMBTlcDFblFFFfNPxr+D+gXPhq88TeGdLs9F1 Tw7ZSXVzZ6VaWWnafqmlQv598bm3QwxrNbxmW4SZMySKpg2SEwmP4dr6G+CHxXvvC2p2HhLVpjc+ F9UvUt7Yyuok0G/vZtq3EEsmALWSQ5uIiwVCzTphjKs31T8U/iBb/D3wxNqCm3l1q+3WmhWMz48+ 7YAS3TxoCWitlIlk4UE7Ii6GRTX5r3FxcXk893dzzXN1czS3Nzc3Esk09xcTyGWaeeaUlmd2JZmY kkkkkk1veFPCmteNNbttB0K28+7uPnllcslpYWkbBbi/v5lB8uGPIycEklURXkdEb7a8Qah4S+CP w5l0Cz/sbUNWkskji0W/Km48R3upZtb3VNV0+IyO9qVSUyeYwjKRi1WVSY6+EtW1XUNd1K91fVrq S81HULiS6vLmQKrSyytk7Y4gqIq8KkaAKi4VQFAAzaKKK9D8AfEnxD8PtSiudOuJbjSWmZ9S0Ce4 kXTtQSVVSd1T5lhudqII7lE3LtAYSRb4m/RLwp4r0bxpotrruhXXn2dxmOWKTal1Y3kaBp7G+gBb y5Y8gkcggq6F43R26OiiiiiiiiiiiiiiiiiiiiiivzY+MXim48V+P9dnkeM2ek3M3h/S1heCeL7B pVzJGJo7mBE8xZ5TLcgsXKiQIHZEU034Oa/P4e+I3hiaFZZYtT1CLQby3jnNus8GtMNPQzEK29IZ niufLI+do1GVOGH0H+0/4cW40fQfFMMS+fpt9JpF80VoHkksdQj8+0lub1DuWKCaF0jRwQXuCQVY kNzfhHwvqfxT+Btn4b0+fT9OvPC3jK5+xyXYuPs9/CYHv5RdzQrI0bj+05NpSNgRGikDczrxH7QV /c6x8ULnTIrUPJpOn6Notmlsksk9411ANXTECZ/eGS9MSpGMEKvBJNfUXiRpfhj8GbqGxSIXmheG rHSkuNPxZouq6i8OlT6xDhD8wubhrxtwy753EM+6vzmr7d/Zl8UT6j4f1jwvcuhHh65hu9NLTQrK bHWJJZrm2S2VVdlhuEeUylm5uAp2hUB+m6KKKKKKKKKKKKKKKKKKKKKK8p+KfxT034caciIsOoeJ dQikbStJaTCRoD5Q1TVRGQ6WyOCFVSrzsrJGyhZZYvzw1fV9S17UrzWNYvZtQ1O/lM91dzkF5H2h QqquFVEUBI40AREARAFAAzKKKK734deNZfA/iSx1ORZ7nSftMDarYQOqvPFGrxpc224jE8IkkMZD oXRpIHcQzzK31l8TvhvpXxZ0Sy8aeCrq0udaNkHsp4nWGy8Q2MbMPsF002wQXMTB0jeYKVcNBPtA V4fhi4t57See0u4JrW7tZpLa5trmN4J7eeBzFNBPDKAyOjAq6MAQQQQCK7X4c+O9Q+H/AIkttYtD 5tlN5dprViUSUX2lvOsk8cSuV2TLtDwSBgVYYbdGzo/6Lan4v0TSfCsnjO4uJX0AaVa6xFNDCy3F 3a38aSaelvBc+WfMnMkaRpIU+ZlDFBuI/NTxb4t1rxprV1rmuXTzTzOwt7cM32TTbTcTDYWEJOEi Qfixy7lpGdzl6NpdxrusaVotpJDFc6xqVjpdvLcmRbeOe/uVtIpLhoVdgilwXKoxxnAPf9LPBvw6 8KeB7S3j0fSbRdRS2SK71t4TLqd5J5EcN3Kbq5aR4kmaMSNbxOsSsTtQGu4ooorwX9o6bVYvhxJH YLKbO51zS4dcMdus6Jpi+ZcQtcSFWMSfbY7QCRSp3FY8kSFT8A1+g/7O8upv8M7Bb+GOK0i1PV4t FdSha40w3XmySy7GYhheNdphgp2oDtxhm9xooorzT4g/C/w1450vUvN06xtfEc0DSWOvwxpa3wv7 e2EFgNQu4kZ54MKkUkcgfEefL2OEdfzburW4sbq5sryCS2u7OeW1uraZfLmt7m3kMM8MsbDIZHUq wPQgg12fw/8AiBrPw81pNU0xjcWU5jj1fSJZGS01W0RifLkODsmjyxgnVSUJOQ0bSRv+jd/4p0XT /C83jGW6D6EmjprcM+Bave2dxardWKW0V+YSJrkOiQRSFGaR0TAY4r80fGHizVPGuv3uv6rNI8tz IyWlsz+ZDpunrIz2mm2owoCRBjyFBdi0j5d3Y4FnZ3WoXVvY2NvNd3t3Mlva2tujSzTzStsjiijT JYsTgAV93+BPCvhz4J+D5fEfiya0tdevYR/al20kc1yhkj+0QeGtIUMVkcGPdIsJPmurMzNFFGY/ jjx34zv/AB54kvPEN/ELbzVjt7GwSea4h0+wtwVgto5JzlmJLSzMAoeV5HCIG2jjaKKK3/DnifXf COprq/h7UZdNv1ikgMsaxSxz28uPMt7m3nV4pYyVV9siEB1Vxh1Vh+hHww+KGl/EXSyQsVh4gsY0 /tbSdwOOAv2/TyzbpLZ2YD5vmjb5HzmN5PUaKKKKKKKKKKKKKKKKKKKKKK+Jv2mfFU934g0zwhb3 UL6fpNnBqV9BF5gddZvRIsUd2WwuY7QxvFtHAnbJOQF+btOv7rStQsNVsJfJvtNvLXULOYxxTCG7 sp1uLaUxTBkfa6g7XUggYIIr9Avinp1r4/8AhDc6taRBCmjWPjbSjfPLBJbpb2Q1CdZUs/MVpmsn uIFjYsnmOuSMCRfn34BE6pYfFDwXbAJqXifwdL9iuZW2WUJt4bjSWF0yKzgF9RiOUU/Kr8ZxXv3/ AAq3VP8AhTH/AArX+0LH+1fs+7+0fLuv7M+2f8JF/wAJB5XmbPN8vP7nzPL3Y+fy8/JXc6d4s+Ht hp0Nrpninwfb6XpVtbWscdrr+kfZrOBV8i2jkcTYUnG0FzljnkmuSs/EXwP8DQC90rU/A+nsUeya 50RrHVNWkimZrt4pn0kT3jxlkBy+VBCLn7gr59+O3xS8I+N7LTNF8OwS6hJpmo/bz4hntDaJ5Etj 5cmn6el0q3O2R3U3BkWIb4EwJRtdfmmv0E/Z30W60j4cwz3OV/t7Vr/WreNo5I5IbV44tLh8wOBn zBbGZGXIKOpB5r3Siiiiiiiiiiiiiiiiiiiiiq97bfbbO8svtN1Z/a7S5theWMwgvrX7TC0IurKZ gwSaPdvicowDAEhsYr88fHXwS8ZeCzcXkVs3iHQYFeU6xpULO9vBHHLNNLqWmqXmt1jjiaSWX54E BUGbcdo8dooor23wv8AfiB4jtlvbi0tfDlo5UxnX5J7W9mj854Jmj0yCOSZChTO25WHeGRkLISw7 LXv2YfEVnEZfD3iDTdeKQTyS219aS6FdyTRLuitrICS6hZpMFd000SgkbjjLDH8F/Ejxl8G77/hF PF2j376J9o846beLJHe2Fv8AaJLa6vfDl07eTNbySLIwVWaCV0JjljLyu/SePfgxpXiHTp/H3wqu rfUdPvIk1B/DlhHvV92XvjogQ7o5EyrNpjxq6MJI49rrHbD5VIKkgggg4IPBBHUEV6N4/wDH9546 g8IrdyXBk0Hw7Hp16twYmWfWPtUiXmqRSqdzfaYI7R5N4G2QMoBA3v5xX1z+ytFGZPHMxjjaWNPD caSlEMqRym/aWNJD8wVyiFgOCVXPQV9XavrGm+H9MvNZ1i8hsNMsITLdXc5YKiZCKoRcszuxCJGg LOxVUDMyg/I/iv8Aad1CWd4PBuiW9taBHT+0NfRri9lMkKbZoLCylWKBopPM2+ZLOJBsYqnzIfLx 8eviuAR/wlXXH/MD8N549CbPI/AivqT4E+NfGHjfRNWvPExsrq20+9g0+w1SGCG1vL27KPd6jHeQ WrLGBDHLaiJlt41IY5LuGI91rzP4seAofHvhO8so4UOuaekt/oFwUi81b6JMvp4lkePbHdqvkvuk 2KdkhVjEor5B+CPw7PjHxc0+pwD+xvC0tre6tbzx27/arwzMdP0i4tLrO6OV4ZTODEw8uN422NIh r9CqX043EHntn1weevHbr1z0r8/Nb+OXxdtNZ1K0n1i00e4sry4sbnTLTSNCurWxubN/stzBFNeR XTvh0OWM8nJ+VtuBSaT+0T8StOaVru80rXVkVAqarpUMQg2sSzQnRTZkluh8wuPQDmvqP4c/Gfw5 8QJE00xPofiIxzSLpF1Ms8V3FCxYnS9QVIxMRHh5ImRJAA5CPHGzj1a/srTUbK70+/gW6sb61ubK 8tmd0W4s7qIwXELSRkModGZSVIIzwQea/JGivRfiL8QNR8f3+kXN3LKYdJ0HTLFY2QwJJqhs45de 1H7LHK8KvNdb1V4lTdBHAHQMhAj8AfDjX/iDqsVnpsEltpiS41TXZreR9P02FArzDfkCW4KsvlWy NuYkFikYeRfo3xJ438E/BHSpvC3w5t7PUvE00wTVLu5l+3G0ktf3Lza5dwbBLcA70is4SiRN5jus eQk3jmjfCz4nfFC7vPEt8n2b+0v9NbW/E0k1hFqLSJE8C2FtbwySmExSKbdorcW4jQxxuNipXo9/ +yxfxWbvpfjO0vL8CPyra/0SbTbKTLgS+ZfW91dOu1clcWzbjgHbnI8M8WfDDxr4LE02t6LP/Z0U kiDWLEi+0p41nFtDPJc2+TAszMnkrdLE7ZA2bsgcBRRXc+Efhz4v8bTRLoWkTvZu4SXWLtWtNGtl EyQzPJfyrtdo94d4YBJMVBKxtg19tfCT4UXHw2iv5bnxC+o3Gs2+n/brC3s4YNMt7q1Utujnm33E pjaSaOORWhV0bMkO7Zs9loooooooooooooooooooooor8s/HWmTaP4z8VabPHLG9rr2qCMzQC2eW 2kvGmtLkQgBVSWJklTaNpVgV+Uil8Da9YeF/F2geINS08anY6XfpcXFptRpANjRpdW6SMqtNbswu IAzKDIigsoyR9123xd+Eni62TSr7WtMaK/toZrrTPE1hLaWcZCpc/Zr2fVI/sTSRSADAnYFlzGzA Bjv+HdZ+F+jJd2HhnXvBtlFeXd3q9xYaXrulCH7Q1uou7iOzimKxosUK7liARVXOAOazJ9X+C66j c+I7nVfh5c6x5tvfPqsuoaDf6ms9hCsNrJZOXkmV40RNiwYOQCMsM15r8Tfjd8OtU8IaxoOltP4n uta0+5soYxYXdjZ6dc4T7JqF1NqccTZhc/aIFhjkLSRbWMQYPXxLX1x+y1plyZvFutMsiWgi03TI ZGtf3Nxcs8l3cpFenkNAoiMkag5EqM2MLn7Aoooooooooooooooooooooor40+L/AMEPFdzres+L vD80/ia31Gdr660+afzNesW8l3mgtI2CrcW0QRI7WKE+cFaOFInEZkb5UdGRirAqykqysCGVgcFW B6EdxTaKK9I8GfCnxr46Ec+kaZ9l0t841zVmex0p8GaPNtKVaS4AkheJ/ssUvlvgS7Ac169N+y5r 66XDLB4p0iXWSV8/T5bO8h0uIZPmGLWELyvgbSoayUEkjIxzxekXfxP+Beq2lxqWmahFoVxcA3mm y3IuPDuq/aBtkSO9szNBDemO33RPjzkVVLxtCWjf1zxD4W8KfH3Sm8WeCbiDSfF1k9vaava6kPs5 nQjZBFrKWglIfykZrS8iV/MVTA/3P9H+RNX0fUtA1O80fWbObT9S0+ZoLu1nC74n2hlZWXKujqQ8 ciMyuhDoSpBPbSfEC6n+GEXw+la8VrLxHHqVpPC0UdnLoksM9xc6VeRxBHYpfOl1GZPMDFusfkRh vNq9l+AUE8vxT8OSRI7paw63PcOoOIYX0G5tRJIR0UvLHGPUsBX6J8AZPTuegwMk8kjOce3TJr5i 8d/tI6XpE13pfgyxi1y9gmeB9YvWxoKvFJES9jFauJbxGHnx7xJAoYLJG00bDPht3+0B8Up7qe4g 1200+OV2eOytNE0WW1tlb/llA2pQTzEDsZJnb3r1z4I/E/4heMvFc2i6zqem6npkWm3Gq30l3p0F pewQWxFpFHpT6THDGXe4uIDILlGHlq+xlfAb6zrJ17RNP8R6LqehanEJbDVLOazuAY4XeITJiO6t /tCSKs0LbZYZCpKOqsORkfnJD8NNdk+Io+HUgUagmpJb3V7B5M8MOlNGt62tBTKilBaMtysTSK5J EWBKdtfpLpum2Wj6fZ6Vp1slrYafawWdnbI0sggtrdBFDH5kxZ2IAGWkZmJyWJJyblfGvxd+KvxM 8J+N9Q0XTtTi0rTYIbWfTDFoNiV1CzuovOF4ZdXS5MjI5ktnkhZYy8LYjRtwrz2w/aC+KFpdpc3G s2eqxL5vmWF/o2lxWk2+IxqXbSorWYbCRIojmX5gN25cqff/AAF+0V4f15odP8WwxeGdTdVRL8SS SaFeTFkj2mVsvaFmZmCzlo1RSWn3EA/Rtfml8YdKXRvib4wtEkMom1QaruIxh9etY9cki2/7DXBQ fSvNK9H1D4gXl58N/D/gCMNBBpOraneXkkauiX1pLKL3S45JBKdzJPcXhljMQQBLdlJcOa5fw54a 1zxZqSaT4e0641K/aN5jFDsVIYEKpJc3VxKVSKJWZV3yMF3Mq53MAfrbT7LwD+z7osV1rTW2ufEW 7spruKO3Dvcuzj7Mtpp0kiEWVmpLK91KqyTATEK+1LZPEfsHxS+OWqrqBglvbS3uHto7iTbp3hrQ Y7iZGngti5wxjRojKIxNcsioX8wha9Ksv2WL+SyR9R8ZWdpqRWXfa2Wiz39krhj5IGoT3NtIQwxu P2UbecBsZPlfiz4JeP8AwnCt1Np0et2Plh5b3w41zqMdqQJGdLq1eKK4QIkfmSTeQYgGUGTeSo8i oorofD3hXxF4quWtPDujX+rSo8UczWsDNb2rXAYQG9vGxDAr7H2tM6g4PPFfXHwn+Bet+FdTsfFO t+IJNP1GBMjRNF8qZXhmjieSz1i/uUaOQHMsM0EMRAYJLDdBgCPp+iiiiiiiiiiiiiiiiiiiiiiv gL9ovQ7nTfiHcarIJWtPEWnafe20vkPHAk1haJpF1ZrO3yyOnkRzMBgqsyAgZBPglfoH4Y+Pnw0v NLsIbm6bwpPDFb2S6NNp10bO0WG3RFSzudLhe3FquTHEW8pgqZMUY2iuo0jUPg7pGoNd6Dqfw50z UbiIaeZtI1Lw3aSzxSzJL9nVbKRQ+91Q4AOWA9Bjpv8AhPPBfmfYv+Ey8K+f53l/Zf7f0fzvPz5f leX527fn5dvrX5XUVZtbW5vriCysree7u7qaO3tbW2ikuLm5uJmEcMEEEQLO7MQqqoJJOAK+ivhn 8ANa1q9ttU8b2dzo+gRAT/2XK5t9Y1Z1I8u2lhH7y0hznznk2y7RtjVd/nR/cFvbwWlvBaWkENra W8Edtb2tvHHDb29vCnlQwQQxgKiIoCqigAAAAYqWiiiiiiiiiiiiiiiiiiiiiiivDfG/wD8HeLGl vdMB8LaxK297rTYFk024kYxhnutHJSPdtV+beSHLuZJPNPFfJXiv4O+PfCHnSXejSanp0Ubytq+h iTUrFYYrcXFxPOqIs8EcYzvkuIY1ypKkjk8X4f8ADWueKtSj0jw/ptxqd+8bymGDy0SKFMBri5uJ isUUYJVd8jquSq53MAfuP4ZfAzRvBQTVde+x+IfEgeCaCY25fTtFaHEq/wBmx3HLzCUbxdyRq4AQ RpEQ7P7xRWB4l8L6B4u05tL8RaZBqdl5iyokpljmgmQ7lltbu2KTRNxtYo4JXKHKsVPydqXhjxr+ z9qreKfDd03iDwZdXBt9Rs7jzQsdvIQtpHrkEICpKpfZbahCAPMBV0RZvIl6bUfDvgX4/wCl/wDC ReH7uHw949hsGW/06WWJmknt1RIl1mBF8yaBTtih1KBAfLZVkRmjW3j+T/EfhrXfCepPpHiHTptN 1BIo5/KkaGVJYJgTHPb3NuzxSoSGUvG7AMGQkMrAYNfXX7KzxCTx1EZIxM8fhuRIS6iV442v1llj jzkohdA7Dgblz1FeX/Gn4kXPjbxFc6dYXrv4T0W58jS7ePakF7dwxmC61iby3kWYu5kW1kJGICCE R5Jt3itFfpR8GtEXQvht4XhK2nnahYf23cT2sXlmdtalbULZ7t9qtJLHbvDAzNnGwKrFFWvUKKyN H0HTNB/tb+y7drVda1i88QaiDLPKJdUv0jS8uB57MVEvlqxVcKD0AHFa9FfnV8d9AXQfiTrLxwxQ Wmtx2uv2qxymUyG9QxajPKGJKPJexXLFDxg5UBSorxyp7e4ns54Lq1nmtrq1miubW5t5Hhnt7iGQ SQzwSxkMrqwDKynIIBBBFfop8L/ibZ+LPBFxrWrzJHqHhq2dPFALWqs62dp9pbWEhiK7IrmNHcfI iiRJY0+WMMfzkor6D+HHwOu/EVnH4n8Y3R8O+EPsVzfq5uILTU7u2jiLRX2+7RorW0+9MZpxuaNQ UTZIsw7bxN8ULiWW1+FnwP06P7Gtr/ZUOqaak3n75SHuTok0zKIlQGQ3Op3BLM7STq6FRcyek/DP 4GaL4KMWq621t4g8ShrWeCd7c/YNFnhCzkaZFKSXlWYblvHVXAVPLSE+Zu92opksUc8ckM0ccsMq NFLFKiyRyxMNkkciOCGDDhlIxzggivnjxx+zn4Y10T33hWU+F9VYSy/ZFV7nQLqUiafa1qSZLTzJ HiTfbsYoo1wlsWOa8z0v9lvxHNLKuteJ9E0+MRqYG0q2vtYkkl3cpNFdixWMYzhg7knjA617r4b+ BHw68OkSvpUniC7SWWRbrxFKmoKqSwiLyDp0aR2jouGdGe3aQMxO/hNvsWc8n5iTnOfXqck9T/Ok ooooooooooooooooooooooorwn4u/Bq28equtaG1rpviqBUikkmDx2WtWkeEEN+0KsyzRqP3FxtJ IxFICux4fiLxJ4Q8TeEblbTxJo17pUkhZYJJ41ktLopFHLILPUYC8E2wSR+Z5MjbCdrYbiuaooor 2DwP8E/GnjQw3TWn9gaJII5Dq+rxSwmeCTyZA+mafxLcb4pfNhkwkD7WXzw2BX3v4T8KaL4M0S20 LQrb7PZ2xMkssu2S7vrpwPPvr+cBfMmkwASFCqu1EVURFHQ0UUUUUUUUUUUUUUUUUUUUUUV514y+ FPgrxzvm1jTPI1N9uNb0l47LVvlMQPnTFXiuP3cSwqbqGXYhIj2E7q+RvGf7PvjTw0XudFA8XaWo yZdMt2i1WLCxA+fojNI7bpHdYxayTnYheQRggV4vHpGqyak2jRaZqEmrrcS2jaUllcvqS3VuSJ7Z rFVMgkQqweMrlcHI4r61+F/7PSWrW2v/ABBhD3lvdeda+Fw9rdWW2AnypNbliMiTh2xIttG3l7Qo laQPJCn1bDBb2tvDbW0MNvbW0UcFvbwRxwQQW8SeXFDDFGAqoq4VVAAAAwABUlVL7T7HVLWay1Ky tNSsZwvn2V9bQ3dpMI5BLGJra4Vkba6hlyuARn0NfKfjP4Ka74O1FPGPwkub6J7JJrmfRo7nzdQt hFmZhphnz9sgdBseym3yMRtXz/MCJY03xD4G+P1g2g+JbK28M+O7eyhXTNUgeNpLqSJd0h0yWXY0 sYlaR5NLmdmEblo5WdXmi+evH/w18RfD/UZ7fUbaa60cziPTfEMFvIunX6Sh3to3kBdYLkpG5e1d yw2sVLx7ZW87r1/4DZ/4Wv4VwD/zHM4z0Hhu8549OteuftFfEm9hun+HujSmCJLa2uPEt1GbiK5l a7i8+30UFgq+SYXinmZGcSB0TKhJVf5Eor7X/Zc0pIfDnijW/NkaTUdatdLa2KgRImj2Iu451YH5 mc37qwK4UKMZ3HH1DRWR/YWlDXj4m+zL/bZ0hdDF75s+Rpa3p1D7KsBbywPOO8sE38YztGK16K+P f2pNEVZ/CniOK1nLSw6hol/ejzGt4xA6X+k2rfwK7eZeuvdgrddnHyTRX2r+zx8SRqdkngLWJv8A iYaXbyS6BczXBMl9psZ3S6WFm5MlquTCqMcwZUIiwZb5w+LWqSav8SfGN3Kqo0OszaWAgwNmhoui RPg55ZLcMT6nNec16p8PPhL4l+IMrS2yjSdDhCGfXL+Gc20uZ/Jkt9KiUD7TMmJGKK6ou0iSVGZA 3umveM/B/wAJ7K68D/Cqw/tHxreXVrpl/eiGXVJY9RjhFoZLqZsi6vfMOIrK3TyIpnl3IhVoJLfg b4JX2u3p8b/Fie61HWtQuvto0KaSNlZQnlwNrjRAjAAQxWMG1I0RI3ypeBPqC3trezghtLSCG2tb aKO3tra2iWG3t7eFBHFBBDGAqoigBVUAAAAACpaK8i8cfBbwZ41M161odC1uVZmGraQkUPn3LiaV JtUsMeVcBppfMmcBJ3CqgnQcDwCP9l7xWdQMUviHw8mk/aHX7dGNSk1D7GHIjn/sxolj8wjBaL7X tB48wgbj674U/Z08E6G9td61Ld+Kb+D5mW92WejGeO7E9vMmlW5LkBFETxXFzNFJ85KYYKnuthp9 hpdrFYabY2mnWNuH+z2VhbQ2lpD5shmk8q2gVUXc7M52qNzEk8mrVFFFFFFFFFFFFFFFFFFFFFFF cN8Qfh/ovxC0N9L1NBb3kG+XR9XSMPdaVdsF3Oikr5kMm0LPAzYdQDlZFjkT4C8XfC/xr4KeeTWN GuH06DDNrenJJfaP5bTrbRSyXka/uN8jKqLcrG5JAC8ivPaKK/S7/hT3wz/6E/S/zuv/AI5WjZfD H4eWELwQeC/DciSSNIzXulWmpShmHIS41BZXRfRVYKOwrpdK0LRNCjli0TR9K0iO4dXnj0rTrTT0 mdAVR5UtEVWIBIBbOMmtSiiiiiiiiiiiiiiiiiiiiiiiiiiil6E4HXg8cntk+9JXN+IfGHhfwpEZ fEWu6bpR8kzJb3Fwpvp4Q+wyWmnxbp5sE4xFGxFeS6j+0l8OrG4a3tU8QaxEI43F7p+mQx2rO67m jC6vPazBkPBzDt/ukjmqP/DTvgIEj+yfF+OnOn6Lk+5/0/j6DNdnYfGT4V+IUXTn8R2Cf2jZyfar LXrK60+zWKS2LXNjfXWpRLZMdpMbJ5zK5+VC+4Z+evG3hDw7omuJ4z+FHxA8H2V1au19/Yq+LdDt 7q3uzMI5F0R5ZRA9u8bv5tpcMo2K6L5qyLCvS+GviX4O+K+mweDPihZWVnrLWc0Fh4mJtLSKW63K 5nsb2Vf+JfduIoyUBMM7oYyAsiWx8r+JvwX1zwG91qtiJNX8Jm6KQX6fvL/TYZBugj1qCNVCkHMY uYx5TEAsImkSKvPPDnia58NReJVtI98viPw1eeGjKWAFrb6je2817N5bK28tDDLAo3KVLiQMdm1u Xoor9Z9HsbHTNI0zTNMl87TdP02xsdPmEqzCaxtLZILWQTR/K+6NVYMvXOa0aKKKK+Hv2n4oh4x0 GcODPJ4aihkhym6OKHVbl4ZCo5+cyOASOdvHQ180UV2HhPxjfeFY/ElrBF9qsfE/hvVfDuoWrXE8 CL9utWitNRjCEoZbdzlfMjbMbSxqYzJ5i42i6FrHiPUIdK0PTrnU7+cqEt7SMvtVpBH508hwkUSl l3yysqKDl2A5r6z0L4aeB/g9p8fiz4j6nZar4gtmu59M023kW4sZJIWjjtl0bTbxIZry6UuGMsqr FCZFYrH5QuD5t4g+IXiX4y6odE/tjRPA/hMpbSXVpq+vWVlZf6P+9a41C9uBBLfO0ygxW8URRCIi yKUec/QXg2++EPwr8NtBaeM/Dd5M3lS6zqtrqFnqOratc7hEpXT9LaecQxlyIYI1YRpuZiWaWV4t T/aO+HGnzRx2j65rcbxLI0+maX5UMbEkGF11qS0k3DGcqhXnrnOM0/tPeAcj/iUeL+h3f6BouAB9 0r/p/wDhXbaL8bfhnrbW8UfiWDTbmeEzNba3BcaULYhctFcahdILTeOOFuW3H7pNeqI8bqskbh0c BkdGBV1IBVlYHBzkYIyD1p1FFFFFFFFFFFFFFFFFFFFFFFFFFFFKDjBHXrkcHOcjsOnauR/4QDwH v3nwR4QY8/e8NaK2c9SQ0GCfc1hf8Ke+Gf8A0J+l/ndf/HKuWfwt+HVgztB4L8PSGRQrC906HUUU Bs5RNQ80KfdQD2zXQ6Z4X8MaJO1zovhzQtIuJImhkuNM0jT7Cd4S4kaF5rWNGKblVtpPOAe1btFF FFFFFFFFFFFFFFFFFFFFFFFFFFFZ+qaxpOi26Xes6npukWsk620dzqt/bafbvPIjSJCtxeOi7yqu wUHoCcYFeOat+0T8NdNWI2d5quutI0qSJpOkzRG2EYBV5zrRs1YOT8piZjwcgDGcX/hp7wFx/wAS jxf3z/oOjfhj/T66XTf2gfhff28U0+tXmkTyOyGx1LSNRNzFhsK8k2mR3NvtbquJjgfe29K80+J3 gb4YeLrm513w34/8EaJ4kupopLuKfxNoyaHqLmQi7u7gWjSSRXDhhI00asJGU7o98jTDnfBnxtiS G78GfFqG38Q6OPJsF1ZYrPW9rWlwsX/E0a2aSO9hUKJkvYPMmLqHBnaQSJX8f/AC6t4G8SfDmYeI dDvBNfx6TDLDNdWWnNaC7gl0u9aU/wBoxNhxEiAzkGJVFyzPIPBPC2v3HhbxHoviG3E0kmkajbXj wRXBtHu7eOQC8sftIV9izxb4XbY3yscqelZuo393quoX+q38vn3+pXlzf3s4jiiE11eTm4uJfKhV UXc7E7UUKM4AA4qjRX6M/AdcfCnwsQipubXCzBNhlP8AwkV2nmOR1IwFz6ADoK9foooor5z/AGnQ f+EB0k4/5m+w78Z/sbUOceuK+E6K3fDOu3XhfxBo/iCyZ/tGk39veCKOd7c3MKN/pNk80eSI54i8 Mgwco5BBBIpmoXeoeKPEF9fi1M2qeItYubsWWnwSymbUNXvTOLSytk3yMWkk2Rxjcx4HJr6L8E/A 7TNL0k+M/ivdJpmjwWcty+gTSXFpLEko8u1fV7u2ZZkkbOY7O3HmmRo0Zg++3MPjf4zX3ii4j8D/ AA7ksvDHh+ORLCDW5tQtvDoutOsLfEaW9xeG3j06z2oQkW4TSIsceELvbt3Pwu8M/C74e7tb1Tx/ 4L1rxK8ICXMWt6V9m0aJ4Nt3BpURnaR5HJdGuWRXaPCJHHukEnZan+0L8MbC3E1rqmoa3IZhGbPT NIvorhU2589m1lbWHaCMcSlskYUjJGCP2nvAQ/5hHi/tx9g0Y/8AuQro9C+P/wANdY8tJtTvNDuZ bpbWK31ywliDb9oS5kvNPNxaxREsQXmnQLtYvtXDH12w1HT9VtIr7S76y1Kwn3+TeWF1b3lpL5ch hk8qe3ZkbDKVIB4IIIGKuUUUUUUUUUUUUUUUUUUUUUUUUUUUUUVzl/4P8JardyX2qeFvDup3sxTz ry/0PTLy6m8tBHEJbi5iZn2qABuPA+XFYN58KfhxezGeXwboSSEKpW0sk0+EBBgYtrExRA+p2jPe q3/Cnvhn/wBCfpf53X/xyvSqKK+aIP2ibPSvF3iLw54t0k21lp3iXV9LstZ0jzJvIs7TU/sNr/ae nzMZH2Isks1xBISwCqlsTkn6Osr221GztL+ymS5s7+1gvLS4jzsnt7mMTQTIWAO1lZSM9Ae3SrNF FFFFFFFFFFFFFFFFFFFFFFFFZ+r6tpug6dd6vrF3BYabYw+ddXc5YRxIDtRQAMszsVSONAWZiEUF iAfi/wCIX7ROt6vLc6b4JL6Ho5j8k6rJEo168DwvDcmJizpaxtvHlNEPtClFkWWMsY1+b7m5uLy5 uLy8uJ7u7uppLi5urmWSe5uLiZzJNNPPKSzuzEszMSSSSSTVeiu48PfDfxz4pRJtD8M6nd2ssDzw 300aafp1xHHN9nf7PqWpNDBIwfK7I5Gbg8cEj0nT/wBmz4iXtrHcXMvh3SZWZ1ax1DU7mW7iCHCv I2lW9zDhhyuyYnHUA8V1Fh+y3q8hj/tXxdplnmBmm+wadc6mUuN+EjjFzJabkK8lyVIPGwjmvobw B4O8TeCLeLS7zxp/wlOiRQJb2drd6QdOvNF8kEwfYr5Lm5aaHpF9nl2hF2GJ0CGKXyf4l/s82eqe ZrHgGO00u+CXUt5oMkjxadqDndcKdLd9yW0zH90sB2W+CmDAEYv8Z3tje6ZdTWWo2V1YXtu2y4s7 2CW1uYHIDhZYJwrqSCCAR0qpRX6ffDDUrfVvh54NvLaV5kXw9pthJJIjK/2zSrcaVqAYPycTxSLv /iADc5ruqKKKK+Af2jtUh1D4jyWsUciPoeh6XpdwzlSs08pk1oSRY/hCXiIQ3O5W7YrwWivW/hz8 H/EfxAlW5Cy6J4c8uVzr93aPLDcOjtbiDSrdmi+0t5qOsjK4SPa29/MCRv8Acvh3wLpPgfRZ9N8G WlnY3lyLMXOp6ktxfy3ksKrbm/1HZJG8pRTJKltFJDFvZhH5IdiPEvEn7O2u+I7m61XVfibca1rD RSi3OpeH2htxmR7iO0iaPUJBbW/mSNhIICke47Y+1efz/sw+Nlkb7LrfhWeL5QrzXOq28pJHO6JL SUDnp85z+lcdq/wH+JuktesuhJq1rZoZPtmj39lcrdRqAxaysJnjvZDzjyxahyeinv5XqGm6hpN3 JYarYXmmX0Plmay1C2ns7uISxiaJpLe5VXUMjKykgZBBHBqjRXb+EPiH4u8DTiTw/q00NqZfNudK uP8AStIu2Z4mnM1hL8qvIsSRNPDsmCfKsi5r7o+Gvxe0D4hWotyYdI8SxmQT6FPceY80cSeYLvTZ 2VBPGUBLqqiSMqwZdmyR/WaKKKKKKKKKKKKKKKKKKKKKKKKKK8Z8f/G/wp4JaSwtyPEevRsUfS9O uYlgs3S4MM8WqakBKsEi7ZAYQkkgIXciKweu78DazqXiLwloOvavDbW9/q1it9NFZ2t5Z2yR3EjP a+VBftJLgxFCJC5WQ/PH8jKK6uiiivAfiH8ZLv4ceN7LR77TLfV9A1DR7HVHa2Mlpq+mtcX8thcC OR3aG5VVt3lSJkiJZwDKqrXrnhbxXofjLSY9a8P3gu7FpXtpN0UkU9rdRIsktpdQSgFZEDqT2ZSG UshDHoqKKKKKKKKKKKKKKKKKKKKKKKKKCfp09xjB556dK+WPiT+0Va6e0+jeAfs+oXscl3bXniC6 iE+mQDyfKjk0NVkAuJEkZmWaZDB8g2pOkuV+RdZ13WPEV6+pa7qd9q164KfaL64kuGjj8xphBAHJ WOJXdykUYCLk7VA4rIoro9D8I+J/EzKugaBq2rI1ylo1xaWU8llBcSY2pdX2PJh4IZmlkVVByxA5 r1TSv2dfiTqKzG6t9H0LytmxNV1VJWud2dxgGiJeAbO/mlOvGecdTYfsveJJQP7T8TaDZt5yq32G G/1DEO0lnBuEtfnBwNmMY53DofY/Avwm8T/Dt5m0P4gRanp00yXN54d1Hw39n0/UJ0jMWEv4724k s5HUgG4hibJWMyRTLGqVd+JnwW0Hx4lxqlmV0XxV9nKw30QUWOozIwaJNbgRMyEjdGtxHiRQVLea kaRV8J+KfCmueDdXm0TX7M2l5EqyxurebbXltJnyryyuF+WSNsYyOVYFHCyK6rzdFfdn7M+sC98E ajpMt6Z7jRddnMVmxZnsdM1G3jubfYCMKktwLxwA3Lbyff6Moooor5Z/al1R4dE8J6MII2i1DVdR 1Rrk7xLHJo9olrHAgHylXF8xbIyNq46mvi2iuw8H+BfEnjvUHsPDtj9o8gQvfXk0i29hp0M83lJN d3L/APAmEcavKwVzHG21sfeHw++EPhv4ew/areNNa8RfvD/bmoQRwyRFoTD5GnRL5v2SNlLByjO5 3srOyhVHKeMvg14o+IE8V54j+I6wJHHB5Oiab4an/sOwnjhKyNaxT6mGd9zPm4lXzGBx8qBY08iu P2YPFwSH7H4h8NTyMh+0LcyanapC+7hYXit5jIMcksqY9D1rmNU/Z4+JmnyxR2mn6ZrayRCRp9L1 e0iigcyFPIlGsm0fdgbsqhXBHzZyB5Rq/hzX/D/k/wBu6Hq+j/aGmS2bU9Ou7FLprfb54tnuUUSb N6bihIG5T/EKxaK29C8Sa74ZvFv9A1W+0m6V4mZ7Od40nWGQSpFdwHMc0e4AmKVGQ9GUivs74W/H ux8UT2vh/wAWR22ka5LF5dtqqzJDpWr3KsxWBklx9lndNoRS7JK4YIUZooT9H0UUUUUUUUUUUUUU UUUUUUUUUUUVwfjf4l+EvAMKHXr2R72ZI5rbR9OjjutWuIJJ/JM6W8jRokYw58yaSNG2MqFnG05f wr8e3nxG0vWNemsLXS7KDWf7K0/TonmuruFbXTbe6u573UW2JL5rzny1S3j2KNpLn569Qooooor8 4PjfY21h8UfFcVrbLawzT6ffbV3lZLi/0i3vL+5DNnPmzySyNjgEkCvvD4fDHgHwRwQT4Q8Nn8Do 0BH+NdfRRRRRRRRRRRRRRRRRRRRRRRRRX59fHL4i3PjDxHcaLZzSp4c8OXlxaW8AmRodQ1K3ka2u 9WdYSVZc7o7ViTiPLDYZZFHhlFdv4V8FXHiK3utWv9V03wz4Z02VYr7xBrMrxwPcbPtEumaNap89 7fi3WSeO0iwWC7Sys8Yb1WLx/wDCjwFGIPAngx/FOrxPKy+K/F6w7o7y1czaTf6fA0ZcKjSsJEhi sXKxx7md8SJyevfHP4la99pT+3f7FtLnyP8ARNAgj07yDCE+a21E775DI6b5P9K53MoxGdg821TX 9d1wwNres6rrBtldbY6rqN5qBt1kYPIkDXbuUBOCQp96yK1tK13W9Ckml0TWdV0aW4jEVxJpWoXe nSTxBt4jle0dCyggEAnrXsHhH9oHxz4daGDVp08VaZGgQ2+qMI9RRRuOYdZjRpWdiRua5WbgYAXr XvVwnwx/aE01hbzSad4ssNPkMTyQiDXdKia4ZYvPhDeTfWglw5VJGEYlA328sxr5A8Y+BfEvgPUE sPENl5AuDO1hfQyLPp+pQ28vlSTWdwvsUZopFWVFdDJGu9c8dX3V+zPrx1DwbqWhyzmWfw9qzGGH yVRbfS9XT7TbKJlA3l7lbxmLEsAQM7dor6Ooooo6D2Az1x25P+NflZ4x1seJPFXiLXlku5INU1i/ u7P7cR9rjsJLlv7Ot5lV5ApigEcQRXZUChVJUCuar6v+GnwFSONfFfxJW2tdJg09tRj0G4uJLV4o 1ieVrvxJL+7FvHBEomMAkLZOLjyxHJC+n4x/aNsNKEWjfDfS7Gezs4reCPVL20uLXTYrZLfYLPS9 Gj+zyKsWUVZJSqjayiFkKufnXV/iV4+1yS4k1Hxdrri5RI57a2v5dOsJERQoT+zdN8m3GcAtiPk/ McnJrh6cjsjBlJVlIZWUkMrA5DKR0I7Gu70/4n/ETTLqO9tvGniKSWJXVU1DVLnVrQh4TB+8sNVM 0D4U/KXjO04ZdrAEei2fx/1O+sk0vx74W8PeOdPiR3Q3VvDp941+ZG8q+lbyp7YGOKSWFBBaRNgh t+d++jqfhD4ceMjDN8Mtf/sfWrkysfBPi6Z7CSVhIba1stH1e58yB7qeQR+VbPeSl/N3GSLYyDxK eCe0nntLuCa2uraaS3uba4jeGeCeFzHLBPFIAyOjAqysMg5BAIqCrVneXWn3VvfWNxNaXtpMlxa3 Vu7RTQTRNvjlikTBUqRkEV+l3wx8ap4+8H2GuskcOoxSS6brMEQlEUOqWaqZTE0iIu2aKSG5VELh BIIi7uhNegUUUUUUUUUUUUUUUUUUUUUUUUUV+YfxPuFuviH40lVSoXxHqtuR1O6zumtHb6EoSK/R 3wrplzo3hbw3o94Y2utK0DR9NujDJ5sJuLHT4rWYxSYGU3K2045GK36KKK+MP2pdKjh1vwnrYlcy 3+l3+lPAUURxppF2t3HMkgO5i5vnVgV42Dk549C/Zi/5ELV/+xvv/wD0zafX0bRRRRRRRRRRRRRR RRRRRRRRRRRXyf8AtGfEe6sfK8B6JemBry0+0eKJbdo/O+y3AxZ6N50bl4hKu6W6iZAXiaEBjHJI jfG9Fb/h3w5qXifUV07TEgUpDJdX1/eSra6ZpOnW43Xeq6tfONsFvEvLu3U4VQzsqt7Lb3fwX+HU kqJbXPxX8SWweP7TPFBaeD0n+0y2c8UEM/nLJiBg4lMV5E7LHJDJGSSlPVf2ifiJetANLl0jw5Bb mYJBpek21yJoWKiBLn+2hdKfKC4UwpGDliyn5dvlOo+LvFesWpstX8T+INUsmkSZrTUda1G9tjLG CI5Db3MjLuUEgHHGa52rVne3mnXUN9p93cWN5bSCW2u7OeW2ureVfuywXEBV0YdmUg16h4c+NvxG 8NuuzXpdbtBLNNJY+JPM1aOZ5LfyAGvJXW8REwsiRxXKJvGSCGcN9J6T8Sfh38adKbwf4otG0XUL to2t7K9uoNn9pNM9vYz+HdZIUNdKrLhJIY2YyNEEnjMmfnH4nfCPXPAF7PdW0VzqvhVyJLTWkiLm zSSUQpZ615QCxSqzLGshAjmypTDFoo/IK+lv2ZdfWw8V6x4fle3SPxBpSTQCRZTcTaho0jTQ29uV baFNvNdyyblz8g2kchvuKiiiivz9/aK1hNT+JNxaxx7BoOkaZpDSidZlupHV9YeUKqjyyv2vyWQl iDGTnnavhNe5fCz4K6r4+RdY1KaXRvDEc6RrciHdf6xsci5i0lJBsVU2lGupAyq5AVJSkqp7l4q+ MHgf4X2j+E/AmkafqGoWS/Z5YrIpBothdJZ+Ss+oXsQaS9uVZYftKq298OstwkykV81698ZPiP4g uBNN4n1DS4o5biW3tPD80miQQLOVPk77ArNMibF8s3MsjLyQ2WYnzOSSSeR5ZZJJZZGZ5JJGZ5HY nJZnbJJPcmo66rT/ABx4z0qG3ttO8WeI7K1tMfZ7O31rUI7KIBt2xLNZPK2nuuzB7ivUtJ/aI8cW 6zWviOHR/FumXpMV/aalp1rZyTWEsZiu7CF9NSOELKjFWM9tMOcbSvFLdw/CD4ho82mXB+Fvilxu Sx1H974Pv7p45ZPKjvoQFtEUpGrzMkKKGGyCZs48h8ReGtc8KagdK1+wk0+8NvBdxK0lvcQXNpcq WhubS7tGkimjOCheKRgHVkYh0ZRgUV91/s//ABNvfFdld+FtenNzrWi2q3Vjfyvcy3mq6UZvJma9 kkDKZbV5Io/MZw0qOnyFklkb6Nooooooooooooooooooooooooor4U/aeOfH2kc5x4QsB/5WtQr3 j9nXShp/w0s7sTGU67qur6q6eWE+zGGYaJ5AJzvBFkJN3H3yvbJ9zooooor4v/aj0iSPXPDHiDzX eG90m50ZofKIS3k0u9a+SQz5OTMLxgE2jHls2Wydvrv7PXiOLWfh9a6c04e+8NXd1plxHLcxzXP2 WaRr7Trgwbi6Q+XIbaEsNp8lwpIQge50UUUUUUUUUUUUUUUUUUUUUUUVyfjvXf8AhGfBviXXFuks bmw0a+fT7l4vOCapNCbXSVMJVwxe6eJQHXbk5Yhcmvyzooq2Gvb5rKzVrq8eMCy061Uy3DIs9y0y 2llCMkB5pXcRoOXdjjcxz6FpPwc+JesxtLa+EdSt0jlELnVzbaI6sVDb1t9YkgkdAD9+NGGeOvFe qaZ+y74llmkXWfEug2ECxnypdLhv9XmkmDAKjwXaWKqhXJ3CRj0+XuOu039lrSIpgdX8XajfW+QW i03S7XSptu05Cz3Ut4Ac4OTH0BGOci/qX7L3hKW326P4h8R2N1uU+fqQ03VrfZj5l+zWsNk2fQ+b +FcBrf7MHiO0i8zQPEWl60Ut7iWW3vrWfRbmSWJd8NrZ7WuonaTlQ00sSq2NxC5ZfBPEnhHxL4Qu ltPEmi3mlSyFhA8yB7O7Mcccsv2K/ty8E+wSxiTyZG2EhWw3FZFhqN/pV3Df6Ze3enX1uWMF5Y3M trdQl4zC/lTwEMNysynBGQSDwa+zvBHjjw58a/D8/gTx7Dbp4iSHzbeePyrVtRe3QhNY0RyCIb+F SWmgVSrLvZUaBpoYvmH4gfD/AFn4ea02mamv2izn82XSNXhjZbXVLSNgGdQSfLmj3KtxbliYyQQX jaOR+8/Z48SDRPH8Om3E3l2XiWyn0phLeraWiahEBfaZO8Uvyyys0b2kC8NunIQ/MUb7/ooorzH4 y+Ih4Z+HXiK5SSKO81C2Gi2KvM0Ukk+rH7JMbZoyD5sUBnuFC9DHk9DX5q19h/DH4Y6J4D02H4if Eu4s9OuoY1vNH03UmEa6WyQm6imntpfmm1IhWNvaIrPEwBCG42iHxn4ofFnWPiDfywW8lzpnhaBy ljowlKG6VZA63+srExWWdiqskeWjhACx5bzJZfIq9m8OfAb4jeIY0uH0uDw/aSQyyxXPiK4axd2h uPs5gbToEmvI3YhnTzrZFZF3BsMm72Kx/ZXsY7iN9T8ZXd3aD/WwWGiw2Fw/GP3d3cXNyq4PrC2f at29/Zg8FPbyLYa54ptrshRFNeXOk3tuhzzvtobS3ZuOmJhXKSfsqyBJDF44RpRHIYI5PDbRxvKF zFHJMl8xUFsKzBGIHO04xXnuqfs5fEnT1gNpBouuNK8iumlatHC1sEClXmOuLZqQ+47fLLY2ndtG M+S6x4Y8R+Hth13QtX0hZJJIYZNR066tIJ5YxmRLeeZFSTAwfkYjBB6GseWaadw88skziOGIPK7S OIreJYIIwzknaiKqIvQKABgAVDRX07+y/rLWvifxDoZNssGraNDqG6R2S5e70e8EMNvbAuFYNFdz vIuxmwgIKqr5+26KKKKKKKKKKKKKKKKKKKKKKKKqX99Z6XY3up38wt7HTbO6vr24KSyiC0s4TcXM 5jt1Z22IpYhFZjjABPFfmp4ctJ/iL8S7BLqzikPibxTLqer2dtN9liSxnvX1bW1tpbiTcFjtxMUG 8yHAC7nIB/Taiiiivn/9pDQ/7S8AJqsa2ol8PavZXck0yMbn7Dfk6TPa2cqo2C881vJIrMisse7O 5UU+c/sxeK4oLnXfBt3clPtxj1vRrdhbRwvdQRfZ9YjSRmErzSQrbusaqwEcUr/KFO77Gooooooo oooooooooooooooooor8sPGuu/8ACT+LfEWvJNcTQanq99cWTXShLhNO88x6ZBKiswXy7cRR7QxC hcZOMnlqKsC4uFt5LRZ5ltJpobiW2Eji3luLdHjgnkhB2s6LJIqMRlQ7AEBjntND+Gfj7xH5baV4 U1iWGa0S+hu7q3Gl2FzbSBTHJbajqphgk3h1ZFjkYsuWAKgkepaR+zP42vPsMuraloOjW8+DeQ+f c6jqdim4qwFtbxrbSuANwC3gU5++Dmu3tf2V7RZlN541uLi3z88droEdpM/OMLNLeTgd/wDlmfrX Rz/sxeBWgdbbWfFkVztIjmnu9HuIVf8AvPbx2UTMDzx5q9uTXCap+y1qkVuX0bxdp99deao8jU9M uNKgEJBLP9rtZbwlgduF8kAgk7hgZ8P8V/DPxp4MM8mt6HcrYQuw/tiyX7bpLR/afssMzXsGRCJW K+WlwI5DkAoCcVwVfWHwu+O3niLwh8R5Le70y9tDpkGvX6LMGSaMwNZ+JhPuSWCZD5TXLrkdbjej PLHxfxi+Dtx4IuJNf0GOW68IXU2WXMlxN4emnfbFaXkrZZrdmYLb3DEnJEUp8zY8/l3gjxI/hLxb oHiNDKE0zUYZbsQw2880umzA2uqW8Md0Qm+S2eWNGJUgsGVkIDD9TgOuVwckEHsRxzn8PpSUUVS1 PUbXSdN1HVb9jHZabZXV/dyBWZktrOBrmdgijJIVWIABJ4GK/KbWNTuNb1bU9Zu1iS61fUb3U7lY A6wJPf3LXUywrIzMEDOQoZiQOCT1r3z4N/CKz8QW0njPxoI7fwlZpdSW9tdTyWUWoi2jP2jULy6D R+XZwYYlg43MpyRGrB7PxV+N8Gt6d/wh/gSObS/DqxvZ39+sKWD6jYwZtoNN0u1iwbexaNQWDbZJ EIiZIo1kWb5or0nwj8J/HPjQRz6Vo722mvs/4nGqsdP00xyK+yS3klBkuVzGVY2kUu0ld20MK9s0 39lm6eC3k1jxjb21zlvtlrpujyXsCgTMAlvqNzcQMxaPaSz2q7WJG1gNzdmn7MHgYW6rLrPit7vy sGaO70eO3MwTmQWrWTME3fw+cTjjd3rmrj9le2ad2tPG08FsW/dxXPh9LqdE7h54ryFWP0jWuE1X 9mrx7ZRXM+nXWg60sUgFva297PZ6jdRNKEDmPUIo7dGCne6td4GCFZjjPlOv/D7xv4XFy+ueGNWs reySB7m/W1a70qFblkSHfq1j5trktIiEebkMQhAbiuTaeeSKKF5pXhtxJ5ETyO0UPmtvl8mMnC7j y2ByeTUNFelfCDV30T4k+EbpY3nW71aHRpIUlaIMmuKdI8xsK24RNMswTb8xQAEH5h+l1FFFFFFF FFFFFFFFFFFFFFFFFFfnH8cPER8RfEfXWSRpLTRWTw9Z7oUiZF0sst8hK8uDeNcsjsSSpA6AAfe3 gzRP+Ec8J+HdDMMEE2m6PY294lqD5Dah9nEmpToxALebcGSUsQCS2SM101FFFFFeV/GbwnL4v8A6 rZ2cJuNT0xo9b0qJfPaSW509W+0QRRWyu0kstq88UMW0hpHXODgj4k+Fvj2b4feKbfVH+0TaRdob LXLKF1DXFlL9yeNHDAy274mj6FsNHvQSMa/Sm3uLe7t4Lu1ngurW6hjuLa5tpY7i3uIJl8yKaCaI lXjdSCjKcEHIqaiiiiiiiiiiiiiiiiiiiiiiivC/2idUGn/DS8tDAZTruraRpSyeYUFs0U51vzyo B3ZFmY9px9/dn5cH8+69g8MfA74h+JxI40keH7WPePtXib7RpfmSoUPkw2PlyXRyr7lk+z+X8rDz Aw2n6H8O/sz+EdOdZfEOqal4kkSWbECL/YmmywPDsiSeC1klud6MWk3R3iqflBTAO/3bRfDXh7w3 C0OgaJpmjo8VvDM1hZwW81ytqrR25u7iNQ8zqGb55WZiWYkksxrborzTxH8YPh74XnubTUfEME+o W0dxv0/Sop9SuBPbu8UljJLZq0MM5dNnl3EsZU4LbRyPMrz9qDwgiRmw0DxHcyF2Ei3g02xRI9o2 lHhuLkk5zkYUe57c837VKBjs8CsyDIUv4mCsR2LKNPIB9sn6ms3Vf2ldP1zTbvSNX+HEGoabfx+V dWdx4kMkUsYYSJn/AIl4IZGVXjdSGR1DqQwDD5h1KeyutRvrjTrA6XYXF3PNZ6abqS9+wW0speCy F5MA8oiUhA7jccZbkmqkcjxOksTvHJG6vHIjFHR0O5XRl5BB5BHSvrT4e+PNI+Kei/8ACsviUPte oyx7dA12R1S7uriGNhbt9qYfu9QhBPlTHK3Cbo5ldiwuPnfX/D/iT4deKFsr+NrDV9JuoNR069iA kt7pYLjzbDVdOllXbLEzx5BI4ZWjdVdHQfpN4R8SWni3w1o3iOzULDqtkk7wK0rC1u4ybe/sRJLH GzGCdJYfM8tQ+3euVYGuioor4e/aV8XT6h4mtPCEMksdh4ft4Lu9hJmjWfWNSthcxSSJvMciw2sk fkP5YZTLOuSGqx8K/CPh/wAGeHn+LXxChlhjt5Yn8I6bPHG0t1KyGS11K0sHIaa4mb/jxDlVRUa6 PyeVPF478QPiFrfxC1h9R1R2t7GEumk6NFKz2el2xb7oyF8yd+DPcMoZzwAsaxxpwVexfDf4leH/ AIexG5/4QSHXPELSzsNfutbS3ltYHiMC22m2zWUv2ceW0iyusm+TewY7NqD1r/hqr/qQ/wDy6P8A 73VoWn7U2mOpN/4Pv7ZvMjCi01e3vVMJB86Rmlgt8MONqYIPOWXHPZaX+0d8OL+eSK7k1zRI0jaV LnVdKEsEzCRUEEa6JLeSByCX+aMLhT8+7aG9l0bXdF8Q2X9oaHqthq1nvCNPY3UdyscvlrMbe48s 5jlCMrGNwHGRuAJrVoBx6gjHzZx0PUY/PpnNeVeI/gn8OfEaNv8AD8Gi3Rgit477w5s0eSBI7k3J dbKEGzd3yyPJNbO2xgoYFEK+A+Kf2ZNas/PuvCOtW2sRB72RNM1RBp2oJArBrG1gvVL29xMwLLJJ ILZAVDAYYhPnrX/C3iLwtc/ZfEWi6hpMrSTxQteW7pb3bWzATtY3i5iuFUumZIZGXDAg4Irs/grf 2um/E/wjc3rtHFJe3WnoVUuxutV0ufS7GMgA8NPNGpPYHPav0loooooooooooooooooooooooor5 K/aP+IapCvw90uQmWX7NeeJpDFGVSH93faXpscjlmDFtlzKQqkL5QV2DyqMb9mXwe91qWqeNrpIz baakmiaUXjglZtSuUSbULmN/MEkTQW7JFnysSLcMFceW6n7OoooorO1nTLbXNJ1TRL1pUs9W0+80 25a2KR3CQX1s1tK8DyK6q4DEozKRu7HFfmQP7f8Ahr41BINvrvhXVwdrfbYba6+zuGAODbzPZ3kJ 7FPNgk7B6/SHwf4s0vxr4fsdf0meJ47mJFvLZHLy6bqKxI95pd1vVG8yJm25KqHTbImY3Rj09FFF FFFFFFFFFFFFFFFFFFFFc/4s1K50bwr4l1ezKJeaVoGsajZvIizRi6stOlurdpI34Zd6gkHg1+U9 egeE/hj428ZtbPo2iXI065Zcazfq1lo6w/avsk06Xkw/fLE6uJUtRLINrAIWGK+ivC/7MNjCIbnx hrsl7KNrSaZoSm2tA8c5by5NUu082WOSMAMEghdSzBXO0MffvD/gDwX4WMD6D4b0uxubYz+Tf/Zx dapH9oRo5lXVb3zLnDK7Jgy4CErwvFdhRXGeI/iD4K8Jl49f8SabZXMUkSSWCyvfanG08ZlhZ9M0 9ZbhUZefMMQUDbz8wz5Jd/tOeBolnFrpHie7mjyIN1ppltbXBBwC0zXbSIpGTkwk/wCyO3M3P7VN sszrZ+Crie3B/dy3PiBLSZh6vBDZzKp+khqq/wC1QHVkfwEjxspR0bxNuVlb7ysp0/BBGQQc9SO9 fN3i7WNC17Vn1HQPDUfhS1miLXOmQai+o2pvXuJJZbm13QwiCNlZEW3jXYm07AAwUctX018IvjBZ WtkfAfxBZb3w3dwmz0/UdQ33cenwtGlumj6mJS3+g7F2wuFJgOFbMJDQed/Fj4ZXfw41qOJJTd6D qxuZdEvHeP7UEtin2mxv4l2kSweZGPMChJQysuG8yOP60+AXi5vE3gS2sbqWI6h4WkTQ5EWS3M76 bDAraNcyWkKKY0ER+zIxB8wwOxZmLAe3UUV87ftH+MG0Twna+GrRnS98UzPHcSpwItI05kmvU8yK RWR5pWgiCmNkeIzq2Divnv4P/DO28Z3d7rviKb7F4N8PAzanPJIbWO/mhi+1SWBvWZBFDHF++u5g wZE2qpQyCWO38W/i23i4r4Y8LqdM8Eab5UMMMEP2I60bQgW8stsgXy7SLaPstqVGMCSRQ4jjg8Jr t/A/iTw94X1GbU9d8IW/i9xEEsLS+v47bTrV3Vo7ie4spba5S4cqwEQkAWM5cAvsZPoX/hqrt/wg YIHp4m9Pf+zunpU8H7VFs0mLrwRPDFg/Pb+II7iTPYeXJZRD8d34V19j+0v8P7qe2t7my8SaaszK k95dWFlNZ2m7hpJPsNzLOyL1zHAW/wBmvXfDnjfwl4uQP4d1/TtSkMMty9pFMYtRhgiuPs0k9zpl 0EuYkDso3vEFOVwSHXPU0Vwmv/DLwF4neSXWfDGmTXDzNcy3trG+l388xXaz3V7pbQyydeRI7Doc cDHgPib9l5cCXwf4hYEKitY+JF3BmLnzZl1PTIRtAUoFjNm3IJMmCAPnTxP8PfGfg4K/iLQL2xgd EYXqeTe6cDLK8UcT6hp7SwpIxjYiJ5FfGDtCspPGqzRsroxVlZWVlJDKwOQwI6EV+ucckUsaSxSx zRSxrJFNDIssM0bgMksUqcMjA5RgSCOhp9FFFFFFFFFFFFFFFFFFFFFFFeN/Gf4jQ+B/DM9pZ3Rj 8Ua3byW+jRxxtI1pEzrHe6pO6unl+XGz/Z2+YtMU+Ro1lK/InwX8H/8ACY+OtOhuI0l0rRmGuaqs saSwzwWUym3sZI5kaN1nmMaSRvjMXmEcriv0foooqKGeC5Qy280VxGJJoS8LrKglt5jBcRlkJAZH Vo3XqrAg4IIqWiivhr4+fC6Xw/qk/jHQrGU+HtVk8/WfKdp10jWrq4PmSvGRmK2umdDG25lWUtH+ 7VoIzJ8Cfi1B4YkTwf4luhBoF7cvJpepXEj+To17cMN1vcNIxWK0lcFy4AWKVmkfCPJIn3DwRkdO x6jBwRyCcYz79ciiiiiiiiiiiiiiiiiiiiiiiivP/iP4Bg+Iuk6bo11qUum2tlrlpq88lvAlxPcW 9vaT2k1nAZCFidxPlZmVwhHMbg8T+FPhr4K8GR2/9iaFaJfW4BGsXiLe6y8z2q2dxMNQuAXh81QT JHB5cQLPsjUMa7miivM/iH8VvDXw7gjS/Z9S1m7inez0SweE3X7uEtBNqEjt/o9u8m2MSsrOcsY4 pfLkC/D3jb4seMvHTTQ6lqLWWju3yaFppa207ZlGVboKd9yQ0ayA3DuFfJjWMHA80oooooqWGaW3 linglkgngkSaGaF2jmimjYPFLFKhBVlIBVgcg8ivpqW6X47eCLtpYLRPid4ItPtXmwxbbnxVoqxy PNb2ljZZdpWcA7EgaNLhkVDCl2wXtP2YfEb3WjeIPC9xMGbSruDU9NikvN832PUlaK9htLJzlYYZ olkcp8vmXBLYZst9S0VWvLy206zur+9mS2s7G2uLy7uXDbILW2jNxcTPtBO1UBZsDPFfnr4B0CL4 leONc8R+KI0t/DdjJq3i/wAXyWz3dtawxTPLfrYQSqs7qjybiVMgkNvHLskEiqTn/FX4mXfxH1iK RIPsWgaQbiLQrB0i+0iO48sXF5fSpkmabykJiVjHEoCJuIeSXyqiiiiir+napqWkXK3uk6je6Xeo rol3p13cWVyscgw6LPbMrgHoRnnvX1f4C/aUyYdN8f22BtCL4k02E+kaK2p6VCP+ujvLa/7CrbgZ cfWtvcQXcEF1azQ3FtdQxXFtcwSLNBcW86CWC4gmjJDo6kMjgkEEHPNS0VVv7Cw1S0msNTsrTUbG 4CC4sb+2hu7WcRSrNGs1vcKUba4VwCPlYAjBFeK3PwB8IQ+INB8ReG5brw9caLrWk6pLYh5dT0y9 i069+2yxql4/nQyysEXzFnMSKuBASxYe6UUUUUUUUUUUUUUUUUUUUUUUV4x8ZPihH4A0Y2Wl3Nu3 izVYyun2zqs7adasSkus3EDBkKoVK26y8PLztkSORR8PeFPDWtfEHxTbaVbvdXN3ql211quqShrx 7S1knD6lrN/JM679u8sd8gaWQrGrGR1B/S/w7oNh4X0TTdA0qMpY6XaR20BYR+dMw+aa5uDCqK0s shaWVwgBdicAnFbNFQx3NrNNcwQ3EE09o8cV3DHMjzWkkkK3EUdzGhJRmjZJFDAEqQRlTmpqKK+a vj58LH8RWX/CY+HrS1Gs6XbTy65DHmK51nTLeAMlwjFgjz2iRvtXYJJYm2B2aKGJvm/4VfEq5+HG uS3L27X2h6osFvrdjEVW58qBybe+sHYqvnwb32pIQkis8bFGZZY/0T0fWNM17TLPV9IvIb/Tb+FZ 7W6gYlZFJ2srK2GSRGBSSNwrIysjqrKQNKiiiiiiiiiiiiiiiiiiiiiisbxJpU2veHtb0SC7isZN Y0q+0prya1e9SCHULZrO4kFqksBZ/Ldwn7wANhjuAKnzzwb8E/Avg/ZcrYf29qo2kalrqQ3jQSKY pQ1jY7RBCUkj3xSiNpl3MvnFTg+uUUVy/izxl4e8E6ZLqviC/jto0ilNrZoyNqGoyx4H2bTbMspl cl0B5CoG3yMiAsvxZ47/AGgPFviSe5tPDs83hfQvOYW7WLGHXrqBJIpIJL3VEYtC+6Ldss2jAV2i d5l+Y+BUUUUUUV9KfDLxTpvjXw7d/CPxxeQFLqER+BtXv0aaTTNUVDDY2UcwdG3RMwazR5EDp5lo XKPFCYfgRdar4Q+Kt54QvoZlk1GHVtG1C2Sd1tob7RY31OLUDEqkTbUgmihfjCTFg20lW+6qKK+B PiKmpfFD40XPh3SZBIYLpPDVk1ysNutlb6LE82tzSHKmRIpxezjLM7r8qAkolT/FvxvpVrpdl8KP Bgmj8O+GXW11e/8AMEba1qNk37yF44FRXRLjzJriRl2zXGHRFWJHl+e6KKKKKlhmlt5Yp4JZIJ4J Emhmhdo5opo2DxSxSoQVZSAVYHIPIr6H8CftEeIvD6Qab4phfxPpavg3zzFPENrE8kYbF3MSl0sa CVkjm2yM7fNcqihR9oeHfEmheLNMTWPD2pQ6np7Tz232iGOaEx3EGPNt57e6SOWJ8FXCSopKMrj5 WVjuUUuccj5SDnOfTocg9R/OvFPFnwG8A+JI7iSy0/8A4RnVJcNHe6Ivk2iSR2pghSXRiRbeVu2S SLCkUkhXPmqWcn1fQ9ObR9F0jSJbtr99L0zT9Oe+aPyXvHsbRLZ7t4t7lTJsLFd7EZxuPWtOiiii iiiiiiiiiiiiiiiiiiuI8f8Aj3Rfh9or6rqrebczebDpOlRSKt3ql2i5MceQdkSZBnnKkRggAM7R xt+dXiPxH4j+IPiJtS1JptR1XUZYbKwsLSOSSO3jeYiy0nSbNdzKgZyI0XczuzO5eR3dv0C+Fvw7 t/h14cXTmlgvNZ1CVb3Wr+OGNUkufKWOOxt5iole2txuEXmE5ZpJAkZlKL6VRUZuIFnjtTNELqWC e5jtjIgne3tnjiuJ44fvFI2miV3AwrOmT865kr8w/BvxJ8X+BC6eH9T8uxmu4Ly70q7ghu9OvJIC A6vFKN8XmoBHK9tJFIyhRvBRCvqZ/ae8eFgf7G8Hj/ZWw1vH1+bUDz+ntXq3hv8AaZ8KalP5PiHS r7wyXkkEd0kp1zT0hWLzENzLbQxXCszDywsdq46EsoJ2/RsFxBdwW93azRXNrdQw3VtcwSJNBcW8 8Ylt54JoyVeN1YMjqSCOhqK/sLTVbC80zUIRcWGoWtxZXkBaSMTWt1EYLiIyRFWG5SV3KwbnIINf nb8VvhZqXw71TzohLe+GNQnb+yNU2kmEsDINK1IrwtxGoO1uFmQF0wRJHF0/wi+Nd94Png0LxNc3 N/4TlKQRSsZLm78OkYRJrUDLvaAYEtsASo+eEblaOX7xt57a7ghu7S4gura5ijntrq2liuLe4glX zIp4J4SVdWBBV1JDAgg9KloooorjvHvjXTfAPhy71/UI3uSrra6fZQsqS6hqc6Mba1Erjai4Vnlk 2sVjV2VHbajfD0/x++Kk088sXiKG0imllkS1t9D0J4LVHYssFu93bSzbUBCqZJXfAG5mPNd94N/a X1iyaK08baems2iq+7VdKggtNY3FpJVeey3RWkwyY4VEf2fag3EyPkN9haPrGma/ptnrGj3sN/pu oQie1uoCdkq5KsjKwDI6sCkkbgMjAqwVlIGlRRRRRRRRRRRRRRRRUc6NLDLGkslq8sUkazwLCZoH dCqTxC4WSMspII3oy5AyrDKn4h8f/s9+LbCe+1rw/fy+L7aeW5vbqK5bZ4mBkknuppJVkJS9cIsY aSJxPNM5CW2OT85Xdnd2FxLZ31rcWV3buY57W7hktriCQdY5oJgrKw4yCAarUUUUUUVueG9f1Dwt rmm+INKZUvtLuVuYfM8wwygApNa3AiZGaKaMtFKqupKsQCpwa99+DHiDQ2+M1/NpGn3FpYeLdJ1K GxsALaKPR72eKDxJf2ca2yxobWCS2uLa2Mcakp5TFF+YL9v0V5l8Y9Um0j4ZeL7q3WJ5JtNTSysw ZkEGuXsWj3TqFZTvWKd2QnowUkEZFfBtx4qht/Atj4O0iO5g+3ajPrfiu8kmQf2heRSta6RpdvHA iE2lvBHHclZnfdcOzAIEXdw1FFFFFFFd54U+G3jTxnJbHRdDu2sbklhrN5G9loyRJci0nmGozgJK Y2zvig8yXCttjYqRX3N8J/hvdfDjR7y1vNdn1a41KS2uZrSLfHo2mzxwbZo9NhlyzM7swlucIZVW IGJChz6tRRRRRRRRRRRRRRRRRXgHxG+Puh+ELq90PQ7P/hIPEFqGhnkEyxaJpt0YpAYri5iJknmg lWLz7aJVGGaM3EcqMg+ctQ/aD+J97dSXFtrFlpULiMLYafo2mSWkOyIIxjfVI7qYlyC7b5m5J27V wo+mfg18XG+IMNzo+sQxW3iXS7UXcklrHKLTVLBZhbPexphlheN5IUljZ/mLh4xtLpH7nRRRRRXg Pxf+NFl4Nt5dD8N3Frf+K51mjleMx3Fv4dTlGnvR8yPdbs+VbN93BeYBNiTfEFlZa54u1yKztUvN a17WrtsF5Hnubu5lJkmuLi4mPAA3SSzSMFRQzuwUEj9GPhn8PLD4eeHo7CIQT6xeKk2u6pEsim+u ld2iiTziSIbdXMUQCruwZCiu7Va8afEbwl4CgD69qGb2SNZbbSLMJc6tdIxZUkjtCw2Rko4EszJG WUgPuAFfN+uftRapJJs8NeGLC1ijnmAuNcubi+kubXOLdjZ6ebYQSHq48+Yc4B43HkdT/aR+I1/b JBajw/okqzJKbzTNLlmuXVFZTBImtzXkOxiQxxCGyowwBYN5PonjLxR4d1mXxBpOt3ttrFz9oN3f Sst616bsEzm/ivhIk+5jvzMj4cLIMOqsPZl/ad8ehFU6R4RZlVQZGsNZ3yFV2lnC34XnqQqgemK7 rw7+1HZyeTD4q8NTWzLBiXUNCuUuY5Lrzht2aVfeWYothJJ+1ysCo4bd8v01oWv6L4msI9U0HU7P VLGUIPPtJfM8qVoVn+zXUX34ZlR0Lwyqsi5AZR0rXr4s+NnwWOkNd+MvCFoTpDGS51zRbdM/2QT8 82pafEv/AC6d5ogP3HLL+4yIPKPh38VPEfw6uJVsDHf6Nd3EU+oaHdswtpZFwklzZzLlredox5Zl QMrAJ5qSCNAv6EeFPFWi+M9Ettd0K5+0Wc4MckThY7uxu41Vp7C/hBOyaPcMjJVlKujMjq7dFRRR RVTUL+z0qxvtT1CYW9jp1pcX17cGOWQQWtpEbi5lMUCl22qrNtRS3YAk4r4M179on4hajqMlzot5 aeHdPUGK30+DTtN1E+WJWdJru51WGYvMVZUdo1jQ7QRGrFi0/h39o3x5pdyz641j4ospXjMkFxa2 mlXcKIr5Fld6VEiKXZlLmaCbhQF2ksa+xPBHj3w58QNOl1Hw/PLm1lMF7p98kcGp2DsWNubq3ieR dsqgtHIjshwy7t8bqvZ0UUUUUUUUUUUUUUUUV8w/Fv4Ha74s1K68T6Hr8+p6g8O06LrkkMaRwwed NHZ6He26JFHGMxxw288agsZJpbku7Z+Ptb0DWvDV8+ma9pd5pV6m5hBeQNH50STPb/aLaQ/JNEXj cJNEzRtg7WIrGoooooopQSpBBIIOQRwQR0INetTeO7XX/HHgDxdrAFrqen3Xh4eL763sYLWG+m0j XCy6vGkEhDu9iIElXy41DRlUUR7QP0dopQucYBJz93IJJ4AAz71+Z2geP7zQbfxtqsMt7/wmviwQ 2tv4ht5xA+n2l7fPqfiW4+T5fPuXS3WJkQPGd0iSRMqq/m9FFFFFFFdD4f8ACviTxXctbeHtF1DV pEkhinktYGNraNchvs/269fEMAfy32tNIoO088Gvs34QfBnW/A14uvax4jnjuZYyJvDujzSjSpy1 vJDD/bE0m1blofNdo0SMKkgDLI4yD9FUUUUUUUUUUUUUUUUUV5V8Rvi54d+HkCxSFNY16SRRD4ft LuOKeJCgla51KfbJ9mj2MPLLRl5Cw2IVEjp8r65+0X8Q9SuTJpVxp3h20WWfyray0+0v5ngkfdAt 5dauk+9414LQxwqxJJQZAHpHwl+Pep6rrFp4Z8bvHcy6rcQ2mk65bWkdvKNSuZykFlqdrZhYzHMW SOKWGJfLYASK6yNLF9a0UUUUV5x8Qvif4e+Hdkj6luvtVu4nk07RLZ0W6utgIWW4mcMIIC+FMzKx zu2JIVK1+efinxVrfjTW7jXNcuTc3txiOGGMMtrY2quWg0/T7clvLiTccLkszFndnkZ3b7U+C3wh tfB9jbeJdcgE/izULZZIY5Y3VfDtpdwjNnDFMAReOjFbqQjKgmGMBPNab2LxF4l0Lwlpj6x4i1CL TdPWeG3E0iTSvJczkmKC2trZXlkkIVn2xISFVnOERivzL4g/aigVZYvCvhiR3MMRgv8AxBcrGsU/ nAzLNpOnFzIuwEKy3qHc24jC4bh5/wBpnx/NbTwR6d4UtZZYpEju7fT9Ua4tncELPAt1eyQ7k6qJ ImX+8pHFeP6r418Va1rieJdR13UZNchSOK31K3l+wTWccSFEisV0/wApIFwzEiFVBZnY5ZmJ9K/4 aJ+JX9k/2d9t0r7X5m/+3f7Kg/tXb5m7yfKz9i24+XP2Pdjndu5rkfAXxEvfBDahaNpWl6/oGtrB Hrmh6nbQtFfx2z7oCLp0cqyZcIJEkiG4kxFsMvv1x8Pfht8ZdJuNd+HLx+FdbtHlS90qS0S3gaUW xj0+DUdItJWitUlMSNHdWe5CDMWjmmDBPk/V9I1LQNSvdI1eymsNSsJjBdWs4xJHIMOpDISrIykP HIhKupV0YqQT638GfinL4F1hdP1m6u5PCWpMI7qFS86aTdE5i1W2tichcnbdLFhnQ7tsjxxof0KB +nT3Ocnjnp0rP1fSNM17TLvRtZtIb7Tb6Fobq1mUlJEJ3KysuGR0YB45EIdHAZSrKCPzx+Knwq1T 4dal5sXn3/hi+lYaVqxQF4mIL/2ZqhjAVLhVBKsAEmQF0AIkiik+F3xa1j4fX8dvcPc6n4VncLfa O0m9rVXkLNf6MJTtinUszNHlY5uVcq2yWP8AQjSdX03X9Ms9Y0e9g1DTr+ET2t1A2UdHGCrA4ZJE IKSROoeNgUdVYEDSooor5l/ah+2/8Il4eMf/ACDv+Ei/0r/U5F7/AGbP9hGSPM+59p+4dp4LZO2v iGvRLb4cazqXgRvHek51Czsry9tdasFt5IrvTobRFlOo25YkXNuqMDO8eDEc5VkSR07n4AeOpvDX i2Dw9eXM39heJ5RYrbs7vb2uvTlY9LvoreOKVi8xVbNtpRT5iSSsVhXH33RRRRRRRRRRRRRRRXn/ AMQJfFel2lj4m8KLJqNx4fluJdW8NNMkdrr+gXMavqSRR+Wz/bYDFHLZyIwKjzUCTGXyXr+C/ix4 M8cLDFpuppZatJtRtC1RorPUmkbzAI7RHYx3WRE0n+jPIVUr5gQnbXok08NvFJcTzRQW8KeZLPNJ HFFGgYLveSQqqjkck4rldSsvA/jWM6fqMXhzxIY7a8EUbvYX91ZwXaLBeTWc0Zaa3Y4TMsLKwKoQ wZVryjWf2a/AV+91Lplzregu8SLbW9veR32nW8yoq+aYtRjkuJA2CzKbscn5doAWuHf9lUhHKeO1 aQD92jeGdiu3YO66gxUe4VvpUVt+yvcPbq1543gguixDwW3h97u3UBsKUuZb2BmJGCQYhj1PWu60 H9mrwPpwtpdbu9X8RXCRyLcxSXA0vS7h3c+XLHbWAFzHtXAAN6wLAscghR6tH8OvAEUccS+CfCZW JEiVpPD2lSyFYlCAyyzRM7tgfMzEsx5JJOaztU+E3w31iOKK78HaLCsLvIh0u3OiSZdQp86XRTbv IBjhXYqOw5JrxrxR+zDpU8Lz+ENburC6DXMn2HWyl5p8hd1a3t4bu1RZrdIxvBZ1uGbK8jBZ/lfx R4N8SeDb0WXiPSrnT3d5Ftrh0L2N+IVR5HsL5MxTBRJH5gjYlCwVwrfLXY/A65gtfil4TluW2RtP qdurBSxNxeaJc2louADwZXQE9gcngV+j9FeGftFambD4aXdqApGtatpWmOShY4inbWMoQRhv9EHJ zxkY5yPz6r6F8G/s6+LfEMH2zX508I2bw77dLu1+3atM7bGj8zS1li8hdrOG86VJFZQDFg7h9E6N +z/8NNJRPP0y8125juftKXesalcOygBdlu9rpv2a2kiDKW2yQMTuYMzLgL3f/CvfAJz/AMUR4QyT nP8AwjejgAn0AhArlvEPwT+G/iJH3+H4dGuWhjhivfDpGkPAkc/nbksoQbNnbJRpJbZ2KnAb5VK+ UX37LGnyXUjab4zvLOxbZ5NvfaJDqN3GBGBKZbu3ubVHy+SuIFwuBzjccuH9le7a5nWfxrbR2a/8 es8Ogyz3M3zf8t7V7qNY+Mn5ZnrZ0v8AZa0iKdm1rxbqN9amJgkOl6ZbaTOs5dSkrXN1LfKUC7gU EIOSG3jG1u6tPh38FPAMtvDq6+HE1KSxYrJ401eynnvbd7jIuxp2qSJbBtybFmgtlIAKg8vu9Itv HHgq9mS2s/GHhe6uZjtjgt9e0qaeVuTtjhjmyxx/dHb2qLXvHng3wwLpdd8S6RYXFmImuLF7yOfV UWZgkZXSLYvcsTvDYSEkL8xwoJrzTwz441j4r+IEHh+31bw94D8P3MN1qGsN5EN/4j1G1eC5tdA3 qWFvCWzJdpA0jvAAkjRC4Va94ooooooooooooooorwD4+/Ea68IaHaaJod6LTX/EHnB54TCbvTNE iXyrm4jKyCSCaeRlitpvLI2rcFGjljVh8f8AgX4feIfiDqUmn6HFCkVrGJtR1O9d4dO0+Nw3ki4m RXJklKlYo1UsxBYgRq7pw1ey/AJLlvin4eMCzNGkGtNeGIOUS2OiXCK1yV4CeaYgC3G8oPvEV+id FFFFfK3xj+OcNjDJ4Z8CanDc308ONT8R6fOs0OnRSD/jy0i6iJR7llP7y4jYrCDhCZ8tb/I+i6Lq viPVbTR9HtJr/Ur+ZYoYYlLNuY/PNM/RI0GXkkchVUF3IAJr9C/hb8LNL+HOnM5eLUPEd/Gq6rrH l7FSPf5i6bpqvzHboQGcn55XG98ARxxW/il8Rrb4ceHl1AQQ3+sahK9lo2nSzrHG9wIjJLf3cass rW1v8vm+T8zM8cZaLzPMX84dT1O/1m/utU1S6mvtQvpmnurqdt0ssrYyScYAA+VVXAUAAAAAV7H8 LPgrqfj+I6zqNxLonhiOZUjulg8y91popwl5DpSSYVY0CujXbB0WX5FjmKSiPtfEXxD+HXw6K6b8 J/D+jX2uQfbFfxfcRSagdLuJFNhL/Zt/e75rgvH5h3RSrbAMpTzleRB4R4a8ba34U8Rv4o0tdM/t KZrrzo59KsvsDx30nmXcENpAka2yP9z/AEMxFYyY1Kxsyn6L0W1+EXxpsxpsWkWfgHxuttcC3g0q OG3inaJWlFxbwwpDb3qYxJNE0cdwFWQK4jTzj4B4/wDh9rfw81g6bqqefZ3Hmy6Pq8MZW01W1jYK zpy3lzR7lE9uzFoyVILRvHI58P8A4ga18PNbXVNMP2izn8uHWNJlk2Wuq2aSbtjPtfy5kyTBcKpa Mkgh43kjk/SbQNcsfEmi6Zr2mSebY6rZw3kB8yGR4/NTMtpcG3eRFlhfdFNEGOx1dTyDWsR9Onuc 5PPHTpXxZ8avgp/Y5uvGHg20zo+ZLjW9Et4wf7IIG+bUtOiT/lz/AIpoQP8AR+WUfZ8iDwvwZ478 SeBL97/w9fGFbgwDULCZRNYalDbS+bHFeW7emWVZYysqKzhHTc2f0O+H/wAQNF+IeijVdLbyLq3M UWr6RLIj3WlXcilljkKhd8L7Wa3nCgSBSMJIskadzRRRXmnxjh1Sb4Z+L00hpluxpqSzG3nW2f8A syC7in1tWcsoKGyWcSpn513IAxbafzSr0rwJ8NNW+IOn+JbjRLqAal4fTTpYtNuY3jj1NL5LkvFF qBPlRTAwKsSSgK5ckuioxrK8H+KNX+Hfiy21aK3njudOuZrLV9Jnaeza6tt5g1DS7xCMqwIyokQ+ XKqOULIBX6c6ff2uqWFjqVhKLix1G0tr+yuNkkXnWl3Cs9tL5cwV13Iyth1DLnBANWqKKKKKKKKK KKKKKwvEtlrV/o15B4c1SLRtd2xy6ZfzwLdW0dxDIJDDdwsrhopVDQudjmMN5iIXVRXmHhH42+Ht Skk0Txi0Xg7xXppe11a11KSK20d761leK6/s/UZHZFHyBvLuGUguEjeYKZD7TFJFMkUkDrKkyRyQ yRMHjlilQNFJEykhlYEFTnBBHNc7c3/g7xDCum3l74Z1y3vJIVjsLqfS9ShupC4NssdpKzh2LFfL +XrjHJrzbXf2e/hvrU/2iGy1Hw/IZ7ma4GhXwhiuXuHVjG1pqUd1FCsZDCJLZI1XcQQVChfNW/ZW iaR9njuSOLLGNW8MrNIoJ+RJHXUEUnHBYAA9cDPFC0/ZZ1B2nF94ys7dFIFs1pos140o3HcZklub fZhcH5WfknpjJ6rRP2YPDlq7Sa/4h1XWds0EkMNjb2+iQGNCfPhvPMa7kcSHABjliZRnBJII9h0/ 4W/DvTbVLO28F+HZIY2dlfUNMt9VusyNuIkv9UE0zD0DSEL0UAcU+9+GXw9v7Sazn8FeGo4rhQrv ZaRZ6bdKEcSDyb7T0jmjOQMmORSRkE4JB8u8R/s1+C9SVpNAu9S8NXG2NI41d9Y00bXLSyNbXz/a Gd1yoIuwowCFODn5Y8bfCrxj4CPnaxYJc6WWCprelu95pZcrH8k0pVJIDvkEa/aIo97BvL3gE15x X68EMOCMMOGHYEdcGiuX8b3M9l4K8YXdtK0Vxa+F/EFzBKuN8c8GkzSxSDPcMAa/K+vWfAHwc8We Pkhv7dItJ8PNMyPreobtkyQ3CRXY0yyT95cOqs5Uny4WaN42nR1Ir6d8P/s3eA9MjDa2+p+JrloP LlFxcyaXYLN5gb7Ra2ulvHMhwCu2S6lGCeMkFfTYPhv8PraCK3i8E+FmjhjEaG40PTrucqCSDNc3 UbyO3P3nYt71S1P4UfDbV4YoLvwbocUcMvmJ/ZtsdElZsFdstxopt5HXB+4zlc84BwR43qv7Lehy tF/YnirVdPUK4uF1Wxs9YaRs/IYnszYiMDnIIcn26VhTfsr3a3MCweNbaSzb/j6nm0GWC5h+b/lh apdSLJxg/NMlaNp+yvZJdQtfeNbq6slkBuILTQYrC6miH3khu57u5SNvRmhcf7Nd1Z/Bj4Q+CYId Q17ybhY79Hg1HxhrMMNqZtivHZPbr9ms5k+Vm8qaGQtlg25cAd/ZeNPhrp9tDZaf4r8D2FnAgjgt LLXNBtbaBMk7YYIZQijPYAdT610F/wCJvDelR2suqeIND02K+jEtnLqGq2FnFdxk58y2kuZEDqR/ GpI9+9eIaj8XrjxrrWneDPhQ92b27u4pNV8YT6THJZaPo0Jilu7+y03U9vmEb2ik+1xxDcBFHvea ORPfrC0WxsbOxFzd3gsrS2tftV/M93fXP2eIQ/aby4bmSV8bpJD1Ys3GcVaoooooooooooooorhP iR42i8A+E9Q18pBNegpZaTaT+YYrvVbrIgSQRFSURA80qhlJSNlVg2DX536Vo3ij4i+JLiLTraXV 9c1We71PUJgsUEKefP517qF3IoSKCLfIBnCruZY0G5kQ1vFvhq78IeIdQ8OX88NxeaZ9lW4mt47q KBpLmyjvWEAvY4pGRfM2rIUAkADrlGUnM0ltRTVNMbR/tA1dNQsm0s2gY3f9oi4VrH7MF58zzduz HfFfrPRRRRXjfxP+Meh+AYrnTbXZq3it7UPa6bGQbTT5JgrQT65KjBkXYfNWCM+ZINo/dJIJh8B6 hf614o1mW+vprvWdc1i7Tc2wz3V3dzMILe3t7eAf7sUMMS7Qu1EUKAB9m/B/4IR+F5rXxR4rWG71 5Y45dO0sASW2iSOiyefcMwxJdx52qV/dxEFlMjbXT3bxL4i0zwloWoeItYeddP02JJJhbwme5keW Zba2toIiVBkkldIl3sqgnLsiAsv5meLvF2teNdautc1y6aa4mYi2tgWFpp1oGzDY2MJ4SJB+LHLu WkZ3Op8P/h/rXxD1pNK0wfZ7SHZNq+sSxtJa6VaMxAkdQV8yZ8MIIAwZyCcrGskifQfiQ/CP4MWs mkWGg2vi/wAdLaRyrJrUUOqR2dy032i0udWMhENrtSTfHBZwrM6JGJGXzFnPzZrXjTXtc8WyeNbq 4gj146haajDNb20QgtZtO2DT0ignDhlhWKNFE28sF/eFyWJ9i/4aDG3+2P8AhXfhL/hPOv8Awlvk r97d5G/7N5X2vP2T/R/+Qj1+b7n7qvnGul8KeKtZ8Ga1ba7oVz9nvLfKSxuGktb61dg09hfwBh5k Mm0FgCCGCujI6o6/VPxV0fTPit8O9M+JfhwRtqWi6dJNqEAlQOmmwqbjWtKuXuEjZpdPl8yWI5VX QytGsnmxGvjGv0W+BHiRvEPw50lZ3mku9Aln8OXUksMEKlbBUm01bYQH5kSzlt4i7qrM6vuDH539 iqpf6fp+q2k2n6rY2mo2Fxs8+yvraG6tZxFIs0fmwThlOHVWXIOCAeCOPhH4x/Bu48E3M2v+HoZr nwhcyhnXMlxP4dnmYBLS7kfLPbMxxb3DEkZEUxMmySfz3wB8Q9c+HurrqOluZ7GdkTVdGmldbPU7 YHkHAby5k5MNwqlkPBDxtJG/6GeDfHfhrx5p8moeHr1pvs5iS+sLiL7NqWnyTJ5kaXlqCww2GCyx s8bMrhXJRgOvooqhq2kabr2m3mj6xZwX+m6hCYLq0uATHLHuDoQykMrKwDxyIQyOA6FXAI8Kuf2a Ph7PPPNFe+KLJJppJIrS11LT3trWNm3/AGaA3dnNMUUHYpkmdscszHJPuekaPpmgabZ6Ro1lDp+m 2MXlWlnb7wkKby7EvISzuzEvJI7FnYszMzEk/mh8R/Dy+EvHXiXQ4Uigt7PUmn0+K3lnmS203UY1 1PSoPNn+cvHbzRI+5id4PzN94/plpWow6vpenatbBhb6nYWeoQBirFYr22W5iBZQATtbqAKvUUUU UUUUUUUUUUVxXjjx9ovw906z1PXItUmgvr9dPi/sy0S4aOUwPPvmeeSKNQFRvl37252K2H2/KHxV +FunXGnD4k/DdodQ8LalC2oajp9gCy6YpJM+oWEIAZbdWDC7tSoe0cNlViDJb/NdFdTonjXxb4b+ zLofiTWdOt7W5F5FZW9/cDTTcb1d3n0yRjbyhyq70kiYOBhgRxXuPhX9pjxJYPbW/izTrLXbJQY5 7+yjXTdazLdiRrpkjP2SXyoiyJAkEAYhN0qnez/Sug/F74c+IYEltfE+nWU3l2jS2etzLo13DLdJ uFqBqJjjmeMgpIbWSVQwGHIZWb0OW5toJbSCaeCKW/eVLGKWWNJL2SG3a6mjtI3OZSkKPKQgJCKz EYGamoornPFXhXRPGej3Gha9a/abK4IeORCqXVjdIGEN/Y3GCY5UycHBBBKOHjd0b899c8P6h8I/ iHpiakqamuiappHiGwlhcWqaxplrqC3Nu67hIYHcwvDICr7HVseYgVm/SpHSQI6MrJIqsjoQysrD KlWHBBHIx1Bpa+Uf2o9bWPTfC/hxHtXa6vrzW7uMSg3tuNPt/sNg5hDZWKY3N0A7phmiIQ/K4q38 C/g/b6fZ2PjfxPbW1zqN7Fa6h4csXK3Eel2skf2i01W42lozcyApJCmMwDaxImJWL6jopMj1BPUD I9OBWfqmsaTodut5rWqabpFpJMlslzqd9bafbtcOjSRwLNdOieYVR2VQc4BP8Ncrf/FD4d6dbS3l x408OSQw7NyWOqW2q3ZDyLGojstLM08nLfNsRsLlmwqk14L4x/abigna08D6TDexxSlH1jXUnjt7 lY5JIibLSraSOXy3URSRSzzI4BZHt1IzXzn4g+JHjnxQkkOt+JtUuraaFLeaxilTT9NnijmM6C40 zTlht5DuOd7xljgZOFUDiKK9B8AfDnX/AIg6nHZ6bBJbaZHLjU9engdtP06JAHkG7KiW4KsPKtlf cxILFIw8i/YPgr4jfDrSNU0j4VeExq97HZtc2Frq0UEd5plzdwxy399cSXiSebJ5kokLTRWwhBJZ CsA3r7tRRRRRRRRRRRRRRRX55/tBajdX3xP1e2uHV4tIsdH06xURohitZNNj1V0ZkALnz7qZtzZO CBnAAH2J8I9Ds9A+HXhWGzRQdQ0i01y7mEUaTXN7rMC6hLJO8KrvMYdYEZssIo0Un5RXnviX9m/w prWsjU9K1K88OW1zem51TSLS2triyMblDLDoqkx/YskSN8wmjVnURxJGgjPpfgf4Y+Evh/HM2g2c 0l/cxfZ7rWNRnW61K4t/PM6QF1VIokBK5WCJA+xDIGZFau/ooqC5ubezt57u7uIbW1tYpLi4ubiS OC3gt4YzJNPPNJhURVBZmYgAAkkCvir4u/HU+I7ebwz4MkurXRZfNi1fV3Vra61eMOYxZ2aA74rR 1+aRm2yShvLZY0EizeG+EfBviDxtqkWlaBYvcyGSIXV04aPT9NhkY/6VqF2ARGgCsQBl32lY1d8K f0U+H/w/0X4eaIml6bGLi8m2y6xrEkSpd6pdqCAz4J8uGMFhb24YiMEnLSPJI/dV+d3x38VP4k+I Go2scgbTvDQ/sGzRFnRfPtHJ1WaWKZivmm6MkRkjVQ8ccXB27jx3w88ITeOfFuk+H0Ey2k04uNWu INyvaaRa4kv5lmEUqxuy/uoHljKGZ41bhq9/+OnjqDw1Y2fwq8Gs+lWtlZRweIUt4JIfLsZ7WObT 9IgvZG3uJonMt6wUmQNGplbfcR18lUVPb3FxZ3EF3aTzWt3azRXFtc28rw3FvcQuJYZ4JoiGR0YB lZSCCAQc19saFdaf8f8A4Z3elauVbxt4diJN55B06GHWJopxouorPAkyG3u0jKX0SoPmEhSGPbbu Pii4t7iznntLqCW2urWaW3ubeeNopoLiCQxTQTRvgq6sGVlIBBBBGRX1/wDsxeLJJ7bXPBd1MXFm F1zR1b7TI8dtNIttq0Cu7GNIklaCWOJVU75ZmJbd8v1jRXyX8WPgFbm3vfEvgK2lW6WWS7v/AAtA qG3kgMYMr+H4o1DI6MC/2P5g4Zlg2FEhk+V/D/iPXPCupR6toGo3OmX0a+U0tu+Enh81ZWtruBsx zRMyIzRSKykqCRkA19/fDD4u6J4/sbe1uZbXS/FaK0d3ozSMq3bQw+a17o5mOZYnVWZogzSxYYPu QJLJ69RRQR9Onuc5PPHTpXhmt/s8fDrWdQkv44tZ0ISB2mstCvbWCxe4kuHna4SDULe68rIbYIoC kSqqBEXknvvA3gDw78PtNl0/QYJ2e6mE99qF68U2pX7qWFv9pniSNdkSsViREVVBZtpZ5Gf5B/aU 0iCw8e2+pQRsv9uaHZXd3IXLCW/tJZNNkKoT8gEEVvwAATkjJJr6a+Bt7JffCzws89617Pbx6nZy F52nmto7TWbiCyspCzEoIrcQiKM4CxbAoCha9ZoooooooooooooorD8TeItN8J6FqXiHV2mXT9Mh WWb7NEZp5WkmW2gt4IlwC8kroiFmVQSC7KoLD5w8YeGPCfx00e58XfD+5ij8X6ZDEmo6bcxrZ3Wp KIA9vp+qxsdqXARWjtL1GaJypgeQogkt/jmeCe0nntLuCa2uraaS3uba4jeGeCeFzHLBPFIAyOjA qysMg5BAIqCtbStd1vQpJZtE1jVdHluI1inl0rULrT5ZolcSCOV7R0LKGAYA8Z5r2bw1+0T490Z0 j1drLxPZA26sl/BHZ30cEClWS21HT1T55MqXkuYp2JAIwS276X8I/HXwF4mgRbvUovDGp+WDc6fr 0qW1srJHG0z2ursRbSR73ZI97xSvtZjCgr1U6vpX9mf25/aenDRfK8/+2Pttr/Znk7/K846hu8oJ uO3dvxnjrWgD9Onuc5PHPTpRRUNxb293bz2t3BDdWt1BLbXNtcRrNBcW9xGYpoJopMq8bqSrIQQR wa/P340/Cxfh/qsGoaQJ38MazLMLMSCWU6ReoPMk0me6bO5WXL2pkbzGRXVt5iaR/s34Ya2mv/D/ AMJaksl1JI2jWthczXmDcTX2kqdJv7h3DyFt88Mjq7NuZSGYKSVXu68l+OGvjQPhrr7LOkN3rCRa BZrLC8wuW1STZqECgKVVvsS3Th2IAK5B37QfnH4D/Cm38V3L+KvEdq8mg6Zcxx6fYzxIbTXL1Nxn MwZwzW9swjLrsKSu2wkiOVD9zRxRwpHBDHFDBFGsUUUSKkcUUahI40RMBQoGFUYxgYAAp1ISPXH1 IzVe8vrPTbSa91C6t7Gytk33F3eTx29tCgbaHlnmKqo5AySPfk1zDfELwCis58b+ESEUudviPR3Y hBuYBEnLE+gUc9AK8c8W/tKeFtNgkg8JWtz4iv2jPlXdxFNpmjwNJDKEllFyq3MrxyCMtAsMaujH E6sOfm/xB8afiN4hl3SeIrrSIFmWaC08PM2jJbusezat3an7VInVts1w43HPYY8rJLEkkkk5JPJJ PUk0lb/hzwxrvi7U10jw9p0upX7RSTmKNooo4LeLHmXFzcTskUUYLKm6RwC7Kgy7Kp+vdI8TeAfg Bp1n4V1Hz9Y8U3cP9oeJrrw5Z21xKtxJ+8sba+m1GeHbGkb7baJTnZuuGiiNx+8+nOnfr6EEHgY5 GQeMZxRRRRRRRRRRRRRRRXyT+1Pdzrb+CrBblhbzS69eXFoJMI81vHZw2lzLCD1VZZ1jYqOGcDq1 bP7Mfh60t/DmteJnh/4mWpao+lRTv5DhNLsIIpytuyrvTzJ5JPOBfDeVEdo2hj2fxG+CGgeP9QOt pf3Gh608UUFzd29tDdWl4sCGOGS8s2MTNKqeWgdZl+RQpB+Uh/gb4F+D/Bd1Bqrfate1u28mW3vt TMS21lcxIyyXGn6dAAili4IM7SshVGjdW3E+z0UUV84fFf4723haa/8ADPhRYr/xDCktre6o5WSx 0G8DbHhSEgrc3UQ3bkYiOOQKsnmlZIR8X2FhrXirWorKyhvdZ1zWLuRwu97i7vLqXdcXNzcTzE9P nlnmlYBVDSOwUMa+5vg98HLbwNCmv66kV34uuISq7Sktv4fguE2TWdm4yHuHUslxcLkbSYoj5Zke b3mvkD9qLxG5m8NeEonlVFim8RX8bQwfZ5mld9M0lorjJk3x7L3zEwq4dCd5xs+UrCxutVvrLTLG I3F9qN5bWFlBvjjM91dzLb20QklKqu52AyzADOScV9q+J9btfgN8N9J8MaDPaTeLNRWRvPaJZD9q uF36t4iliEQjkWJtltaLcHJURBhMsMi18Szzz3c893dzzXN1czSXFzc3EjzTzzzOZJZ55ZCWd3Yl mZjknJJJNQUUUV9T/syeKzbatq/g26kQWuqwNq+mrJLGmNSs0WG9t4ISuZGntsSMS/yrbnCncSPC viD4aHhHxn4h8PRsrwaffE2REjSMNPvIkv8ATkmd1QmRYJY1l+XG8NtJUAn6K/ZYvP8AkddPe5Yk /wBhXltZtI+0f8fcN7cxoflB5gSRuCfk6gcfXlFHBGD07jqMHIPBBxjPv1wa+Q/iv+z/ACGXUfE/ gSGMxlJL2+8KQxFHEu/dcN4djiBBBBLiywCuGWAtujgX5c0PX9a8NahHqmhand6VfwlR51pKYzLG kyzm3uovuTQsyKXhlVkfADKRxX2J8PP2itL1Y2ukeN44dE1JvJgXXI2I0e+nknMam9jIzZHaY90j u0ORI7vCmEr6Wt7m3vIIbu0nhubW5ijuLa5tpVmt7i3mQSRTwTRkqyOpBVlJBBBBIqWiiivzQ+KG rHxf8S/El5plv9p+2atDpOnRWDnUf7RGmQRaDZT2bQLmQ3QgWWNUB++FUtwT+kOmWFvpOm6fpVpu FrpljaWFsH27/s9nAttDvKgDOxBk4q9RRRRRRRRRRRRRRWD4m8L6F4v0qTR/EOnx6hYPJHMiFpIp ra5iyY7m1uISskbgEqWRhlCyNlWZT4trSfCT4MwIkNzrljrDC1vodK0XxF4gkvtTltZ41S41LThd DT/LYFiwvYxFIiyoiOV2V89ajq3wj8c3f2i707U/hbqcz+W1zpFrba/4VW3t4F2T3WlWaWk6TSBT EFtIVTeVkkLFpGGJD8JfEepy28XhbU/CfjF57FdQePw94m0z7VZW77cG/wBP1lrO5iYB1LhofkJ2 uVcFQy8+DXxNspVhm8Iai7siyBrOWx1GLaxIAM9hLKmeOV3ZHccirsXwL+KsscUy+E5FSWNZVE2r 6BBKFYZAlhnuldG9VdQR3FLqfwivtCjuD4g8afD3RLy0j8280e78QXU2tWoZgIlbStNtZ5XZ0KSo sSudhBIHIFe38VaB4DmnbwA11qviEB7dfHOtWNtbR2kPnzx3H/CM+GphOITcwGFGur2WSXYZUWGA Oa77Tfhl8ZPGVp5moeMvIuLKWKZ9G8ReLNZn1XTTfWaXFtPdadaJdfZHmhk4imMcuAQyAYzZv/hZ 8dfC2nyT6T4lvtShWSS5nsfDPinWknBjgLPcfYrwWvnMQojEcIeRiQoUjpt+CP2idU029/sT4lWc jeRObSbWLex+yanYXAuylyNb0qMIrLEDtb7PEkiCMjypnbj63sNQ0/VbSHUNKvrTUbC43+Re2NzD dWs4ikaGTyp4CynDqytgnBBHBHHi37QPg0eJvBMmrW0ZbU/CRuNVtxvP7zSnVRrkADyxxjEaR3Rc o7/uPLQZkNaXwI8SjxH8O9Kikd5L3w8z+H7vckMS+XYqr6X5KxElkW0eCPewDF1cEHG5vYq+Jpoo fjN8dZ4JG+3eF9CSSFmhks1jfQtCYofJuLc5ngvNQmJV1ZpPJnyrKqDZ9sgfTp7jGDxx06V8+/Ev 49aR4QlvNC8OwRa54ktJhBcySknRdMlUN58NzLC6vPPGQiNbxEKpLB5VkjaI+I2fhT43fF6D7Xq2 o3sGjXMcFzA+v3M2jaJemOJJLOax0SwiIk3Rzb47pLTy2Ab97u4PVXP7LGoLp5ey8ZWlxqvlwlLK 40Sa2sDOxXzo21KG5nlCKC2xvshZsDKLkkeYanc+LvAbWPh/xpbw+MPBd+unX1hZXOo3V94f1TTr QCSC88I69Cwls38mYqJLUr8ki+dFJEVRsyDw18PNehR9H8cyeGtRuZrS2t9A8aabM0EM720X2uaf xho6G2+zmZnEUs1pCQoPmImA77kPwJ8T6jZzXnhzX/A/izyJBFNbeHfEa3c6M0TSoJJLmKGFdxXa A0wbkHAGSKP/AAof4r5x/wAIr/5XPDePz+2Vnp8J/EsN8tjruoeD/CrES5n8Q+MfDtvEskSg+S8V lcXE+45Uf6rAyNxUc0W+m/DTQDDPrWv6h41vI452l0TwxZXGk6N9tt7oeTb3niXVxHcSW80Ywz2l iGGSUf5VMnrejfFn4Ya+uj+HPFXgqXwz4Y0eN5NOSz1vVtQ0dLpGFwTquj6XFb/aBKyn95NFcEyO 28bZJHr6U8OeAPAGjXx8TeG9B0iO61JTf2+pWjtdQLDfRvJ52imSSSG2hljlIX7GqIYyFUbMAd3R RRRRRRRRRRRRRRX55/tBWF3Z/FHWbm5j2Q6rY6Nf2D+ZFIZrOLS4tKaQrGSUxNbTR7XAY7d2NrKT 9rfDa6t7z4e+CprSaO4iXwvoto0kbB0W5sLCOxvINw/iiljeNx2ZSK7aiiivNfHXxW8I+A7e5S+v 4L/XI4We08P2Uhkv5p8RmOO8eNXS0QrKknmXGC0YcxLKyhD8Q+Pviz4q8fXE8V3dSaboLSSG28P2 M0iWYh85ZYBqUi7Wu5EMaNvlG0OC8UcW4rU3wz+E+t/Ea7meKQ6RoNoGW81ue2e4ja4I/d2OnwZQ TzEkFxvVYl+Z23GNJPv/AMKeFNE8F6NBoehWot7SD55pXw93f3bKFnvr+cBfMmkwMnACjakYWNUR ejpQCxCgfMeAOPmJ6Dn16V+SV/e3Wp3t7qV9M1xe6hd3F7eXDhQ893dStPcSuFwMs7MxwOpr67+B unWfgz4c+KPiXqFrG13cW+oyWJnu7KBbrSdFQrFZWlyVaSB7y/WSB1Zj5jRwFYshS/yNqOoXmq6h f6pfy+ffale3V/ez+XFCJbu8na4uJfJgVUXc7E7UUKM4AA4qjRRXqXwc8VTeFPH+iXCtGtnq1xF4 f1QSPbxR/YNVuI4vOe4nV/LEEwhuGKlSwjKF1VmrsP2i/Ckeg+M4dbs7dYLHxVateSbDarEdasnE Oq+VbwhXXej29xJJICZJZZCGJ3Bcn9nzULuz+KGj2ttJsh1ex1nT9QTy43M1nFpcuqpGDICUxNbQ uWQg4UrnazA/oZRRXgfxZ+CWneMYH1jw3BZaT4pjaaabaqW1nr4lczSrqHlDC3O4s0d1ty5JWYsp R4fh3ULDW/Cmty2N7FeaNrui3iEhJTDd2V5buJre5trm3PrtlhnifDAq6MVKsfo74c/tF3lgbLRv HaNfWCC3tU8SQrLJqlunmMrXGsQgsbpVUx7pIlWXahZluJXr660TXtG8R2EWqaFqVrqljMq4uLSV X2M8ayGG4i+/FIquN8Uiq6cBlB4rWooor4W/aa1GO58caZYxTQy/2b4ctRcRxujSW93d3085hnCk lWMPkSBGAO1g2MMCfpH4H2Eth8LfCyT2gtJ7iDUL9x5axyXEd9q09zZXchXljJbPCUYnOzaOgAHr FFFFFFFFFFFFFFFRTwQXcE1rdwQ3VrcxSW9zbXMUVxbXFvKpjmguIJQyujqSrIykEHB4rxHUfBPw h+GFteeIbn7doBkUxwmx8V+JrHUrqHbBG+labFp15HPOryqs7qS5VmLsyQqvl/OXibx38M/GpaDW PDPiPSbixtPs2meMrG+0/VvEeqNawpY2D+KrG8FulwDEqyTMbx5gyCNJQjs9cq/w3GobX8I+MfCH ikT6iNOsNOOqDw14huS0e5Zjo3iYWvy52oBHPIWZgE37X2S3nwU+KNiYRP4RvHM4mKfZLzS9R2eR H5jic6fPL5RI4QS7d7fKuW4pbT4J/FC9iaWDwjdoqv5ZF5faTYSltu7Kw388Tlf9oKV7ZyDWm/wP 8TWNvBL4k1/wP4OnuWkW3sfE/ia3s7qZIzteaJrRJ4WTPHyykjuBzWFCPAfhVba+W7PxA15Ps9zD ZLY3mmeC7GZROkkeqnU0jvdS2yLbSLAkNtCykh5HBMVd7oOkfGX4sRXGoN4wmsrTUY3aCHU9bu9F sNXi0mWG0u5dL0LR42RoraVoFmnW2WPzm5dpi2Nw/BP406NFPfaX4tt5LtIWRbfSPFOu2d9dIzDd BFNdQ28QzjdiSZV45OcCq2ifGT4j/DfU18P/ABB0291S3hYqyaoDFrSWyzvbNeadq/KXsW9JCkrt IspXCTqvNfXnhTxXovjPRrbXNCuvtFnP8k0UgRLuxu0AaWxv4FLeVKmRkbirAh0LRsjtW8c+FoPG fhXWPDs7Kj39p/okzHC2+owOLiwncrk7VlRfMC/eTco618+fs1a1PZP4s8A6jCLW/wBPvJNZjhaO YXSSxvHo+t29y+4xgQyJahECq2XkJLAAL9XV8f8Ax91G78XeM/Cvw00Rme4imilvVFxObP8AtPWS kdn9utIY2Kiztg07TjeVinf5V2tu+qtB0TT/AA3oumaFpcXlWGlWkFpb5SBJJREu2S5uDapHG007 FpZ5FjXzJGZiMsa4f4kfFTQvhvbQC7jfVNavYzJZaJbzJDK0CsVN7ezkN5EBZTGr7GZ3yERgkhT5 YTW/jR8abtotOe6tdG8021wNNebRPDFmriCK6S9vNxkuioZZ3geW4lCsxiiCnbXXad+yxfy2qvq/ jOzsb3c4e303RJtUtVQNhCt5dXNm7EjkjyBjsWrzjU9I8e/CFoZY9a03WNElvbrTdVsNMvbrWvCz 3ptwb3w/4o0u5jijWWa3kyYpIw5Qlo3DJuXBtbb4Z+JMSXOpaj8OLyO2dp4DYXvi3w5dzxQQRRjT ZIpBqFq0svnSvHcfaVVOBPkKjdBY/BDVNYklh0Hxv8N9cuktZbuOw0zxLNc6jLFHGJFH2VLY7GOQ D5jBUJw7KBmqJ+A/xWH/ADKufprfhw/+3lULn4Q+NdNlSLXIND8PI3ks9zrfivwxZwwpcNIsEsii 7eTa7RSKhWM7irAfdOHjwl4H0G5uV8V+PrPVTaSW4/sv4e21zrU9/DcRb2aHX9TjtrCIx7kZgDKf vIwSRcV3Wh/Fn4d2OmxeG5PhxqOk6HIytqV/oniy7XXNQaCOY251Kazj0+S8XfK37ma8EUYYlEwi KPo3w34A+Deuix8TeHNC0DVoYLeK2heOWe8tI2FiFWLU9JuZGhN0sUivJ9rtzOrkO/7wKw9foooo ooooooooooor5G/ansHZfBmqJZHYja3p95qKQNtDuLa406yuLnbxkLdSQoxycSlc4bHY/s0alHc+ BL6w8218/S/EF4nkRPELpbW9tILq3ubqEHeA8hnSORhhvLZVJ2HH0RRRRXNeKvGPh3wZp51HxDqd vYxMkptbYsr31+0LIskWn2SEyTMpkj3lAVQENIyJlq+KPiN8ePEPjBbvSdDWTw94buI5rWeFDE+q arbNMCrXt2q5gVkUK0FswBDSRySTI2K8u8JeDPEXjbUo9M8P6fNdMZYY7q8KyLp2mRzFytxqV4ql Yk2pIVHLPtKxq74U/oB8OfhX4e+HVvO1k0mp6zeRpDfa5dxRxzvENrG0soUJFvAXUSGMOzMwUvI+ yML6bRX5yfHS6W7+KXidkm+0RQNpdqhDMVja30W2juIFDdNkvmbgON2T3zXafs1eGF1TxbqPiOV4 /K8LWSrDHvkWd9R1uOazglEYUo0aQR3QfLhgzRkBvmK+afFbxa/jPxvrOqLKkun20zaVoxjYNEdK 0+V0t5omKods7F7nDAkGQqDgCvOaKKKK9A+Fep3GlfEXwbd2wiMkmv2Omt5qb1+z6zJ/ZF2Qox8w iuHKHs2Dzivav2o9HEWseF/ECtKxvtNvNIlTyx5MJ0u5F5bv5w/jlF5INp7R5BPOML9mL/kftW9/ CF//AOnmwNfddFFFeIfFH4KaT4+b+1tMmg0PxLHFMHuhbhrLWSsTG2i1VIMMsgk2r9sQO6x5VkmC xKnwZrWiat4d1K50jW7C407ULRyk1tcLtPBKrLC65SSNsZjljLI6/MjFTmum8F/Ejxb4DmLaDf8A +hSO0lzpF6rXOk3MjJsaV7UMpR8BMywujnaoLFeK+r/CP7SXhLVYzD4qt5/DF7Ghb7QiXOq6XdbR GmIntI2uI5HZpGEbwlFROZyzBa990zV9J1q3a70bU9N1e1WZ7drrS722v7dLiNVkkhae1Z03qroS u7IDKSOa0Mgc5wOTyQMD1I7Yr5u+K/xz0LSdKvtD8Hajb6zr1/BJZSalp88r2Gi291aDdfW2p2jB JbkLIPs4t5GWOQFpWDReVJ5b+z/8NbrWdZtfG2rWhj0DR5ml0kynadT1q2cCGWGHG5oLVtztLlR5 yoimTbMqfcdFFFFFFFFFFFFFFFZPiD+1f7A1z+wudc/sfUv7Fx9mz/a32KQabze/uf8AXbP9b8nP zfLX50+IPhb8UNPkOoa14Y1y9nv5bq5nvLZk8RTvKhEtzcajPpUly0bMX3b5ypc7iC21seZ12ngr wVqHjPUZbeKe30zSNOjW71/xDfkR6Zoen5Ja4uZXZFaRwrCGHeC5BJKIskid/rfxUi8O2V14O+FC yaF4ZjuFabxDI9y/iHxBdra/YrzUzNcnFqlwEjdVhhjlGxWXyAzW6+T6p4k8R67HDFrev61rMVu7 ywRarqt9qEcMkihZHiS7kcKSAASME4ArEr2T4U2mmaIdV+JfiKBJtJ8HqqaNZT4iTXvF91E7aZpt rLNBMrNCgM8hj/eW5MM5UojV7r+zd4tu9bHjaz1W4tZ9VuNXg8SyXDmOPUtQl1SNrbUG8pSAYLdo INixxqsZm28BkFfT9eZ/Eb4WaB8R7WA3rPp2tWcLxadrVsiPNHE29xZ3sL48+3EjGQRkqytkxuge Td8v/CTxtqfwr8W3vgrxZbS2Wm6lqNvZXyXd0tvHoOpsRFb6urTuLc2sqOhuZgwDwiOZJGWMJJ92 HGCD3GDkZ4J9Pfn2r45+GL/8Kw+MniLwDcXajSdbdbSykmkthunWI6r4Za6u50hbzmt5pLVooRh7 iUKqthGH0H8VPFg8GeBtb1aKUR6jNB/ZmkfvUgl/tPUP9HgngMqSB2tl8y7Me351iZeASw4T9nbw o+g+CX1m7tjBqHiq5F8pkF3FMdFtUMGkLLBcYQBibi5ieNfnimRtzDYFZ8ePiZL4P0mLw9od1Lbe I9cgLtdQYWXStI3NDLdRS7tyTTsGigdFJULI4aN1jJ5D4J/BWxFhaeMvGFpbajJqNsJ9E0K7iW4s 7W0uFzHqWpwSgpLNKhDwREMkaMJGzMQIPrCsPxRrkfhjw7rfiCTyT/Y+m3t/HHc3AtYrm5t4S9pZ mdjw00uyFMfMWZVUFiBXwn4BNr458Kaz8Mb5Ek162W88Q/Dq8mDNPFqUUP2nV/D0M89zFFFFdpFl UYCJWaaeTc6RAeH0V3nhn4l+NvCtzYS6Xr+ovaacVEWjX15d3eiSW/meZLZvpskmxUfLAmLY4yWR 1f5h10/hbR/iRpup+I/AdqumeJdPRr7xB8PYyrxvb8ifV/CD/KzwliCbDaWjdjFHwbZJvFa7vR/h l8QNdeNdO8I62ySwm4huby0bS7GWJW2kxX+q+TAxJ6ASEnBwCAcfYfwM8IeO/Bljq2neKvKh0qX7 Jc6TYfbob17K6kMh1BIzbs6xq2Y96hyC3zJyXY+9UUUUUUUUUUUUUUUV4B8ffh1c+L9Dtdc0OyN1 r/h/zt9vAkX2rUtGmXzJ7aIKhkmlgdRLbQ+YAFacIryyID4x8DvjBZeD0uPDPiu6uU8PTNJdaXf4 uLuPRbkhpbq1a0t0kl8i5bDL5QISbLMhE0kkf25Y31jqdpDqGm3lpqFjch2t72yuIru0nWOVoXaG 4tyyNhlZThuoI4Iq1Xmnir4v+A/CCSrfa1DqGoRyzQNpGiPDqeorcW8ywXEFwsbCK2eMsSVuZoyd rhNzKVr5c8a/tFeKNd86y8MRf8ItpjpNC86SJda1cxP5kRf7YyhbbcjIyi3XzI5Fys54x87u7OxZ iWZiWZmJLMxOSzE9Se5r6c+GH7P95rax6545ivdJ01J42tvD7RvaanqkUZJle/ZislpCzBY9gAmk BdlMIEbv9q28EFpbwWtpBFbWtrDFbWtvBGsUFtbwRCGCCCFMKqIqhEVQAoAA4FS0Vy/ji4ktPBXj C6h2iW38LeIJ4yw3L5kOkyyKWXuMgZFflfX3P8YYIfBXwR0/wrHBBP5zeHPDjXNtGtnF9qsv+Jxd 6n9nQHLTyWTtICclpS7FmyT8MUUUUV9z/G6CHxf8H9H8YLBDaS2q+HvEUaSRJcXMdprsCWc2mxXm FZRvuoJJD0cxLlchSPlH4aXUtn8QfBckLFXfxNo9qxBx+6vr1LKdfxSRga/T+iiiuB8f/Drw98Qd LlstSgitdTSNf7N12G2hbUtPkiDtDGZTtaW3LO5mtWcK+SQUlCSJ+f3jz4f6/wDD7VRp2sxJLBcJ 52naraLKdP1GEAGTyJJVUiSIsFmiYBlJBG6N43fJ8N+LPEXhC+OoeG9XudLuWQpL5Xly21wpieIL d2VyskMwUOxTzY22sdy7WAI+pvCP7TdncNDa+NdH+wvI6o2raIJJ7KPzJ9vm3OmXLtNHHGnzO0Ms ztg7IuQtfRugeLfDHimMSeHtd0zVT5Ed3JBaXUbXlvBKQqNd2D7Z4eSFxNGpBwDzxXRV5V45+MXg 7wRBPG97FretLJe2qaLo9xa3Nxb31rGQyavIrEWaCXbG+8GQEsUik2OF+NPB/hvxB8Y/HU1zqUl5 cQ3F2moeKNXVgq2NgWwltbyzh1R3RPs9lCFbaFGE8qJyv6NwW8NtBBa2sENra20UdvbW1vEkFvBD Cojigt4IQqRxooCqqrgKAFFS0UUUUUUUUUUUUUUV8F/E34d/FzW/Eev+JNS0G+1W0S/uLfTWsLyx 1QxaMl60WmW2m6bZv9pMSo6vgWqucvLKocyGvBbyzu9PuZrK+tbiyvLWQxXNrdwy21zBKvWOaCYK ysM8ggGrmi6LqniHVLPRtGs5L/Ub+QxW1tEVBchS7u7uQqIigvJI5CqoJJABI9lTxfo3wl0+fRvA 0tprfje7D23iXxrJbx3GmWKRqCNJ8KJN/rI0l+aSeVNkrRrIUkVolt/MNR8deNNXivINS8W+Iry2 1BmN5ZzaxfmwnDyeaY2sBIIQmcbYxGFGAAAAK5Ou++GvhW38YeLLPT9QlS20Syin1nxDezSpBBaa HpiedePcXDyRCJJDsgMwb915nmYIU17l8MPiBH4j+Nk06Wj22mal4d1Dwr4X0+3t7a0h0jRNKZNZ sLea2hZlRfJtJGdI2ZVlkwuIwAPsiub8VeEtD8aaRPo2v2iXNtKp8mZQi3un3H/LK80+5YExyoeh AKsMpIGjZlb4fki8Yfs+eOY5ADf6Vd7jGx8230zxPo6Ph0Yrv8m5g3DIO5oHIbEkLjzfvLRtY03x BpVjrekXUd3p2pW63NtPG2d0bZV45O6yRsrJKjEMjhkbDAivk34nxQ/DD4xeGfiBa2eNM1lpLzUY 40tmMlyqHSvEpsbOFrciVrS4iuFeaQiS5kZ2Yjcq/XN/f2emafeapfTC30/T7S4v7y4KSyCCztYj c3E3lwozttRSdqIWPYHOK+TvgRp154z8a+KPihrvmSTw3MsGnb/PlgTUNTjInjtbqaUkJY2Wy1jg ZWAinTBTy1B+hfiJ43s/APhe9126V5blibDR4FgeZbrWbi2kmsYJyrIEiHlvJM5cERo2zc+1G+TP hl8NNZ+Kus3HjfxtcXc2hzXjy3FxLI0N34kvIWCNZ2hj2mK0hwIpJYgqqFFvb7SrtB9y28EFpbwW tpBFbWtrDFbWtvBGsUFtbwRCGCCCFMKqIqhEVQAoAA4FS18GaX460u4+JnjnS9bewuvA/wAQdZu9 G1KZUsUtYoYbuW08OeIoru5AWL7OWWZp94VQzT4aSOMr434q8P3nhPxDq3h6+O650q8e383aFFxB tWWzvERS21ZomSVVLEgMAeQa56ug0fxV4m0BPL0TxDrWkQmYXDwafqd3a20syjAkmtoHCOex3qQR weK9RudS0v4xR2sF5FbaP8UorRLeDUt8FrpHj6W2Gy3sL1cIlpqLRhEtpM+VK4MRZFMEcPj+qaXq Oi6hdaVq1nPYajZSmK6tLmMpNE+0OnBzlWUh0dSVdSGUlSDWrovg3xZ4hED6J4b1rUoLi4W1jvLb Trp9PE7OExNqBUQRhSfnaSRVUcsQATX038F/ht8TvBfii31DUoU0nQL1Ly217Tv7T0+7a7jhsJJN Kne2tWmQlbl1EciuJFHmA4jkYP8AW9FFFFFFFFFFFFFFFcP8RvBsPjrwlqWgN5KXkird6RcyqNtr qtqC1pKXCuyI+WhmZELeXJJtGcV8O+AfGGsfB3xpqEGr6dceVltI8SaP5x81BDcB0vrLy5BbyzQ/ MYHctHJG7qjqJRKv354f8VeHfFVt9q8PaxYatEqQSTJaTxtc2ouFYwLe2jYmhZtrYSZFJKnjjjer kvEvjzwd4SwPEXiHT9OmxEfshdrvUNkpKpMNMsFluTHkEeYIyoxyfX5f8ZftNahdrLaeCdL/ALLi OFXWNXWC51DBjUsbfTE328TK+5QZJJwy87UY8fMeo6lqGr3s+o6rfXeo39wVM95e3Elzcy+XGIox JPMSxCoqoq9AoCjAAFesfDH4Oa749uLPUryKfS/CBnk+06s3lpcXyWsgjuLXRoJAxZi26P7Q0Zhj ZXzveMwt93+FPCuieDdFt9C0G1FvZQFpJHZvMur27kVVnvr2cY3zSBRltuAqqiBY1RF6Kiivy2+I Jz498bnpnxd4k/8ATzN619dfCeG58JfArWPEFrK41C5svFnim3S5gUw211ZWT2NkBE/Do62UUvzD ndj7uCfhaiiiiiuw+Hpx4+8DkjcB4v8ADRKk4DAazDkE+/Svs/8AaO0uXUPhxJeRyRouia5peq3C SGTM0M3maIscIQEbxJeI3zlRtDc7sK3hv7MIz4+1b28Iagf/ACsWFfddFFFFcL8QPh9ovxD0RtN1 RBBeW/mS6Rq8MaNeaXdOuGdQxHmQuQBNAWAkUA5WRI5E/Onxd4R1rwVrV1oeuWrQ3ELE21yAxtNR tC2Ib6xmPDxOPxU5RwsiugyNM0nU9Zufsek2F1qV75bypZ2UL3N3MkZHmeRbRZeQqDuKorHALEbV JEmp6JrehSxRazpGq6PPKnmwx6pYXenSyIDjzIkukRiAe4qzaWPiXxVdMtjZ654kvre2QuttBf6x dQWcbCKMuIhIyxqWVRnCjIHevpDwH+zZqE01tqPj24isbRJEkbw9YXCz31yI5XV7fUdRtm8qBHCx sPs0kjujlfMgkXNfYsEEFpBBaWsMVta2sMVtbW1vGsVvb21vEIoLeCGMBURFVVRVAAAwOKlooooo ooooooooooor5asP2mrWHU9QsfFHg7VNJW3llhji0+6j1DUba8gMVtLYahaX6WYDCQXDNIrAr8kX ksQ0p7LXNY8dePrBtL0T4aWum6Ze+YIta+Jg04CwuIYHAuJPB7LczCVH4tZXSVCSC8ZjLV4J8avE lnpVvp3wz8OTafHaaVBBceMrjQtPstEsde8SLFFEftmmadGsavF5InkSOZ4xJIsZVXtVx860UV6z 8R5joVn4c+G9tGbaPwvp8Go+I1zblr/xjrlql/qMs81i3lXC2cUkdpayyIJEUSRF3XaTn/CjxmPA 3jXTdXuHK6XcltK1vCg40u+dRJP8scr4glWK5KxKGfy/LBAc1+l4P06e5zk8c9OlFeCfHr4df8Jd 4f8A7f0uB5PEPhyCWSKC2trZ5tY0t5Ua7s5pSUkZrdRJcWyqzcmWNImecFa/7P3xBbxP4cbw1qMs X9seFra1t7fP2aKS+0JV+z2MscEbK7tahRBPJ5eADAzs8srZ5X9ouxudE1zwN8RrCESz6Xe29hMb mSNrRbrTLw67ocLWqMkpEpF55rI2NqqMoSN3FfFD4k2fxduvB/g/wql5ZW93rcC3La3bW1vG2qag 6aZpUhksmuZVjgE1x5vlkg7x8rlFNfXup6joXgHwpLezo1noHhvTLeCG3gLzzLbW0aWdhp9s12+Z JGPlxRmWX5mILuAS1fIfwx8O6j8XviBqPjzxdaQXOkWdyk95G9kU0u/1CG1SDS9EgRSqtHaxCGSY OZSyJGs4f7QXP3DRXy9+0t4zFlpFh4HtXH2rWjHqmrgqD5WkWdznT4P3sRH7+6iMgeKZXT7OVcFJ hn450rUrvRdT0/V7CRYr3TLy2v7VyNyCe0mWaLzE6MuVwynqMg8Gu9+KWlxJrtv4r09M6H49so/F NhJHMbuO3vb7954g0ia8RREbi0vDIs0UbMY1aMPtYlR5jRW74b8Q6l4V1zTfEOkyRpqGmXHnQiZS 8MquhhuLa4VSpMcsTPHJtZW2sdrBsEfeVvceOb6SDxv8PdU8P674S16D+2JPB+rWVho19HKLS3S4 tbbXdHSXzNRkMEtqz3shit3wknmqm5MPxt8bNZ8FaZYxat8P9S0nxLqcF1Jaw32padfeHYxE8sKz w6vpTu108TfZ3ntTFA+2TmRVMby9x8I/GWueO/Cja7r2m2mnznVL20tDZQ3VvZ31nbxREXdut5JK xHmtLCzB2XdGwGCCB6bRRRRRRRRRRRRRRRRXzn8UPgHaeL7658Q+GLu10bXbr97f2VzFINJ1W6km Xzb5pbcM9tMyF3mZYXEr7WZUdpJW+SNQ0fx38NtTBu4de8J6jIkkEN/ZXU9olzGY45riGz1fTX8u ZVDx+asMzBSdr4YYGVqnizxRrtutprfiTX9YtY5RNHb6rrOo6hBHMFKCZIbuR1DAEjcBnBI71Un0 TWrXTrfV7nSNTt9Ju5FitNUn0+7h065kdWdY7e9kQRuxCOQFYkhT6Gs+GGW4liggiknnnkSGGGFG kmlmkYJFFFEgJZmJAVQMk8CvtX4NfA46BNb+K/GdtG2twyCXRtGZ4p4tIkjYGPUrxoiyPdZ+aBFL LDw5Jm2+R9PUUUVynjuKSfwP4zgiUvLN4U8RRRooyWkk0mZI1H1JAr87/hfplxq/xD8G2dvHDK66 /YX8scxjEbWmkyjVb7cJflY+RBIVQ/eOFHJr6u/aez/wgWkc9PF9hx/3Br+vhSiiiiv0ksNJk134 J6do0EEF3daj8M7C1sYLnyBC2oS+GY/7PYvc/IjJMUZJCRsYB8gjNfCXw2gNx8QfBSB0jK+KNEn3 SHauLXUI7koG9WCbV9yK/UGiiiisjXfD+ieJ9Ol0rX9NtdUsJSHNvcqTslWMxC4t5kKyRSBWZVli ZXUE4YV+e/xT+Fep/DrUhLGZdQ8M38zrpWqsoLxPgyDTNU8sBUuUUEqwASZQXQAiSKLyyCCS5nht oV3zTyRwxJuVd8srhEXc5AGSQMnitrU/CvijRbcXes+G9e0i1MvkC51PR9RsLdp2G4RLNdRKm4jk KDnvVWGXWtX+x6PA+qaoTKq2GlRNd3pM5jESLZ2KbvmKAKAiZxgCvaPAfwA8V+I7i1u/EdvN4Z0H zka5+2fuNdu7dXkWaGx06RGaF8oF33aoAHWREnUbT9s+FfCmjeDdFt9C0G0+z2cB82V3Ikub67kA E9/fT4BkmkAUE8BVCoiqiog6Giiiiiiiiiiiiiiiivnvxv8AHWTwL40n8Oaj4UuZ9Lt49OlXVI78 wXV1a3kUc1xfWNrPAI5ViYzQqnnqrSxsplTBC7p+I/iLxVZxp4L+GmuX1tqFkd+qeMfsnh7RI4dQ gVbO6jidpW1C3w7NcRwOrFABGW3hh4543v8AUPhV4S/sh28KRfELxdPqH2rUvCmgaLo50PwkTHE1 hbzWUNtcEzSp+5nlg5PnbW8y3jlPyjRRXru4+C/hmuxzD4j+Jcx3hHRLmw8DaVI0ex1Pl3EJ1O6J wR5kFxbxkZBUivMdL1G60fU9P1axZUvNLvrTUbR3QOi3NlOtzAzoeCA6jINfql4f1uw8SaLpevaZ IHsdVs4LyD95DJJD5q5ltbk2zyIs0L7oZ0VyUkVlPKmteuL+IHgqw8f+Grrw/fSSQSb1vdNu0J/0 LVbeORLW6ZDw6Yd45VI+ZHcIUfay/NfwH8b3vhfxBf8Aww8UzSQob+5stJS5vrd7XSNds7iVL/SY XG5St3Jny/Lm2GZf3aM9yz1698fPDK6/8PdRuo4Xmv8Aw7JFrdoYzAr+RC3kaqsryqSYltnlmZUZ SWijOTgKfBda+Nem33wg0/wVYWmp2mvnTNM8PX8i3CpbQ6fpEcMc14l1HtaVb6KMwtbFVwryq7Mq oZvpv4QeGV8MfD/w7Y+Vsvr+0TWdR32zWdw19qwF2YrmIksZIIzHakt8xEYyF4QfLuv6lefHr4o6 dommO8XhnTWuIba4RLpPJ0W3kEuq63MJI38ua62pHB5kaLk20UgVt7n7b0rStO0PTbLSNJtI7LTt PgS3tLSLcUhjTtucszuxJZ3YlmYlmYsSToV5d8ZPFr+DfAeqX1s00eo6m66Dpk8Jkja2vdRgkZrp Z4iGjeGGOeWNgf8AWKvrx+bFev8AjKVfGXgzw348Cltb0yQeC/GcpKmS+ubO3E/h3XpsmWeWS4tt 0N3d3Uo3yxqkaKijPkFFSRyPE6SxO8ckbq8ciMUdHQ7ldGXkEHkEdK+4fCHiPxj8SdC0/wASeE/E mlaX4u8P29toniTR9a0jRrmx14RXCXkd5JqNlD/aFlb3aGVmjhURvMjJEsXlmZum1T4peJ/B2g3O qeO/h5e6eYTb2Fld6Lrmi6ppmp6rJayybrmLzhdWFvI8a7HaKcqrbWy6qslL4P8AxV8R/EfVvEUW oaFp9lo+nQwT2l7YzTGazkurlktdMvluHY3DyRq7ieJIlQwtuT97GE96ooooooooooooooooryz4 nfCrR/iPZRM7rpev2SqlhrccAmc22/c+nX0IZPOgO4smWDRv8yEKZEl+IfFXw08deAbhrm/026Fr YtBcx+ItGNxc6ZCxlSOCY6hEqtbt5zKieesb7sbQQVJwr3xx401K0mstQ8X+KL+yuECXFne6/qt1 aTruDBJ7eeUowyAcMDyM1mWeh61qNneX+naNqt9YadG8uoXtnp93dWljGkbTu97cwIUiVUVnLORg AnOBWRX0r8JfgVN4nis/E3i0TWXh+YpcWGlIzw3+tW4O5bid1w8FpIBhCpEkiZZCiNHK/wBuW1tb 2dvBaWlvDa2trFHb29tbxxwW8FvDGI4YIIY8KiKoCqqgAAAAAVPRRRX5a/EAAePPG4Hbxf4kAI6Y /tmav0F17S20H4R63obz/aTo/wAN9U0lriNDEs72HhaSyMyxyHKqxXO05IBwe1fmZRRRXo/xU8IJ 4I8Xz6FbwypZR6XoctlcyrIn9pj+yIbe/wBTRHeTAmvY7osiuVRwyLhVArzivVPgto0etfEzwvDL HcPBY3cusyvb/KYX0i2e/sZJm2sBGbqOBHBxuDbAQWBr9DPEOiWfiTQ9W0G/UPaatY3FlKxjilaF pYyI7qBZgyiWFys0TEfK6qwAIyPj/wCAWk3vhf4seI9A1qMWmpWfh3VLBopd0XnyR6rY3CS2gnCN JHJCpniZV+aIiQArzX2xRRRRRXOeLPCei+NdFudC1228+0n/AHkM0e1Luwu0UrDf2EzA7JUycHBD AsjqyMyt+a3iPw54i+H3iJ9O1FJ9O1TTp4rvT9QtJZY0nSOXfZ6rpV4mxipZNyOuHRwUcJIjKv2p 8G/jBB44tk0LXZIbbxdZw5DjZBB4gt4kJe8tIxhVuFUFrm3QAHHmxYj3pD7xRRRRRRRRRRRRRRRR RRRXLXvgjwlqOuWPiW90HTpte02f7Va6mIBHctcCGOGG4vDEQLloVjT7O1wHMJAaLY3NeO/Fb466 f4YXUvDvhaQX/iqMi0mv1SGfSdEkZW+05ckrPdw/KogCGNJCfNYtE9u3w1cXE93PPd3c811d3U0l zc3NzI889xPO5lmnnmlJZ3diWd2JJJJJJNV6K90+HHhFPDdxpHxL8fRyaL4T07UdLm0pLiG5+363 qN7IH0u8sbSF0lNtaDGpPKA/mxxFYorhWcLxvxX0yfSfiP4ytbhkaSXXr3U1MbB1EGtMNYtVJH8Q jnUMOxBFee1+kXwT8RL4i+HHh+QyQPdaPA3h68jgjnQQSaQBBZI/n5DO1mbaaR0YrucgbeUTu/E3 iPTfCeg6l4i1dpxp2mQJNP8AZoTNcO0sy2ttbwRDA3yzSRxrvZVBYF2VQzDyn4bfHHSfH+qvoVxp M2g6s0U9zYRvfxX9rfRWyCSWKO48uCQThd8nlCEjy0Zt4xtr548dQTfB34wx6zoYSOwnlh8RWun2 7QQRtpWpzSW+q6IY0gWGGNnS5ht0SN/Ki8pgTIuR9Q/GDTLbxT8LfEEtlJYXaQaZb+JNOv3ZJ4Ps +nMupy3VhcRh/mmtFljhdDhxJgsEZiflL9nfSF1P4k2l08yoNB0nU9XETQiUXLui6QkQYsoQq12J g+G5TAHO4dv+0z4ve61PSfBNpJE1vpsUes6p5ckcjtqd3G8NhbTIU3xtDbs0vEmJFuFJUFFNe76S nh34KfDixTWZ4oFsYFfUXtlhlu9a8RXq+dcwWQCQNOzODFbGUArbxoZXCRMy53wx+M+k/Ea5u9Ll 086DrduhuLawkvTfR6jYqAJpra8EMI8yJj+8hZA20h0LgS+V7PX5ffEbxFH4r8b+JdcgkhmtbvU5 YrCaCO4hjn0ywRdO0y48q7xIrSW8UbuGVTuLfKudq8RX1gfD/hvWfhz8OPhrrOq2ukeN9Q0m68V+ E7yWESadt13UZ7zT9Hv9QKF4/wC0I5dvlxf8tYVzvdIYbj5k1rRNV8O6jc6TrVhcabqFo7JNbXKb XGGIWWKQZSSN8ZjljJR1+ZWKkE5VFet/Cr4q6l8OtSMUom1DwzqE6Pqulq4MkTkCM6npQkIVblVA DKSFmVVRypWOSP7n0248DfE3SLHW0sNF8S2KNcRwf2rpVnez6bcPs+2Wclvfo7QS/LGXAA3qEdSy MjN2UMFva28NtbQw29tbRRwW9vBHHBBBbxJ5cUMMUYCqirhVUAAADAAFSUUUUUUUUUUUUUUUUUUu SCDnHIPBGc9jk57+1c94s8W6R4N0S513X7tobO3O2OJSsl5fXciloLHT4HZfMmkwdoyAqhndljV3 X85PH/xA1v4h60dT1MmG1h3Q6Po8MjSWml2rMP3ceQPMmkIVp5yoaQgABY1jjT67+DXwaj8Fxx+I fEMcM/iqeFhFEGjnt9Bt5413QwttIa6YFkmmRioUmOMlS7yfQFFFFFcx44nktfBXjG5hx5tt4V8Q XEXBZRJBpM0qlhnleBn8c18u/sy+DpZ9Q1TxtdwKLWzgfR9Haa3hfzb64KyajeWsrtviaCFRAXCY kE7oHGx1Pt3xw0U638M/Eaw2i3V3pcdtrVtukEZtl026STULpC7KCUsjdcHO4EhQX21+cVFejeJf C9jpPgP4c+IYYbqPUfEo8VNqjTSFoGXTdVS30treEqPLDQszfeO/7wwK85q3Y2Vzqd9Z6dYwtcXt /dW9lZwKVVp7q6lEFvChYhQWdgvJxzX60QQw20MMFvGsMEEUcMEUedkUUShIo493OAowAWr4RvvC 83w9+PXh6ztYIhp2o+J9IvdEUpH5a6Truo/YmgjhWSVlNq7TW8ZkwzeUsuwK6ivvOiiiiiqGq6Vp 2u6dd6Rq9pDqGm6hC0F3aTqdjpkMpDKdysrYaORSHVwHQhgCPzy+K3ws1H4d6n50ImvPDGoTONJ1 TbuMLsDJ/ZWpFeEnRQSjcCZAXTBWSOP1b4FfGGaCfT/Anied5rad4rPw5qsrM81rM7BLbRrtictC 5IS1frEdsZzEV8r7G/xH0/E0UUUUUUUUUUUUUUUUUUVzPiXwf4Z8Y20Vr4l0e11WOAsbd5fNhurY s6ySrbXtqyTRh9iGQRyAPtAYEA1yHxA+J/hn4W2NlYtaC61GS0i/snw5pqxafHFp0Ja2ilkkWNo7 W2UxmKPZGxLKAkZVXKfAHirxTrHjLW7vX9bnWa9uyqiOJDHa2ltENlvZ2cGTsijHCglmY5d2eRmd ubor0HwT8P8AUfFqX2rTyppPhTQx5+v+IboSeRbW0AE93BYRxI73F0IcusMa4HybyvmJu7T45SWG o3fgTXtBtmh8L6h4F02y0XmNkg/sq+uBc6SxheRBNaLNFHPGJG2MdpOa8Kr7S/Zh8SzXeka/4Wur lHGkXFvqelwzXe+4W01EyJqEdrayMSsEMyJKxjXaJLgliGkG76lZhGju7BI0Uu7sQFVEBZmZiQBg ZyeOhzxXzzpv7R3hPUPFj6HJZT2Why3H2PT/ABTcXKRW88xkWKO4v7C5jiNpayEuRO8pZQEMscYZ /K4H9pHwzPpOsaD8QNIZ7KW4mg069vLSSO1uINZsVN5o9/FNEyzGZoo5FEqD92LdAWUlc/Q/g7xF pnxM8C299cxW8sWsafcaV4i06NmhSK9aE2er2XlwTySxRuGMkG6YSmF4nO1mGPzt0LQGu/GWj+Ft YS5sWufE+n6BqsaBY7y0abVU06+RBKrKsseWA3KQCOQelfbn7QPjH/hGfBL6TbSBdV8WNPpUfGWj 0lYwdbuQJIpI2yjpalSyP+/8xDmPjF/Z78KweF/Bl74w1gx2M2vI96Z7wi2jsfDunB2gnme6RDEs rebcmQOY3h8lweKs+HP2iPDniHxdaeHE0bUrHT9Vmt7HStXupopLifU7ny4re1vdLtVk8lJJWaJJ UuJMHYzqis5i+ha+Ef2k/Ebap42tdAjeUWvhjTo0kjkhhQf2prEaahdzQTRku6NbfYkIkIw6PtUA lm+da+iPhp/wiel/DPxXeeNHvzofjLxRo/g2VtMj33Ol3Gm2Mmt22sSZYHy4ml8zCJI2YwDFIG2n y7xz4G1TwNqUVrdSQ6hpWpQi90DX7EiTTdc05wHS5tpULKrhXTzYtx27gys8TxyScRRXc+AvH+uf D7WRqmkOstvOEi1TSp2cWWp2yklUmC8rJHuZoZl+ZCSPmRnR/vXwZ438J/FnQbhBYQ3X2eOw/t/w 9q9it9b2VxPJI9okr3Mf2e6UvbvJCyAnCqzpGxKDv9P07TtKtI7DTLGz02wgL+RZWFrBZ2kHmyGW Xy7e3VUUszFzgcsSTk1booooooooooooooooooqO5u4bO1nuby5jtbO2gknuprmZYbe3t4EMss08 khCpGiqWZiQAAc18EfGP4x3Pje4n8P6BNJbeELacbmCvBP4int33R3t0rBXS2VgHt7ZwCSFlmHmC NIep+CvwTbV/sfjDxlZkaPiO50PQ7mPB1jIDwajqMTj/AI8yPmhhYf6Rwzf6PgXH2kB9OnuMYPHH TpRRRRRXwd4S8KP41+OOu3cMX23QNI8aa1r2o39uILrT2hi1me60uBpXDQyJdyoiBASXi8x1+VGK /cOq6ZbazpepaPeGYWeradeaZdmBlScWt/ataz+VI4YK+xjtYqcHselfk7NDLbyzW9xFJBPBI8M0 MqNHLFNExSWKWN8FWUghgRkHioa9G0TwimofDfxv4tmheJtA1XwxFp16VkaO6+0XEtlrGmrhggIF 3ZTuxUsNqKMB2z5zX1P+0ZZWmtQ+G/HukmW5sXn1nwhe3JntTbCfRtTuFsfssKEu4lkj1BvORmQo kZ+QsN/yxX1/+y74bGzxJ4ulVCd0XhyxdZn3ptWPUtWEkA+XDbrPy3OTlWHH8X1zXmfij4epf+Jt F8eeHHttO8X6LPH5zTKqWHiHTWhazutN1KXyZzFK1u7wRXqQu8attKPtiMPplFUtR1LTdItXvtV1 Cx02yiZEe71C6gs7VDI2yNXuLkqoJb5RluaytP8AGHhHVbuKw0vxT4d1O+m80w2Wn63pl7dSiGIz ymO2t5WdtqK0jYB2gE9Aa6KiiuF+IHw/0T4haI+maovkXkHmy6Rq8Mavc6XdugG9M43wyFVFxAWC yKBhldI5I/zmI8SeAvEpGbrQvEmgXo+b5PNt5lXIIDbo5YZo27hopon6PG/P6KfDTx1bfEHwva60 qxQ6jCxstZs4hKsdrqcMYeUQiXJ8qRSs0WGbCvsLl0bHf0UUUUUUUUUUUUUUUUUV518V/GKeCPBO r6rG7Jqd0h0jRdhZJBq1/Eyw3COY5VzbxrJdYkUK/lGPILivzMor1XwV8G/G3jq0Gpada2mnaS4l EGqazPJaWt28DqskdpDbxzTyD5mxKIfKyjp5m9dtejaX4M+HvhLwz4i8dGO6+KI8LeIYtFCs1tof hiWbzbI/bokWS5e7iikmMPmEywzbsfZzFi5Pi/jXx54k8e6hFf8AiG7R1tY5YtPsLSP7Pp2nwzSe ZKlrb5JyxCh5ZGaRgqKzlUQL0/xUV9WPg3xyPNnHjHwrYtqV/II40uvE3h0f2Fr6w2ihTGkZig6I EYklCRkDyWvsv9lnUbqXTPGGkMUNlZX2k6jAojUOLnVbee2uy8vUgrZwBVJwPmPc1J+1Lqk8OkeE dGVYTa3+o6nqczkOZ1n0i2itbZEYHaFK3ku8FSSQpBHO7490++u9KvrLU7CY21/p15bX9lPsjkMF 3aTLcW0uyUFTtdQcMpU9CMV9y/GfwD4g+JXh/wAKar4eOmXl/pkM1w2nWupwzWeoR67HaGSXR9Yn EMEqRmIOsknlLJFllw2yNuq8GaDr9/8ABy38L+IPP07Wbvw3rvh1hew4msbeRrrS9J82BNu5YrYw kYblQOckmvNv2ffht4i8Lat4g13xLpt1pM4s10PT4JpbR1u0kv8Az9TmCwO74je2txDIPkkV2ZCw AIo2vwj8cax8X73xjrLQ6bo1j4xGtWV7PeW15dajpul6iZtGtbK0s5GZAYYLeIm4aIxoQQrsvlnk f2nNZnuPFuj6Il6sljpuhxXj2UbRH7NqmoXkyztcbPn3tBHbsqyYKq2VUByW8l+F1/d6b8RPBVxZ SrBNN4j0vTnd0ikU2mrXS6VfxkSqwG+CaRN4GVzuUhgCP0c8ValcaL4X8SaxaCM3ek6BrGp2omTz ITc2OnSXUAmjyMrvUAjPNflNV7TtPvNW1Cw0qwjE99qd7a6fZQGSKETXd5OtvbRGWYqi7ncDc7AD PJArvfivqEM/jK60iykum0rwZZ2PgrSBeJbJdx2vhqEWM4mktVUSFroXEqysMlWHCgBF9Q8AeIbr 4u+V4E8caEnilNK0q/v7HxNBfpp3ifRoYbY23m/aJyEvJJZns4QshVSwEtyJ9hZci2+Bv/CVaLqW u+BNZvZ5LDWNS0ubwz4r0hdB1mxn05Gkl0y5vYZprd7sBrdQCsUR8wl3iZGjHh2saPqWgale6NrF nLp+pafM0F3aTbd8bgBlZXQlXRwQ8UiMyuhDqxUgnMr6W/Zs8X3Gm+J7nwjM0smn+I4Jrqzi/eSJ bavpts1y8qKZAkazWscqzOIy7NHAMgKa+4qKKKKKKKKKKKKKKKKKKiuLi3tLee6upore1tYZJ7i5 uJY4oLaCGMyzzzSuQqKqqWZ2IAAOSAK/Of4vfEe4+IHiJvIaIeHdFnvbXQEhjlU3MEkyrLq07XKR y77kRxsI2RfLQKm3eJJH9w+AnwltoLWw8f8AiOHzr2dTc+G9NmhdY7CIMRDrVzHMo8yaQASWeAUS MrMpaR0MP1bRRWbqmt6NokMdxrer6Zo8EsnkxTapf2lhDJLgv5Ucl26gnAJwCSAKq6X4m8N65NJb 6J4h0TWJ4o/Pmh0vVrDUJooC4iEssVo7lV3FVDMOpA71uVwvxA8Lah410m28MpdWtloeo3lvL4lv N0jaqLCwnS9t7TRoDG0XmTTRoGmlcCJBxFMWwOp0fSdN0HTLPR9HtIrDTdPgW3tLWIELHHncxZny zO7Eu8jlmdiXclmJM9/Y2uqWF7pl/CLmx1GzubC8t98kYuLS8ha3uYTJAyuoaNiNyOrA8qQa/KXW dLn0PV9V0W6khludI1K+0u5lt2kaCSewumtJngMqoxQshKlkDYxkDpVS1tbi+urays4JLm7vJ4rW 1toV8ya4ubiQQwQxRqMlndgqgdSQBX3F8XNC069+Fl34X0bUZdRv/hjF4YubuxiXzr1LW00s2Ecu ooFUKn2KWa7LoCoEbdAGx8KV7P8AATw8mv8AxH0uSZbeS18P29x4inhmeZGkksmS209oDEOXiu54 J8OwXajZzwrfojXC/EDwBovxC0X+zdSH2a8tzJPo+rwoHu9Lu2AG+MEjzIZMKJ4WYB1AwVkSOROo 0RdYTSbCPXzYvrUdrHFqMumyyzWVxcR/I1zAZ4oWUS43lPLGxiUDOFDtpU2WSOOOSeV0jhijeaWS RlSKKKJd8sssjfKqqo3EkgDua5VPH3gaWRIo/GfhN5ZGWNI08RaO7u7NsVEQTElieABXW4IJB4PA 54IxwQP160lFZ+r6Rpmvabd6NrNlBqGmX0Pk3dpcBzHKhYOhDRlWR1YK8ckbK6OAyMGANfmx8RvA GqfD7X59NvIpX0u5luJdB1M/PDqNgkgxmZVVRcRKyLcxbQVYggGN4nf65+A3xLfxfo7eHdYubi58 TaFb7zdXBSR9V0gSCGG8eUYZpYS6QzmQFmzHIXd3k2+/UUUUUUUUUUUUUUUUUUVU1HULTSdPv9Uv 5PJstNsrrUL2bZJL5FrZwm4uJRHCGZtqKThFJOMAZNflf4k1698Ua9qviDUGJu9VvZrp0LtKsCM2 Le0ieT5vLhjCRRg9FUCsKu38HfDzxZ46uPK8P6XJLapKIrnVrnNtpNowKeYs184wXVZFdoIg8u35 ghAr2Pwz8FNFt9e1fSvEd7qniXVvDGhtrmsaF4XsZoNKFyZUuNL0GTxHemJ5Li+tyXjgit4W+/id fKJPmvjX4o6t4qtE0LTrOy8K+D4Nht/C2ipFDZb1mN0017LBHF5xaZjJsCLGGCv5fmAu097K3iH4 RaK0bFrn4d+I9Q025tLazumCaJ4yxqVpq+oXbkxKfttvNaqEwOU3hWKmXyivdf2d9Uk074l2NokU cqa5pOraVK7swaBIrb+2xNGF4LFrNUw3G1ieoFfWfxpv7zTPhd4vuLKUQSvZWlhIzJHIWs9X1S30 m/hVJgwy8E8ibsZXO5SGAI/Nevt7Q9N1X4qfAG30gXGk3uvQvHZWV1ezRu1o+i6ypgW8eKFmt7o2 C+SpwXeN1eR8TPjY+AHh3xh4SsPE/h/xPo76Xbpf6fqmnOz21wLm4v7MwagqXdnJJHII0gtflVvl ZmDfNwOI0r4T+KYPjnPr+p6YZfDn/CR6t4oTV7e5tGtyt3JcajpUZSf5zKlyYop4xFuXDMp2bJTs fGb4aeOPiH4z0r+xreOLQLLRFt/7R1PUraDS7bUWmnu7qSOzt3musyoLaAulrksqhv3ab6f8eJJv CXwt8M+EbK+tmt5JdJ0S682aGPUdQsNB08SI8OntE5aLzoreS4mSZTE/lRkOsxx8S1+rPhXVJ9b8 MeHNaukjS61bQdI1K5SAOsKz3+nx3MyQrIzMEDOQoLMcYBJNfnF8T728v/iJ40nvZmmni8S6tYBn 2bkttLu302xg+QAYigijjB64UZOa4OvWPGrRaH4H+HnhKCTbdXVjd+ONfS1nkksrq58Rsq+HpLlJ GyLq3sIxG6+UqqrgoX3sxv8Aw18dXwbTvhzrWmaf4p8JeIdYs9PXTNXacS6TPqkjWAuNFvo8tbYl nE7AIxDKzQmGSR5D32pfA7QNb8V+JPD/AIa1HWfC2p6VYnU7XRfE9hbXljqtvdXc0dtfaDrFldNM dOUiGBnmglmiY4kLzFo08J8YeBvEngXUBp/iHT2tvOa4+w30Ledp2pxW0gR57C6HDDDIxjcLIiuh kjQsAeQr0P4W+Lv+EK8baNrMsxh015v7O1okylP7JvmWK6mljt0kdxbnZdLGiEs0agV+mtFFFFFF FFFFFFFFFFFFFfFv7Q3xMbUbybwDo74sNOnibxBeRXKSJqF/EqzRaWggYjy7Rz+/Vzu89dhRDBmT lfgn8KX8bagviLV/KXwvo2oJFLb5hkl1nUrZY7v+zWgbdttgskbXMjr86sIo+Wd4fvzgDA6dh0GB gDgAZzj26YFFFV7q7tbK3mu725t7K0tkea4urqaO3t4Il5eWeaUqqqBySxAFYNn418G6jdQWOn+L PDN9e3MgitrSz13Srm6uJW4WOCCCVndj2VQTXTVnawmqyaVfQaJNBbarPA1vY3lzjyrCWfEH9omJ op1la3BMywOmyZlEbPGrl15fwB4A0T4eaKulaWDPdTlJtW1WZFW71S7VSqu4GQkUYJEECnCA5y8j ySP3NfnF8bfDj+HPiNryhZBa63IPEdk8s0EryrqztLfMFhxsVbxbmNI3UMEVSdwIdvJK+6/ht4ct 7b4T2/gydfsmu/EXw14s1+H7TJBdWm25hg0+zvA0bELi1uNOnES5cESE7HUgfDv2S7+1/wBn/Zbj 7d9o+x/Y/Ik+1/bPM8n7L9nxv8zf8mzGc8YzX1N8MLRfiP8AB3xX4DlIn1Tw/dtfaCGt7SIWj3u7 UtLWO7dcgy3cd7FNI2XWGYruCYA+VZoZbeWWCeKSCeCR4ZoZkaOaKaNiksUsTgFWUghlIyDwa/R7 4KaM2i/DPwzFLb28NzqFtNrM7W/lH7QurXL3unzTyR/ekNo1vGdxLLtCHhcV6rRWfq+raboOnXer 6xdwWGm2MPnXV3OWEcSA7UUADLM7FUjjQFmYhFBYgH48+If7RmpX73GleBUOlWKTTQt4gmVZNR1G DYsaSWNpPH/oik+bhn3yspRh9ncMp+ekt/E/jDUriWKDXvFOsNAJ7qWOPUNb1Jra2RLZZrhlEspS NfLQO3Cjauelc/X1z+z58Ur+a9tfh9rjy30UkEx8OX8js9xZiytmuZNInJB3weUjtbsWzEV8rDRt GIfr+iivnf8AaB+HI8S6G3i/To3bXPDdk/2pDOqxXnh62L3l2gjlwvmWxeSeMqyl1MiYkcxBfnD4 JeNz4M8aWS3dz5Gh68Y9I1bzJBHbwNMxGnalKZpYoU+zzFfMnlLCOB5iqlmr9F6KKKKKKKKKKKKK KKKKK85+J/w+PxH8P2uiDVhoxtdYt9WFz9gGo+Z5FncWf2fyvPhK588sX3n7uCpJyvhSfsqA53+P SDxgL4V35+udRA/LNdR4V/Zq8OaLqCX/AIi1efxQsDxS22niyXStOZ1V1cahGJp5J13GN0RZI1yp EglRildp8Y/iNB4B8PNbxR3x1zxDZapaaDPZmOGKxnt44oJL+a5Y7kMH2gSxLHGxZ1CEopLhngnS NA8V/BjTPD2mvZNZ6h4VOmXTeQl4thr81qW1C6ktbggiaG/Y3KZI+cK6EAo9fnbJG8TvFKjxyRuy SRupR0dDtZHVuQQeCD0r37wZ4YfWvhZdWWto0Ft4j8c6XpngO9NjM39m+JZ7Zra+1K8mXyi2n3nl wac8ivOqSqzCHzEBPi+veH9a8M6jNpWvabd6ZfQ7j5N1GyCWJZmhFzayn5ZomZHCSxko2DtJxX1J +yo2F8erjhm8KnPb5RqXH15r2L4yeAJvH/hRrXTYrZ9f0q5GoaOZjbQPOQpivNNF9Op8tLiM7gN6 IZY4fMZUTcPzkmhlt5ZYJ4pIJ4JHhmhmRo5opo2KSxSxOAVZSCGUjIPBr3DwH8evFPg61stIvbe2 8R6DYRmC3tLqVrTUra2WN/s9taasiyYjR2XCzwTYjXyo/LULt9JX9qtcnd4DJHO0DxSFI9Mt/Zpz +VRQ/tUyKJfP8DRysZpWhMPiRoFjhLZgjlV7GTc6jh3UqHPIVOlUtU/al1Wa0SPRvCGn6fe+crPc 6nqlxq9s0GxgyJZ2sNkyvuKkSGZgMEFCWBX5m1fV9S1/UrzWNYvZ9Q1O/mM91dTsDJK5ARVVVAVU RQEjjRQqIoVVCqAPbvgB4Bl8S+J4vE17Cw0PwtdxXKsyXCrfa2imbTraCeJkXNs/l3UvzN0jR0KT ZH2d44tp73wT4xtLSGS5ubnwt4ggtreFGlnnuJtKmjghhiTJZmZgqgDJJGK/LCvqz4X/AA7k8Jax 4S1DxEktr4u8XJ4gi8L6bJC3/FNW1l4flvZfEWpxtlJbkFooUsJQojWYu585fLi+ZNW0nUNC1O90 jVrV7PUdPuJLW7tpGR2imjODiSIlHU8MkiMVdSGUlSCfsH9l/wAPxwaN4i8TyJG0+oX8Oj2jSWiC eC102AXd08F82WMVxJcRrJGoC7oFLFiAEztA+JuiaP8AG3xNY6Nb2+paB461fQNL+3aaEjWLXIYF sPt1ruKRzQy3k032qUH95nz43cAJN7x44+GXhHx/HH/b1lNHqEEAgs9Z0+YW2p2sBuVuGhVmV4pY yQ6qlxE4QPIYwjsWrwu8/ZYsnupn0/xrc21m0jG3t7zQor66iiz8qT3cN3bpIw7ssCA/3RXaeC/g HYeC/FGh+J7LxJeXc2lHVBc2l1p8AjvEv9Pm06AQyxygw+WspZ9yybyOBGK9/ooooooooooooooo ooor5k/aO8fT6Npdr4L0qd4L3X7Z7rWJYZJopodC8w20dmHVAGW8kWVJAsuRHG8boUmrxf4HfDU+ NdeGsapBIPDfh+eGaffaxzWusanE6zQ6K5uQY3j24kuxtciMrGwXzkdf0Dooryn4w+P28AeE5bmw mjXxDqsv9n6GjpBP5UuA97qL2s7gskEfRtkiiZ4VdCjmvzr1HUdQ1e7m1DVL+81K/uPL8+9v7ma7 uphDEIYhJPOWchEVUUE8KABwBT10vVG019YTTr9tIjuvsMmqLaXDabHe+Wsv2Nr4L5ay7GVvLL7s EHGDXp/gj42eNfBjW1o14de0KFo0bSNXkeZobZRFEYtN1Pme32wxeXAmXgj3M3kMSc/bXgH4j+Hv iFpsd3pk8dtqSR51LQp5o21HT3RlSVwgx5kBLJ5dyqBW3AEJIHRe+or8+P2htIbTPiXfXRkhZNd0 zS9WijiRlMAW3Okyxy5ABdpLR5SV4IcZ+bdVz9njwi2veNxrc8UUmneE4RfSrLFBOkup3aSW+kRB JWBV0YSXccyowRoV+6zKa9E+G/jex8U/Fz4h6fdvYXOieObW6tbKP7JdLHq9t4fjNhpkflXILIJt M+0SzrKihmGMIcJXzH4v8NXfg/xLrHhu9bzJ9Lu2hjnxGv2q0kQXNjeeXE8gTzoHjl8suWQtsY7l Ir6t/Zb0kw6H4p13zlI1DVbLSkgCEPE2j2hvHmaQ8ESfbQAoGRsJOcjH1NRQT9OnuMYPPPTpXy18 Rv2irPTTdaN4EWHUr+N7i2uPEE6JLpVuVRY1l0iMH/SnDl8SuBBlVKi4jfj5S1bxB4q8aahD/a+p 6t4g1Ce5kWxtHkmutlzfOqvb6Xp0PyReYwRRFbxqDhQBwBWFc2tzZXE9neW09nd2s0lvdWtzFJb3 FtPC5jlhuIJQHR0YFWRgCCMEZr1j4S/FPU/AWtW1pdXLz+E9QuYoNWsbh55ItOjmm2yaxp0cQkZJ YgxeRI0PnKCjDeI3j/Rf0P0I9MH3oorhfiN4GsfH/hm70e6XZfRCS90W785oPsmsR27paSTNGkha Bi2ydDG2UZioWQIyfnboWrav8P8AxfaaksHk6t4c1WeC8spTD8xiZ7DVNOlkxIqiSMywF1BK7tyn IBr9PNH1W01zStO1iwZns9Vsba/tmcYkEN1Es6CRc4DAHDrngggnNaFFFFFFFFFFFFFFFFFFYXij RT4j8N65oQuXtG1fSr7T0uUkuI/Ikurdo45H+zvGzIGI8yLdtkXKOCjMD8wj9lQZ+bx5gc8jwtlh j/Z/tIVf0/8AZZ0uK6VtW8YX99Y7TmDT9Ht9Lu3cr8hF1cXF4iqD1HknIxgjrXu+sahoHwu8EzXs GmSw6D4btrWCDTdMSIzEXd+lnHtN3Iu5nmn8yeR3LsS8hLuTu81+AGsadr2m+NtYjjtoda1fxpqW r6rbosbXVra6miz6ZbNc/wCskt0P2kQGQDDebtAyxPx98SPDyeFfHXibRIVgS2tdSknsYrZp5IoN O1GNdT062L3AD7oreaNJM5+dWwzgBz3PwXs0uo/iIdXiu5/B8PgTU5fEUNtFHcFpbeRbzTpbOO5d YFv4hFcS2U0yOEKPjbuLrwnjbwRqfgrUIYriSPUdH1KBb7w/4hs1b+zNb02ZBLDcW75IWQI6GWAs ShIILRvHI/X/AADtp5/il4dkhhlkjs4daubuSNGZba3OiXFss07KMKhlkjj3NxudV6kV95eLvDlp 4v8ADWseG74mODVbR4FmxI32W5jYXFheBInjL+ROkcojLhX27WypIr8w/EWgaj4X1vUdB1WIxXum Xc1tIwSdIblI3KxXloblI3eCZcSQyFBuQhsDOK6zwH8UfFXw8N0mizWtzp94/m3GkanHNc6e1ztE f2yKOGSN45igCM0bgOoUSB9ibfdj+1WN2R4DIX+6fFILdMEb/wCzh/KgftVfvMnwHmPYAFHigiQS Anc5k/s4jbjGFCZBydxzgRT/ALVMzQXC23geKG6eKUWs0/iJ7iGGcxsIZJ7eOxiaRVbBdVljLDKh kzkfO3jLxx4i8d6kup+ILtJnhSSKztLeJbexsIJJTK0FpAuTjJwZJGaRgFDO21cXPh74F1L4geIb fRrD91ax7LrWL9yqpYaZHKsc0q7s75W3bIIgPmYjcVQO6fpvbW0Fpb29naQRW9rbQw29tbwRpDBB Bbp5UMMESAKqIoVVVQAoAAFfl98RG3fEDxyxBXd4w8TNg9t2tTnH9K6nwT8PLy/0i48c6zpF/qHh fTLmwgs9Isd8Wo+MNTvNVi0i00rTnCs62/2iVI7m4RSxOYoQ0u5om/GzStb0z4j+IZNbczNqtydT 0y6G3ZNokxNvpka7QMGCOMWr5XO6Mn5gQx6j9nHw/Jqfj8awVnFr4a028u3mjiL25vdQibS7Sznl 6KzxyXE0fc+UeMA1678XviFpngf4h+D9Y01YdU1jTNJ12x8S6TaXjWM82l6jDFJoVjqd6kUqBVmM l7HAyMwIVyqrJG59tu9N8N/Efwrpx1jSzfaLrVnput2trel7e7tvtNsLu1kEtlJuhmVZNjGGU8F0 yyMQ3gmp/staPLOh0bxfqVjaiICSHU9LtdWnafexLpcWstkFTbtAUxE5BO7nAryfssWP2a3SLxnd JeAyfariTQ4pbaZS+Yhb2i3SPEQvDFppNx5AUcV9Y0UUUUUUUUUUUUUUUUUV518VfGY8DeCtU1eG TZqlwF0rQ+Cx/tW+jYQSjdDNGfs8ay3W2ZdknleWWBda+AfA3hLUPiB4qstCt5nRrx5bvU9RljuL hbKygBmvb24ZAxLNkRxGQqrzPGjOm7dX6Z6TpGmaBplno+jWUOn6ZYReTZ2cAbZEm4sxLyEu7MzF 5JJGZ3Zmd2LEk6FFYniTX7LwvoOq+INSYi00q0kupE3IjzOPkt7WEyYXzZpCkUYJHzMB3r8zfFnj PxF411OXVPEGoTXTmWWS0shJKum6XHMEU22mWbMVhTbGgJGWfaGkZ3yxxdP0nVNWe4j0rTb/AFOS 0tZL66TTrO4vXtbOBlWa8uFtlYxxIWUPI2FBIyeRXVeEfiR4x8EzQtoetXK2MTZbRrx3vNGmja4W 5uImsJTtjMpXa81uY5cMwWRdxNfafwu+NGj/ABAaPR7yFdH8VLamZ7LdusNUMMZe7l0aRmLEoqGV 7aT51Qkq0qxyOvtVFfJP7UmiM1t4V8SRW0ISGe+0O/vAYxcM9xGt/pNsy53MiiK9YYGFJPOX5+c/ h74QuPHXi3SvD0RljtbiU3GqXMYcGz0m1Hm303mpFKsbso8mBpE8szPGrEBq+jvG/jaz0T45eBdN iENrong6G00WS2lNppenaZJ4nszZ3d7FdYIW3gs57NyshVF8llXYCXPUf8KYP/C6P+Ev+zp/wiv/ ACM+POGf+Er8zH2HZ9r+0/8AHz/xM/N8ryP+XbZt4r5v+CvjGDwb47sJ75oo9K1qJtA1K4mZY0s4 r2aOS1vzLNLDFGkVxHCZ5ZNwSAykKW249W+PfwluY7m/+IHh2ET2k5E/iTS7a3SOWxlSILNrdskC gPDJt8y93fvFkLTsXR5TB9R+D7UWPhLwtZLKs4s/Dmh2onRSizC30yKESqjcjdtzg888810dFfnx 8cPiRJ408RSaTp1y/wDwjXh+4mtbZI7mCez1XUoJXguNcja1yjoyny7U73/dAyLsM0i1Y+DPwifx 7dHXdaPleE9Mu/IngjlKXet3sUazvp8RiIeGAK0ZuJ8qxDCOE7t8kP1T8TLX/hF/hL4nsfCmnRWU NtpH2SKxsLMPHBpt/dx22tTCKMHkW0txNJMeQd0rNkFq/N2ux+HihvH/AIGBOwHxh4ZBb+7nWoBk fzr9R6KKK/N34y+EYvB/j3VLKzhSDTNTSPW9KhTyFSG11Bn863iht1RYo4rlJ4oYwPljVMk9T9w/ CzxI/ivwD4c1e4cvemx+waiWulupnvtLlbT57m4dVXY9x5YuvLZRtEg5YYdvQaKKM4B6e5OAB9Se lP8ALk/55v8A98tTPUc5BwRjkHGSCO34miiiiiiiiiiiiiiiuO8a+A/Dfj7TY9P8QW0jm2keWwv7 V1g1HT5JF2TNaXTKww4A3xSKyMQrMpKoyt8CeA9I+Huk3Gi6Lcajc21zqMupyPqk1rNcCea2itWj VrSGFQgWFCBsJySckEAeef8ACgPCdz4v1rxTrN1f6vDqmpy6rBocmy1tIbq9aSa+W9uYD5lwhmcS QIhhCqPLk88Ek7vxiiudP+FutRaBYvGdOi0aS1i0xZbY6RbaVqtvdpe2Uen7GjFmsSyqYyFjVdx/ doRWBoJ8O/tBeBIbnxNpD2d/pl9Pp8tzYyrDPZamltDPc3Wi3L+YwgnjkiLQzoyhgAwkMUcpj+E3 hHxH8MtW1bwpqvm6roeuH+1tB1rTLOeXTre6st9vfW+tYQmyuLi3FtIokcwsU8uKZ5PlPvleJfE/ 4KaN48L6vp0kOieJ1ikBukhBsdWKpm3TVoo/mDgjYLmPLhTh0mCxonzBf/s+/FC0u5ba20ay1aGM Iy39hrOlw2k5aJZHWJNVltZ8ozGNt0K5ZTt3Lhjl3XwP+KVlCZ5vCc7xh1Tbaalol/NubgEW1jcy SbfVguB3qnB8HPiZcXK2qeENTWRndA07WdtbbkBLbry4lSEDjhjIAeMHkVqN8BPiwoyfCq4/2de8 MsfyW8Jr0/wL+zXqMlzbaj47ube2sonhnk8P2EzXF5eKpcy2eo6lbssdupIjybV5S6M4EkLgPX1z pWlaboWnWmkaPaQ2Om2MKwWtpANscca5JJJJYs7EtJIxLuxLsSxJOR4xvNdtPDuojwvZTX3iS7gk s9Ehj8mOOG/niYi9nurtWt41t0V5x9qZY5GRYAxllRG8x+G3wM0LwX5GrayYvEPiVDb3EM7wMun6 PcRxhnTTbZyfNdZCSt1Kob5Y2jSFt27kPhl428XfET4my+JpdEay8NWXh/U9BABv5rCw33kF+Y47 x8QyahK4t1m2IhaFVJTCKa9n8bfDPwl4/ji/t6yl+3W0IgtdX0+YWmqWtuJ/P8hZmWSN0J37Unik Vd7sqqzFq1fBXha38GeFtJ8M211LexaXbzK13PGsb3Nxc3Ul9eSrEhYIjSyOUj3MVXapZyCx5Hwp 8GPAvg7W5tf0y0vbm986SSwGo3f2uDRVl3o8OnRhULDY+wPcmWQADD7ixb1aiiiiiiiiiiiiiiii iiiiivzF8fa5N478f61qWnRNfHVNWXT9Fhsbe7aS9tLfZpWji3s5t03mzxpG7JtBMjttRc7R+g/w +8I23gjwnpOgRLB9qggWfVbiDay3ur3Ch7+4MxSNpFD4igaRQwiWNTwuK7OiivjX9qWe5bUvB1q0 US2kNhq9xBKC3nSXNzcwJcxOpOAqJFCUIXJLNngDHyjX15+yzeag3/CZaefNk0yP+xrsBro+TZ30 32iBvJsWbG64jjHmyqvSCNWz8mOk+MHwQ0vVNP1HxN4O057TxDbrHc3Gj6bHGLLWYlIS6a3scr5d yE/ejyB+9KMvlNNJvr478OeINS8La3p2vaVL5V9pt1FcIrmZYLhEfM1ndrbsjtDMuY5kDqWQkZHU fpt4N8U2fjPwzpPiSyXyU1G3DTWxcu9newuYL2zaQqhby5VdFkKLvXDAAMK6avkr9ojwheeIPF/g GPR4muNV8Q22oaFHEEk2RRaXdxXa3M7oXKxRi9keV/KGxFZizDhOr8WtpvwP+Ez6Fol+f7c1QzWV lfY+x6he6nfYGq64kdpIHiNvBxbyK7GFltkd3PLfFnh3Xb7wxrml69pjsl7pV5FdRYkkjSZEOJ7S doSrGKeMvDMoYbkZlPBr7S+KvgrT/ix4R07xt4Uk+0ataaW11p6QRRzPrWnsfNuNGuDDl1urdxL5 SAttm82FlDSb4+g/Z90uDT/hjpNzCJFl1m+1nUrwOf8Al5h1KTRl2DsPKtIwR65r2uivkz9oj4mT 2h/4QHQbya3lkgLeK5YozExtbuCOSz0iK7DA7ZY2aS6VY8MjRR7yrTR187fD74f618Q9ZXTNLQw2 VsYpNY1iWJns9KtJCwV5Mbd80m1hbwBg0hB5WNJJI/0U8J+DfD/grS4tL8P2EFsoiijur1oov7S1 OSAyMtzq18iq0z7pZSm75UDFIlRMKPy5vLq5v7y6vr2aS4vLy5murq4lbMs9zcyGWaaQn+J3JZuO 9Va/UzwDK8vgXwXLLIzySeEvDjyO7FnkZ9IhZ2ZjySx5JPc11lFFfF37THgz7Hqun+N7RAtvrHla RrHzjK6raWxOnzkSSFm861iMZWOIJH9nyzbpRnv/ANmfxHJqPhLVPDs/myN4Z1FHtiYYEgi07XfM uobdJYvneQXMV5I5lGQHUKxA2p9JUUUUqq5GQrEHkFQSCAefuk9DwRQQUYqQVI6qeCB9KSiiiiii iiiiiiiis7WNH03xBpl5pGsWcN/puoQeRdWsoPlyRn51ZWQqyurAPHIhDIwDqQwUjzzwH8HvC/w9 1S61fRrvWru6u7B9Nb+1bqzlijtpbiO7kESWlvAdxaJOWLYwQOpqj4++DekfEHxNpHiDVdXv7a30 /TRpl5plrDHuvoIJ5ru2MN9ISYCJJm80eU+9flXy2+c9/b6Jpvhbw9d2Hhfw9ZeXa2M72ui2rQWC 6tdw2Qhhgu7+cPmW48pI5LufeT96Utg5+evgt4li8XaNqnwh8aaJNdPomm3alb8T+Y2n2uorbSaZ fxTlZre5sZZY0tnj2mNVAAieFWezpHw4v/g745h8UaMLvWvA15p82ma63kw3uv6Ha3UkbfaZLaDy jPClzHBNJPbRNIluJg0XyB3+n6878f8Awx8NfEK0I1S3Ntq8FpJbaZr1uXF1YbpROokhV1S4iDAg xT9FeTymidzJXyPr37OfxC0y7MWjw6f4ks3lmWC6tL6006ZYUkxA99a6vJCI3dTuKxSyqpBBcjBO BN8CPitBFJM/hQskSF3WHW/DlxKQq5Ijt7e8eR29FRST0ArF/wCFTfEj/oTdb/8AAYf41vn4B/Fn nPhVPXjxB4XPv2va6jwz+zd411OWOTxDNYeGbMTSpMjTxatqjRpDvjltrbT3a3Ku58s+ZdIy4Zth wof7K8J+EtD8F6PbaJoNmsFtAo86dhE19qFyeZL3UblAvmyuT1IARcIgSMKg27+6+wWV5fG3u7sW dpPdfZbG3N1fXX2eFpjBaWqcySPjbHGMbmOM8186eFvgeup+JdS8c/EG3RbvUtevtbtPB63UGp2N olzdPcwW+t3yqEuhGWAEMQWJlRd5dXaFczxt4h8Rax8V/DHw98OaDayaR4I1rwzrcsEEIEJjitYL hr26lETJZ2tpBd+RHsjO1yGUu5hjT6M8ReGtB8Wac2k+ItNg1TT2minEMrTQvFNC2Y57a5tmjmib GULROrFSyElWYHkvhz8M9J+HFvrUWm3VxfPq9+lwbq7Gy5j0+2h2WGnzeU5hkMTvO/nRxRlvNwy4 Vag1r4PeBvEPip/F2r2NzeXssNslzYyXkn9lXVzZhYre9uLUDeXESJEYhKIGVRviZmZm9P6+5P1H Q/z6jg0UUUUUUUUUUUUUUUUUUUUV8JftKeIzqnjW00COSQ2/hnTY0kjkijUJqerol/dSQyqSzo1v 9jHzY2srAKOre5fs++Ch4c8HJrt0hGqeKxDftvABg0iPcNJgQh2BEqs10XUKcSqjLmMGve6KK8A/ aS1C7s/h1HbW7hIdY8Q6Zp9+pjRzLaxwT6siKXBKYntYW3Lg4GOjEH4Gr2b4A3E8HxU8OxxzzxRX cGt291HDIypdQLoVzdRwXCKQHjEsUUm1sgMit95VI+ufid8JdE8f6fPNbxWWleKIy09praWyRtdy rCkSWetSQr5k8LRosau254cBkyN8Un59X9jrfhTW5bK9ivNF13RryNuJGt7yyvICtxb3VtcQN1+5 LBNE+GBV0Yggn77+CvxGn8f+HLgaoYf+Eg0KaCz1RokkRL23uIi2n6oyBFijeYpMkkUbsA8ZcLGj oi+x14F+0bptxqPgPT47RGmuI/FektDaRRTTXN7Nc2tzp8NpaQwqxaRnmUheM4wMttUw/DXwTY/B zwfrPizxW9uNZl083upmH7KZdOsYU8yDw7ZXdw6I9xNKVV1SVY5pzFGpcRxyt8OaxqlzrmraprV4 sSXer6je6ncpArpAk99ctdSpAkrMwQFiEBZiBgZPWvtf/hcUP/Ckv+En+0t/wk3kf8IljdJ5v/CU /ZvL+3+b9l8rP2f/AImuzZ5X/Lt5nmc18eeEvCeseNdctNB0O3ae5nPmXEpVhbafZq4S41C+lHCQ x7lBPVmKxoGkdFb9RNK0+LSNM03S4Jrq4h0uwtLCG5vJVlvJ4rK3W2ilupkVQ0rBAzMEGSegHFXg ABgcYwOBwB0HA7fy6CiuB+KWvzeGvh/4p1e285bmLTfsdrLBN5E1rc6tcJpNveRSgEhoHmEy4wTt wCCc1+dfg/wzd+MPE2j+G7NxFNqt2InnIjb7NaQxtc6hd+XK8YcwwJJKIxIpcrsU7iK/T7RdG07w /pVhoukWsdnp+nW6W9rbxjCqqkmSR2/ikkZmklkbLO5Z2O4k1fuLa3vLae0u4Ibm1uoJba4triNJ oLi3mjMU0E0LgqyOpKsrAgg4IxXwr4t/Zy8ZabqUv/CKxQ+I9HlllNoz39jY6naQAK0cWpJfNBE7 fMUD27Nu2FikW5UrqfhT8BvEmn+I9M8SeMYLTTbXRbw3dtpAvEu9Qu7+0VJdOuWl0yQwxRJKwlBM zOzRbHh8t99fY1FFFfJ37U9rvsfBt78+Le71q0OI2aM/a4baZQ8o+VWHknauefmI+6atfst6pJLo nizRDFGsWn6pYarHMC3mySazaPaSxOOgVBYIVIHJc56DH1PXH+MPHnhfwLZC88Q6klu86TGysIEa 41HUZIYjKYrW1jGRuKiMSylIlZlWSRNwr5G8YftIeKtWc2/haCHwxYKxxcusGpavcqrSIN8lyhgh V0aNjHHEzo6nbOVJFeCarres65LHca1q2p6xcQxGGGbVNQutQlih8wy+VFLdu5VNzM20HGST1Nej fCz4V6n8RdRMshm0/wAMWEwj1XV1QBpJAokOl6YXBV7l1ZSxIZYUYO4YtFFL9+eG/CPhvwhaPZeG 9Hs9JhlIMzQq8l3c7JJJIvtl9ctJcTbDI4j82RtqttXC8V0VFFFFFFFFFFFFFFFFFFcz4s8Y+HvB emy6p4g1GG1VYpJLa1EkTajqbwlImttMsmYNM+XjDbcKgIeVkjBYSeEvEJ8VeHtP8Qf2beaVFqYu biztNQG27bT1vJIdNvZE2hV+026x3CqhZQrjbJIuHNjX/Emg+FrJtR8QarZ6VZgtte6kCvM6IZDD awJukmkKqWEcSMxxwD0rK8K+PvCXjZr5fDGrrqT6csLXitaX9m8SXW8Qtsv4oi4JRslMgHrj5c/D 3iz4r+NbXxv4nuNB8W38emx+Ib1dNittQbU9Hazsbx4bKW0gu2uIGilRVkZUHlPu4XZgD7lfU9T8 P+B31jXlW+1nRfCh1PWo4mghW81PTtIN3qSRPbp5SiSVXCmNNoByq4GK82+CXxN1r4iweIo9dtdP iudFn094Z9OjmgSa31V7l1gkgmd+YPJ2q4f5lK7gWBdvKvj3428deG/Fo0fS/FN7ZaPqGl2GsWlp p9vbafPYs5l06e3/ALTtlF1KGkt3m+aXAL7QuEBPsvwV8ULqvwysdS1bWZ7y50ebWoNf1PV7qd3t 2hvJNTDXmoX5+ZI7OWBt5coqHbkbSo39D+LXw78R36aZpPiizlv5iogt7u2v9LNy7yrAkFrJqsMK SyOzqEhRi7clVOCa9FrzGw+KeiP4y1bwLriLoGvWurRWWkRy3BurTXbW9t1u9MlhvUiRILiVGTNt MB87pHG8sjFU9Ooooooooooooooooooop3T1zkHgkYweGU9QQeOa+Mvjd8GbmwWfxj4YN/fafDbp /bWm3d7eape6bDbQhP7Rtbu/eWeW3CjdOjyM0Ry6kw5EHzZpfiPxDoiyJouvazpCy/61dL1O+09Z eQf3gtZEzyAea9V8L/H7x94fltY9QvY/E2mRBI5bLV0Q3bwecJJmi1mJRcecV3Iklw0yrnJjbAFf V/gT4z+DvHAgskuW0TX5lC/2LqhCGaYJHvGm34/c3Cl5CkS5SdtjOYFSvWq5bxxqkui+DvFOrQXX 2K7sdA1eexu8AmHUFsXGnsgII3+cUC5GN2M8V8CfBWwtdS+KPhK3vIvOhju7y/RN8keLvStKn1Sw lJjIP7ueGN8dDjBBUkH9JKKKK8d+Mnwyn+I2jaf/AGbdQ2uuaHNcS2C3bSrZXNterGt9aSvCrGNz 5MbxSbGGU2EASF0+UbL9n/4pXV1FBPoVtpsUjYe+vdZ0h7WAbC4eVdPmnmIOMfu4WOTyAMkfZHwv +HVn8ONAfTknTUNUv5/t2raktvHB50ojEVvaWzAeZ9ngXPliVmO95ZAEEhjX0ivhn9o3wQmh+Ibf xZp0Hl6d4lLrfJDbrHb2mt20amRiYY0RWu48z4Ys8kqzyEnPHVfsu6+QfE/hWa4yP9G8Q6fa+Qm0 Yxp+sXDXKruyf9BVUdyOCUAy5P15TssRgsduchctt3YwDj8q+X/2kfBGq6zp2n+LtOlv7yHQLea3 1LSUfzbWzsJXM8uuW1tkFWVgkd46hi0axuwRIGNfFtvbz3lxDa2sEtzdXM0VvbW9vG009xPO4iih hijBZndiFVVySSAASa/Sz4V+ELnwR4L0zRb29vLu9cHUbyC4kR4NLu7+NZrnSNPSN5FWGF92SjlZ JWkmwPM2r6MSxwSxPYZywwDgAe30ptGCfcnAwOcnIwvv7Cvyi8R61P4k13WNduQ6zatqN3fmJ5nu Dbrczs8Nok0mCyQoVij4GFUAAAYr9F/hd4EtPAXhaysBBEutXkUN34gvFAeS41CRC32fzstmK23G GIJhcBnCh5HLejV8lfFf4Banq2r3/ijwUYbmXVJpr/VtDvLsQ3MmqXV0HuLrSru6xEUlMjzSxXEs ewhvLZw6Qx+feFf2d/G+paxaReJ7FdA0RJElv7pdT0u6vJrZZB5trp0djJchZmGQskyhE5YhyNjf eEEEFtBDbWsENra20UdvbW1tFHBb20EKiOKC3giAVEQAKqKNoAAAqaiivHvj1aw3Pws8RvJDBLJa Po91ayTJGzW039tW0DzW8koykhieWPcuGKsydHYH5n/Zu1O3sPiKbSdZTJrWg6pploYwCiXMUkOs M0+SCF8m0mXIBO4qOhJr75rJ1vX9H8OWEmqa9qdppdjCHzPeTrGJHSFp/s9tF9+aZlRjHDErSORh FJxXyZ4y/aYvp3ls/A2nR2cGySM6zrEK3F6WK4Say09WMMew5ZTOZQwI3RqQQfnbXfGfizxMZhr3 iHVtTimuTeNaXN7OdPS4JOHt9NQi3i27mCLFEoUEhQBxR4S8J6x401yz0HRYDLc3JMk0zBhbWFoh AuL+9lXOyKMEZOMsxVFBd0U/oZ4E+F3hXwFawLp9nDe6ysQW78QXcKPf3ErA+d9mLZ+zxHO0RQkD aF3mRwXb0aiiiiiiiiiiiiiiiiiiqWo6pp+kWM+oarfW2nadagPNd3s8dtbQCRxGgMsxCguxVFA5 LEADJArk/BHj3T/Hq6zeaJZXa6Jpl5Fpttq900EJ1W+USS34t9OUmaOKOJrSSOScIX81l8tGiauv v9QsdKtZr/U72006wtwpnvb64htbSEPIIozNcTkIm5mVF3HOSBzwK4fQPit4A8T6vDoeh+II77VJ 1uGhtf7O1a284W0RnmEM91BHExVFd8B+QpIzXzf8evH2v6P4/hsfDPifVtPGneH7CDUrOxvL23tI 9RuLi4vSZrVsQySNbTWzeYFb5Sq7gylV9++C+qeINe8AaXrPiPWH1i81Ce+a3kksrW1ltLKxujpM VrJJbKnntugeYzuPMbzNrE7QTxXh/wCMesaz8YtQ8DSaZYx6Kt7rei2bI8pvoLrw9FcTS6lNORtk W5+zyKYBGvlq0eHZo5DPZ/aA8R+MPC2haJqXhjWf7JsbnULnStWWKG2kvJ57m3W7017aaaF2iWMW 90HaOVG+dBhgTtwf2dPGuteJJfF9j4h1y41S8jk0/VLKO+vGnuRFcmaHUjZQu3yW8bi3BSFBHGXA wNy16w3xa+HUOtXHh+fxTY2mqWl1dWNwl7Bf2dnBc2O8XMUuq3MKWo2lGUEzbWI2gliufRI5Y5kj nhkimgljWWKWJ1eOWKRQ8ciOmQwYHKsM5yMEg1514o+I+m+CNf07S/FMUtlpOvQtJpGvwrHNZxXF qNuo2Oq26SNOnllrZo7lYjG32jaQggkkPoNvPb3cEF3azQXVrcxR3Frc28qTQXMEqCSKeCaMlXV1 IZWUlSCCCRU1FFFFFFFFFFFFFFFFFFeCfGL4Ox+N4LjXtDkki8WRIsr29xezNY6zHBbpax2ey4cx W0wSNfJkjCIzFhMDv82P4Ztb/XvDeoSmyvdW0HVLOeaCb7LcXel39rcwh7WeGXyWSRHUPJEynBAL KRyRXoOgfGz4keHjGsfiK41a1W4kuZLPxABq4naWFYTHJe3J+2LGNqsscVyihskAbn3fS/gb9onw 34g+z6d4oiXwxqrrsN48gk8P3UipGpf7W5D2pdzIwScGONEG64ZmAr6LIxwcjB5yMHqRyOx59c02 vyv8X6sniLxf4k1iCaee31XXtSurKS6Ply/YZ71jp6SiRiE2Q7ECliFAAHAr9SLS1trK1trKzhjt 7S0t4bW1t4l2xQW1vGIYYYkHAVEUAADoKsUUVynjbwpa+NfDGq+Grmd7VdQhi8m8jjSV7S7tZ1u7 WcRPjcA6DegZSybkDITuHw3e/s//ABRtbqW3g0O01KJGxHfWetaRHa3AwCXiXUJoJgATjEkKnI4B GDX018IPg7D4ASXWdZe3v/FN1G0CyW7ytY6RZM2Tb2bOEMksoCtNOyArgRR4Te83utfN37RfgJNb 8Pr4zsY5X1jw5FFb3yI88v2nw8bh2lVbWKNxvtZpTOX3RqsJnaQsVQL4F8ANZfSfiZpMPmRRW+t2 uo6PdNMjHKSWxv7RIivR3ubeBASCMEjjOR+h1NaOORoi8aO8MhkhZ0RmhkMTQtJCzcqxR2QkY4JH QkHzL4weC7vxz4JvNK0xm/tazurbV9LgNzHaw3tzaB4ZLO4eVWGJIZZRECyL53lM8ioGr825oZbe WWCeKSCeCR4ZoZkaOaKaNiksUsTgFWUghlIyDwa9Y/4U94h/4Vv/AMLB3Nnd9s/sP7FP9q/4R37n 9t+dnPX975flbfs/7/zcfLX3L4G8AeHfh9p02n6DDMzXMxnvtRvXin1K+dWb7OlxPCkY2RK22NI0 VF+ZsF3dm7aiivDf2h7u4tvhnfwwGNY7/VdJtL0Ou5mtkuvt6CIjo3nQxHJ7ZHevnn9myWwT4iSJ eGD7RP4e1OLShKm6Q34uIJpBatg7ZPsqXJLcfJvGecH74qre31lptrLfaheWthZW6q1xeXtxFa2s CM6xK81zOwRAWZVBZsZYCuQu/ib8PLKNZZvGvht0d/LAtNWs9QfcQX3NDYNK4Xj7zKF7da5r/hfH wo/6Gr/yh+JP/kOtzTPix8NtWUva+MtEiAQuRqV1/Y0mA5jOE1lYGLZGQo+YjnoQT1ula5omuRyy 6JrGl6zFbuiXEmlX9nqKQO4LIkr2juqlgCQDjOK1aK+VP2pZ4l0rwhasH+0S6hq08RBGzyba2hjn DDHXdLHjkd+Dnij+yp/q/H3+/wCFP/QdTr1b41fEab4f+HLf+yjD/wAJFrk89rphmR5VsreCMPfa ssbI0Ujwl4Y44pWALSBysiJIh/PjUNR1DVryXUNUv7zUr+4EYuL3ULma8uphFEsEIluLhmdtiKqL k8AADgCqNFfqN4B8I23gjwppOgQx24uYLdJtUuLbJS+1ieMHULsSyJG8ilxshMiBhEqKQAoA7Klx kgDk9MDrnOBjr17VyUnj3wLE7xy+NPCcckbtHJG/iLR1kR0O1kdTKCCDwQeRWtpWvaHrqzPoetaR rKW7RrctpWo2eoi3aYFokmNo7bWYI5UNjODjoa1qKKKKKKKKKKKKKK8q+KXxT0v4c6cERYtQ8S6h A7aTpBchUjJMZ1LUxHhlt1YEKAQ8rgomAJJIvgPxP4n13xzrs2sazO15qN40dvb28KMtvawBttrp 2nWy52RqWO1eWZiXdnkd3b9RdM0+20nTtP0qxQx2Wm2Nrp1pGzmQpa2UC21ujSN8zEKqglupr4A/ aDv727+J2r211Iz2+l2WkWWmoY44xFZy6bHqMqq6KC+bm4nbcxY87c7VUDj/AAX45l8E2nig6bp+ /Xdf0lNG0/Xl1C6tZ9BtppS+oy2sFsBvlkAiaGTejQyRo4LLvR9T4P8AhGXxh470e1MMUum6XPFr msi4t7a6tWsNOmWX7JcWtyyrKl1KY7ZlAchZC5jdEYV98/EEH/hAfG/yt/yKHibtz/yBZjk/56Cv mv8AZXuLdbnxtaNNGLqaDQLmC2JHmy21q97FczoO6xvNCrntvX1ruv2kPCd1rvhXT9esYbq5uPC1 zdzXMEPzxro+oRINSvGgVWdjC8EDllYBIvNd8hdy/JXhPx7q/hTTfE2iwBLzRvFOi6lpV9YTttWC 5vbCSyt9VtH2tsli8z5wBiVPkbDCN4+Er9UvBd3cX/g3wlf3lw9zd3vhjQLy6uZT+8nurnSYZriV yRyzMWLHucnvXyf+1DpAt/EXhnXBKh/tTSLvTWgWPa6vo12JzcyS/wAW8XqoAeR5Z5wRib4M/HCT TGt/CfjS9eXS3cRaT4gu5WeXTGfhLDVZ5TlrU9IpmP7j7rkwYMH2hwRkdOx6jBwRyCcYz79ciiii iiiiiiiiiiiiqst/YQ3UFjNeWcN7dKklvZy3MUd3PG5IR4YHO9gzKwUoDkgjtVrrjPHbIHp+XNFF fm38ZPCUXg/x9q1laW4ttM1ER63pMQNqI0s9R3GeGCG1CiKKK6S4ghjKgrGi/eBDHyuivrn4G/GT VLnU7bwV4tvZdRGpTSjRddv7tWvYr11Mw0vULu9kBnSYhktWy0omZYRvSRPJ9i+PP/JKPFXP/QD/ AF8SWdfIPwI/5Kt4V+utj/y3Lyv0bopskkcMbzTSJFFFG800kjqkUUUUZklkd2wFUKCxY4A61xs/ xH8AQQyTSeNvCjJAN7CHX9MuZiM4xHb28jyOfaNGNcsfjz8KM/8AI1f+UTxIf1+x1q6V8XvhprEj x2njHSYWjUsTqrT6HGQMAhJNbS3Rjz0Vsnt0NdbpPiTw5rsksWia/omrzW8ayzRaXq1jfyQRs4RZ Jo7R3KqWIAJxk8Vt18+/tK/Zv+FeW3n483/hJdN+x/fz9o+x3O/G3j/U+b97j8cV4x+zCFPj3WSe Cvg6/Ye5/tvT1x+Rr7pooI+nT3Ocnnjp0rznw98KfBXhfxJqHinSdN8rUL4sbaGQo1hovnIUvP7D tgoEHn5O/wCZtikxw+VEzRn0aiiuW8dXE1r4I8YXNvI8NxbeFvEM8E0ZKyRTQ6RLJFIjDoVYAg+t fm/4AdY/Hfgp2cIsfi7w47OX8tVVdYgLOXOAoGM7q/Umg+/vnrwB1z6YrjZfiJ4Ahjmlfxt4TKwx tIyx+IdJmlIQfMI4YJWd29FRSx6AZrmZ/jj8LLeaSCTxbCzxOUdoNK126hJU4JjuLW1eNx6MjEHs atad8Zfhjqs4trbxdYRyEH5tRgv9GtxhS3zXerwwRDpxlwa7DS/FHhnW53tNF8RaHq9zHG08tvpe r2F/OkKMEeZ4bWR2ChiAXIxkgd63qK8h+PJ/4tR4r9SdD/8AUksya+QvgR/yVbwp9db/APUcvK+9 fGXie18GeGNX8S3kD3UWmW6OlrE4ia6ubidbSzt/O2vsEksiK0mxgqkttO3B/NbxZ4x1/wAa6pLq viC+kupWdzbWqM6WGmwuFX7Lp1oSViTCKCeWcjfIzyEueWor72/Z08JrongttfuIAmo+J7p7lZXW ZJU0ixY22nwGOX5QHfzrhXjX50kjyW2rt+gqK5u+8ZeEdLupbDVPFPhzTb6Ap51nfa5plpdQ+agl j823uJVddyMGXKjKnPen6f4v8J6xdJY6V4o8PapeyLI0dnp+tadeXTpEhklZLe3kZyFUFmIBwAT2 roaKKKKKKKKKKKKKK5zxZ4q0XwXolzr2u3PkWdviOKKMBru/u3UtBYWMBI8yaXaSFJAUBndljR2X 88viD8T/ABL8Q7tjqc/2XRYLqS50zQbYr9jsiU8mKSaUKr3EwTOZpeheTy1iRylfa3wO0RtE+Gnh 5ZbRbW61WO41u72uHNyupXDS6dduVZhuexFqNoIIAAIDA15L+1RdXK23gmxWaVbOebX7qa3Dt5Mt xaR2cVrO8fQvGs8qoe29gOGr5j8G+JpPB3iTT/EkFlBqE+mpfm2tbp2S3N1dadNZW003l/MViklW YopUtt2h0J3gQeI/iF4pRWa61rxH4hvlUu+53kcrguwQYigt4l7ARwwp0WNOP060LR4NA0TSdEtX d7bSNOtNNhldUEsqWVuIFmlEYC73xvfAwWJI68fE/gJ47j9o+4lgkjnil8VeP5YpYmVopYWsdSdJ Y3HBUr8wPcV9YfFDwo/jTwRrmh28cTak8Ed5pBlgglcalYSC7ghgkuXjWF7gI1q0+8bFlYtuXch/ Pbwd4p1b4f8Aim11m2juI57C4e11XTJJJLM3tkJQt/pN4rK20sV48yJvLlVJNpZBWBq95b6hquqX 9nZDTbS+1G9u7XTlna5Wwt7m4aaCyFy4UyCJWEe8qC2MkDOK+5/2bL+8vPh3LBdSGWHSvEWpWGnA xxqYbOS2t9SaIOihm/0i4mfc5Y87Qdqqoj/aS0R9R8BQ6rDbW8knh/WrO6uLmTyxcQabfq2mSxwO /wA2HuJbTzI14O0M33BXzX8Mfi9rfgC9trS6mutV8KMTFdaM8vmGxjlmad7vQxMQsMqu7yNFuWKb cwfa5WWP9BdH1jTNe0yz1fSLyG/02/hWe1uoGJWRSdrKythkkRgUkjcKyMrI6qykDSoooooooooo ooooqtd31lp8aTX95a2UMjiJJbu4hto3k2lvLSSVlBbgnAOcDNWvqP8AaH0Zdyn3HI60lFfFv7TH g37Hq2n+OLRT5GsiLSdXJOQmq2VqRp0oMkhY+daxmPZHEFQW+5iWlr5Zor2L4Y/F/XPAV5a2d1Nc 6p4TLPHdaO7iR7GOaTzXvNFaU/upEdmkMO5Y5csH2uyyx/ohDcQXdtDd2k8Vza3UEdxbXNvIk1vc W80YkhngljJVldfmVgSCCCDg1+RtfrxRSfl+gxXN3njTwdp91NZX/i3wzZXlq7x3Vpea9pdtdW8k fzPFNbzSh0Yf3GGa4qb45/CqGRopPFkZZDgtDpOvXEZ4/hlgtWRvqGNWLL41/C6/m8mDxbZo+3dm 9stV02HCjkfaNQgijz7bsmuusvGXg/UruLT9O8VeGtRvp32W9nYa7pd5czuFLFYLe3lZnOAT8imu krkfiCB/wgXjctyP+EQ8S4+v9jTdD/ntX5yfD448e+CD6eL/AA17j/kMw1+pNFFec+IfhT4M8T+J 9N8WavYNPqFika3FsphXTtZNuuLJ9at9hacwjAXLjcirFJ5kSrGPRsd8e2f6ZoooorhPiX4SuPG3 g7U/DlnJZQXt3Npkltd3/mGG0NrqcU9zMpiVnD+QsqKAPm3FSQCSPnHTdc+DnwakWTSWn+IHjSGC 5Q6xaGFrC1lmtYR9nt7os1tbxy/MoltluZ0DTRSSbTsPnnin4+fEDxG9zDZagvhnTJV8uOz0VRFd rFHdG5hkk1qQfaRNjakj27wo6qR5ShnB8fvb691O6mvdRvLrUL24ZWnvL24lurqdwuxWmuJmZ2IU ADcx9K6CLwH44njjmh8G+LJopoxNFLF4d1eSOWJhlZI5EhIZT2YHFP8A+FfePf8AoSPF/wD4TWs/ /GaP+FfePf8AoSPF/wD4TWs//GayNU0DXdCeJNb0XVtGeZBJAmqadeac8qElRJEt2iFgSrAEdwfQ 13Wg/Gb4j+H5xJF4mvtUha4juLi01+Q61Fc7PvQNPelriJHyQ4t5oyc5yDzX0H4R/aZ0e88u18Za ZLo1z+7U6rpay32ludsjTSz2Z3XMABEaosf2ksWJJQDJ5j9p7VdN1E+AFsbyC7Z9N1jVlEBLBtN1 b7H/AGZfLIPlaObyJdhUnIQnoRnQ/ZVV9njpiG8tm8MKOPlaRBqGefYMOP8AaFcv+0/d3L+M9CsX nlazt/DEN1BbFyYIbm81a6iu50j6B5FghV2HJCKD0FfNNFeifCfSDrnxH8IWO+NFj1eLUpDJH5yS RaJG2syQMhIBEq25jyeBuzg9D+kmravpugaZeazrN3FYaZp8Jnu7uYt5cSbhGgCqGZmdisccaBmd 2VEUsQD8f+Nv2l9UvGksfA1gNIts4/trU4obrVJQBG6ta6ed9vByJo2Mvn70ZSBEy185ax4j1/xD JHLr2taprDQtM8H9o31zeLbG4KtOLWOdisSuVXcsYA+UDHArEqSOR4nSWJ3jkjdXjkRijo6Hcroy 8gg8gjpXvPgP4/eLPDc9nZ+IrmbxNoAlRLk3eJ9dtLdpHeaWw1KR1aeTLq3l3juCqLEjwD5x9seF PFeieM9Gt9d0G5FzaT5WWJgqXVjdqA01hfwAt5cseRkbiCuJIy0bo7dHRRRRRRRRRRRXJ+OPGGn+ BvDeoeItQCzfZQkVnYieK2l1K/nOy2sYHlB5Y/vJCiOyRLI+1ghFfmb4g17UfE2talr2qzedfand yXU2GmaKIO2YrW2EzOyxQriOJC52oAuTirvgm8tdO8ZeEtQvpEhsrDxNoF5eTSDckVrbarFPcSOv cKisSK/VGvJ/iX8ItD+I4t7qe7n0jXLOBbW11WCJbmN7UTmY297YyMnmIC0hjKSxlWYkswBQ+C3n wA8I+Hry2j8UfFbStPhYJdS2Vxa6fo+o3dishE/2Fr6/lwWCsiSfZ5BuGNrH5T9GfDDSvAmnaAZP AMLSabPcG3udXmtr5LjWLvT1+yyXb3d/HH5yB/MAe2X7OshkWILhlHE/tF+I7bSfAUmiEhr/AMUX lvaW8aymKSG0066j1O9vdoRt6ApFbsmUP74HJ2lT81fAXxFHoHxH0uKcwpb+IIJ/Dk0skVxI6S37 xz6aluttnDy3kNtBudSoV2LbR86/ojwRg9O46jByDwQcYz79cGvjXxT8OPg5reu6wmjfEGw8F6hZ 6peW+q6TqUMcOl2t1A/k3FvpdvqbWJVfNDN+6nliAysQVAqjptC/Zg0W0vornXvE11rdhHskFhZ6 cNG8+RJ0fZc3f2i4cwugdHWERycgrKhXB+pBjGOAABgA+wBx/T2FfIf7VX/MhjPI/wCEoOO4z/Z3 +FfIdfYP7PPxPurmVPAGv3ktywtyfCtxKrzSxxWcDS3GjTXAJJjjhTzLXzAAiq8W/aII1+t6KKKK KKKKKKKK+cviN+0Ho/hxpdJ8Hiz8RawggMmotILnw7aCRvMkjWW0kV7mUIACsThFLDMjPG8VfI3i L4geNPFgdNf8R6lfW8ixK9isq2emP5L+ZG76XYrFblwTneYt2cZPAxxtamla3rOhyyXGi6tqej3E 0Qhmm0vULrT5ZYfMEvlSy2joWTcqttJxkA9RXufhv9pHxxpcwXXorDxRZl3eQSww6TqKr5JSOG3v NOjEKqHAdvMtZGYZXcuQV+v/AAX4+8N+PtPkv/D93I5tnSK+0+7RIdS0+SQF4/tduGYbXAOySN2R irBXLI6jwL9qPRC+n+FvEsa2ifZry70O7bYVvrj7db/b9PUOqYaGL7PdEhnG1pAUU7nYfG1FXdOv 7rSr+y1Swl8m+027tb+zmKJJ5V1Zzi4t5PLlBVtrqrYYEHuK/SL4waVJrPwz8YWkLpE0Olf2oWk3 YaPQrqPW50GO7pbsi+5FfCvwl1WTR/iT4Ou4oopmm1qDSikhYKsWuq2hzSgpzujS4Z09wM8V9k+O Pjt4N8HXN5pUP2vX9ctGngnsdOCR2lneQqpW2v8AU5/kXJYo3kJO0bKyyKrDB+afE37Q/j7XPOg0 yaz8MWUn26IJpkAmv3tLtRHFHcanfeYyzQoDsntEt23MXABCBPHr7U9b8Q3cUupX+qa5fiNbeGS/ urzU7sxK7SLBE9wzvtDM7BRwCSeprY/4V949BwfA/i/IPI/4RrWcg+4MFH/CvvHv/QkeL/8AwmtZ /wDjNIfh/wCPRyfBHi4D38N6yP8A2jWDqWl6lo93JYavp19pd9CsbS2Wo2lxZXcSyoJIjJbXKo67 lIYEjkHIrsfDvxS8feF3gOmeJdSe2t4YLZNN1Gd9T01bSBlKWsNlfF1hXaiput9jqvyoyivcbf45 +EPHWjP4Z+Knh020NxJA41XRhLPZW1yskjRahFbOzXVo8MZRN0L3DS7pQyrG7RN3nwj+GNn4X8T3 Xi3w34msfEnhLVdAvbCzlRv+JjDcT6vb3KW1yLcGGQRRQhZJN0b+blTAmK+iqKKKKKKz9X0yHWdJ 1PSLncLbVdPvNNuCud3k31s1rLtIIOdrHABB96+QI/BHwl+FAiufiDrP/CX+J4hBL/wjGlok9vaz YtLh0l0/em4x73eOTUZ4YrmBji2Lrg4PiP8AaU8bamxXw/a6b4ZtxNDLHIsUes6kVSIpLbzXGpIb do3Zt/y2auMKA+N27wrVNd1vXJIptb1fVNYlgRo4JdUv7q/khiZi7Rwvdu5VSSSVHGe1XbDwf4s1 W0S+0vwv4i1KxlLrFe2GialeWsjRnDqlxbxMjEHhgDxVz/hX3j3/AKEjxf8A+E1rP/xmj/hX3j3/ AKEjxf8A+E1rP/xmqWo+EvFWkWhv9X8M+IdLshKsX2zUtG1GxtfNf7kRuLmNE3HBwM5OK0tB+Inj jwyLdNE8T6vaW9okkVrYvcte6XAkrF3WPSr7zbYfMzNnyshiSMEk19A+Gf2oLlCkHjDw9FPH5km/ UfD0hhmSIQAQr/ZV+5SR2kB3uLuNQpyseU+ft/jB468NeIPg7qF9ot4uoWuuappei28iLLFLa6ja X6axcW95byqrxusNs52yKuQyOMq6E/Pv7Pthc3nxQ0W4giMkOl2es396w6Q2z6XLpiSn/tvcwp9W FfQP7TpI8BaQOx8XWH6aNf18KUVZtbW4vrm3srKCa6u7ueK2tbW3jaa4ubm4kEUEEEMYLM7sQqqo JJIAr9WNG0+38OaDpeltc/6LoWjWNgbyfbAGt9MsltmuZ/mwmVjLNzgDPPBNfPXj39o/TNHuLjSv Bljb69e207wy6zeyO2ghoJIw/wBhis3WW7Rh50fmrLEgIWSNpkavlHxF478YeK2l/wCEg8Q6lqEM rRO9i0/2fTN8K7YpI9KtBHbKwHO5YgSckkkknkaK9R8H/F7xx4NlgS11efU9KhSCE6LrMst9Yi2t 4zDDb2ZlbzLUIrfKLZ0XKrvV1XbX278PPin4b+IlvIunNLYazaQQzahot60ZuYQyKs1xZSocXFss p8sSgKwOwyRxGRAfSqKKKKKKKKKKKiubi3srae7u54bW1toZLm5uZ5Ehgt7eBDLNPNNIQqoiKWZm IAA5OK/NX4ofEG6+IfiSXUf9Kg0azDWuh6ZPIhFpaYUS3EkcXyCe4ZRJMQWx8ke91jRq82r9SPh6 MeAfBHQ/8Uj4bPysG66NCcHHcdMfnTvG3gjQ/HujjRNcW7S2S8hv7e50+4W3vbS6t1eISwvIkkZ3 JJJGwlidcOSAHCMPmDU/2bdJ0S3W81n4nadpFm0yW6XWqaJbWFu1w6NKkCzXWpqpdlR2CgkkKxxg GvWvhB4b+GehTavB4P1ZPE+u2KWqazrjxmcQJMHiS3028hiFukErwyyBYJpGbAMkkipHt9M8a+IU 8J+E/EHiKQwq+l6bcTWguIriaCXUpcWulW062mH2S3LxREggKGyWRQWH5keHNX/4R/X9D13yWuP7 H1fTtTa2Sb7O10ljdpcvbCfa+zzApQtsbAPKt0r9VrO8ttRs7PUbGZbiyv7WC9s5487Z7a5iE0Ey ZwcFGDDIH0Br5y+Kvgj4S6zry2ep+ILTwL4wvbKTVRe+Stvpd/BPdNvu9VFyIrWSUtFcKhS6hmZ2 JkMoEa1ymjfsz6Pqa2mow/EOHWdGlly02jaTa7buKOUxXEdrqSXtxErBlZN/luFIOVOMV9S+GfD2 meE9D03w9o6Spp+mRPHB9ola4nd5ZXubi4mlbgvJLI8jbQqAthFVQFHnnx5Un4UeKjjIU6GSc8qP +EjtADj0ycV+cte3fBL4lP4I8QJpmp3Mo8La5KkF9GXj8jTNQkKxW2tgTEBFXAjuirLmH5yHaKNa /QoH6dPc5yeOenSiiiiiiiiiiiivJPiL8ZPDXw/WSwJ/trxIgtSNBtZmgaCG5BkE2oX/AJUkcGIw HEe1pW3xsI/LfzV+NPFXxj8f+K5ma41u40mzaN4xpfh+W40qw8uW3WC4SbypDNOJNhYrcTSBSzhA qttry2rdjf32mXUN9pt5dafe2777e8sbiW0uoHIKlobmBldDgkZVhxXrnhX47/EDw28cd1qI8S6c oZHs9e33c+151mllh1UEXQl2ho4zLJJGgY/umwuPrj4efGLwv8QDFYRO2jeJJEuGbQbt2laaO1iE 002nXyosU67CzeX8koEcjmIRrvLPjnoB1/4a675VsLi70b7Pr1pmf7P5A02T/iZXPzuiOUsXu/kb cWJwimTZX5x0UV+nPwrupLv4c+DJZTExXQLC1BiDqojsovsUQPmc7gsahucFslflIr80L2zutOvL vT72GS3vLG5ns7u2lBWW3uraQwXEEi9mR1Kkeor9IvEnxd8EeF9I0rVr+9uXbXdLtNa0jR7WAXGs 3em3vlmG4eDcsUICyE5uJow/lyLGzshWvmnxL+0z4q1IPD4a0zT/AA3C0Uam6nP9s6mkyXBkaWCS dI7ZFePbGY3tZCPmZXyV2eGa54t8T+Jmb+39f1bVka5lvVt7y+uJLKG4lzve0sCRDDgEqqxIqgfK oA4q2ngHx1NHFPF4K8WSQ3ESSwTR+HNYaKeN1DJJDIsJVlIIIKnBHSl/4V949/6Ejxf/AOE1rP8A 8Zo/4V949/6Ejxf/AOE1rP8A8ZrJ1Tw54g0NYm1vQ9Z0dZ/9QdV0u909Zuv+qa7RA3Q9PQ+laXhz xx4u8JFf+Ee8QalpsSyzz/Yo5/O0ySe5t/ss08+k3O+2kkKBQHkhYgqjAhkQj3LRf2iP7Ss5NC+J Xhqx1/RLq1htrq40yBI7yVreAsbi7028k+zzSSzrC+6F7YQtukjUkIg6Lw38JfBmveIdA8Z/DTxb Bc6VpPiDSNW1TQNQEkt9psFvqUt35KOcXEe4wLDbRXcOXVZJvtEg2hvrmiiiiiiiuR8ZeOfDngTT U1LxDdvEk0kkVnZ20X2i/wBQmSMyvDaW+QDgAZkkdI1JUM6llz8IePvjL4t8debaPMui6C2VGi6b JIEuEEjMh1S8bD3LbWVWXCQnarCFWyTm+D/hb4q8Y276nDBDpHh2CKe5uvEuuObHSYra13m7nhmk GZlj8uQSPGCiFSJXj619LfDX4M/CvUNKg12LUJPHYNxJH9rnW60vTorqyuW3IuiqVlX5dgeO7klW QYcKI5Bn6H0vRdG0KGW30TSdN0e3lkE00Gl2FpYQyy4CCSWO0VAzbcLuIJ7VpUUUVxmv/DvwP4o8 99b8M6VdXNzKk9xfx24sdUnljXYrTarYGK5cYwCGmwQBnIAr5Z8f/s5anpP2e88Cy3ev2txc29nP pl41qmpWbXMiQw3S3SiKGWDe375mVPJXDuWQSPH5z8Zr6zl8aNommGN9K8F6PpPg3TpFaV53h0a3 zcreSSHDSxXEk8LMiquEHGcsfqX9nvT49E+Glrf3d3BEniDXby+iE+238l5riPw7ZWm+VhveaS3D Q7cFjIqKCevAftSaESnhXxNDZphWvtC1G/Eyh2Lqt/o1obd3yQNt+4dI+M4duYxXyBRX1p+z3pVl 4Y0LxR8TfETpp+mpaNpmn3dw80Jezt5hPqjwRSBY5hNcLbW9t5bM7TJJEqhjhvCfiD8Qda+IetNq Wou0FhAZItI0eOUtbaZaseVXIHmTSYBnnK5cgAbY0jjTgaKKKK6jwj4u1rwVrVrrmh3TQ3ELAXNs SxtNRtC2ZrG+hHDxOPxU4dCsio4/SLwN4y03x54dtPEGmq0KzFoL2yeRJptO1GED7RZSOuAcbg6N hS0bI+1d22uuoooooooooor4d/aW8WS6j4nsvCdvM32Hw/aRXN7CouIw+salEJ1Mys3lyCK1MJhd UyplmG75iq/NNFfqh4K8Rx+LfCWg+IUeAtqemwTXYt47iK3g1KIfZ9VtYI7wmTbDcJNEpLNkKGDs CGb5J+J/x/1jVbzUNC8F3B0nRIZ/I/t22Z49Z1MwF0mktLlH229rIxVovLUTEIGMiCR4R87WlrqG u6ra2UHmXuq6zqEFtD50y+beahqNyIo/NuLhgN0kj/M7t1OWPU1+nLt4f+GngvdhrfQfCukIvypa i5uTEPLG7YsET3d5MwDNhBJPIScFjX50+PfGuo+PvEd1r+oRrbK6R21jp8UkksOnafBkQWyPLyzE lpJXwoaRnZURSEXi6+8fgZ8WIvFOnQ+FdfvnbxTp0TrbXF44Mmv6dAN4kSc433UEYImV8u6L52ZD 5xTy39pjwl9g17TPF1rbuLfXbf7BqkqJcPEur6fGFt5Z53Zo0ee12pFEirkW7thm3mvF/B/xE8W+ Bpw/h/VpobRpvNuNJuf9K0i7Zniacy2EvyK8iwxxvcQ+XPsBVZVBr9CPAPxA0T4haKuraS32e6gW OHVtInkWS80m7cE+XIVC+ZFJtYwXCqFkUHKpIskafH37RfidNb8cjSbW5M9j4YsU08ok0M1ourXL fa9UkgMJYBwDBbTq2GWSFlYArz4DVywvrrSr6y1OxlNvfadeW1/ZT7I5DBdWky3FtKI5QyttdQcM pBxgjFfqj4a1yDxN4f0XX7ZYUj1fTLS+8iG7ivVtZp4Q9xYNdRhVd4JN0EnyKdykFVIKrt0UUUUU UUUUV8W/Gv41nVzd+DvB93jSBvttb1u1cf8AE3xlJ9O06VD/AMefJWaVT/pH3FP2fJn+WaKKKK0t I1fUtA1Kz1jR72fT9SsJRNa3duwDxvgqysrAq6OpKSRuCjoSjgqSD9t6d4r0z47/AA48Q+HGjSx8 Xw6aZ5tLhmSFJdRs3W50zUdPluVkzaTXCRxzqSXiDtGzjdFLJ8LzQy28ssE8UkE8EjwzQzI0c0U0 bFJYpYnAKspBDKRkHg1FXW+BdCHiXxl4a0N7d7u2v9ZskvoI5BA76XFMLjVWEwIK7bZJXyDu4+UF sCv021m00/WbG/8ADd7PsGu6RqlpJDDPDFfvYSwix1C4tFk3n919pjBfymVGdNwO4A/lfFLqXh/V opoxPpus6JqKSoJYvLurDU9NutyiSGYfLJFLHyjrwwwRX1V42+FGofE/x3a+JfD00tl4e8R+F/DX iDUNa1Zd0UMl3E1jb2Om2cQV5JhZW8MzwmTCMTvljWSJa9h8NfBD4c+G0DDQ4tduvLkiku/EZj1Y yLJIJQPsMiLaKVwqrIlsHC5BY5bd6nbWttZW8FpZ28Fpa26CKC1toY4LeCJeFjhhiCqqjsqgVPRR TZIo5opIZUSSOWOSKWGRVeOWKVCksciNncrqSpU5Bry/xD8GPhz4hi2S+HLTSJ1gaCG88PJHo0sG 5/MMn2ezX7NK/UBriCTAwBgYx8oa58E7m6srjxD8NdYtfHfhxJ7qMxWromu2TW++d7Wa1+VZ3jh8 jPlbJpWkUx22xlJ800HxP4t8Barcvo9/qGg6jBNJbajZSx7UNxbCS1kt9T0q9Uxu8JeVVWaItG5J Xa4BH278KvjTpnj9jo+p29voniaKFHjthPus9ZSKJTdz6WZcMrqwd2tGLuseHV5VWUx+30UUUVn6 trGmaDpt5rGs3kOn6dYQ+fd3c5IjiQEKqhRlmdmKpHGil3chFVnIB+JviL+0JrfiEzaZ4P8AtXh7 RG+zk3//AB7+IrtkVmmH2i2ldLaIsVAWEmQ7MmUK7RDx/wAIeCPEnjnUGsPD1g10Ymi+2XszCDT9 OiuH2JPfXbcL0ZhGu6RwreWjlSK+kfh18Evh1qNzfwan4jPjLVtBNqNc0/R5Z7Tw7ay6pZuLez/t CALLctHLHMwlguojlAksSEMjfSuheEPC3hkJ/YOgaTpUi2iWLXVnYwR309ohVhFd6ht8+XJjRnMs jEsAzEsM10dFFFYOs+FfDXiNSNe0HSdXYW0tpHPf6fa3F1b28wYyLaXcimWIksSrROrBvmBDfNXz n47/AGbdMuILnUfAdxNYXkcTSJ4dvJ2ubG8eNI0S3sdRu3Mtu7BZGJuJJUaRlXfDGCV8c8fWsnhL 4ffD7wTKq2mp6h/aPjnxNp5huRMLu/b7B4fluGvUVoZorUTW01vEVAeMl1Y7JG7/APZk0uKC68Xe L76R7Oz0vTIdLW8uNkGmeTcudT1WWa7mwoa2S2t2f5wESTc+NymvZfj9of8Abfw11OeOO6mn0K8s NctorVfMDrDIbG8luF2sfJitrieZypXbtDFtoYH88KK94/Z98FjxP41j1a6jL6Z4TFvqknXEuryS EaHb/u5Y5AVdJLsMqOh8jy5FxLU3xk+MVx42uJfD+gSzW3hG1mxJIN8U/iK4hk3R3d0jYZbZWAa3 t2AzgSyjzAiQ+A0UUUVf0zU7/Rr+11TS7qax1CxmWe1uoG2yxSrnBBxggj5WVshgSCCCRX6IfCn4 p6d8RdNMUoisPE2nwhtV0pWISWMERnU9M3klrdmIDLktC7BHJBikk9Zoooooooooor5s/aY8Rzab 4U0rw9AZE/4Sa/le7cRRNDJp+hGK6kti75ZWNxNayKUwcIwY4bDfDVFffX7OXiG21TwCuhgJHe+G b67t5k8wu8trql1JqlneldoCBmeeFV3Mf3JOfmCjH+Mfxwn8J3kvhXwmIZNcijX+1dUuIvOg0nz7 ffBbWMD4SS4wySuzhooxhCsjswi+K9Q1HUNVu5L/AFW+vNSvpwnnXl/dTXd1KI0EUYkuLgs52qAq 5JwAAOAK/Qf4J+Frbwh8PNPu7iaBbnXbdPE2p3W9Vigt721WaygaaWONlWG1EZlVyVSUzEOUIJ+V fjR8UD4/1tLPSZ7xfCmkHbZQSnyo9Sv1LpNrclttV13K3l26TEskeWxG8sqV4pX1D8Afir/Y9xa+ Adb819P1S/WLw/ep50z2GpajKsa6XJCCcW9xKd0bRgbJnYuCkjPF6j+0d4UfW/B9t4gtU33fhW6e aVFMpZtJ1Ipb37JFEjb2jkS3lLMVVYllYt0B+J9C8Q634Z1CPVNB1S80q9j2jz7SUxieNJkuPs13 CcxzQs6IXhmVo2wAysOK+5/g38YIvHkB0PXPJtfFdlA0paJRFa63aR4V7y2TOI5048+AYB/1kXyF 0h439p/xNBFpeheEoixvLy9/t67KzlfJsbOKWxtYpoNuHWeWR2VvMG0wHKkkFfjCiv0S+AniS58R fDrT1uw7T+Hrqbw2ZykaLNb2FvFPYbBCqjEdtNDCd3zMULMSWyfZqKKKKKKKKKK8D+MXxki8EQPo Hh+WG58XXESs8hSOe38PQTIHjubqNwyvcOhDQW7gjaRLKuwxpN8FTzz3c893dzzXN1czSXFzc3Ej zTzzzOZJZ55ZCWd3YlmZjknJJJNQUUUU5HZGDKSrKQyspIZWByGUjoR2NfanwV+Lh8WovgLxkF1D U57W5g07ULuFbuHXrFLZnu9N1mKVWV51hVz5rjbPGCsmJRun+T/F/hq78H+JtZ8N3rb5dLu2ijn/ AHQ+1WcqC4sLzZC8gTzoHjlMZcsm4o3zAiuZor9TfCNmPDPgzwtpuoi10yew0Xw/pt3G00CRLq88 EVlJAsyMY3kmu32KUY+ZI425Zhn8/fjBo7aL8SfFtu0ss63mqyayk0kJh3rrqjWHRMs25YnmeEPu +coWIU/KPTbnw1qnxX+HHwxuND8i81/Qr+88DartsmtYbKwgia60241PUNo2w2lnBCxKLJve4KqT OfKb2fwn+zx4G0BYZ9ZW48V6lFNFOJ9QVrTS0kt7h5YfK0a2kZWjZTGk8V3LOjlcgKrMh9q0zSdL 0a1+xaPpmn6TZ+c8xtNNs7ewtvOkQI8xgtVVN7Kq5bBJwOeBV+iijPY8g8EHkEelcRr/AMN/Anih pJNa8LaVcXE10Ly4vbeBtO1G4uArJuudT0wwzyAhzuR5SrHaxUlVI+YPE3wC0aa81HTfh/4rhvde 0WIHUvCev3VpHqz/AOhLqAubK5t44QUkW4s4Yt9v5IkZ992jK0a+AXVr4m8D668E41Pw74g0uWWM SQzS2l3DuRrd5LW8tmG+KVC4EsTlJEJ2lkOT9R/DT9ok3dxZ6F4++zwyTu0MPiqMpbW4lbaLdNYt I1Ecas25Wuoisa5TfGqCSYfWQP06e5zk8c9OlFFFFFc/4o8TaR4O0S91/W5misrNR8kKCS6u7iVt tvaWcJI3SSsQqgsFHLOyorOPzW8ceMdS8deIr3X9S3RfaGEVjYCeSeDTLCL5beyt2kwMAfPIyqoe Rnk2qXIr6P8AhT8ABjTvE/juHnK3ln4UmhVlwQslnLrwfOSeXewKgDCLOeZYBV/adttet38L+TIy eDBbPa29jbRvFZ2mu2zPl7pY0EeWtWRLRWckCOfy0Qby+L+zl49j0XWJ/BmoypHp3iG4+06XLI9v DHba4IBEYGkk2lvtccccSAuSZUiRE3SMa+3qKKKKK4f4ieNbTwD4WvteuF8y6O6x0W3a3knju9au beSTT4bkI8eIRseWc+ah8tGCFpCqt+b2kaZrHjHxFZ6bbvPfazr+pbWubp7m5kkuLuUy3moX86rJ IUTLz3Eu1iFDu2cGvoj9o7VP7Ih8GfDzTVkg0nSNJtNVVWKS+YtusmhaMonfMoa3jhuAx34fzASC VBHY+CvHWjfGjwrffD/xj5Fv4oksZBbXTIFTUpraIyWuuadHC0W27tmAluLVWCyKGZQYGmii+TPF XhXWvBmtXWha7beReW5EkUiEvaX1q5It7+wmIG+GTBwSAQQUdUkR1X1P4L/CUePbt9c1pgnhPSr3 7NcQRTbLrWL+KOO5bTFMR8yGFUkja4m+VirBITvLyQ6f7QfjODUdYs/A2iGCHw/4Rjihlt7OOGO1 OspD5BtoRbSNH5VlAVtkTy42ikM8bAgIa+dKKKK9I0b4RfEjXY5JbHwlqccUZhzJqf2fRA6zgskl uNZkgMy4X5mhDAcAkEjPqWn/ALL/AItku4U1TxD4ds7FtxnuLA6nqV3HiMlPKs7iC0RzvwrZuFwC TzjB6aL9laISK03jmSSLOWSHw2IZGX/Zla+cKfqpr2bwJ8JNB+Hl/dX+hav4lm+22otb2y1G+0+b TrgK4kguHtrW1hPmxEv5Uhb5Vd1zhmB9Soooooooooor8yvivfXWofEfxnPeRtHMmuXdkgbzMm10 wjTbJ/3pJw0MUbDHGD8uFwK88or1vwf8RZfD/wAP/H3hBpVifWrWKbSGMLOGuL6eDSdes3KK2DLY FpI2cqqGJsEu6qfJK97/AGdPDw1jx+upzRSta+HNNutSEhtvOtDf3GNOsbeaVhtR8Sy3ER+8WhJU YViPQf2przUVbwfY5ePSZV1e82rP+6utRgMEBM1qG6wRSjy3Zf8AltIF/iFfLmg6Dq3ifVrXQ9Dt Te6pemf7Nbefb24kFvbvdTkz3TpGu2NGYlmHTAySBXa+NvhL4x8A2kWo6zb2dxpkkwtv7R0y7Fzb x3LyzJBDNFKsUy70h81XMWza6KzLKWjXkPC+qaxoviLRtT0BZ5dZtNRtm0+3txcvJe3DyiH+zzDa MssiXIY28kKEGRHZP4jX6BfGzw+niH4b+IUEcBudHgXxDZyXDzRrC+kA3F7JH5IO53s/tMSBgQWc Z243j83q9d+EXxBh+H+peI725kuWhvvDV9FZWSNKbG61+1kS50Y38MX8OBNCsoXKCVuisxryu6ur i+urm9vJ5Lm7vJ5bq6uZm8ya4ubiQzTzSyMclndizE9SSTVaiv0a+A+P+FUeFsHOf7c+U8BSPEl5 xnHoc169RRRRRRRRRXNeL9G1fxBoF9o2ka7H4em1GNrW61E6YNUmWwnjaK6htImnt1ilkB2CYlii 7tgEmyRPmd/2VXEUzReOleYRsYI38MmOOWUKSiyyjUGMalsAsEYgc7TjB5Gf9mPx7Ekzxap4UnEa StFGt9qqTTlFykSebZBAz9BucKD1YDmvPNV+D/xL0eOGS78H6pKs7OqDS/s2uOpVQxM0eiyXDRjn hpAAeQM4NedzQy28stvcQyQTwSPFNDMjRTRSxtskilicAqykEFSMg9ahoorqvBvizUfBXiHTvEGm SSh7WaMXlqkwhj1PTjIrXumXLMsi7JlXAYoxRwsigOikfTHxK+Fum+PtHj+Jvw8CPcanYnVdS0iJ Vb+1SYzJcTWsNqXCakjho7m3UkSyhuROH8749r61+FPhrR/hl4bk+LXja4jilvbBofD2k+RC98kN 62YZLRboKzXt5Gh8kQsqpas7yvskkEPkmnfFTWpPibpXj/XD9sa1vDbyWcUbPHZ6HdJLZ3FhpdsJ Ivmihnla38yTmbDylyX3bv7QHg0eGfGjavaoRpni5Z9WizjEOrLKP7btwZJZJG3SSR3RZlRB5/lo uI+PZP2a/GsF9odz4JuZGGoaI11qOmJ5OI5dGu7kPcATLxvhupmLb+SsqbQwRtv07RRRRRXj/wAa vHqeB/CNxDaTSQ6/4hjutO0NoBMr2wARNS1NbqCSJont4pcwyIxYTtEdjJvK/F3wnn8UR+PNAh8I 3QtdUvbr7PP5ux7KbTEX7XqiahbO8YmhWCN5WiDhyyqYSJhGR9p/E34Q6H4/s57q2ittK8VIFe11 lIgq3jRRCJbPWBDzLEyKqCYgyRbVKFkVopPz/wBR07WvCetS2F/Fd6Prej3aMQrvDc2tzC4mt7q1 uISPRZIZo22su2SNiCDX3d8Fvio3j/Tp9L1gRx+J9FtopLqSMRxx6xY7hCuqRQIRskVyqXSKuwM6 MmFkEUfuFFFRXFxBZW893dzQ21tbQyXNzdTyJDBBbwoZJ555ZCFRUUFmZiAACSQBmvzx+MPxOufH 2uSWlhcyDwlpczDSLZY5LdL6VV8uTWbyKTDM75cQCRVMcRwER3mLaHwk+DF34+LazrUl3pXhSEyx R3FuI0vtXu03IY9OadXRYYmH764ZGUsDEgZvMaH6N+MWh6novwom0rwKn9laRpAiTVdN0+Oczz+H CH/tGKKaMSSFTI4uL6RmBkiEzTSkF1k+R/hP40HgbxrpmrTvs0u6zpOtkhjt0m+kTzbn93FNIfs8 iRXOyJN8gj8sHDmv0pt7i3u7eC6tZori1uoY57e5t5Y5YLmCaMSwTwyoSrqysGV1JBBGCQaloooo qhqmqWOiade6vqlzHZ6fp9tLd3dxKGZYoYkLMQsYLMxxhURSzMQqgsRn8xfHXiu48beKtW8STxC3 F9Oi2tqGdha2NtEttZQkszfP5aK0pXCmQuwVQcV9JeKrWX4S/Ay18ORwTprvi+4MOt3MYlMVpcal ALjVoZpQLm2LLaRJpojSaMyjfcRZKSVz3wa+L8FpDF4C8dSw3Hh67hbT9M1HURHNBYwTp5P9jav5 /wAr2LqSkbvkRA+W+bcqYPOPir8LdS+HWqB08298M6hM40jVSoLxvgyf2XqWwYS5RQSrYCzKC6bS JI4ue+H/AIF1P4g+IYtD0+WO1iSI3epahKA8en6fHIsctwIdymVyzqkUSsCzMMlUDuv0L8YdV0j4 Y+D7D4W+EIDaya3atea1eGScX76e04he4ubqJY0mm1B4pIpjuKrBG0PlLE8QT5CooortPD3w88be K1STQfDep31tNHNLDfvEtlpkywSGGURapftFbMwYMpRZS2VYY+U49RsP2afiBd21tPc3fhvTJJgT LZXeo3c15agSFAsrafbTQMxA3gRzsMEZIOQO2X9lViq7/HSq21Cyr4ZLDcV+dVdtQUkA5AJAz1wO g9G8L/s/eGfC2raTrtnr/ih9W0q6julkju9NtrO4CjbPazW6WrSCKZC0UqCfLIWXIzke70UUUUUU UUUV8MftPO58c6NEXYxp4Ss5EQsdivJrF8sjqvQFgignuAPQV83UV6z8HPH0XgLxbHc6jNLHoGrW 7abrPlx3FwtuhPm2OprawOu54JgAz7JHWB5xHGzsBXmmo391quoX+q38vnX2pXl1qF5MI4oRNd3s 7XFzKIoQqJudidqKAAcAAVueCPDx8V+LfD3h7y55IdT1S2hvBayRxXKabG/n6pPC8wZQ0dsksgJQ /d+6TwfuH9oPVdX0z4cXo0pJPL1LULLStYuYRciSz0m5V3nk863dQizSxw2knmbkZJWjILOCPz2R GdgqgszEKqqCWZicBVA6k9hXsGpfAz4haV4dm8SXdhYrDaW817f6cmowHVLGxtoZp7m7nQ4hKxpC GKRTvJ86AIWEgTx2v008EJe+J/hhoVt4pid5tc8LLZahm8aee+06+tGtIL2W8V2bzrq0ZJ5SX3LI 5DbXBA/NnUtPu9J1C/0q+jWK9028utPvIlkimWK7s5mt7mNZoSyNtdWAZGIOOCRXQeA9cHhvxn4Z 1t7trG2sdZsW1C6SJp2j0qaYW2rDyUVmYNbPKpCqWwflw2Ks/EPxfN458W6t4gfzUtZpvs+lW0u9 TaaRa/urCFoWklWORlHnXCxuUMzyMuA1cRRX2B+ytJIU8cxl3MSN4akWIk7FaQXyyOidAWCqGI6g DPQV9cUUUUUUUUUVFcCdredbSWGK7MMgtprmCS6t4ZyuIZJ7aOWFpEUlS0ayoWAIDKTkfKV3+zBc 6heXN9e/EKW5u764nvLu5l8Mbpp7m4kM00z51EZZ2JJOR1rj7r9mDxklxKtlrvhi4tA5EE11Nqtn cvH2aa1htZ1Q/wCysz/WuG1T4GfE3SheSN4ca/trQv8A6TpV9p98bqNX2LLZ2CSC7fdnKr9nD45K jBx5lqWl6no9ybLV9Ov9LvFRJHtNRtJ7G6VJF3Ru0F0qsAw5BxyOaz6KKnt7i4tJ4Lq1nltrq1mi uLa5gkeGe3nhcSQzQzIQyOjAMrAggjIINfag0DTP2gfh3p2uM0Gn+OdIjk0mbVDGwjfUbNRLJZ6j 5USB7W6DpdL5SN9maUiMuVmjl+ONZ0fUdA1O90bVrWSz1HTp3trmCUEFXXlXQnhkdSskcikq6FXU lWBPtvwX+GravdR+PPEqxWXgzw889/5l6dqatc6ahlJQFgBa2zjzLiZwUZkMAD/vjFgfE34t6z44 123m064u9J0PQ71bnw9bW8sltdpeQPmHXbuWBgftZPzRbTiBTtj+YySSejfGuwl8XeBvAvxRjsGg vJtMtbDX1W11GHZHeqZrWdILpmWO0iuvPSGZuZRcQkPIpQ1hfs7eO4/D3iOXwvqUzrpfih7dLHIl kS18Qo4itMKZQka3SMYZGWF3eRbcZVFZh920UUUUVz3i3xPp/g/w9qniHU2zb6db+YkKlhJdXUji Gzs4gqth5ZWVA2MLkuxCBmH5jNrutXXiGfxDb3d3b69falc6gLrTXmtboX+oTPJL9kNsQy7jIyhV PQ7QMcV+iF94DtvHfg7QdN+Ilqlzr0Gm20t1qFkIbO+03Vri0Vb5rSe1MkWd2BKoDQSOiv5eFRU+ DviB8P8AWvh5rLaZqa+fZ3HmTaRq8UTR2mqWqsAWRSW8uaPKi4t2YmMkEFo3jkf3v4AfFabzoPAf iW/iNu0SxeFr69lZJI5gwRPDz3Dgqyuv/HnvIKlfIUtvgjT7Aoooor8/Pjn8SH8Z+IG0jS7pn8M6 DK0EAhuVks9U1SMtFcawqxAIygMYbZtzjYGkRlE7rXovwB+FEm+Dx34lsI/JEay+F7G8QM7SP86a /JbvwoC/8eRcEkn7Qqrthkb6+rB8UeG9K8X6Hf8Ah/Wo5ZLC/jRZDBJ5NxBJDIJoLm0mIYLJG6h1 3IyEja6uhZT+ZfivwrrPgvXLrQtbt2t7y2O+GZCzWt9asSLe/sZsDfFJtOCMFSCjhZEdB9o/CT42 ad4ttLfQ/FF3aad4riNvaQzSlLa18R+YRDFNbE4jS7Z9qy22VEjsGgGGaKH6BooorjPGXxB8LeBb MXOv6isU0gJtNMtlFxqt8QGZfs9mCMKdhUzSMkQbCtICRn89viD8QNa+IetNqmpt9ns4BJDpOkQy M9ppdqxBZEJC+ZNIVVp5yoLkAAJGkcafVvwE+Fs/hexk8WeILWKLXNXtoV0q2k3Nc6RpUyea7TqG 2JPdZQshUvEihCys80Q9g8Z+BfDvjzTBpmv2rSiB5JbK9t3MF7p87xGN5rWcZHOQWjdXRiF3ISik fn3438E+Ivhb4ligmmmAinF94e8Q2aS20V+lrIskdzbNkmK4hYp58O8mNyCGeNo5H+ndH1Dwp+0J 4OGja0y6f420a28xrhI4jdWlzhYX1rTUUoJrK4YILq2O0K2EJVhbXB6zRf7Q+EfwZuDrEdoNU8NW +u+UoMt3YXd9d6/cJob7rcpIYLhprcnlHCPhxGykL+e000txLLPPLJPPPI8000ztJNLNIxeWWWVy SzMSSzE5J5NRUV3PgPwBr/xC1ZtM0WOOKG3jE2o6pdCVbDToTny/PkjViZJSpWGJQSxBJ2okjp95 +AfhP4T8AwQy2VnHqOvLGgn8Q30KSXxn8qSGY6ejFxZxusskZSE7njKrK0hUGvTKr3l5Z6dbTXuo XltY2duu6e8vLiK0toEDBRJNcTlUQEkDcxxXzH4n/ab0azee18J6JcaywjuEj1TUpm06xE4TFrPD YhWnmiySzrI1u/G0YzuHm/8Aw074+/6BPhD6fYNZ/wDk+vYPA37Rfh3xBNHp/im2i8LXrRW6R6g9 zJc6Ne3Z2RTK0zIrWYZiXT7QzxqinfPuA3/RlFFFFFFFFFfn9+0RoN1pfxEutUeP/QvEVlY39pKk Bih82zs49LvbYygBGlDQrNIFOQJkLctk+EUUUV9o/st6U8OieLNbaWNotQ1Sw0pIAG86N9HtGvJZ ZM8bXF6iqAeqNntX0B4v8IaH430eTQ9egmmtPO+1QSQXEkFxZ3sdvLbQ3tsykr5kayuFWRXQ5w6M DisLwD8LfCvw7F6+ixXV1f3+1Z9V1WS2uNQS0G0rp9vLbRRJHDuUyOEQF3x5jOI4hH2er6Rpmv6Z eaPrFpFfabfwtb3VpNkrJGSHVlZCGVlYB45EIdHAZGDAEeV+E/gT4E8I6tDrNump6vfWkqTWD63d WtzDYTx7ttzb21nDAjSAkMrSq+xlVk2Oua9eubW3vra4sruGK4tLyCa1uredfMiuLa4jMM8Eqd1d SysPQ1+R5BUkEEEHBB4II6gikooor9Rfh14dfwn4J8OaDKksd3Y6akmoRTTW1y8Gp3ztqWqW6TWn 7to47mWVYyhI2gDe5+ZuzoooooooorkPGfjvw34C0+PUPEN40RuGljsLG3j+0ahqMsMXmSxWtuCB hcqGkkZI0JRWcF1DfN2qftSzF5F0XwhEka3L+Tc6pqrSSTWikiJpLG0hURSH5SQLiQA5ALferTsf 2p9Olu0XU/Bl7Z2BD+bPY63b6neR/uiYwlpPbWiPufAYmddoJIDEYP0Z4c8WeGvF1mb7w3rNnqsC f68QM8d1bZleGP7Zp9yqXEHmGJzH50al1G5cphq6GuX8U+C/DXjOyay8QaTa337pore78pI9Sstz iTfYago82L5kVmCttcDa6suVPw98Ufgtq3gFG1fTp5da8LvMyNeeTsvdIMkuLaHVY4/lKsCqLdIF Rn+VkiZo1fxCiivtT9mTxULrR9Z8IXEpa40q5Gracsl1vLabfkRXdva2hAKRwXC+bIwcgtcD5VPL Z+h/CTQ9L8R+MfH/AI/hs9G8I6R4k1260XR54UgspbKHWJY7O7urCFP+Pb/VpY2caE3LFAsbRFEm 8B8d+Nte+JviZbiSO5khNwbDw5oVsjzG1huZwkNvDbxZMt1OwTznALO+1RhEjRPrX4O/Bq28EwQe IPEEUV14vmQtGgcSW/h6GWNo5LS2eNiktw6MRPONyj/VxHYHkm9D+I/gq08feFb3QZyY7xG+36Nc GaSCK11q3t5IrKW5MavuibzHilXy2PluxQCQIy/nN/xU3gLxJk/bfD3iXQbsY5CXFvMY/wDgUcsM 0T/7UU0L/wAcb/N93/DL4y6B46trOwvp7fSvFpjdbjSpC8dveSwgbrjR55eJFkB3i3ZzMmJBtdEE z+yUUUVyPjLxx4c8C6aNQ8QXotxKJxY2MQM2oanNDF5rQ2dspyeSqtI5SNCyh5E3Cvzl8c+ML/x3 4lv/ABDfq0P2hhFYWAnkuItM06EYtbGF3CghRl5GVEDyM8mxS5FfZ3wJ+GbeDdFbXtXgmh8Ta9bq JrS6hijk0bTVnZ4LJSCzb5wI57gOVIYRxNGrROz+9V5V8VPhdp3xF0nKGGw8R6fE50fVXUhGy29t N1HywS1vIeQwBaFiZEBBeOT4HtJvEPw78W29xJby6b4g8N6ikklpcmVUZ4uZLadrSRDJbXMTFGMU u2WFyVcowJ/Svwl4ksvF/hzSPEen5W31O0ErREyE21zGxt72yZpVQsYZ1eLeFCtt3JlSCeior5P/ AGkPiC9pDD4A0q4AkvIIb/xHLE9u7JbNIXsdJcqzPG7lRcTKyoxjMOGaOVwfI/gv8Lx4+1iS91eG 6XwrpBBvJId0C6pf5Dw6PFdEqygqwluWiyyR7VzG80cg/QW3t7e0t4LS0ghtbW1hitra2tokht7e 3hQRwwwwxhVREVcKowAAABinXNvb3kE9pdQxXNrcxSW9zbzxxzQXEEyeVLBNC42sjqWVlIOVJBBB r87Pi78Mr7wDrk1zbW+/wpqt1O+i3UXnPFZGRmmGiXbTNI6ywrkRNI7edGu8MWEqR+jfBP41DSPs Xg3xhdgaRlLXQ9buXCjSNx2xadqcz/8ALnniKdz/AKP9xv8AR8GD7OgnhuYYri2kiuLaeNJ4J4JF khmhkXfHLFJHlWVlO5WBOcjBIqSiisnW9f0Xw1YS6nr2p2WlWUQkzPeTpH5skcD3BtrSM5aaVljY pBEGkcjCqTXwt8XPjRd+PcaJoa3WmeE4TFJPDMUjvdbukcSpJqKwllWCJgDDbh2BcCaQlxGkG38A PhnPrmr2/jXWLSWPQ9GnW40VmkaD+09btLhTDNEoXMkFqyszMGVWmCRjeEmRftPVtI0zX9MvdH1i zhv9Mv4TBdWs4bZImQ6srqQyOjBXjkQh1ZQ6EMFNfn98UfhBrPgK7utQso5tT8JPKGttUQBpNPFx KUhstWROUdTtjE+0RybkwVd/KX1r4TfE7SfGGkp8L/iDBaXf2mzXS9JvbvAi1e3QBbbTbuQkGK9i AX7JcoVZ2VPmW5VWn9W+Fnwyf4b6l4zijuZL7TdXudKfSLiV4/tAsrQXO22voo1UfaImmZXkUeXI u11CEvGvwv468Rnxd4u8QeIsOIdRv5GslljSGZNNt0W00yOaONnUSLbxxCTDH5gTk555GitTR9H1 PX9StNH0azm1DUr6UQ21rABudjyzu7EKiIuWkkchEQFmIUEj7k+HvwA8N+GYVvfFEdl4q1p/KkVL mB20bTSbUxT20FhOxS5y7ufPuov4Y2SKFgxb6AA+nT3GMHjjp0or5+8a/tEeFfDV0dP0K2bxdexv GbmazvYbbR4kZWLpFqojn86RcJxFCY8NzIHVkrxqf9p7xw0shttF8KxW5kZoYprXVriVYifkSadL yMOwGMssa5POB0rsvB/7TiTXCWvjfR4bOOabA1nQluHtrZJZI40+2aVcvLKUQGWSSWGZ3ICqsDHm vqmwv7DVbSHUNMvLXULC4DGC8sriK6tZhHIYpDFcQEq2GVlbaT8wIPIq3RRRRRRRRXyb+1H4fR7P wz4qiS2R4Lq50C9kJm+2XC3UZ1HTFVQDGYofKu9xJVgZVA3jOz45ooor379m7Tbe++I32qYyrJo2 ganqdoEZQhuJXh0d1nBHK+TdykYx823mvurVtJ03XtNvNI1ezivtN1CBre7tZt2yVDhgQyEMrIwD xyIQ6sAyEMoI8q8NfAnwL4X8QReIbNNUvbm1kkn0+z1S5t7rT9OuTIHgubaNIEkaSDBEJnkfYcPz IqyL7LXiU/7Pnw4ufEE+ty2d+sE80txJ4et7xbTw+sssJRhBDaRx3MaBz56xR3Kxq3yKBCBFXtqq iKsaKsaIqoiKAFRAAqqqjgADoBjsAMV+a3xl0230r4neL7W283y5dQh1FvNdHb7RrOnw6vd4ZFUb fNnfYMZC4BLHLHzCiiivvD9mvw8um+CLrXHhhW68SapPLHcJJM8kmm6UTp9rBNE3yKUuBeMNgyVc bmPyqv0RRRRRRRRRWfq2raboGl3usaxdxWGmafCbi8u5yfLjjDBFUKgLM7uQkccal3dlRAzkCvmL W/2o9PhmuIfD3ha4v4RA629/qmoJYYu8Mkch063imLwg7HwbiN3GVIjPNZ9j+1O4FvHqfgxWPmAX dzY64Y1WJpiWe3sZ7ViWVMYVrnDEHlQ3y+9+Cvij4N8er5ejai0GphC8uiakiWeqooeRQ0cQZ45l KxmRjbSyiNWTzdjNtr0KsvWNE0jxBZPp+t6bZapZOdxtr23juI1k2GMTRBwSjqGOyRCGXJIIPNfJ HxJ/Z0lsI7nWvALS3lnDBcXN34dupZLjUkYXG/y9CkRCZ0SJuIJ280iM7JJ5JBGPlKiivoH9nTxT Lovjc6E7oNP8VWrWsqu0ESx6jpsUl7ps/myIXJI8+3WJHAdplJDFUx7Z48+Ch8c/Eca1NIdK8PnQ 9MfV723KS3uratb3clrJawRTPiArZxwK05jKLhMRyMZCPDfjB8VD4jlPg7wv5eneCdHdLJIrHy4o NbbT3CW8pS2+QWURRTaQLlThZnG7ylh6z4MfBBtVNr4u8aWbLpSlJ9G0K6jKtqpBDR6hqkLjP2Qc GGBhmfh3AgwLj7D1PS9O1rTrzStUtI73TL+3ktby1kaRVlgkXa6h4mVkPGVkRlZThlIYAj8zfiB4 G1L4feIp9C1GSG5RoRe6bfQMAl/pk0skNvcvBktDJujdJIn6Op2l4ykj/Svwf+OltdW0fhrx7qUV re20QTTfEl/MEh1CBcKLTWLqT5UuEXlbmUhZlBEhEwDT/VfQ44449eh5PGQPaiiis/V9W03QdNvN Y1m8gsNNsIjNd3c5YRxJnYgCqCzu7FUjjQFnYqiKWKqfzy+K3xT1H4i6kI4RLYeGdPmY6VpbMPMl cAx/2rqQThrh1JCJkrCjFELMZZJPUf2evhl9uuLf4g60kLWNpNcReHrGeAyG4v4f3b6w/mjyxHA+ 9bcrlvOUyfuzChf7MrnfFXhXRfGei3Oha7bfaLO4AeKVNqXVjcopEF/YTkHy5Y8nacEEFkYPGzI3 5vePvBGp/D/xHcaDqMkdwojS707UIVaOHULCZisNysUmWjcMrxyxknbIrBWdNrt9y/Bn4iDx54XR b6dpfEehpDaa7m38iOczPKNO1CNlZlbz4o/3pG0iZZMRrH5e716iivI/jT44PgrwZdtZ3Ai1zXDJ pGkeXOYrm286I/b9ViEU0M6m2iz5c0W7y7h4N42tg/HXwf8Ah+3j/wAVxW10h/sLSFi1LXGK3ASe BZlSDSkngGFluWJADSIfKWZ0bcgU/pCqoirGirGiKqIigBUQAKqqo4AA6AY7ADFFFcN8QPh/o3xD 0U6Xqi/Z7uAyTaRrEUaPdaVdOgDMoYjzIZCqieAsqyKFIKyJG6fnv42+H3ibwDfLZ69Zr5M43Wep 2Zkn0u+HVltrpkQh1wd0UipIBhiuxlZu78JfH/x14aSG0v7iHxTpkcsO+LWzNJqS2wuHmuorbWYy JS8gcqr3YuBGFQIgRdh9m0n9qPw3Mkp13wzrenyK6iBdJnsdZSSMqd7SvePYFCDjACtnOcjGCurf tReG4UhOh+GNc1GUs/nrq1xYaLHEgAMZhks2vy5JzkMqY4wTnjynxN+0d431lZ7fRotP8MWkkmY5 LRDfaqtu0LRvbS6heZj5Zi4khtonUhQrDB3eIJFrPiPU9kUep69rWoSSSFY1u9U1S9kSIzSuQvmS ysEVmY8nAJPAr7J+EnwHTw9cR+I/G0Npd6vF5b6VoySR3llpb7NzXd+4zHNdK3yxLGWijx5itI5R ofpuiud8U+FdD8aaNc6H4gtPtNnP+8jljZY7ywulQrDfafOQ2yaPLbWIKkEo6PGzI3576zpHib4M eO7QpcQSahpbwanpl9CJvsOqadPuiKzREpIEkAktrmLcMEOquy7ZG+19J1bw38bfh/eQuk0FvqcJ sNVsPPYXekatbFLqEpNHtEgimEVxA5GyRQokTmSIfAHi3wnrPgvXLrQtbtmhuYP3tvMAxtdQsnkK W+oWMpGHik2kA9VYNG4WRGVeZrqfBvhPUfGviHTvD+mRyl7qZGvbuOITJpmnLIq3mpXCsyLsiVsh S6l3KxqS7qD+lnhXwrofgvRLbQtCt/s9nbEyyTSFXur66dQJ7/ULhQu+Z9o3NhQoCogSNUVfmj4n /tCXVrqFxoXw+nsmhtcw3fiZoY75ZbtJQzpoccoMDQoFMbXEiSLLkmEBVSaTx3Rvjh8SdI1W51R9 efWPtj+ZdadrEYuNKdljdYxbWsBi+yhS+/ZZtCGZVDhlG2s3x58VfFfxCWzh1qW0s7CyBZNL0mO4 ttPmuWZib65iuJZnklCkRoWk2ooOxVZ5GfzWiivuH9nb4hS67pkvgrVGD3/h6yjn0m4L3Ekl5oqz +S9vNvDIps2eGOPDjMbIqoPKdz9L0UUUVWurq1sbea9vrm3s7W2jM1xdXUsdvbwRJy0s00pVVUYJ JYgV51qXxm+GWk3Atrrxfp8spjSXdpsN/rdvtc4AN5pEU8W7jlC4YdwM0zT/AI1fC/UrqKzt/Ftn FNNu2Nf2ep6VaL5aGRvNv9Ught04Hy75F3HAXJIFej2N/Y6paw3+mXtnqFjcBmt7ywuYbu0mVHaG RoLm3LIdroyNtOAykHkV5p8YPh//AMJ/4Ult7SOP+3tJZtQ0N8W6PNMI9lzpbXEw+WO5UAY3ovmr E0jbUOfzkuba4s7i4tLu3mtbu1mltrq1uYpILi2uIJDHNBPDIAyOjAq6MAQQQQCKr0UV91fsw/8A Ih6x/wBjdff+mawr6Ooooor8m9c/5DWsf9hTUP8A0resuiivoT9n/wCHz+JvESeKb9EGi+FryGaN JFulOoa0qG4so7eWEouLRvLuZtznnykaN0kbb96Vwuu/E7wB4beSLVvFWlQ3ENxJaT2tpK+qXtvc xMVlhurLSlnmiKspVvMRQGGDz15v/hfPwp/6Gr8f7D8R/wDyHXdaJ4w8K+JCiaD4h0fVZpLUXn2W zv7aS+itm2fvbiw3CeIAuiuJY1Kk7SAeK6SiiiisHxP4j07wjoOo+ItWeVbDTIBJKsEZmuJXllW2 treFOheWV0jUsVUFsuyrlh+ZXizxXrPjTW7rXtduTPdTnZFCm5bWxs0dmt7CwhJOyGPccDJLEs7l pHd25qiul8KeLNa8F63a69oVz5N3bfJJFIGezv7RmBnsL+BGXfDJgbhkMrBXRkkVHX3LXP2mvFV/ pVvZ6Lo+n6BqTRRrfauJf7UZ5U8t3k0yxu4hHAHZZFKz/aCEfAYOvmGLwh+0l4p026jh8XRQeItN knBnuYLa00/WLWFyiObUWqxW0ojQO6wyRozucGdFxj7A8OeI/Dvjzw+mp6VJDqOlahDLaXlndRRO 8UjxBbzStVspC6rIFYCSNsq6EOpeNkdviP40/CceAr6PWdHLP4W1e6eG2ikcvPo9+ytcf2azvzJE yK720mS+1GSXLKJJfCaK+2vgF8PZPCmmXHxD169isjrGhv8AZbaR44rXT/D8sseoyanqdzNhVeVY I5U2sFji5dizlIfFfjB8SJ/iT4htdJ8Pf2jP4espo7XSrFY383WtWlcwnU10+JfMLSbxDaxybnCZ YLG80kY+jvg38HIPA9umveIIoLnxddREImY5oPD1vKpV7O0lUlXuXU7bi4XIAPlRHy/Meb3qivKf in8LNM+Iul708iw8T2MTDSdXZCFeMEudM1UxgvJbOxyp2s0DHfGCGlil+APEvhLxH4Pvv7P8R6Tc 6XcsoaIymKa2uUMayM1nfWxeGYKHUP5UjbGOx8MCB6P4Z+PfxD8PIkFxqMXiSzTgReIUlvLpQ87T SuNUjdLlnOSqmeWRVGAEwoA9t0r9qPw7Mkja34Y1rT5VdBbppdzY6vHJHtPmPLJdGxKEHAVQr56l hjB1D+094CxxpHi7Oe9jowB59r+vPfEn7T2rXKT23hXQLXTFY3UcWpatMdRvBDIhjtbqGxhEcMM6 E+YUke4jyACrLnPzvqGqeJvGusRzahc6p4j1m7cwW0Z8+9uSJJ3uRZafZwg+XEHkdo7eBFRcnaoG a+vvhF8Cj4auYPE3jKO1utbtzHNpOko6XVro82AwvbuVQY5rpG4iCFo4iPMVpJCjQ/TNFFfK/wC0 j4DguNLg8eadaww3thLDZ+I5I1CSX1jctHaadezFnVWe3k2QDbG0jpKNzCOBQOH/AGbvGg0nXr3w hfXIjsNfU3WmiQttTXLZArRRn7qm5gUhi3JaKJF+ZsH7grB8U+ILXwt4d1nxDdiNodK0+e6WKSZY FurgLi0sknKsFaeYxwqdpwzDCmvzPtrfXPiB4uSFD9q1zxPq7s8jLL5KTXkxluLiRYVkZIIU3yPt UhI1OBhcV+mvhzw/pvhbQ9O8PaSjpp+mQeRb+a6SSuS5luJ55UVQZZZHeSQqoG5iVUDArZorP1fS NM17TLzR9Ys4r/S7+LyLyzn3hJUD+YvzR7XVldVdHRg6OFdGDAEfn78Tfg3r3gOe81Kzjm1XwgJ4 hbasrQtdWa3TN5Nrq9tFhkdCNhuVjELlo+Y5JBCuD4M+K3jXwNsg0jVDc6ZHuA0PVle+0kBjK5EE RZZLf95K8zfZpIt74Mm8DB+gtF/aj02Ro4/Efha+tAlqnm3eiXtvqHnXqoqyeXp9+LbyomO9lBup GX5VJf71bd7+094JS1mfTtC8U3d6qZgt7230mxtZZMjKzXkF3cvGMbiCsD+mO482139p7xNeIYtA 0DStCElrLE9xeTza1eRTuCsd1ZtttoFKAhgktvKpYAsCuVPz9r3iLW/FGoPqmv6ndapfyZHnXMgK xI0jS/Z7WBAI4YgzMyxRIqLk4UZr3r4afs/6xrdxbax42t5tG0SOV3bRLgXFprmpmFhthmi2q1rA 7bg7MwmIUhEQOky/cFvbwWsENraww21tbQxW9tbW8UcEFvBBGIobe3hiARERAEREACgAAAACn1Dc 21ve289neQQ3VrdQy29zbXESTQTwTIYpYJ4pQQyMCVZWBBBr88fir8NNU+G2uLqOnGc+Hb2+M+ha nbtMsmnTq32mHTLmfcWSeEDdDIXzKi+Yp3LKkf1N8GPij/wsPSrnTNaW1HiTSII/twVYFi1iwkPk jVI7EYCkNiO7RE8tWZCuxZViT5Q+Lnwzu/h5rm6ECbw3q89zNodyrMzwIjB5dKvA7MwlgDqqyElZ Uw4bd5kcfklT29vcXc8FrawS3N1dTRW9tbQRvNPcTzOI4YYYUBZ3diFVQCSTgAmv0Z+FPwusPh3p AeVYrvxNqMMf9salhT5KkiT+ytPJ5W3jYDc3BmcCRsARpFynxP8Ajzpvg+e60Hw3Bb6z4ltJ447y S5WVtE05lbN1bXL20sUk06gCNoomVUZjuk3xtCflmT4y/E2XUrbVm8Xah9ptIWgihjisodNdJBIG Nzo8MS2kz/vGxLLAzj5drDYhXa8V/Hjx14t0e40O4/srSbK8BS/bRba7trm9tiAJLOWe7uJysT/8 tFj271yjExsyN4tRRX0b+z98Rn8O62ng7UpP+JJ4jvYxYFbcySWfiG5MdpbfvYvm8q6CpA4ZWCv5 bZjXzWb7rooooo4HoBz1x29T/WvPNW+LPw40XyTfeL9HkaWSWMJpksmtyI8ODItzFoqztFyQF8wK G5AJIOMX/hfPwpbH/FU4+uh+Ih78n7HivRtI8QaDrwnOha3pOsraGL7U2l6jZ6gLY3G7yFuPszvs 3hH2bsZwcE4NQ+J/Dem+LtB1Lw7q6zNYanCsUjW8hinikilW5trmBxkB4pFSRQyspK4dWXKn8x/F PhjVfB+uX3h7Woo4r2xdQXhkE1tcwyoJba7tZeNySIQwBAZclXVHVkXnKKK+jf2Yv+R91f8A7FC/ /wDTzp9fddFFFFfnL8eP+Sr+Kv8AuB/+o3Z15DRRXe/DnwJqHxA8SW2j2g8qyh8u71q+LpELHS0n WOeSJnDb5m3BIIwpLMcttjV3T9MLCwtNLsLHS7CEQWOnWlvYWcG93EFraQiCCISSFnOEUAl2J9Sc k1j654x8K+GNw1/X9J0qUW32tbW7vYEv5rYO0QnttPBM8oLI6r5cbZIIHIIrg/8AhfPwp/6Gk/8A gj8R/wDyHXT6J8TPAPiEQ/2X4r0aWW5uvsdvaXN0NL1C4uSV2RQabqghnbcXVUIjIY5CkkEV3FFF FFBxjPAABySPYkZ/r7Cvzk+LvxLu/H/iCaO3nx4Y0m4mt9EtojcJHeJG7R/21cx3Co3mzqcqrxqY 4yI8b/MeTyKirFtc3NncW95Z3E1rdW00dxb3NtI8FxbzxMJI5oZoyGVlIyrKQR1BFfSth+094ntt FNpd6BpOo67H5SQ6zJNPbWUkcYjVpNQ0a1C+ZLJiUs0NzCgLqVjUKQ/MaJ+0R8SNNvBPqV9Y+ILR wEksr7TbGzwpmWSSa2udIjt3SXarIhk8yMbiTGxAx9d/D74neHviJZsdMke01a1t4ptT0S5/4+bM yHy2eCbAS4h3g7ZYxkAp5qRs6rXinx7+EltJbX3j/wAOWxguoWNz4l022hZo7uF2/e69BHGPklT7 95gbHXdOxR0kaX45or6I+BXwu1DxJrGn+Mb5nsfD+g6lBd2bqVFzrGq6bMt1FBbK+dtvFIFNxMRh uYo/n8x4ey+P/wAVn3zeAvDN/H5OySPxXeWjsZDLvMbeHkuBhQqgE3gjJLZEDMpWeI5vwS+Cx1Y2 fjPxfagaQNlxoWiXMeTq3G6LU9RiYf8AHoDgwxEfvzh2HkYFx9oUVxfjnwHoPxA0kaXrccqNBILi w1C0Kx39hcY2u0EkispSQfLLE6srDDYDpG6/AnxA+GHiX4e3j/2jAbvRZruW30zXrZQLW+UIJY1u IgztbTFDzDN1Kv5Tyom8x+EPip438EJHbaNrDvpkciP/AGNqKLf6bhJJJWigjm/eW6u0rvL9kkiL tguSQMe/aH+1Jas1vF4k8KzxKID9qvtEvkuWkuVTKfZ9KvhFsRm67rxio/vdK6j/AIad8Bf9Ajxf /wCAGjf/ACwrl/EH7UduFli8LeGJpHaGMwX/AIgukhWKcvmVZdJ04uZEC5CsL1Dk5IwMH5y8Y/EH xV47uvP8Qam81vHI8lppVuv2bSbFTLJIi29nHwXQSNGJ5i8zJhXlbAr2T4Y/s/ajrT2+teN4bvR9 Kiujt8Pzwz2ms6mkGQ4vFk2PaQO429POdQ20RBo5m+2oLeC1t4ba2hjt7a2hjgt7eBFhggggQRRQ wxRjaiqoAVVAAAGAAKkoryz4v+AovHfhK5t4Yyda0hbjU9DljgtpLia6it28zSRLMQwiuxhG2yKB IsMjbhEFPxJ8J/Gf/CC+NdM1ad/L0q7zpGuZAbbpN9Inm3JKQzSf6NKkN0VhUPII/KDASNX6Xcjr xx3yOvPA9getFFfnr8ffFjeJPHt5YQXDyaX4XB0W1jDTiEX0bZ1mcW8wAWT7QDbO6DDrBGQWUKa+ n/gJ4UPhrwDZ3lxBFHqPidxrk8gS1af7BPEqaNbtdW5ZnTyALlI3b9208ilVbeK9roooqpfafYar aTWGp2VnqNjcbRPZ31vDd2swjcSp5sE6sjbXAZSR1AIwQCPAPEX7NXgvUw8nh+81LwzcFIljjV21 jTF2vmWR7a/kFwzsvHF2FUgHacEHyzUf2XvFcd26aV4i8PXtiFTyrjURqWl3bsYwZQ9nbQ3iKA2Q p887hg4XOBFafsweMnuIVv8AXfDFtaM4E81pLqt7cxJ3aO1mtYFc+xmUe9ehaJ+y/wCHrWZpNd8S anrEayQPBBp9pb6LGUjYmaK8Z5Lt3WQbRmJ4yvzYYkgj33w14P8ADPhC1Nn4b0e00qOTb57wo0l3 dBJHlj+2X9wXnn2GRxH5sjbA2EwvFdHRRRXC/EH4f6N8QtDbS9SHkXkHmTaRq0UayXWmXbKAzoCV 8yGTCieDcFdQDlZFjkT4V8IeJvEnwf8AGssF7HdWkcF7DY+KtFZPMS+sI33NLBFI6I8qxuZrG4Dg HcCGaGR1f6l+LHg/Svip4KtfFXhRrXUdVsbSTUdKvrWC5muNX0qNJGu9BSOH94ZfMyYopIWkSdGh 2xGWUj4Gr7i/Zo8Kxaf4Yv8AxXc222/169ls7G4drOUjRNOcQn7PsUywmW7WdZ0kcB/JhcIAqs/P /tD/ABNmt3fwBoN3LA7RZ8VzRxNE7W91Ck9no8FyxztkjfzLrYuGQpF5hBnjPx7RXSeHfCPiXxZc G28O6Jf6q6Osc0tvCRZ2zOjPGLy/lKwQ7grbTLIoPQc1Drnh698OXH2LVJdNXUVeaO4sLHU7LVZr JoJDCy3s2mPNBHJvV0MBm81SuXjVWQvg0V9SfB34OeN7XXNG8ZX8i+FYdNvZJFsdRs5H1u8tx/ot 7bSadcKot4riFp4fNlcSr/rEjIKOftSiiimTI8sMsUc0ls8kciJcQiFprdnUqs0QuEkj3qTuXfGy kgblIyK+KfjH8JfG1u2peLZfEs3i7SLZri6m/tW5W21PR7a4nknkSG2YraGCM+UgWz8os7hY7VUH HzBRWnpetaxoc73WiarqWkXUsJt5bjTL66sJ5LdpFmaB5bVkYoWRGKk4JAOOK+hfCX7S3iWwlgt/ F1lba/YF9s99aRQ6drMayXCs0yxwbLWYRR7wkAih3nbumUAk6HxC8P8Ahf4tQXPjf4bah9u8UQ2l vceIfCspaHWLm0tLSGJrm002XLtPbB4rd/s5eCYjbC7zDE3yvRRX2n+y3qjTaF4q0TyFVdP1ax1U XIY75W1mzNoYGXGAI/sAYHPJcjsM/UtFFFQXV1b2Nrc3t3PHb2tnbzXdzcTt5cMFvbxmWeaZz91E RSzMewr8kHdnYsxLMxLMzElmYnJZiepPc02ivS/h58PpPGF0+oatdroHgvTJQNd8S3UlvaWkTDaU 020ur0rD9plLxrySIg6uysSkcn0Dqn7QHgvwjpsXh34daA1/aafbPbWFxN5+m6PAz25kiuFhnDXl yRO5a5EwgeVt7eaxYSV86+LPih438Z+dFrGt3C6dPJK39jafmw0pYmnW5jt5LWDmdImRPKa6eV12 53E5J89orqvB/g/W/G+sJomgQwS3ZiNzM9zcxWsFraJKkU93I0h3use8MyQo8hGSqNg1+jfgfwpq fhPS2stU8Xa74tuppDLLc6zIkkUMgd1A09ZvNuI0Mflq8ct3Ku5fMjEe91PZ0UUV4n8cPBPizx1o Om6d4b/sySDT7u41W9s7ueS2vr26htvs2mw6fKVMIystxv8APeMElPmGDXwDqGm6hpF5Np+q2N5p t/b+X59lfW01pdQmWNZ4vMgnCuu5GV1JHKkEcEGqNWbW2kvLiC1ha3SS4lSFGuru1sbZZJDtVp7y 9eOGJAT8zyOqqOWIHNdHrHgjxZoVu95qWgalHpyRWs/9sW8P9oaFJBeqjWk8Gu6cZbORJPMQK0c5 BZgM54rk6K9N+FnxEuPh14iGoNHcXmjX8Ys9b06GYo0tvuLQ3lvG5EbT27EtGHxuVpI98fml1/QT xLoWmeOvCmo6LJcwS6frunIbTUbZxeW6MwW80zVLY20irMscoinRRKBIAAWKNz+W91bXFlc3NneQ TWt3Zzy211a3Ebwz21xbyGKe3mikAZHRwVdWAIIIPNezfA34eL418T/b9Sic+H/DjW19eB7e3uLb Ur8Tq9jos8dySGilCvJOBE4MaGJthmRx3/7QXxSe7muvh7oklu1hA8B8R30bxXDXN5DItzHo8DJu VFt5FU3LBi5lHlHyxHIsnSfAX4Spp0On+P8AX9r6heWv2nw5p4J8uws7uIqmp3h6PPPE2YIwSkcb 72LSsBB9TUUUVl6xomj+ILI6fremWGrWRPmC3vraK5RJTG0Qni80ZjkCswWRMMuTgjNeAeIv2ZvC eou8/h3VdR8NvJLETayqNb02KFYfLkjt47h4rkMz7X3y3bgHcoXBXZ5jefsv+Mku5o7DXvDNzZCR hb3N5JqtjcyRdpLizgtbhYz6osz47E1Xb9mDx4ACNZ8HMc9Fv9dzz3O7TgP1rrfD/wCy2c203irx QAMzi607QLXkjYy2xt9Z1EcENteQNYHgFFPzB1+ifCPw/wDCfge3EPh/SYYLkxCO51S4X7Vq95lI 1lE9/IN6rIYlkMEWyEOCyRqSa7Oiiiq1/Y2mqWF7pl9CLmx1K0ubC9tzLLELizvITb3MPmQMrrvR yNyMGGcgggV+Xes6dqngLxjd2Mck0Op+GNbD2N7NZiB5HsbkXOl6otnchxsmURXEStuUow5YHJ/T Hw1rkHibw/oviCARJHq+mWd+YobhLtbWaaEPc2RuIwAzwSb4ZflBDqQVU5A+a/2nvFckNrofg60u dn24ya3rEKfaY5HtYJPs2kxO6sIpIpJluJHiYMQ8MTYTCl8r9mPwnDPPrXjS7gWVrF10PRmYwMkN xNCLjV7gRuhdJVie3iilSRQUlmQht3H2LRRRTunI6/5zxwOgxzXifin4B+APEkrXdtZzeG71kYF/ DzW9pYyyi3WC3M2lSI8CquwM4t1hLksXYsS1eMar+y3rsQg/sPxVpOosxf7QNVsrzRhFjAi8lrQ3 /mbud2Qm3jrnjFH7MXj3nOr+EOD/AM/+s8+uMWFdzpX7LVmk1tLrXi+5ubfy2N5Z6VpUVlN5zRME W21K7muBtV9rEtaZZQRhCdy+5eEfhb4I8FtFc6LokH9pRxQodYv3fUNTLxQPbyTwT3BK27yrI4mF qsSuDgrtCqvoFFFFZ+raPpmv6Zd6PrNlDqOmX8Xk3dpPuMcqBg6kPGwZHRlDpJGyujAOhDAEfnZ4 x8L+Jfg/40jnsZbuzjgvJ77wrrassovbCOTascsoRI3mSKRYb63aMKQxBRoZUL/YFveeF/j34Au7 dQ1jNIUjngmjjvL7wzrsKb7e5hJEfmp83ySxmPzoi8bGNjJGn59anpt5o2o32lajCbe+067uLK8g 3o/lXFtKYZUDxkqwBBwynBHIJBBr3z9m7wpFrPi698QXOx4PClrDJBCSN76pqgkgsZfLZCrJHHHc NnerLJ5TLuwcfQ3xo+Jp8A6DHb6TNanxTrBaKwim3SyafY7HW51swBWRjG4WOBJiqtI2/bIkUsdf ncSWJJJJJySeSSepJpK0dM0nVNZufsekabqGq3fltL9l02zuL648pCFeTybVWbaCRlsYGeetb2t+ CNe8M25m18abpVx/ovl6XNrGmT63ILuJp4mbR7GWW4hUKpLPcRxqCQud5CnkKK9Z+H/we8V+PhDf W0cej6A0mH13UBII5liuVguRpdonz3MifPggpCXRo2mR+K/ReyiuobK0hvblL28itoI7u7S3Fqt3 dRxBbi6W0DOIldwXEYZtucbiBk2KKKK+b/jB8JvGPi1ZL/Q/FWp6uiyxyr4N1Sa3tbBZFefEuly2 4gtvMjWRIYxdReYyb2e6Y7UPw3JG8UjxSI0ckbsjxupV0dDtdXU8ggjBBqOrNrdXVjcQXllcz2d3 bSLNbXVrLJb3NvNHho5YZ4SrowPIZSCOoNe1+Ev2gPHXhvy7bUp4vFWnIYgY9Zd/7TjiVneVbfWI z5hZywBe6WfAVQgUdfUtd1j4dfHvSrW1jvovCnxBtYxFo8WssII7qeVog2ki+jBju7eaeXy7dVxd KytKluEMkcvyXq+kaloOpXmj6xZz2Gp2ExgurSdQHicKGUhlJVkZSHjkRijoQ6EqQTm0V79+zdqV vY/Eb7JMJWk1rQNT02zMYUotzFJDrDmcsRhfJtJRxzu2j3H31RRRRX5rfGXUrfVfid4vurbzfLi1 CHTm81ERvtGjafDpF3hUZht82B9hzkrgkKcqPMKK6Xwp4U1nxnrNtoWhWv2i7uDvkkcslrY2qMFm vr6dVby4k3DJwSzFURWkZEb6ntfiD8M/groQ8P8AhWX/AITTX5PKuNVvtOmijs7292xOJbzWlEsS xCKV1toLQXAiKMkpWVpJX8Y8W/HTx94omAt9UfwzYRPvhs/Dk1xYTsUkkMUl1qiv9pkfy3COqyJE 2xWEKuMnxqir2m6dd6vqFlpenxCe+1C5htLOAywwebc3DiKGLzrhkRcsQMuwHvX378KPhj4k8EQQ S654y1O8CQSxReF7K4MvhuwEs8s0wUX4dncsyTb7aO2KSb1YzIxJ9tooorkfH2h6x4j8Ha/oWg3l tYapqtotlDcXrSJa/ZpriNdRgmkijkZRLbebFkRty3b7w/NvxL4P8TeD7mO08SaNd6VLMG8iSUJL aXeyOOWUWd/bs8ExjEsfm+VI2wsFbDcVzNFdlH4A8ZXNna6hp+gXut2V2heO48OmDxHFGUjWV4L5 tBe4+zSqrKWhuNjr3UEHHG0Vv+GPEep+Edd07xDpDRLf6bK0kQnj823njliaC4triPKkxyxO8bbG VwDlGVwrD9L/AAX4t03xx4csNf04xBbqLy76zSYTSadqMca/bdOuDhTuQkFWMa70KSABHWvzt+Jn hqDwj458RaFaALY214txp8aiYrBYahAmo2loHuHkd/ISVYDIzksUJPJIFHwR4Q1Lxx4jsPD2nLIp uH82+vFgM8WmabGw+16hcKCo2oCFQM6h5GSMMGdc/YXxZ8c6Z8KvCtl4I8JWiWOp32lywaclu8sC 6HpMpe3l1cTowle6kl83yZN+5pQ80rFl2S+H/BH4UTeMdRh8TaxHGvhfSb5R5EqxTHXtQtds/wBg +zy5H2ZCUNy7qVcHyUBJkaH7668nr/nHHI6HHFNooqK4t4LuCe0uoYbi1uYZbe5trmOOeCe3nQxz QTQygq6OpKurAhhwQRXhXif9nfwJr0tzd6YL3wzezLO6rpbxy6ULmZ94mfS7kNhEJwILaWFAvygL xXkOqfsu+JYZoxoviXQ9RtvKBlk1SG/0edLgyMDFHBapfKybdjbzKpySu3jcc/8A4Zf8ef8AQb8G /wDgdrv/AMrq19I/Zb1ybzv7c8U6Tp5VoTbLpNleauJkO7z/AD3vDY+UQdmwKJM5Odu3De++Efgz 4C8HTx3tlpsup6nE7tBqeuTx391bDzVmjNvCiR28UkZQFJkt1lHID/MRXqlFFFFfnf8AHfwo3hr4 gajcxRBdO8Rj+3rN1891+0XTkarDJJMAof7SJJvLRmCRyR9M7R9X/ArxOPEvw90uOR5Hv/DzN4ev CyRxqUsUVtNeDy2Ysv2V4ELuqkyK/GAGb2GvO/CPjG3vPhhpfjO+lu7tLPwxLf6vKIIlu7i70G1e HXHigDIhLTW83ljcqt8p+UGvzz0DS9Q8beLdN0t5ru4vvEOsxrfXwhe/uUF3cedqmqzR7gZPKj82 4mZmA2qzMwGSP1LgggtYobW2hit7e2ijgt7e3RIYIIIUCRQwQxgBUVQAqqAAoAHAqWiiij3Jx6kn +dczf+L9G0zxHpnhjU5J7G/1u383R7i5gZdN1KdJGjuNNtr37n2mILGzROFyJYlQs7hR01cTo/xH 8EeINdn8NaTr9rda3bNeo9j5N5AZW0+QpdrZ3VzEkNwUCu+LeRiyK0gzGrMO2oooooor52/aC+HZ 8SaGPFmmR7tZ8NWcpvg9ykcd14atlmvrwKkw2ma2ZmnjAdCUMy4kkMSDyn9nb4gy6Rrf/CE6ncou ja60sulGYW0Ys9eKKViF1NIm2O7RDEsQDlp/KWNVMshbhvjX4H/4Qzxpdm0gEWh695mr6QY49lvB 50n+n6bGI4o4k+zzE7IY87IHg3Hcxr6K8G+K7bwH+z9pOvyTW01zDa6vHpULEPHd6xfa7d/YrNom eFpBGx3XCI24RxysudtfD13d3F/d3V/eTPc3d7czXd1cSHdJcXNzI0080jf3nclj9afY2F7qd3BY abZ3V/e3LbILSzgkubmdwpZlihhBZjgE8A4AzX1Nofwg8LfDvRF8bfFi7jupLf7PJbeGbcLNbnUW DTw6XLhwL+4baAYFZYF2yGVpYNzr5j48+Mev+KRJo2iF/C3g2GCOxstB0zyrRpbGK3a0MeoT2gUm OWNyptEIgVdiFZGTzW8bor69/Z5+F9lc2sPxB162W6kF1IPC9rK0MltEbOY28+tTQqWJlSdGjtlk C+WUaUKxaF0+u6KKK878bfFPwh4CXy9Yv2uNTZQ0ei6Ykd3qjozx5klhZkjgBWTepuJU3qG8veVI r5I8V/tEeONdeaHRWg8KadJDPAYrHy7zU5I7m2WGQy6tdRgo6tvaGS0igdN33iyq48Qv9R1DVruS /wBUvrzU76YRrNe6hdT3l3MIYhBCJbm4ZnbYiqi5bhQAOBVGiiirFtc3Fnc295Z3E9pd2s0dxbXV tLJBc29xC4khmgniIZHVgGVlIIIBBBq1qep3er3TX9+yTXsqoLq6EaxzX0qDabu8K8PO4x5sxG6V gZJC8rO7ZtFfQH7OGuNpvxA/spnufI8RaTfWawRyEWxvLBf7WgurmLcASkUNxHG2CQZCBwzV98UU UV5Z8atdXQfht4llV7ZbjVLVdCto7jcPPOryCzvEhVGUtIlo1xMnPVMkMoIP5tUUVval4m1vVrDT NJvb5jpWjW8dvpul28UFlp1sEd3NwbOyWOOS4dpZDLdSq00hY+ZI1YNFFFFd74a+Jnjnwm9uNI8R 6gLO2jWCPSr2ZtQ0kWwmWd4I9PvC6RBiuC8ASQAsFddxz9NeCP2lNJ1F4bDxrYDRLuRlQaxpwkn0 ZyxkfddWkpa4tgAIY1KNOGZmdzCgr6ct7mC7ggu7SaG4tbqGK5tbm3kSe3uLeZBLBPDNESro6kMj KSCDkHFS0UV5V8VPhZpvxF0wMn2ew8S2MLDSdXcHYVBMn9m6oYVLvbMxOGALRM3mRq2ZI5fzkuLe ezuJ7S7gltrq1nltrq2njaGa3uIHMU0E0TgMrKwKspwQeuKr12/g/wCIfizwNOJNA1WWK0aXzbrS LnN1o94XaMzGewk+VXdYkjeeEpNsG1ZFBr6D0rw38LfjhYXb6FZR/D7xjZtDJd2VksNzAbMOE+0w aXE1tDcwkHbJLCkEiS7fN+VkE3zl4u8E+I/A+oHT/EGny2u+SdbK9TdJpuqR25G+bT7zAEgCvGzI dsiB1EiIx21yVfa/7NPjQ6hpGoeCb2VmutFD6npBIJ36PczBb22AjjCgW9zIrbpZi7i4CooSI18u +PIpbj4h+M7eCKS4nn8Z+IoYIYUeSaaaXW5kjjjiQFmZmIUADJ4Ar6r8S6nD8DfhRpPh3TdsXizX La4iFwieZjVpIo38Rav9tt1gDfZRKkNmX+cf6OGEqRyV4f8AA34eL418Ti/1KIt4f8OtbX92rwW1 xbanfrOsllo1xFdEhopAsjz4ikBjUxNsMqOP0IoooooorE8Q+JND8Kaa+seItSg0zTkmhtvtEyTS tJcXDFYoLa2tVkllfAZykcbEIrOQER2DPDPibRvF+jW2uaFdG5sLpnQM8bQzRTxN5c9vcQSDKOhB zng5DKWUqxq+KPGOieEYLJ9Ue4lu9VvI9P0fSbCNLnVtWvJGWMW+n2rvGDgugZ3dI1LKGcMyA9R2 z0zk9sdumMcD8M/pRRRRQeOvH14r4d/aa8PJp/irSPEUKwRp4i0x4LkI07XEupaIyQy3UyuNiqbe a1iTY3/LNiVBwW9Z/Zp13+0PBF7o0t1HJceHtYuEhtVi2Pa6XqkYvrZ5JFUB/MujelSSWG3BAULn 5c+MGsPrnxJ8W3LQvAtpqsuixwyTGYIuhKNIaRGKptErwvP5e35d5BLEFj98fDrw83hXwP4Z0KVZ oriy0yOS9iuJoJ3g1LUHbUtUtlmt8RlEuJpVj2k/KACzYLN2lFFFFYWv+I9M8M29ne6u0ttpt1qU Gmz6kIi9npT3Mcn2a61acZ8i3aVUtzOw2rJLGH2qWYbvXnPXJDDpg9MfUfX1FcLrfxM8CeHNai8P az4js7HVpfsubeRLuWO2F4xW3N/ewRvDbZG2Qi5lTbGyyMBGwY91RRRRRRXBfEnwNZ/EDwveaNJ5 cWoR/wCm6JeSSSRJaarFE0cDTNErEwyBjFMNj/IxZVLqhHwp8OPG+p/DDxeZbxNQTTxcSab4n0RH WGWRbfzLcNJb3Csv2izlZpEHyscPD5iLK5r2f9o7wdaXUGl/EjRPLube8S1stans28+3uYJ4Q+ha 0j28RUxsgNu88k+1s2qRqcknU/ZiWxsvD3jLV7i5t7YLfWS309xOkENtY6bYyXK3NzLK4SONfNmJ dtowpy2Bx81/EPxjceOvFmq6/KZUtZZfs2lWspkH2LSLXMdjAImkmWN2GZrhYn2GaSRlADVxFfTX gH4AXVxEPEfxGmPh3RbMpey6PcSR295dafHbG6uJdVvDKv8AZ8SnYJFcedtEoYW7KjnO8W/GmDTr N/CnwmsIvCnh6CSeGbV7W3ih1HWENkNO+1RLMhlgd0Xd9skdrx9sTmSF1ZT88O7OxZiWZiWZmJLM xOSzE9Se5pte0/Bf4ZL4/wBcmudWjuV8MaMEmv3ixEmo3rOpt9GFwHR0DrvkneEFlRdu6NpY5B+h VvbwWkEFpaQQ21rbQpb21tbpHDBbwQx+XFDDFHhURFAVVUAAAAAAVLRRXNeKfGHh3wbp8mpeIdTt rCPy3a3ti6vf37xvHG0WnWSnzJmDSIG2KQgO+QqgLD5K8XftL+IL57m28H2Fvoli6osOpahDHfa1 uSfzTcRwsWtIt6Dy2jeOfALFXDFSnz9rfiXxD4kmWfXta1PV5EeeSEX95NcxWrXJDXC2kEjeXCrF VykSquFUAYUVhUUUUVt3/iDUtVsNOsNSmW+XSYUtNLurhA9/Zaem4/2Yl2MO9sCwMUUxcQ7cQeUr yB8Siuv8A69/wjHjPwzrjXRs7ex1e0/tC5EPn+XpNzILTVx5QR2bdayTL8ilxnKYYA1+pNFFFU9R v7XS9PvtUvpDDZabZ3V9ezbJJRDaWULXNxKUiDOdqIW2qpJHAFflBqN/d6rf3up38vn32o3dzfXk +2NPPu7uZri4l8uIKi7nZjhQAM8CqVFbS67qMWkSaFbTCz0y5kSfUoLUGJ9YnhlMls+qzA7plh+U QwlvKjIMiIJXkkfFoooorpvD3jLxT4VkWTw/r2paWFladreC4ZrCaZovKMl1p0263lO3AHmxN0BH IFfQ/hH9pvUIGjtfGukRX9sIoo/7V0OJbbUd8UJDz3Onzv8AZ5WmcIW8l7dUyxVG4QfWuia/oviS wi1TQdTs9UsZBGPOtJlm8qSSFbj7PdR/ehmVJFMkEqrImRvVTwNaiiud8WeFNE8Z6NdaFrtr9otJ wHikQqt5YXaoVhv7GYgmOaPcecEMCUdXjd0b81vG3hHUfA/iO/8AD+oh2+zv5tjetbtBHqemyO32 TUbdSXXa4UqwWRwkivGWLI1clWxofiDWvDWoRapoOp3mlX8exfPs5Wj82NJkn+z3MXKTRM6IXhlV kbA3KRxX0noXiX4dfGaW00bx/pMWgeN7uRobbxNovlaZHqkitClpbNcymUG5kijFvHFeRSxjB8h0 klSIeUfET4S+JPh7P5lwv9r6FJkwa7ZW8q28ZEoiWDU4ju+zSsWQqGdkcHEcjlXVfK6+gf2f/Hs3 hvxRF4avriT+w/E86W0cLPI0Nnr0u2KwuoYVDYM5CWspUDOYndtsIxe/aeJ/4T3RwckL4PsAPoda 1Bj/ADPWu4+Eem2Pwy+G2t/E3XYEF/qto0mmw3CyQzvp0b+VpOnxMbZpYm1G62uzqZImhNtMdoRi PnzR9M1/4u+PmR3ka/12/lv9VvEjnnt9J04SDz5gJnYpBbxlILaOSUD/AFUIYFlr9I9I0jTNA02y 0fR7OKw03T4FgtbWEHZGgy7MzMSzO7MzySOSzsS7MWJJ0aKKKKKp6hqWn6PZz6lql7bafp9qA9xe Xk8VtbQq7iJPMllbAy7BFBOSxCrkkA814S8e+FvHB1X/AIRjUH1BdIexS9d7G9s1Av4nltnj+2xx sysYpkIxlWQk/KUZug1fWNM0DTLvWdYvILDTbCFprm6nLBI1BCqoVRud2YhI40BdnIRQWIBj0PV4 te0bTtagtrq0tdUtI7+1iuxai5+xXA32c8otJZUXzY2jlVd+5QwWQI4ZF1aKKKUZGTnAxk84AA71 85ftK+HRqXgyx1+KNWm8OaonnSmQp5WmavtsrgCPo7NcrZgcEgbiMDdXmP7L2rSweJvEeiBbcQal okGpNJISLj7Ro96tvBDBltpVkvZnkXYzfIpBAVs/Tv8AwmT/APCy/wDhBtunfZf+EO/t/wA/zj/a P9q/2t9l/s3Z5mzH2b/SNnl+Zt+fOzmvD/DsXjey/Z78TaIdA1y11u0ur3Q9P0qfRLkalc6PrN9b vqjwadJAJWBS8vB5m1iu1mDjYAnJfALwFr9j48Gq+IvDXiDSIdJ0e/uNPuNS0y+02B9SuXTThEzX caeZm3muSEHOQD/DXI/H7X5tT+Jl8iK1sPDtnp2j2koivLS4byFbVXuGFxhsie5kEUkYCMio6FgQ 7e//ALO/jjWvFOi63pWuXVzqV14fuLB7fVLu4E9zPZapHKsdnOWQOzQvbSP50srswkCnaIxn6JrO 1jV9M0DTb3WNZvIdP0yxh866u5iQkceQiqEQFnd2KpHGgLuzKqAsyg/JPjH9pq8maez8E6XHawbZ YV1rWVE94d8Wxbiz0yNvLiZHJZPPeZWAXfGDla+dvEHjTxX4qZz4h8QanqcTzpciznunXToriOIw pLb6ZDtt4mCswzHEv3m7s2frD4839vr3wk8J+IJB9nl1LUPD2qWsRiy+/U9CuLmS03JkIAjFyc4y gHJIqP4KfGs6ubTwf4xvP+JqdlvomuXMg/4m38MWm6lLJ/y99Fhmb/j44Vz5+1p8DxV8KpdO+NPh C50a/jgtfFviC78RQoylZ9KuNAePXtdSPMcsbBly9puTAY+W6hE8xvr64uLe0gmurqaK2traF5ri 5uJEhgghiUySzTTSnaqKASzEgKASTiuFs/ih4H1PxPZ+EtM1y31XV72K5eN9NR73TQ1taLfeQdUh Bgd3haR18p3UGJ0kKSbUfv6KKKKOR0447ZHXjk+wPSvzR+KfhBvAXjjUdNsg8GnSvHrWgSI7B4tN vJGeCKNzLLLm2lWS1Ekrh38rzSBvFfSXjo2/xa+Cdp4ttreI61odv/a9wscdnBJb3GmqbXxTaxvN JK8ds0ayXcUXm+ZIscBZS+1a+ZNc8anUvAfgrwRbR3MUHh2XWb/U5JTD5N7qF/qlxPYfZ41BcJbW 8rguzjc0rr5eI1d+L06wu9Vv7LTLCE3F9qN3bWNnAGjQzXV1KIIIt8xVVyxAyzADOSQK+7/Cvhfw n8CPB9z4j8QzxS65c28KalfrHHJdTXMsZlh8NeHY2OShZTuO5TKUM05SKNVg+P8Ax/4/1r4h602q ao32e0t/Mi0jSIpC9ppdo5DFELBfMlk2qZ5yoLkDhY1jjTg6K0NL0651fUtO0myVGvNUv7PTrVZH WNGub24W2gDyNwql2GSeB1Nfq7p+n2uk6fY6XYxCCx060trCzh3SSeVa2cQtoIg8rMzbUUDLEnqT kmrdFFeEfGX4wReBLdtC0Jo7jxbf2+9ZJI1ltdCtJgyJfTh8rJcMQTbwEFf+WkwMeyOf4GuLi4vJ 57q6mmubq5lkuLi5uJXnnuJ5mMks00spLO7MdzMxJJJJJJqvRXu3gz4AeNPE+y61eP8A4RLTHJ/f arbyPqsgAkTNvomY5Bh0Xd9pkhyjCSPzBwfoPRP2b/h9pyhtU/tbxDObOKGZb3UGsLNbsbTPeWcG k+TKgYhgkctxKFVsEswDV0P/AAof4Uf9Cr/5XPEn/wAmVn6l+z38Mb+2WC10vUNGlEgc3mmaxfzX LKFIMLLrD3UO05ycRBsjrjIPCat+y3o8rq2h+LNSsI1gbzIdW0+11WSa5JYoyXFm9kI4yNqlTE5H LbjnaPEvEfwK+I/h0PKNHTXbSOONmuvDsraid0jlfKWwdYrxivBdltioHO7AOPIZI3id4pUeOSN2 SSN1KOjodrI6tyCDwQelR10vg7W/+Ea8VeHdeeS7jg0vWLC7uzYkfa5LCO5UajbxKzxhvNgMkRRn VXDFWIBNfqnRRRXyh+1JrRTT/Cnh1HtGFzeX2tXUW8NewmwhWx0+Ty1fKxS/aLobmj+Zo8I3yOK+ NqK6zw54H8W+LmH/AAj3h/UdTiMssDXscQg0yOeGFZ5YJtUujHbRyBWRtjyg/MuB8wB920X9l7xB cxO+veJdM0h9ts8EOnWdxrT5kRmuIrtpns0jeM7FXymlVsthgFBf1XTv2bPh7ZXEM95N4h1dI0Il sr7UreCzmdo9pcnTIIJ1w3zKqzjH8RYdejPwG+FPGPCv5a34k/LBvBUc/wAA/hVLDLEnhuW2eSNk S5g1vXjPAXGFmhW5uZIy69RvRl9VIryjxL+y8uBJ4P8AEbBtsatZeJVDBm8xvOnGp6VCNo2lAsRs zyCS4yFHzL4l8IeJvB92ln4l0e80uWXPkSSiOW0utkUc8ostQti8ExjEsfmiKVijMFfa2RXNUV6/ 8LPizq3w91GOCd59Q8LXcoGo6SXLG23N82o6SJCFSdM5ZMhJh8r4by5I/wBFLeeC7ghu7S4gura5 iiuLe5tpY7i3uIJkDwzwXEW5HjcEMjK20gg5qWiivg39o/wwmjeNbfW7eCSO08UWAuZZC9v5Laxp 7C01FLeGIK6r5JtJnaQHfJI7BjkqnzzRVyxv73TLuC/028urC9tm3wXdnPJbXMDlSrNFNCQynBI4 IyDivuPwL4l0D45eC7rwx4xW1l8QWCKbyOAx2l83lr5Vl4o0dSu2ORS2ybygUVyVeMQzpE3yZ8QP h/rPw81t9L1RfPtLgPLpGrRRstrqlorAF0Bz5c0e5VuICxKMQctG8cj5fg3xLP4Q8T6J4jtwzNpd 6ks8SCIvcWMyta6laoZlKhpbd5Yg/VS25SGAI9v+E+hW3jv4weIfFqo76FpOtar4mhM0Sgy3mpan LLoEMqlw0bglrpWCsA0Gwj5ga84+MHiyTxj491i8WSGbT9MlbQdHa2mtrm3k07TJ3QXMF5aqolS4 maa6RiXIEgQOyKtfd3w38Ix+CfBujaEY0S/SAXmsOiwbptWvMTXheWEL5vlcQRu2W8qNBkhRXdUU UUZB75OcH24zya5Dxt430TwDpEet64LxrWe/t9NgisYEuLmS5uEeUALI8ahVjikdmZxwMDcxANzw 54v8MeLbf7R4c1uw1VVQSSwwSlby2jd2iRrzT5ts8O4q23zo1z1GRzXh37RPhO68RL4Clt9Qjhmu fE0HhO2tLmIC1W58T4dNQlu4VMqhDaqsiFXypBQKwbzO01DVvCPwI8CWtirPcvELlNK095YV1TxB qcrGa4mleNPkjUuDNOUKxRhEG5zFG/zL8N/FGo+N/jb4e13xPcpc3M0mpi2iMarY2SwaLdS6fY2M MjHyo4nO6LG5jJ87FpXdzZ/aI1a5T4nWstk8thd6JomkR2t7a3MsVyk63U+qRXkM0e1onRpgFKnI 2hgQTxh+E/j1498OS2sV9qH/AAk2lQnbLY6ziW7eOS6W4meLWgDcibG+OJ53mjjVv9UwVQPsL4d/ FTw58RoJk07ztP1iyht5L/Rr5oPtCrJGvnXWnyRsftFskhaIzBUYEKZYo/MjDel1z/i3WJ/D/hjx DrdvELi40nRdR1C2iaG4nie4tbN5oBPHb4fytyjzWBAVQzFlAJH5g654g1rxLfyapr2p3mqXrlwJ ryVpPJieZrgW9tFkJDCHdykMKqi5O1QK+5fi/p0/xA+EljqujWWqzXDt4d8UaZpFraSXt/cpfwi0 +zSQWwZmMcF88rNGpH7vI+Uk1xf7N2ieJvD174ttdb8Ma1pEGoWujzw3mrafe6aDLYy3EYtYY7xI zIXE7OzLkJ5fP3hnw/wl8NfGmt+MNBTXfCPiU6fe63bXGuXesabqun201hHc/atYN1qdysWGkiWQ A+aHdyFUl2XPr37U+pK0vg/SElbfGmsalcxGFlTbM0FtYyLOy7WOY7gMiNkcF1GUzifs+/EbxCni Wx8D39zPqmjarBcx2P2y4lln0R9L0qS6iSxeTcfs7R2/lG2yEQ7XjKYcSfbVHAGT07noMDJPJIzn Ht0ya+Y/Hn7R2l6PNc6X4LtINdvoJZIJNYvJD/YUckMse42UdqwkvFYecnmrJCgIWRGmQ8/MHiT4 meOfFr3H9r+ItQNpco0L6XZTPp+kmBpmmSCSwsykcoUtgPOHkIADM2BX0/4GnsdS/Zt1u0kt/OGm 6B43hmS8t4pIPt0Ml1rNncWofIJiMkEiSYBSVCVwVBryL4O/GS48E3EOgeIZZbvwjcy4jkIea48P TSvue6tEUFntmYlri3AJBPmxDfvSb0z9oPwBp+raUPido9/ZD7NZ6XFqQjEcltrOn3d1HZ6Zqlnd 2qnzJl8+NGZ2KyQBCjL5QWX6V8PaXJofh/QdFeZLl9G0bS9JaeOJo1uG02wjszOsZZiN2zdtLHr6 iuP8TfFvwD4UuY7LU9ft5r37YLO4s9MDalc6cyXK211JqSWm4QfZyS8sTESkKwjjkcba9Iooooor 4d/aR8GDSPENp4tsoGWx8RqYNQMcTiCDWbSMDc8ijy0NzCA6pnc7xzP613/wgvI/iV8K9f8AAOs3 IkuNLhOlW9xNFcXUtrp13Gbnw9duZZAJWtLiKRYYUdAscMSEADJ+cLLxPqng7w3488DMk9nqus6p pumX5jaP/RLXSZLuHXrX7dZzAs0r+Rb7MSRPCZxkbgW85r7N+Dnwct/D1tH488dxwW13awnUtM03 UisNvoNvCpnOs6x5+FW4VR5kcb8W4+eT9/gW/lfxh+MN143uZtB0SaS38IWtwCrbJILjX5YGBS7v Y3O4QK4L29uwX+GSVfMCLF4NRRX6S/Bfw9D4e+HPh2JBC0+r2aeIruaESL502sot3b+Z5nO+K2Nv AxA2ny8jrk+p0UV558TPH1h8P/DdxqU0ltJq9yrwaBpk5ctqF8CquzRRYbyLcOJLhiVGMR7xJJGD +dPiPxPrvi7U21fxDqMupX7RRwCWRYoo4LeLPl29tbwKkUUYLM+2NAC7M5y7MxwKK9P8GfCLxt44 RbrS9PSy0tw2zWdZkkstPlK5XbbFEeaYblZC0ETqrAqzA19K6B+zL4SsDHJ4g1jVvEE8Vz5hgt1i 0bTZ7bYu22uIYjNcn5g2ZIryMkEAKuCzdsPgN8KOn/CK9+v9ueJP6XlMl+AnwpkiljXw1JA8iMiT xa3r5lgYjiWMTXTRkjtvRh6g1wGq/su+G5oY10PxLrmn3AkzLJqkFhq8TxbD+7jhtFsWVt2G3GRw Bxt/iryXX/2c/H+k+ZLpf9l+I7cTyJEthdizv/sygtHc3NpqQijUkAAxxTynccDcMtXh9/p2oaTd y2GqWF7pt9CIzPZ6haz2V1EJYxLH5ltcBXUMrK65AyCCOCKo0V+pXgHXf+El8F+GNaa7F9Pe6NZG +uli8jzNVtoRa6v+62IoKXSTIdiBMj5PkKmuuooryP45a9/YPw11/ZdLbXesLBoNkHtzP9p/tKXb qVqNyOiE2SXZDuV2kfIwk2A/nHRWvouha14ivBp+haXfateMFZoLG2knaKNpVh8+4ZARFEGdVaWQ qi5G5gK928P/ALNPjXUWgl12+0vw5byGdbiIyHVtVgKI3kFbWyItnEjBAf8ATQVVixBZdh9X0z9m HwdBDB/auu+IdRu42JuHtWsNNsrhRLlFW0aG4ljGzarf6SSeWBXIA7ZvgP8ACgkkeFNo9F1zxKQP cZvCf1o/4UP8KP8AoVe//Qc8Sfl/x+V534i/Zg0K5jml8Ma7f6bdE3Msdpqqw6jYOzKWtbRJoFhm gRWwplfz2C4O1mB3fNvjL4XeM/Au6bWtL8zTd/lprWnP9t0tiNi/vJlUPBuZwkYuYoy7A7AwBNed 0V2Hg/xz4j8C6gdQ8PX724me3N/YyjztP1OK3kLpBfWzcHhnVZU2yIHfy3Qsa/SHwb4s0zxt4esP EGlzQsl1FGt9axSmV9L1NYEe90u4MiRsHhY7QxRQ6bZEyjoW6eiivlz9p7w7FcaFoXieKEm70zUG 0m7litUZ30/UYmuIHu7tRvEcE0OyJWO0PcPjBbn4qoor7L+Dfxfh8RQf8IF49uI7y7vIjY6XqOpg XMWvRXAdJNH1qW6Zg87hljgZ1xcD925MxTzvMPjF8G7nwPPNr+gRT3XhC5lG8Zaafw/NPII47W8d ss9szkJb3LZIYiKU+YY3n8FR2RgykqykMrKSGVgchlI6EdjXueuasnxw+IXgW2tbe6trm60TR9I8 QYW2tVjuLO4udU8RXmlCSWUeRHC8rwCVi7bcFSxAPVftI+KraTUNH8A6THHa6f4bghvL+2to0t7S K8uLRU0uxgtFiRY1tbRtyGGQoRcbCqtFz6f+zp4JXQ/DEviq9g2ap4oI+yebDia10G2Yi2VRNCkk f2uXdcPsleKWIWrj5lNfRVFFFFZ+r6nBomk6rrV2sz2ukabfancx2ypJcSW2n2z3c6wJIUVmKodo ZwM9So5rkvCXxO8FeNPJh0PWrc6jNGr/ANi32bLVhJ9mN1NAlpPjz2hRWMrWzSINpIfbzWX8aNFl 1z4a+J4IJzBJY2Y1oFp5oIZYtGlGo3MFwkIbzQ0KP5Ubjb53luSNoZec+F3h7w78LPh5/wAJPq18 9rJrWm6VrfiC/u1mQW6TW2/TtKgsULHMBuHiAVTLLK7djHFH8wfEH4nzfEvxHp1tqM9zongi01OE Q2kUaz3UFpJKIbvW76GE4nuhCXMcYYrEMxxklpJJfaP2ptTu4tL8IaQrp9iv7/V9TuEKAu13pVvD bWbrKckDZezblzgkj0FeAeHfjD8RPDcwe28SXupwFrcyWGuyPrFpJHbB1jgja8ZpoEIchhbSxFsK GJ2rj6q+HPx90PxddWeia5aDw/r90Fgt5fNWbRtSuxGgEVvPJiS3lnkMnk28ocYCoJ5JHVT9AUV+ aXxK+IWv+Nte1EXl7dx6Hb6hIulaGGuLextYLJ5YLS4msHIBuijv5s0i78uyDZGFjX6f+E1va+M/ gVd+FrdYftMdv4n0CRtRt1ezh1S8nk1XT7xAvmErB9rt5RKE3rIhKjKKx8Z+CvgzxfpfxM8N3+qe F/Eel2EA1oz32oaHqdnZw+Z4evIohJc3Maou9yEQlhliAMmvUv8AhHNe/wCGmf7d/sbWP7C25/tv +y7z+yf+Se/Z9n9obPJ/137n7/3/AJfvcVi/8NVdv+EDGP8AsZyT/wCm/wDlWXq37UutzCAaH4U0 rTipc3J1a/u9aEoOPL8kWaWHl7ec5359sc+CeMfGWu+O9Z/trXZLeS78gWdrDZWsdrb2lmLiS5hs 4UQF3VGmfa0zySEEBnOBj7k+B3w/l8D+FTc6kmzXPEhtNR1CMpcxSWNqkBbTdKnhnxiWHzJWmIjU iSRozvEasfZ6+E/2jfGN1q3iseE4nMeleGVgaRElYx3uq31olzJcyoh2HyY5BDGGXch87BxIRXzn RX0t+0W9tpTfD7wXbLMyeGvDG9LmVwVuLe4Mek2yGMDIdP7PdmJPO8DAwc/NNfWHw88Xa18T7bwp 4X1PUrFde8E+MPDvimC/v57tb7X/AA5pKTxajb74opFkvIA8SlnkUzRvuYFoppX8t+LPxS1D4g6x JbwStb+FdMupRo1ghZVuiuYRrN/uVGeaVcmNHXECMY1+YyyS8t8OdRl0rx74OvYrs2QTxFpUNxce YIlSxvLxbPUUlkPRHt5JEkJ/hJFfoT8TdE1vxJ4F8Q6J4dkMer39pDHbL9rNkLmOO9inu7E3OQo+ 0wrLAfMKo2/bIVjLMPkL4CeOPEWm+MNI8LLc3+oaBq5uLR9Jw94mnusM1+uoadDJIot1STdJdsny tEZHZHkWMr970UUV81ftL+FhqHhfTvFEETNdeHb0W17IHto1/snVnEBeVZMSSNHdC3WJY2O0SysV Iyyc3+y54gAHijwxJcAEG08QadaiNlboNO1i4+0IvGP9BQKz55JUH5yPmzxx4cbwl4u8QeHSsyRa ZqU0dl9omt7ieTS5/wDStJnuJbTCGSS2kikcBVILEFUIKj62+BXw5sfCugnx94mitINVvbN7/Trq 6uYmg0Pw3NZCf7azEeXBNPGZHmkLkpCVQmIm4Q/PPxg+JE/xB8RMtu8f/CN6HNeWugBIWje5ildV uNVuHnRJd115SOkTqojQKuwP5jP5HRRXpfwe0tNY+Jfg+0kleFYdVGqB0VXJk0O2k1qKIqxHyu9u qMc/KGJAJ4r9LaKKjlljt4ZJ5ZFihhjeWWWRlVI441MkkkjNwAADkngV+U3iPXbzxNruq6/flmu9 VvZrt0aSSZYUkf8AcWkTyHd5cMYWKIE8IqqOBWJW34f0LUfE+taboGlRiS/1S6jtodwk8mINlpbm 4aJXZYoUDSTOFYhFLYOK+/vhj8H9C8AW1pf3EUGq+LfLmNzrTCUx2f2mIQy2mkQy/LFGq7088oJZ A0mSsb+UnNfED9oLw74Zkn0zw3HD4o1dYlIu4LqJvD1o89s0iF721ZjcyRP5RkggwpBZDcJKhQfL 2v8Axo+JHiB283xJd6Xb+eZ4rTQT/Y8cB27PKW5syLmSPB+7NPJk8nkDHnmo6tqmsTm61fU9Q1S6 bhrnUby4vrhhgD5prlmc8AY5pNP1PUtJuUvNK1C90y8j4S60+6uLO5TkH5Z7dlYcgHg9RXaaX8WP iPo80s9p4x1yV5YmiddUuv7chCmQSFo7fWhcRo+QP3iKGxkZwSD7P4c/af1aB0h8V6BZ6hblrVGv tEeSxvIoVBW6uJLO7aWG4kb5WVEe3UEEZAI2ewPcfCD43WkMEktjd6t9kCQh86T4t0z/AEZ5zDCz 4eVLZ55GZFM9p5oJ/eDmvnf4ifAHX/Ccc+q+HZZ/EuhRLJLOsdvt1jTIjOVQXFpCT9ojSMxl7iFQ fvs0EUabj8+1+oHw11z/AISPwF4U1Yz3d1NNo9tbXlzendd3Go6aDpmp3ErszlzJcQSOJGO5lIZs EkDuKKK/Pf8AaD1k6r8StQtx9lMWhadpujwy27mQyr5B1Wc3DbmUSJPdSwsq4xsAI3bifP8Awd4G 8S+O797Dw7Ym58jyXvryZ1t7DTop5fKWa8uZOP7zCKMPKyq5jjfawH2H4V+BngPwPZprnjC5sdYu rWNftt3r0lpa+GLKW4kNqu2zuysRVvNSINeO4LhXjWNyFGf4j/aV8JaWDa+FtLvPEEkTRJHcSr/Y mkeQ1tuLW/no1yzRvtjMbWsQOGKvgKW8G1z4/fErWd6RaraaFby2rWstvodhFDu37le5jvL43F1F KVbAaGdNu1WUK+WPmep+KfE2tQLbax4i13VrdJDKkGp6vf38CyMNpkWK6kdQ2ABuFYNdfpvj/wAb 6SbUaf4u8RW0VnMJ4LUavfS2Ik8wTMJNPmdoHVmGXjeMq3IYEE17Z4R/aV8RafJFbeL7KDX7IkiS /s4YdP1iMPKGMvlRbLWYImVSIRxE8Ey9c/Vdnd+Dfih4ZeWJbHxF4fvWntporiBw9vdxptkikilC TW9zGrhkddjqGWSNsMjn4z+L3wauPAkn9t6H9qv/AAlcPEkjzYmvNEupAI1hvnjVQ0ErnEFxtGCR FJ8/lvP4LRX3N+zP4jfUvCeqeHZ3lkk8N6iklqTFCkEWm63vuIoI5I8M7i4iu5HMi5CugViBtT6S oor5Z/ak0t5tE8Ka35saxafqmoaU8BDmWSTWLRLuOVG+7tRbFlYE5JZcdGr4toorT0fWNS8P6nZa zo93LY6np84ntbqEjdG4BVlZWyro6kpJGwKOhKsCpIP6CRTeHvj38N502zacbmYQSmS3jurjw/4k 09EnDW7yALMoWVR5iGNpLeZkJiZnVPz/ANd0XUPDmsajoeqwmC/0y5ktLhCsiq2w5jnh8wKWilQr LE+0BkZXHBFfXXgWCT4b/AbX/FMqzW2q67aXWpWs8FjbC+tG1LZoXhjzJZnHmwJI6XqluFSZ9kbM SJPD/gX4bHiT4jaQ0jItt4fVvEtwDI8csh0uaMWAhKI24/a5LdnVtoKB+c4B/ReiiivFPj14s13w l4Kil0GV7O51fVI9Hm1OPy/Osra4sZ7iX7G5ZXSeQRbY5kjbyxvYNHL5TV5D+zBoGqnU9d8Ukxpo f2Cbw/zcAzXGrG4tdRLLaofuww9ZJAOZQI937zZtftTX91Hp/g3So5sWN5eazf3MAEbCS60yC3t7 KUtjeuxLu4GAcHdyCVGPkTTtS1HSLyHUNKv7zTL623+Re2FzNaXcImjMMoiuIGVxvRmRgDypIPBN fYunePH8ReC/CPxL8QXtoD8PtW1+217TLixihXxLr0mgvB4fm0mW3WcpPvuLYuvkxxq8s02I47eP d8o+K/FeteNNbudd165+0Xc4Eccce5LSxtEYtBY2EBJ8uFNxwMlixZ3LSO7NQ0LVZND1vR9biiSe XR9V0/VY4JCyxTSafdpdpFIYyGCsUwxU5xXuH7S9rFb/ABBs5og2++8MabdXDFtwaZL67sgU44Hl xRjHrz3r55rR0rVdQ0PUbLV9KuZbLUdPuEubS5i2lopUOeUcFWUjKujgq6kqylSQf1N8N63D4k8P aLr9usSR6xplnqHkxXKXa20txCJJ7J7iIKGaCQvFJ8qkMpBVSCBd1PTrXV9N1DSb1GkstUsbrT7u NXaN3tbyBre4RHTBB2sRkEEZBzX5geNfCWpeCfEWo+H9SjlzbTO1jdywCBNV0xpWSy1O2VWkXZKq 5ZVlbY4aNjvRgPYNL/aZ8cWiWkWo6b4e1SKCNIric215ZX95tXaZXlt5jbo56nZahfRRXYt+1WCf l8B7V9D4o3Efj/Zwz+VU9Q/anv5LRl0rwZZWd+WUrc6hrU2p2gUMdytY21tavkjoRcDHXBrxHx78 TPEXxFl06TXU023i0tLhLO10y0kt4Ee8ZWuZ3e5kmlZnCRrgybQEG1QSxP0J+zl8Or2xafx5rVok C3dj9l8Nw3MUZuDbXTB7nWUjlTfF5iKsVtIrhpInmJBjdGf6xr5o/aS8bXWi6LpvhXSro21z4h+1 S6u9tdJHcjRIF8g2MsAUyCK9kkYNIroGWGSI71eRR8PUV9Oajex6R+zJoNvbWsefFPiGaz1CWSSY sr2+u3moJdQoWwG26fBCV+7tJbG/5q+Y69z+GPjKa60rWPhVq8kNxpfiywvdM8L/AG+Ca7t9J8V6 kQmkb3jLtDavcsJd0cMnl3GyUKm6V66346/EXxJbagvw+stYuUttL0awtfE19BB/Z8/iDUr7T1nu dzrPM4tJIJE3QFhl3lSXzUWNq+X6/VnwlqV1rHhTwzq16Ua81Tw/o2o3ZWMQxG5vdOjuZ2SNNoVd 7HaF4HAFfniuueOfhd441YNqlyNas9XMmuJLdXlzp/iJtzzC41JLgo9zHcRzvLHLMolAl8xTHLhh +l/TcBtPupLA4ycqwzx6e1Noorzz4r+GR4r8A+ItMSAz3sNi2p6YI7Jb27/tHSh9sghsYj86y3AR rXdGd+2VlG4MVb42/Z/10aL8SdNgd7SO316zv9DnlunMewyxi/s1tmLKvnS3NvBAgcMG3lVUsykX v2iPDH9h+PH1WCDyrHxPZxamrR2aWtqupQD7FqkMbxYWSVmSO6nfAYvPlgSdzbfwD+FsfiO9Pi/x DZznQ9MmjbRbeUeXb6xqkMxLzOD80lvalfmUAJJKQhZljmiOn+0N8TDqN1N4A0d1Nhp9xDLr97Bc 7xe38K+YmkKLdyhitmKtOsmW+0KFKxmAl/leiipoYZbiWG3t4pJ555EhhhiRpJZZpWCRRRRpkszE gKAMk8V+tNlZ2+n2lpYWkSwWdjbQWdtAhLLDbW0YhgiVj12ooXNWaKK/PP49eLZfEnj7ULGO483S /DGdFsYo/tccS3cWDrc0lvcNt843O+B5Y0UPHDD94IHbxOpI43ldIokeSSR1SONFLu7udqoiryST wAOtfb/wy/Z+0nRYbTWvG0EOsa08BlGhyiG50XTGlVWEd1EQRdXEa5VyxMCszBEk2JMfQviD8XvC vgBHtbiU6rrhVvL0LTpYjcws1t9ogfVZmOLWJsxAFg0pVg6ROoJX5J8TfH/4g69cXa6dfp4a0ueO WCKx0qKFrmO3aVzHI+r3CG4+0CNlRprdoQdoZY4yTXlOqeIdf1zyv7a13V9X8kFYRqmpXuoeSrNv YR/a3faCeTisqOSSCRJYpJIpY2V45I2ZJEYHIZXXBBHYiu2svib8QrC5hu4PGviR5oTlFvdWvNSt ThNgWWy1FpYZABwFeMgdq9V8PftLeMtO8uLX7DTPEkCCXzJgv9janMzHMWbmzRrZVXpgWeSMZOfm r3jSfiX8Kfira/2DrEVrHcXMjRQ6J4ot4LeaSeaJbKOfR75GaETublorcwTpdAhmRAAGrzDx/wDs 2PGJtS+H08lwWmUt4Z1CeFWRZp5Gc6Zq900a+XEpjRYrolyqu7XDuVQ/KF1a3VjcTWd7bz2d3bSv Bc2tzFJb3EE0Z2yRTQzAMrA8FSAR3r7l/Zp17+0PBF5os10s1x4f1mdYbUQhHtNK1RFvbZnlRQH8 y6+2kFmZuNpwoQV9FUUV8kftR69iHwt4YiuIzvlvNev7Tym85BEn9n6Rceew27X3Xy7VYnK5YDC5 +U9G0bVPEOpWuj6LYz6jqN7KIbe1gUFmYnJd3chUjQfNJLIVRFyzsqgkfXHgP9m7TbaGHUfH0z39 20ayf8I/Y3D29jal4XEkWo6hbESzOu6Nh9nkjRHQgvPG2a6vX/jf8NfAtq2leFbW01iWJrgx6b4Y t7XT9CtpiUmJk1GJBBibexD2iT8qwcKSM+Fa9+0h4+1KRxo66X4btluWlgFtZxalffZ+RHb3dxqq ywyY4LPHbRkkdAMqfKr7x7431MXC3/i/xJcxXUvmzWr61qAs2cSeau2ySRYVVX5RFQBcfKAAK5Gt 7TPFPibRYHttG8Ra7pFu7iV7fTNX1CwgeQDAkaK0kRSw9TXr3hb9ojx1obRQ6w9r4q0+OO2h8vUE Wz1KOG1gaJRDqtmgLyPlGmlu453bYDkFnZvrbwb8RPBvxKsJ7awljkuHs5f7V8OatAn2tLWV2tJh Pbyb4biBwV3GJpECyIsmx2KV4h8WPgDD5Oo+J/AcDrcLJJeX3haCOPyXhKl7mTw/HGAUZWBcWWCG UlYNpSOB/jyivpb9mvxbNp3ii78JTyu1h4itpbm0izNIsOr6ZAbgyRKX8uNZbVZhM3llmMcIyAuK +4qKK8v+NOnXOqfC/wAXW9mqvNFZW2oyK0scQ+y6RqcOq3r7pCASsMLsq9WIwuWIr816KKK+8/hJ 490/4oeGL3wd4ptY7rVLDSorHUUnuJJP+Eg0loxaf2p5kkhnW5U7RdSBuJXSZHBk2RfKvxQ+H118 PPEk2m4vJ9Eu/wDSdB1S6ijUX1t5atcQNJAShltncQzD5GI2S+VGkqCvbv2X/DjGbxJ4vnSZY4oY vD1hKs9v5ErSFNT1hZbb5pQ8QWx8tztQq7gByD5fgFxNefEj4gF8z21x4u8SrFF50j6k+mW2o3oh t4mkAjaSOzhKoCAg2R8BAMD9NtPsLXS7Cx02wiFvY6daW1hZW++SXybS0hWC2i8yYs7bUVVy7Fmx kkmrVFFc34x1y78N+FPEGvWVmb+60nSru9t7YqHiaWGLcslyhlhJgjOZJwsgfy1bYC+0H4S+FcXi jxt8VdJ1f+1bubU7O9TX9c1Sa7aOc6VYyR293bkqysUnjdLFYIwVEcgQqIVYD6u+PeoQ2Pwu1+N7 lbebUZtJsLIBnD3MzatDdXFtGUBzm3hnZt2AVVhnkA/nVX1L4N8Wax8Ufh74w+Het6xEmsWenW2t WXiPXLkR2Q0TSdStJ7uHWLxYy6+SyBjdSNIziUlsCIlvNPit8U9R+ImrFIzLZ+GdPnf+yNNLENMR mP8AtbUQOGuZFJ2jJEKny0JJlkl8lr6X+KbJr/we+EvieKSRhp8J8OT+dIzyy3f2EWl3OSyfN+90 uQ5Lj7w4fO5fmiiv0e+Cfi+48YeArC5vnmm1TSLiXQdRuZ8lryWziSa2uzK0kjyM9vLD50khBaXz Dtxgn1qvz5+OfgHUPCvi3Uddjgll8PeJtQn1GzvywmEOpXubvUdOumREEb+aZXtkIO6HGHd0m20v Bvxx8Y+CNEtvD2n2+h32m2ctxLaDUrO6ee3S7mNzNAstjcQblMrSSAyKzAsRu2hVX1cftUny4x/w ggMgUCRh4nwjvt5KIdPJUZyQCzH3NH/DVZ/6EMZz/wBDPxjHp/Z3rSf8Mqneg/4TseWVbzH/AOEZ +dHH3VWP+0MEHuxcY9DV/Tv2WdOjukbVvGN7e2YEge303SINNuWYxkQsl5cz3aqA+CwMB3DIBUnI 9f8AB3wf8DeCJ4b/AE3T5rzV4FlSPV9Xn+23sayuH3QRIsdvE4XCLLDAsm0spbDNu9Por8uPiGNv j/xwpOSvjDxKpPbjWpwSK46vX/gp4Ln8YeN9OkeB30jw/Pb6zq07Rb7bNtL5un6dKXRoibmZApif BaJZiv3Djrf2nf8AkftK/wCxR0//ANPF/XznXVeCPETeE/Fvh/xCJJo4tM1O2lvDbQwXFw+mSn7P qtvDFcFULyWzyxrllwWBDocMNf4qaHD4c+IXivS7f7OtumptfW0Vpbra21ra6xAmsW9jDbx4VFgS 4WEBAF+X5QBgV59X6SeOfifpPhjwLb+J7adGvvEWlwXHhXT7gMLi+nvrZLiGd7aPny7ZJUluCxC9 I9wkkjUr8J/h9p3gnwxpTS6baR+J7ux8/WtRe3iGpLNfFbmXSmud0hEVvtjiKRSCN2j83YHZjWL4 9+O3hLwZPdaXarN4j1+0mkt7nTrFxb2VjcwyRrNDqGqyKyq21pBst452WSMxyiJjkeU/8NUXH2vf /wAIRB9i8jH2f/hIZPtX2nP+t+2fY9nl448vyM5539q6TSv2ovDUsUja14Z1zT5xJiKLS57DWIXi 25LyT3b2LK2cgII24539q928HeL9J8caDb6/o4uEtp5rm3e2vEhjvLSa2mMbxXUdu8qBiAsqYkI2 MucElRZ8V6GniTw1r2gOtqTq2k31lbvdwpcW9vdzW7LY3jRsrHMM2yVGA3KyhlIZVNfB3wD1eTS/ ibosQuYba21m31LSLzzVh2zxS2T3dpbJJMMq73cFts2EMxwmcMVP014v+Eq+Kfir4d8U3Fvp58O2 2mQTa1F5cDTajqujXhazttQtpo3SaO4jkhjctvzDBJE5jzFu4v8AaM+IzWVsngDSJmS7vY4LzxDc 29xbkRWEm7ydEmVN0iSTEJPMCYz5Plj95HcMB8ZUUUV9afsv+GHa68QeMJ1YRQQr4f085haOWeYp qGpsUOZFaJVtgrcKwkZfmIOPsSiiuW8dTS23gjxjcwNsmg8K+IJ4pMK2ySLSJXRgrAg4IHBH4V+b MPg/XZPDN14vmgisfD8EiW9tfX88dr/a1690tt9h0aBz5lzIoMkjmNNipDNlw0ZWuWr77/Z/8Ax+ GfC0XiS9hjOt+KbWC9R2S3kex0Rx52nW0NxG0hxcIUupgGXO6NJIw8Ga8r+NnxqbVmvPBvg+7I0g b7bXdat5CW1cglZ9O06Vcf6J/DNKv/Hx91T5GTP8sVe0/TtQ1W8isNLsL3Ur6fzPIsrC1nvLuUQx NPN5VvbqzttRWdsA4UEngGvaT8Erzw1pL+JviTrNn4Z0e3+V9M0+SHVvEd/di4KRaTYpGwtBLcRK 8kUqzyiMYeVAiyGPxC5a2e4mazhmgtWlkNvDcTpd3EUO7MST3UccKyMFwGdYkBIyEUHFV6KcjsjB lJVlIZWUkMrA5DKR0I7GvozwF+0R4g0EW+m+LY5PEmkodv28Mq+IbVMRoo8+RhHdIoVztn2yu75a 4woWvQ/HPws8MfFHT7rxz8M7+0n1i7maS6toplttM1a6jQvdpNBcxxvZ6hLujZjMY0bh5VVpWmra /Zs1qe48K6z4avmuRfeGNZkUWlzCYfsFhqitLHajdht/2uK9aRWG5SR6gD6NopRk8AcngYznPpgd evSvz28FeANU+Mfi/W9fmik0jw5da3qGp6xfJh/Ll1C7a+OjaVLKuJLjEgDSFSsSkSSKS0ccvt/i 74t+DPhXbT+DvAWi2Vzqlg3kXMcAEOj2F6lv9nkfUrqM+deXiGOJJxu3E5ElwssZSvkfxN4w8T+M bpL3xLrN5qske77PHKyRWdoWijhlNlp9sqQQeYsUfmmKNfMYbn3Nk1zFFFeneBvCPh7x5JF4ch1O +0DxfJb381i95FHqXh/W5baB7mGzH2ZY7iwfYuXkb7SpVXZQrbImoeK/hj428GfaJNa0O5OnW7En WbBWvtIMRuRaQzyXsAIgErsojS5EUh3KCgJArgK6vwh4y13wRq8Or6FeSQsskRu7Jnk+w6nBGSDa 6hbqQJEIZwp+8hO5CrgMP0W8L+I9D+J/g03qRZsNasrzStZ0trrM1pLNC1rqWm3E1qVkGUfKMPLd o3SQBdwFfnr8QvB9x4E8W6p4flEz2sMv2nSbqVX/ANN0m6JexuPOaKJZGUZhnaJNgmjlRSQuaxNA 0C98TaimkaW9qdTuEP8AZ9nc3EdodSuBIoNlbXVxtgSXYXlH2iWNWVGRWaVo45Pqz9mayutJvfiB pWrWtxperRr4VkbTNQhms9QSEx38rStZXASTbtlgbcVxh0OcMM/WFFFee/FPwofGXgXXdIgjSTUE thqGk5t4bib+0dNb7VDb23nOgje5AktPODgosrEhlyh/MmiiivV/hB8QW8AeK4rm5Yf2Dq4h03XF drpktrZp1aPV4oLbO6W1O5gDE7GNpURQzhh9N/HD4XS+OY9G1/QGiOs282naPPua7livNI1LUFht 7n/RUmAFnLcNPLIEH7hpXZj5UanH/aNurHQfAXhrwnpsk1jFPqVrDaWETXJil0Pw/pzQm2nmkZi6 QyyWRVZCxZgH5ZM0fsv6I9r4c8Q6+/nq2r6rb2EUbxFYnttGt2dbmCQ/fDy3UsTY4BjxnO4D6er5 51z9pLwZpNzqthaaV4h1G90+4u7SJ/K061069ubSZoA6Xn2iSVIHK7lk+zFwCCY85UedXv7UupuY Tp3g+wtAN/2gXur3OoGUEfu/JMEFt5eD97IfPt1rV0X9qSFntIfEXhSSKLEgvb/R9QEzBsM0LW2k 3safLnYrBrwkfM4yQEP09YajoXizRku7Gex1vRNVtWjYhY7m0ureePbPa3dvMDg7SUmglQMpyrqD kV4V4SvLX4VfEPXfAV7G2m+EfFV1Frngy8uWh+zpqNxDFb32mLcBWchmAgjFxMCnkR/KTcCRvF/2 lNSt734hw2kErSNpHh7TrG7QqyrDdTzz6mFQk4YmC4gYsO/y/wANfPle1+PpF0H4c/DLwdDLD5mo afN4+1lYLOGOO6l1x2XQJ5Ltl81pYLdri2kGQpCpywEe3xSivvT9o7wjP4g8JW3iCx82S48J3Fzd S20fmMkmkan5UWoyxwRROS8LQwTFmdESFJmYkhQPguiv0V+AVxbz/Cvw7HDMsslpLrdvdIuc21w2 u3N2sL+5ilif6MK9jrnfEnhLw14vsxZeJNHs9VgTPlNKjRXdqWlSV/sd/blJ4C5jQSeTIm9RsfKk g+E6r+y/4UuIXOi+INd0y7a48zdfLZatZx253FrdLaJLWUnJULI1w2ADuVicjl5f2V5lQG38cRSy 7wGSbw60EYTafmEqX0hJzjC7MYyc8YMy/sqru+bx2xTcMhfDIR2XPPLagQp/OvS9C/Z9+HGiXBuZ 7TUdflWa3mgXXrxJre3a3kL7RaafHbRTK5KiVLlZVYAAKAW3e39fcn6jof59RwaK+Cf2k7xLn4iQ wojqdP8ADem2cpJUiRnurm/DRgdAFnC4PdSfp8+1s+H9Dv8AxNrel6BpkYe+1a8hs4CyzNFD5rfv Lq5+zpI6wwoGlmdUOxFZsECvsX9oXTINF+FHhfRrRp3tNI8QeHtLtpLh0kna30/w1f2kBnkjCKXK oNxVQM9ABxXxDRXtPxfUavD4C8dLNbXL+LvCNpHq13ChhluvE+gBbHXpZrbYiqELwwgxqEJjbaMA FvFq/QT4PeKtK0/4NWGr6tqqC18Npqtrq00ruzWRh1OSWysf3gBaRoJrVIIkJ3b441G47aqfCTQ4 fFlxrXxX8SaMg1vxFrMsmgfaxZ3MWm6BYRRWmnPYIkUeyYeW8DXToJJEiV1VRI7S9548+J3hb4ex QrrM80+pXcJuLHRrCMTX9xAJfJNy/mMscUW/cBJM67tjiMOyMB4DP+1RcMsX2bwRBCwnR5zN4ge4 V7UZ82GJI7OLZITjbKSwHeNs8a+mftS6PLcSDWPCOpWFp5TNFLpuqWusXJnDjZE9vdRWKhCu4lxK SCB8hzkey/D74naF8SF1f+w7TV7X+xTp4uf7WgsoPMOpCfyPI+yXE5OBbvu3Y7dc8ei1+Zviq0l+ HvxO1EWNpaxf8I54oh1fSLGSSee1WyW6TWtEgmcSCVl8hoRIPNDjkFg3NfZvxm+HVz8QbDwzbafC kd9ZeIoYrrUnk+fS9A1CFo9YuEspZYUuGV47Z/L/ANYdm1CoL5q/EbxVp3we8A2GkeGlis9UlgGl eGIfstvOsRgKvqWsXkb7UdkDtKzsj77iRDJG6tIR+e1FFFeyfAzwjP4o8eabdMsq6Z4Zlg16+nTc ii4s5RJpNoJfLkTfLcqjGNypaFJijBlFfopRRRX5ua74S1zxT4/+IDaZbYsdO8UeJrvWNZuS8Oka PYprE7z3moXYVsKkYeQxxq8rKreXG5BFeVV9R/s2+BLbVtRvvGmqWsVzaaJKljoqTAOo1whLqe/V VkBD2sRjEfmRMpaYOhWSEFfWvjH8YoPBNvJ4f0CSK48XXUQLsQssHh63mQMl3cxsCrXDqd1vA2QB iWUeWY0m+Cri4nu557u7nmuru6mkubm5uZHnnuJ53Ms0880pLO7sSzuxJJJJJJqvXtnhr4E+MtYt X1bWxaeDdDhT7RdX3iJmtruKyid1vbpdL4ePyVjLkXjW6lSrK5XLDzPxEPDkd6tr4YbUbnT7WJI5 NU1Xy4rnVLsRqLq7gsIRttrYuCbeB2klC8yyEkJHz9FFeweB/jX4z8FC3s/tS67oUJjQaPqzvMbe 3QwxGPTNQBMtvtih8qCMl4E3M3kMxzX0brmj+Cf2hvDkur+Hbg6f4l0cm1hnvoUh1Cz3F5bfTtft rZ5d1pcAM8E0buEfeY2LLcQt55+z7/avhP4h+JfBethNLubjSn8/T7oQrNdappNyj2f2OVvmkU2s 91MohJSSLEvKqGH2dRRXwx8UNM1v4nfGS88PaClteLpFtp+j/bIMGz06zgjF5qdxqtzGSAYLq4uI mH39yrCqmTCn2KXU/AH7O/h6DSY0m1fxJqkL3U624t11XVriGF/s93qbsxFnYCX9zAoDlQXaOOeR Z3Pyt41+LHjTx0Hg1bUvsulPtB0PSRJY6SwXyX/0mLe8lziWFJkF1LII3JMQQHaPNaKK67wlY+Fd WvH0rxJqOoaHJfPaQaVr1uLO40zTrmS5VJv7esbsxM1u0ZYieK5j8lhl1kRiY+08Z/BDxx4RMlxH YnxFo6tIU1PRI5bl4ogZXRtQ00AzwkRR+bK6rJAm4L57NXjtaOl6pqOi6ha6rpN5PYajZSiW1u7a QpNE+0o/IzlWUlHRgVdSVYFSRX6H/Cr4p6b8RdLZJvJsfE2nwqdW0pGbbImRGNV00SHLWzsQrLuL wuQjkhopJvlr49fD5PCPiNda0u2jg8P+JGeaG3topkg0zVIkU31oSxZQsxJuIVUqoBkjjjVIRnwy 3iSe4ghkuIbSOaaKJ7q5E5t7ZJHCtPOtskkmxAdzeXGzYHyqTxXuvwq8La/4S+M/hfSfEWl3GmXy prMoil8uWOWGTw1dnzra5tmeKZByrNG7AMCrEMrAffdFFVb+ytNTsbzTb+Fbmx1G0ubC9ty7xrcW l3CYLmEyQsrjcjEbkZSOoOa/KvxDoN/4Z1vVNB1OMx3ulXc1pN8kyRzKhzDdW/nqjGKaMrLC5Ubk ZWHDCsWiit3w14h1Lwprmm+IdJeNL/TJ/OhEqF4ZkdDFcW06qQTHLEzxybWB2sdrKcEfe3i/R9G+ NPw1TUdDi8y6ntZdS8L3N5Abe8tNRtJzDd6dKPMRF81opLKZjI8IbEw8zy42rnEsE+Hv7PGoQX9n Il5d+GLwajFHZpYXq6l4vf7HAuoxzAMZbU3cMEpk+fZDtGNqoPF/2bPD51Pxzca5LHcG38NaXPMk 0LxLEupaqp021gukcFmV7drx12Yw0YJOBtb7wrxrxh8cvB/grXrnw7qNpr95f2cds122m2djLbw/ a7dLuGHfeXMBZ/KdWbapX5gN27cB5Pe/tTvukTTvBiKq3A8q4vdbLNJaq5B8y0gtRskdcdJnCH+/ 1qvZftTXqAjUvB1pcFpFKvY6zLZiOLHzhoZ7efe2eRiRfTHevpfwb458N+PNPfUfD179oFsLdL+y njNvf6bNcw+ZHBeW7+uHVZI2aN2VxG77WI8i8YW9h8KfiDovxHs7C1tvDfiZJvC/i9baAotjdXcq 38OtQQQSF2kmEG+ZYrUqRA5OZrlSML9pvXLWXwt4Q0622XcGt6lLr1nqNvcJJavaadpwhiMWwESL Ot+kkcqvjC992R8X17R4embw98GvGusQTTi78XeJNJ8FRmA/Z2s7aws21y+drlW3PFdwyS2ssIVR jGS4ZlHi9FfcXgzwnH41/Z3sNCMSyXsltr93pDsYEeHV7PxFeT6eUnuFcRrI4MMrqAxieRQy7ia+ Jbm2uLO4uLS7t5rW7tZpba6tbmKSC4triCQxzQTwyAMjowKujAEEEEAiq9fXv7KoJHjw4+UHwuCe 4Zv7RwPxwfyr67qjqml6drdhc6Xq1lb6hp96nl3NpdRrLDKqsHQkN/ErAOjDBVgGUhhmvB9X/Zq8 BX8l1Ppl3rmhvLGi21tb3kN9ptpKkaoX8nUY5LmRXIaRla8HzMdpVAFHEN+yqwWTb46DOI2MYbwz sVpQPkV3/tA4UngsA2PQ03/hlWX7Lv8A+E5j+2/Z932f/hHG+y/a9n+p+2fbt3l7/l83yc4+bZn5 a7b4d6l4lX4HeI/Euoa7qOqard6V4x1PSr26vLq8vtOXTdMk0yzjSe73Hck9q9wuwkZfJO4tj5Ju PiV8QrtxJJ408TqVQKfs+tX9ohUNkForR0XOT94jPQZ4FfdXwh8daf4y8IaQjX8cviDS7CGw1mzn vGuNSM1iq2v9pz+cFd1ugEnMgDKHdo97Oj16rVDVdV07RNOu9X1e7gsNNsYfPu7ydwkUSbwiDjqz OVSNFBLsQqAswB/LbxHqI8ReKNe1e1gmA1zX9U1G2t2UPcY1PUZLqGFlhLAv84UhCeema7Pwv8Gv iD4oufLj0G60W1UI0up+IoLnSLNEmgknheGOaPz5w/l7M20MgUshkKKwavu3wB4B0b4e6FHpOlhr i5mKz6tq0qBbnVL0LtMhUEiOFORBArEIvJLyNJI/zD+1JpkkXiPwzrRkQxX+iXGlpCAd8cmkX7Xk sjHptYXyBcf3Tmvl2ivoP4y2N14t8ceDX0LT4L7V/F/gjw5qWzSreW3j1G7u5LkfahHdtujjWCNP mnYeXCgMjAIzVtWfwt+H3w/sLfVfi5r63OqzWZuY/BOlTN9oZ5YLkRQSPYP9om3FEC3CvbWyToY3 mljYM2ZrPx0sBd6N/wAI18PvDH2TwzBHp2g3fiu3n1vVLawsJI/7IktpIpYWtZY1iRzi4mZX6Sn5 mbg/Efxh+Ifii1ubDUfEEsOnXTsZbDTLe202JopIngezkuLRFnkgZHYPDNM6twWBIBHmNFORGdgq gszEKqqCWZicBVA6k9hX6afC3we3gjwTpGjTqq6lJG2p6wVVARqd/iWaBjFLMjG2TZaiSN9riISA DdgehV+dPiKJPCfxzuJ9TaGC1sfiDY6/M9sFeODTL3V4tehKRqFG5LeVdyADDAr2r708XeI7Xwh4 a1nxJeL5kOlWTTpDmRftN1I4t7GzMkaSFPPnkjh8woQhbcflBI/LzWNXv9e1S/1nU52uL/UbqW7u ZWJ5klbdsjBJ2ogwsaDhVAUYAArMoors/AngvUPHniOy8P6e/wBnWUPPf6g1vLcRabp8HNxdyxx4 yekcSs6B5GRC6Biw/S3w7oOn+F9E0zw/pcZisNMtEtoS3l+dMQS81zcGJVVpZXLTSsqgM7McDpWx RRUNxb295DPa3VvDc2tzDLb3NtcRxz289vKnlzQTQy7ldXUsrqwIIJBBBr4D+P8A41k8T+NJ9Hgl V9J8JyXGm24Ee1pNUcoutzyO6JISJYhbBSzJiHfGf3jE+a+BvDjeLfF3h7w9skaLUtRhjvfJnht5 00yDN1qs0EtyCgdLZJXQENllACsSFP2l8d/iPJ4M0GPQ9GuZrbxHr8L/AGe6s7mGK50bTIZlW4vi vzSo8+Xt7Z1VcESyJKrwqD8A1658LPhRqfxF1DzpDLp3hmxmCanqwT55nGHOm6UJAVa4ZSNzEFIl IdwxMcUn314c8I+GvCFq1n4b0az0mGTHnNArSXVztleWMXt/cmS4n2GRxH5sr7Adq7V4HxZ+0X4p udY8b/8ACPhsab4XtoYIow0bJLqGpW8d/e3YZFDA7Ghg2OzBTGWGC7Z+fK928F/s/wDjPxRsutXT /hEdKIfE+qWzvqspUSoBBom6OQYkRA32l4Mo4kj8wcHjfiRoPhXwrrn/AAjnh291TVLvSY0t9f1W 7udPaxuNVMSNcW+mWllHuiWFtyyiWeRlkzERmIvJ53RXe/D34gax8PNbTU9OZrixuPLi1jSHlaO2 1S0QnCsQG8uaPczQThSUJIw0byRv+gPhzTdFvtYn8f8AhjU4pdM8XaRarqVvbxRSW2p3thKF0vVR MwEtvPbxm5tbq24BYjzUWWE7u6orG8RaY2uaDrOiK4iGs6Ze6S1wTg20WpQNZz3SjDbzGjtIiHAd gFLpuLr8x/Fn4mad4J0r/hWHw9ijsJLO1Wx1O+tMrHpFtLGXl0+wkb5pLyYOZLm7JLIWJ3Ncszw/ HlFTQtCs0Rnjklt1kQzRRSrBLJEGBkSKd0kCMRkBjGwB52npX0zB8CPDvjXQrfxF8M/Fs7280SQt pvimKJri31FJ83tvqN9pKD7M8cTLiIWsu4gOsrRSo6+C+JfB/ibwfdJZ+JdHvNKmlz5Ekqxy2l0U ijmlFlqFszwTmNZo/NEUjbGba+1sisG3uJ7OeC6tZ5ra6tZorm1ubeR4Z7e4hkEkM8EsZDK6sAys pyCAQQRX6k+CfEUfi3wloXiENEz6pp0Ml4sMU0UEepRf6LqlvDHcZfbHcJLGCSchc7mUhj4t8Tvg Do2tWt5rHgu1h0jX44onTR7YW9poeppboUlgitwFW2uJFC+XIrLCzLiRVMrTJ8PzwT2k89pdwTW1 1bTSW9zbXEbwzwTwuY5YJ4pAGR0YFWVhkHIIBFeofCD4gv8AD/xTFPcP/wASHWPI0/XUc3JW3tvP Bi1aKK33FpbUlmA8tyY2lRQHcMvvn7T3hdbjRtE8W28TG50u7bR9SMVk0jNYX6tPaXF3dqf3UVvO piRXQgvc43K2A/xpbXNzZ3FveWdxNa3dpPFc2tzbyPDcW9zBIJYJ4ZoyGV0YBlZSCCAQciv01+Hn iXT/ABx4a0jxYkFkurT2P9naq8Mdv9otL60kxfWOVklkjheUfaIIZX3GJ4nYAtmu7ooor4Z+Pvwx udC1e68aaRaSSeH9YuPP1fy5JJm0rW7yYtPLMjgslvdOwZH3FVmZoiI1MCP820UUV93fs6eOBrvh mbwrfXO/VfDBVbMSSKZrrQJyfspRZZmkk+yybrd9kSRxRNbLyzV5x+1Lqqza74U0TyCrafpF9qpu fMyJV1i9FosHl9vL+wk5zzv9q+jfhLpS6P8ADbwdaJO06zaNDqhkaMRFX1121t4AoLcRNcmNWz82 0NgEkD0Svzh+Mvgy+8H+NdUeWA/2Vr97e6xo91Fai2s2iu7g3F1p0Kx5jD2jyCJkU52eW5VFkVa8 lorovDvivxJ4SumvPDmsXulTu0ZmW2lBtroxK6w/bLKUNDOEEj7BLGwBJIwea9B/4Xf4uvI1i8TW HhLxpHEzyWyeJ/DOn3a2byAK7Wq2ItlUkDBYgnn2GPQ5fE/wc+Ll+03jDTr3wD4kmlgiXWbXU0kt b63gQwwQ3uoSwfZ1bDfPJcWiEJHGqz7Rsryj4jfCvxF8N7iA6iYdQ0i9lnistZskmWEyI7bLS+hl AMFy0SiXytzoQWEcsnlybOp/aG+xw+ONP0nT7RrOz0DwlomjW8QdWj8iGSa6txDgkhUjmSLDYOVJ xgivB60tI0241nVdL0e0MYu9W1Cy022M7+XCLi+uVtYDLJzhNzDcccCv1nGVOVBGMYPP6EYwR/Tm vjD4kfs76lb3cureAo/7Rs7u6nkm8PO9vaXGlI0fmg2NzdSqs8O8OoiO2RB5ar52WZPnTUvCnijR oBc6x4b17SrcnAn1LR9QsYS27bgS3UaLnPHBr7S/Z38Z6Pf+DLLwk1zbWut6DPqEaWMtyPtOpWV7 fS6smoWsUipuVWmlhdI2kKeWHfaJEFfQ9VNQ1Cw0q1mv9UvbTTrCAJ597f3MFnaw+ZIIo/NuLgqq 7nZVXJxuIUc4r8+fHfxR8V+IvFfiDU/C+v8Aiew8O2jxraQaZqurW1nBplq8emw6nNDB5IiF1M4l /exhledYixOM+1/s16/4h19/GJ1vxDrWsJZpoAtodUv59Rjja6N55ssct6XkjIEQG2NlVgfnBKoV 8I8W+PviHZ+Idd8PL428RzRaT4i1bT4Jbe7k065uPsl9JZIz/wBnFCNwXPlBioJ4FfQX7PnxKl12 1u/CXiPWbq+1+Gea90e41S6e4utQ00wiW5s47mYGSWS2ZHl2vIz+U+EHlQsE+m6Xk4AHOccD1PAG OvU9uT1r85Pjf4k0bxR4/wBQvNDaGeys7Sz0s6lbzyTQarcWiMZ7yHeAFRS/2ZPKyjrEJVZhJmuU 0P4eeOPEZtP7H8LazcwXyyva38lnLZ6VMsUbSMw1e+8q2HCkLumG5sKMsQD9v/Cb4Q2vw5jn1G8v F1HxJqFp9kurm382Oxs7JpEuJbKzjkI80NLGjNNKisdqgJH827F/aT0+7vPh5Dc28Jkh0nxHpt/f PvVfs9pLbXGlpKVYgnM9zBHhcn5s4wCR8D0V734nsbC4+AXw11ZJ2e+0nxD4g0gxI4aKNdX1C/1C 5Sdeok22tqyDP3XJ5yK0PDfwRs7HR28T/FbW/wDhENFktkks9PjuIItallkhe7WK4W4jlCTeUhZL KKKS4YllZI3jKNPqvxY+H+g6ZeeFfAvw90vVNGGpjVILrxabjVdOl1RdtnNqKaNqBkmw9ugSJzdQ uAx3RAb0bkdQ+PHxEu7cWVhqGn+HdPFnJYR2Hh/SrSzhtrVkMMcdnPcCaeAxIQkTQSoyBVKkMA1e R3NzcXlzcXl5cT3d3dTSXFzdXMsk9zcXEzmSaaeeUlndmJZmYkkkkkmq9FfdP7N3hHUtB8Narr2o iS3XxZLpstjZywtFJ/ZumpOLXUSXIO25Ny7RAoAY1SQFllXH0fXwt+0zpH2PxtpmrRWRhg1rQIBL eBXKX2qadcyW9zksSN8Vs1mhAxhSnfk/X3gF5JfA3guSRmllk8J+G3Zy/mvJJJpEBLO5JJYkncTz kkGvz8+K/jQeOvGmp6tA+/SrXGk6GQNu7SrGR/LucPDBL/pMryXQSdC8Yk8okiNcea0UVo6Xpeoa 1qNnpOlWst7qN/PHbWlrEF3yzOcD53IVVGCzu5CooLMQoJr9Hvhd8Pbb4d+G100vb3Ws3ki3mt6j BEFW4uSu2G1glcCRre3XKxB+rF5NkZlZB6TRRRXyR+0p4rOm2+meA9MgWyg1QS+JtaMMCQw3a3Gp yvbRqYmAcyXiXF1cl48tII33FjJn4+r9Grq/sfgx8KLNZVtvt2kaTFZWtvE8txBqXiq+RrifYbh4 pGga7aa5kVWVlhDlEG1Ur889R1G81bUL7VdQm+0X+pXlzfXk/lxRCa6u5mnuJBFAqomWYkIihRnA AHFdX4C+H+u/EHWP7M0mPyra38uTVdWnRzY6XbyFtjTMv3pZNrCCBTuchjwiSOn3t4D+FnhXwDbQ tp9kl5rYgWK88QXib765ky5kNqjsyWsbbynlwAZRUEjSMu8+V/tM+Ln0/QdM8IWskPm+IJjfaoFl t3mj0vS5kktIJLWRHdVnusSRzq6f8ezxjerOB8SV6f4N+EPjfxuqXOnacthpbruTWNYaWxsJRjKG 1AR5pwSCu+GJkB4Zga6H4ofDzwj8NrCw0l9W1vW/GWoRC+V44rTTdEtNK+1PCtzPZvHPK7yGOSKN I7vqryOUASOXw+itjQ9c1Tw3qlnrWi3ktlqNlKJIZoznr8rxSo3yujrlXRgVZSQRivvTwtqvh74p xeGfHmkRWVv428LT2ttqUMpkhks7a+3Wet2FwiB3mt5LaS7n0ty20Thcun+lRH2yiivnbxh4m0T4 N+HdRFpHaH4jeNXvNZvjZETBdY1KSWS51Z2vUYrp1nPJLHp8EyZkC7CHc3U4+Gry8utQuri+vria 7vbuZ7i6urh2lmnmlbfJLLI+SxYnJJqrRX0F4D+FnhH4meG5X0HXdW0XxfpRhGs2Oqpa6jpcolik WC5sDaxW8iwzuucmSR4SGR0kBjlfz/xn8MPF/gQh9b04Pp7yGKHWdPk+2aZLIFU7WlAWSEsW2otz FGzlW2BgpNee1+gf7PviuTxF4GTTruWOS+8L3A0jAkU3D6X5KyaRNJEijaAu+2j67hCSSTuFbPxC +Dfhfx3bvNFDBoGvmbzxrljZRM9wzkeemq2kbRC53Do7OHVsFXK70k+CPFfhPW/BetXGh6/am2vY QJopEJktL+zkYrBf2FwQBJDJtIBwCrBkdVkR0WDwz4j1PwlrmneIdIkjS/02ZpIhNGJoJo5YmguL aeMkEpLGzxuVIYA5RlcBh91/EuPSfiX8Hr3XNJKSxQ6cnirSpbuV45bOTSFeTUoJksmkQ3C2wu7Q xMXjEp5bIDr+e1fdn7O3ir/hJfCzaJqcf2rUPA93bjTbydPOeLTtTt57ew8m4nd2WWGMXdrlFjVb cxxjIL19GUUUV82/Hj4Tz+KIF8WeGbKGTXdPt5f7YsoEZb3XbCFFEEsAVtslzaojBY9nmTRkIrFo 4YW+GaKKK+mP2dPH66JrE3gvUpFXTvEV0J9Lmke2ijtNcEHlGJ3k2s32xI4oUAdv3qxoiZlZh7D+ 0lqF3ZfDqO2gk8uHV/EWmafersVvNtIoLjVEjBb7uJ7WFwR2GOhNYf7L+m20XhTxFq6CQXl94gXT pyz5iNrpWmxXNoI0xw+68uNzc5+UYGOfpuvjL9pjwXJb6lp/jmyhzbajFHpWtmOJR5Wo2qn+zryd zIWbz4B5HyxBI/IUMxaVRXypRV7T9R1DSryK/wBLv73Tb6DzPIvbC6ns7uITRNBN5VxbsrruRmRs EZUkHgmvVYvjt8QnWSDWbzSPE2nTxtFcaTr2gaVNp1yrf8947GO3dtpwwBkxkDjFd1bfFL4dePtN 07w/8TvDKaKNLtbq10fWfDf2yPTNIFzA0Ze10u0Jlt1jSK2SGLZdxNIAXSOMYrl/iB8GZtCs28Te CtQTxf4MMMsz39ncWl/daeLV2iunuJdP/dTwKVYm4gGEw6yogj3tX8WX80HwV+FGkoEW11DUfGWp 3O1FDPc6XrUtlbO7AZYhLuRck9MDsMeJUV+mvwn0qLR/hv4NtIpWnSXRLbVDI6hGWTXC2tSwhVJ4 je4aNT3AzxXmHxd+Bf8Awld1ceKPCkkFtr8sTPqOlTnyrTWpo4/3U9tOflgunVfLYPiOQ7XcxMJJ JPkjVPAPjbRnuF1Pwpr9strObaa4/su7msTNuKgQ6hbq8EgJB2tHIQ2PlJHNe1fs1eKtF0TW9c0P VLkWd34lXSY9Jmm2JaTXdg1wGsHnYjbLN9oXyAww5BQHzGjR/t+jqccc8enU8HnAPvXxH8avivJr HiHTNL8BaxqtuNES/s7nWNC1W5to9auNTkt3ezs/7PKtNDC0C7ZC5WR2bYu1FkkzPgj4t8a6x8Sd Cs77xJ4l1bTjBrEmoWl9q+p6hZCCPRpxDNcRTyMgCzeVsZh9/aM5OK928/xn/wAL9/sv+2pv+EV/ 4R3/AISb+x/tX+j/AGD+zv8AhH9vkY/1n9o/vtmenz+1ep+CtAHhbwn4f0BVhjl0vSrWG7No0xgf UTGJdTuYXlCuRLcNLJkqv3s4HSvg3wbcJ8O/i6mmX0wm0y017UfCWrS3jppVne6RezyaSb3U4pzJ H9nXdHfNHKzJ8i/OAA4+mfE37PnhrUtQt9X8Kaje+B9UivI7zzNNR7qyimSZ7kXVlZ+fBJbTLIYz Gbe4SKMIAkQPzDgf+FRfHkFFHxM+V3ILHxn4xCxqoLK8g+zZwT8o2AnJ6YyRu6D+z9qOpahHqvxT 8U3XiaW3T7Pb2FtqOqXiSW0brJAlzreo7LgRAtMDbQxoQSrCYZKH6at7a3tLeC0tLeG1tbaKOC3t reOOGCCCJAkMMMMQCoiKAFVQAAAKmor5z/aW0H+0fBVhrkNt5s/hzVo/PuTNs+y6Xq6CzugIXcBz JdCyGAjMvUELvr4Tor7O+IHjY/C3w94K0fTtO01fiIPBGmaRc6vLYpcS6VosNoLR1guyFExN7A7w RuZI1KO7x/Ou/wCPr7UL7Vbua/1O9vNRv7kp597f3M13dzmOMRJ5tzcMzthQqjJ4UADiqVFFWLa2 uLy5t7Ozt57u7upo7e2tbaKSe5uLiZxHDDBBECzuzEKqqCSSAATX1x8FPgpq2m6tbeMPGVklkbJF n0TRbpba5uJLqe3DxanqER8wQGAODDC4EyTgOwiMSiT64or8/wD9o3Sk0/4kTXaytI2uaLpWqSoy hRA8KvogiUj72Vs1kz/tY7V7v+01HI3gDTWjDusfiuweZ49zxiM6VfRh3I427yoBPGSPUV8IUUV7 N8PPgr4o8cPbXtzFNoHhqVJXOs3cCtLc7IVlhj0zTpHjkmWXzFxcfLAF3kO8ieW33h4U8K6N4M0O 10DQ7c29nbbnlkco91f3cgAnv7+4RV8yaTChnwoVQqIEjVEXoqKKKr3VxDZ21xd3L+Xb2lvLczyb Gk2QwRmSVhGnLEKCcDk1+Ss00txLNcXEsk888jzTTSu0kss0rF5ZZZHyWZiSWJOSea+jv2adLtz4 i8ReKL59PisPDeh+XJcXrRxtYz6nKZPt8c0w2RIlta3aTSl1Kq+OVZseRfEPxhceOPFuq6/I8/2S WY2+j20+8Gz0a3Yx2Fv5LSzLG5X97OkT7DM8rr96tL4XfD66+IfiWHTiLu30S0H2nXtUtYkf7Fbb Wa3t0eYhFnuXTyYfvEDfL5ciROK/SDStL0/QtNs9H0q0istOsLeO2tLWEHZFEgPVnLMzE5d5GYux JZyWJNX6/M1tD1T4k/EXXbXw1bLPJrXiDW9SWWSQG00/TrjU3ne/v7uIELDGsihnVSWJCRq7siN9 ufDj4R+Hvh7bmZVh1nxC8rySa/d2UMdxbIY3txb6VGxkNrGYpHWXZJulLNvYoI44+j+IniKXwn4I 8Sa/BJJFd2WnOmnyxQwTmHUr6VdP0ydoLn92ypcSxPIGUjaD8rfdP51+DvAvibx3fyWHh2wFybYQ yX95PKltYadDPMIVnu7iTv1YRRB5XVHKRvsbH0JZ/ssXj28DX/jW2trtlH2iG00KW9tonLHiC6mu 7Z5ABg5aFOeMcZPA+Iv2ePiDoiSXFhBYeJbSMXspOkXBW+jtrRBLG8mn3yxO8sqk7ILVp2LAoASU 3+IXNtcWdzcWd5bz2l3azSW9za3MUkFzb3ELmOaGeCUBkdWBVlYAggggGvf/AIAfEZvDOuL4U1OV F0HxHdqIJXRi1hr0qLb2su+ME+Xc7Y4JNwwreW+5EWTd940V5f8AFr4gQ/D/AMKzXcJEmt6qZ9M0 KFZrRZYbt7ZmbV3t7gOXgtPkZwInBdoon2CXev5v3NzcXlxcXd3cTXV3dTS3N1dXMsk9xc3E8hkm nnmkJZ3diWd2JJJJJJNdp4S+GvjPxq0TaHotw9hJIqNq93/oekxJ5/kTSi7nwJfKOTJHAJJAAcIT xXuWnfss6pJah9W8X6fZXnmOGt9O0m41S1EYx5bfbLme0cs3OV8gAdmbtxvjP9nrxh4Zt5tQ0mSH xXp0UlugTTbW7j1wpKgEs76KolyiSnYfJnkfaRIyqu/y+r/Zf1vUF13xD4aD+Zpdxo517ypJJT9l vrK9t9PaS1jL+WpmjuAs7eWXfyofmCpg/X+saLpWv6ddaPrdhbajp12hjntrkZUgghXR1+aOReGS VGDqwDIwYAj4c+LvwVvPB9xca94Ztri+8KTM8slvGJ7q78PZDSvFdMdzPaKF/d3LtlRhJju2yTe6 /s16hd3fw7nt7iQyQ6X4k1PT7BSka+RaSWltqkkKsigtme5mfLZb58A7QoH0BXzR+0D8MBrmnv42 0S2tY9W0e0nl8QRqqwTatpNrEJBemQsEaezRH+8u+SH5d5MUUTfD1fZfg3WR8SfgV4m8J3Iu7jWf Cujm0jt7BB9qvYdNi/tXwkY44rbYQ72osmhjLzSLCzs6vMpr40r7L/ZZ1G6l03xjpDOGsrO+0fUb eMRxgpdanb3FteOZANxDJaQAKTgYOACxz9W0UUVBcW9vd289pdwQ3VrdQy21zbXMSTW9xbzIY5oZ oZAyujq2GU5BBIIxXxf8Sf2eNR0trjWPAizatpzTXM03h8kHUtLt0gEwFhPNJuvk3CREiCi4GYlA uGZnHzA6MjFWBVlJVlYEMrA4KsD0I7im0V7N8AWuV+Kfh4QPOsTwa0t4IWYI9sNFnkVbgDgp5wiI DcbwpHzAVsftI6hHefEYWyKitpPh/S9PlKyrIXkklm1QM6BRsbZcqApJJADZwwA+8bOzt9Ps7Wwt IlgtLG2t7O2hQlkht7aJYYYlZucKiqKs1558TfAFp8QvDU+lkWkGs2xFzoWp3EczfYLsOpmjZ4CG 8q5RTBKCHUZWTy3eOMV+fPizwL4p8E3EUHiPSZrFbgMbW6V4bmxuQrMhEN7alo9+F3GJmEgUqzIA wJ5CiiivYvhv8T7rw89j4W8SLZa38P7y+jXUtJ1myTUbbTYri7SaTUbWNopnKwSKLn7MEdGO/Yiz SeYNj9oyKVfiL57CPyL3QtKubKWMwstxa/vLfzsxf9NI5FBc5wB/DtNeC1658DvDzeIPiRoQMLyW uitJ4hvXSaKFoF0zDafNiQ5cfbXtUZIwSVYk4UMy/o5RRXlXxE+EPhn4gRPcyxpo/iHdGyeILK3R 55lSHyFh1O2yi3MYUIFLMsibEVJFTcreLx/BX406dGdP0f4kx2+kWjSx6dAnifxZpsf2YSM0WNPt YHihdhlmRZGVWJAdvvHY039n3W9buIb74m+N9R117VXhgs7LUL/UStvvWWMf2xrY3ojHeHhS2HZl lzkVm/H5vD/gzwfofgLwzbQ6QuqaiNVvrHTplQzafpkH2eN9aTf505nmMLRS3Afe1sx3Fohjv/2c 9I/s34cQ3zSRyNr2sanqagRbXhjgddGWCR8neM2ryKeAN+MZBJ+d/jhZXXhH4sS61pr21nNejR/F Wltawrm1u4WFu9xdQypsMz3lpLcPw4beGYlmYD6S174U+AfihpFn4ktLGTQNS1zTrfVrfVdOiht5 5G1K2e/ibWdOQm3ndpJxJcuNszlQguFUV5nf/B34z6YksPh/4k3d/ptlawRadbDxJ4j0e7lihgRE tIbEGS2hEf3I1N1s2Kpyv3Vs2vwE8d69JHb/ABA+IlzqGkWtxFPDaWep61rkkzEFLgwnXFijtnKY VJRDKTk5TA+b6X8P+HND8K6amkeH9Nt9L05JZJ/s8JkcvPMAsk889wzyyyEKqmSWRmCqq5wqitqi uG+JegnxP4D8UaPGlzLcT6VNc2UNsVE09/prrqmnWyBwQRJPDHGwwCVYgFThh+YFFfXPhjVtI8D/ AAJ0TxLqVtp+s6nJ4jv9X8JabqEVyYIfECXNxokE8iRlw/2aGO4vAzCNQdqo6T+XIfmzxT4t17xn qkur+IL+S8uH4hhGY7OygwAtrYWqnZEgAXIHzOcu7NIzMeZooor3L4X/AAY8Q+LdR03U9Z0yfTvC Kyw3d1cX6y2sur2iKlytppturJOyXSOoF2u2NV3sjtIgQ/oBb29vaQQWtrDHbWttDFb21tbxpDBb wQoI4IYoYwFREUKqoAAAAAAAKmr5V/ak0u5m0fwjrS7PslhqWp6XOCxEn2nV7aK7tdqd122UwY54 O31rovBk8037N15JM8kzr4L8eQBpXZiIYJNRt4I1dsnbHGqoi9AFC9MCvg+iiu68GfDrxZ46uBHo WmSNZLI8VzrN2slto1o8flmSKa+KkNIoljcwRB5drbghXJH3j8OfhV4f+HFtM1i8upa1fRRxX+tX aRxzPCu2RrOygj3C3tzIvmmPc7M23e7hI9nptFFFFfmh8XtVGsfErxhdCJofJ1Z9K8sv5mTocKaK 0u7A4kNuZAuPl3Y5xmovhNpH9ufEfwfYmRIwmsRak5kj81JItEjbWZLdkyP9Ytu0eT03Z5Fd3+0N 4xOv+Mv7DtJw+meFomstqNE8T6xcYk1aUMg3ZQiO1ZHY7XicjBZs+M6Bod/4k1rTNB0uMS32q3cV rBuWVo495zJc3Hkq7LFCgaWZ1RtqKzYIFfpZ4C8EaZ8P/DsGg6c8ty3mteajfzAo+oanLEsVxdeR lhGmEVIolztRRuZ33u3Z18A/tAXd3rnxTn0q3s3muNMsNE0OxhtElnub+S8iGrRBYV3FpGkvTEiR jkKuASST7b8MfgFo+h29nrXjS3h1jXZIpmbRblba80PTBOgRI5YGV0u7iNN2XYmJWY+WjGNJ2+ke meygc9sBe/sa/LzU7jXfiX421C70+xu77VfEeqTS2mnpILqW2t2bZaWsl0yxL5VrAEjad1RFRN7b FBx7lpH7Lus3NoJdb8UWGk3bNxaWOmy6wscRiVv311JNajzA5ZWSNXUAArI2eMzxD+zL4t05JZ/D +qaX4jiihhZbeVX0TVLiV5RHLHDb3LSWu1FO/fJeoWAYBS21W8C1nQtY8O3r6brumX2k3qAv9nvr eS3aSPzGhE8BcBZImdHCSxko2DtYjmup+Gvjq7+H/iiz1iJpH02cpZ67ZxxRTPd6TJMrziCOZkAn jwJIGEifMArN5byK36XWF7a6pYWWpWUv2iz1Gztb+ym2SR+faXkC3FtN5coDruRwwDKrDuM5q1WJ 4l8Rab4T0LUfEOrvMunaZCss4t4vPuJHklW3tre3iyFMksrpGm9lUFgWZVyw/MbxZ4p1bxlrl7r+ sz+bd3cmEjQYt7O1jyLaxtI/4Yo14GeWOXctIzMzfD3hTxJ4tums/Dmj32qzIYxM1tFi2tfMRmiN 7eylYYA4jfYZpFDFcAk175of7MPiS8hEuv8AiDS9FMltbzRW1lbTa1cxSyqHntb7c9rEjxZ2loZZ lZgdpK4Ypr/7MPiOyt/P8Pa9p2vSpHNJNZ3VtJolzIyBTBDZO8tzC7P8wPnSxBcDkgnb5t8KNU1D wn8TvD0c1veW81xq6+G9U06V5rCUDVZhpkkN9Cylv9HmaOcwun34gDtYBh+kMsUc8ckM0ccsMqNF LFKiyRyxMNkkciOCGDDhlIxzggivk/4s/AO1a0uvEngCykju45JrrUvDMA3wXMDDzJJfD8ONySId zfYwSrqdsARo1il5v9l7VJ4PEvibRBHH5N9ocOpSuwYTxz6PfpaQxp22sL2QuCOqr719r15n8Uvh xa/Ebw+LISwWWtae73OiahMhMUUzjbNaXTRqzi3nAUSGMEqypIFfZsb83Lq1uLG6uLK8hltruznl trq2nQxzQXFvIYZoZY25DKwIYHoRivqL9mXxe1rqeqeCrmREg1KOTWtJ3SRxuNTtY1hv7eAbd8jT W6rL9/5BbsQuWY183eI9KXQfEGu6IkzXK6NrOp6Wtw8YhadNPvpLRZ3hBYKXCBiu44zjJr1v9nXV Tp3xKtLQQiQa7pGq6WXZiv2cRQjWxMoH3iTZiPB/vE9QK/QOiiiivm34r/Ae38UXF74n8JPBp+uy xSTXmjGOOLT9dvFZWM8M25FtriRd/mMymOaTa0hiYzTP8ValpepaLezabq1jdadfW5CzWl7C9vMm 4bkcxuB8rDDKw4YEMpIINZ1FauhwX91rWkW2lSSxarcapYQabNBI8U8WoS3SR2csEkeGV1kKlSpy CMivrn9qbUpo9J8IaSM/Z77UdV1KTlf9dpdtDbQcEZ6XkncfQ8Y9O+BMJh+FfhYPH5byLq0xBQRs 4l166aGRiOWyhQqx524/hwK9crJ13RNP8SaPqWhapCJ7DU7SW1uFKRu8YcZiuIPOV1WWJwJYn25R 1V1+Zc1+d3jz4SeLfAct3cXlk+oaBDOI4PENkivaSQyMqwS3lujNJasxdYys3yeZlY3kG1j5dRRR XbeC/H/iXwFetd6De7YJ9ovtLulNxpmoIGV9txakjDfKFE0RSVQWUOFZgfa/jtc6X4g8F/DPxL4X sEtPC5OvWsMUNrBYRadc3jW5XTjZQ4RWWS0u1IiBjzGSrFSpb5erS0fTLjW9W0zRrRokutX1Gy0y 2acusCT39ytrC0zRqzBAzgsVUkDkA9K/V6zs7XT7S10+ygS2s7K3hs7S3j3bILa2iENvDHvycKih Rk5GKsUVyXjDwN4a8d6fHYeIrH7ULYXLafeRSvb32mT3MHkPPZ3CHg/ckaKRXidkQyRuFUD5z/4U P8TfD/8AoPgv4ktbaTNme5jbU/EHhlftjsYnLWOkG6SQeUsWZi4Y8qUAUFrFr8CviHrzx2fj/wCI 13e6DDdW90bC11fXNceeSNzHJ5K60sUNvKYmkWOfy5dpbmMjIPX+MvDXg74S/DDxM+haZaw6hqml N4cGoX1wrazqkutJFp9yFvXyx2xo16bW3CRFomdY0AYjzj9l3QZn1LxN4odbmO3t7CDQbdvJItLu S9uE1C9Vbg8GS3FvblkGcCVS2Mrn6z/sPSv7c/4SX7Kn9uf2T/YX2/zrnf8A2T9t+3/Y/I8zyced +83eVv7btvy1rV8O/tLeFX07xPY+K4I/9D8R2q2146m4dk1bSoltw0xZfLjEtqYREivljFKxUY3N 7/8ABT4gw+NPCdvaXdzJL4i8PQW9jrKyrMZLmIBotP1MTzyStMZoox9okLBhOJCUVGjLex0UVUtL +xvTcixvLK+Njdy2F79kuYbkWl/CqtPZXRhLeXLHuBeN8MuRkDvbrE8SaJB4l0DWdAuWjSLV9NvN P8+W2S7FrJc25jt7xLaQqGeCQpNGNwO9VIKnBH5UTQy28s1vcRSQTwSPDNDKjRyxTRMUliljfBVl IIYEZB4r134S+GbOe91Dx14mt2Hg7wRbyaleNKqLDqerwqH0zRrZppYleUyMkvlksGbyoZFAuFz5 94r8R3vi7xFq3iTUAq3OqXRmES7NltbxoLeytFaNU3CGFI4g5UM23c2WJJ52iitTR9H1PX9Ss9H0 aymv9S1CYQWlrAAzyPtLu7M2FREVWeSVyERFZnIVWI/RX4Z/C3Rfh1Y7rdDd+INQtLaLV9VldZmL CNHudP0w+XGYrQzqZFQrvc7DKz7ECs8f/Fvwx4CgjWeVdX1Wa4e3TR9MubZ7mDyH2XU2oMW/cLGQ UAcFmc7VQhXZNbwD8RvD3xEsbu60Q3kM+nGBdSsL62MVxZG8Mn2UtOm+KRZBDIymOQnA+dUJArvK +H/2oLZU8X+H7vz0aSfw0tu1sFIkiS11S4lSdm6ESGZlUdth9RXrfxDnF5+ztHeTQwCS58M+BLoL DCkcVvNcX2nO/wBnjHEYCl0UL0U7enFfBlej+CfhX4y8euJNG09bfTNzK+uaoz2ekqyrIQkUqo8k 53xmJhbRSbHK+ZsU7h79ovhj4F/DG6gfxP4p0/xJ4hhuZ4mMsE+pWmmXdnI8MyvoOirdCB1EiqRf NIQ6b4djKwHVN+038P0kaMaZ4tkRWdRLHp2klXC8K8aS3yNtI5G4A+oBqzZftKfDq7u4beeDxJpk Lhy1/qGl2jWsBRGceaml3V1MdxARTHC3JGcLlh6v4e8beE/FaRnw94h0zU5JIZJxZxXAj1KO3in+ zSS3GlXGy5iXeVAaWJc7lYEq6k9TRRUNzbQXttcWd0jSW11BLbXEalgzwToY5lV1IIYqSBgjHWvy Nr2/w/rlt4Z+Cfih7RUTXfGfir/hF3mF2iTnRbDSYL66ZbOUOHjVbia2kKBSDcozOCqK3jFtbXN5 cW9nZ2811d3c8Vta21vG81xcXM8gigghhjBZndiFVVBJJAAya/Sz4Y+AbX4feGLbS9trLrFz/pWv ajbLJi9vmZikaPMSfKt0YQQgKoIDSmNHkfPolFcV4G8A6B4B0yWw0WHM13MLnUr+X/j5vphu8mNi 2SIYQxSCIMQi5JLSPI79rXMeNvDy+LPCWv8Ah7EJl1PTLmGzNyzLBFqEa+fps8zosjBI7hInYqhO BwMgUvg/wppXgvQbHQNIhRIbZEa7uAhWfUr9owLvUbpmZmMkpAONxCriNNqIqjpqK86+IHwy8N/E KzYanbi21mGze10vX4N/2vTwZvtEaSQq6JcQh92YJcgB5PKMTuZB+eni7wjrXgrWrrQ9ctWhuIWJ trkBjaajaFsQ31jMeHicfipyjhZFdB94fBTx4vjXwfBFdTNJr/h6O30zWd5leS4VUZdO1N5ppJXd riNP3zuwLTpLhAu3PrssscEck00iRQxRvLLLKwWKKONS7ySSPwoUAlmOOMk8CvzS+K3jT/hOvGeo 6vA2dKtQulaGCoX/AIlVm7eXcEmKGTNxK0t1smUvH5nlbiI1r3z4TfAO2W2tPEnj6zeS6leK607w xOCsNvAP3kUuvRYy8jnDfY2IVFGJw7O8Uf1hbwQWtvDa20EVvbW0UcFvbW8aQwQQRII44YYYsKiI uAqqoAA4GKkorzjSfhxYaL8RNZ8eafdLbrrujSWF9oyWkSQrqEt3Bc3GoxXEJXHm/ZleWN42ZpXe Qv8AMFHo9HBGD07jqMHIPBBxjPv1wa5Lwj4OsPBkWu2elOVsNY8RXniGCyEMUMWmtf2lvBNp9qsG EMKPATCAi7UKx4JTe3W0V+d/xu+Hx8EeKnurKKNPD/iOS7v9KWL7MiWcyOr6jpaW8AXy0gaRDANg XynRAzskhFb4G+Jz4Z+Imj7ozLb+ICvhm52Jvnj/ALVuYhZSwkugXbdJb+YzbsReZtUvtx5lrGmX Gi6tqmjXZjN3pOo3umXTRNviNxYXL2s5jfupZDg19Zfsr2lwlr41vnhcWtzcaDawXBHySXFnHdy3 USn1RZ4Wb/eFfWlFFAGfUk4+XGep6DH5dc5rzLXfjH8NtARzN4o0/UJ/s01xDbaIz609w0SkrbLc acHt4pZGAVFnljBJBYhcsOLsP2k/h5eXUVvcQ+I9Kic4a+v9NtZLWH/akTTLm5mI/wByFqpa/efs /fFKW4+2a7pdlqyRLI2vA3HhW/KJNFF/x+65DDBdtsRY1SdJmSMsY1Q5YeE+N/gJ4t8K28uqaU8X ivQooRcPeabGYtQtodsO6a50ku7MheRtjWsk+I0aWURLwPC6+jf2Ygh8fasWRXYeEdQMbFVYo/8A bFgNy56MV3Lkdie2aqfEexg1T9oT+zLsOttqPiPwPY3HlvskFvd6dp9vM0bkNtO1iVbafXFfe1Vr 69tdMsL3U76XyLLTrO6v7yfZJKILSyha5uZmjhVnO2NWJCqSegBPX5/0X9o/wpqnildEnsLnSdDn cw2XiTULqNUNyVXy/wC0LBUItoJH3oJzcOE+R5VjQyNF7WJvDHjHTbmzW40PxPpM3lrdwxT2Gr2T HzWeESrEZEBEkZZDnIZNykFePhf41fCtPAGpwano3mP4Y1uadbSGTzpZNGvEAlbS5rt8h42Ul7V3 fzWVXVwxiMsnhtFFFfRGgWr/ABX+Gb+GPO83xn8ORc3/AIcjmnmaTVfDl4q/aNMhjMkjySI8SwRk QKke2ziDKskjD53r7R/Ze0KCPRfEniUmN7q81OHQ4g1tGJrW3061S/maG8J37bh7lBJEAq5hQksc bPqegn6dPcYweeenSqen6lYatZxX+l3tnqNhceZ5F7YXMN3ay+TK0EvlXEDMjbXVkOCcMCOxFXKK p6lqFnpGn3mq6lOlpYadaz3l5cNuZYYII/NlfbGGZsDOFVSxPABY4P5zeJdW1j4xfEdFsEdm1W+j 0fw/BJbSL/Z+ixzu9vNfx2f2l1EUbSXd66mQJ+9Zf3agL+i2labbaPpem6RZBxZ6VYWmm2olbfIL aygW2gEjj7zbUGTxk5NfP37S3hr+0vCOn+I4hIZvDN9snXzY1i/s3WmjtbiQxFSzyC5S0CbXAVWc lW4I579m7x+sttL8PdQkCzWwu9R8OyObeNZbdpPtOpaUq/I7ypI0l0n3yUM2SiRKD9Y0UVQGqaad TbRReW39rpYR6o2mmVRd/wBnSzvaLfJCcFoxKrIzj7pIDY3Luv0V+YvxP8Pw+GPH3ijRrbyRawak bq0igi8mG3tdVhTVbWzjiBIAhSZYQRgHbkADgVPAPg288d+J9P8AD9qzQRTM9xqN95ckkdhptsN9 1cvsVgGb5Yod+FMrxozKGyOh+Lfiq08QeJI9M0Z8eFfB9nB4Z8NwJcSXMBtNNRbaa9jkaaZZBKyb Y51YGSCOAuNwJryuiiivu34P/BTS/D1hpfijxNZi98UzfZtUsre5EyQeHQ0XmWsX2OULuvEJ3yvM p8qQKIVVo/Nk9g8VeNfDfgvT7i/13Ure3MFuLiLTo5YJNVvxI2yKLT9PkdWkZzgK3yoOWdlRWZeJ +H3xr8MePrs6RHFdaNrjLI9tp9+Y5I9Qjj8ySQ2F5AdrOkSCSaOREPzHZ5io7j2GvnL9p0Y8BaTw cjxfYjg8DOjX+c1P8ES3ij4N3Ph4m1URP4l8NozJO6BdTVr8teJkFiDencIyB5e0feya+Da6bw14 P8TeMLprTw3o15qssW37RJCqR2lp5kUksX22/uCkEPmCKQRebKu9lKrluD9D6X8Kfht8PxDe/Fbx Zpt3qqOsv/CPWFxcy2qROzpbyS2lpH/aFwhKq+/yYowQUYSKMt6PdftF/DPR3j0zS7XW7/TrO3tb e1n0fSLW001LeKBUjtrW31Oa0lRYVAjCmBVAUBcrg1Cf2nfh/wAbdL8ZE5Iy2naKuFxx01E16doP xQ+H/iWZbbSPFWmTXUlzFaQWt202k3l3cTttgisbTVkgkmLnAURI3JA+9we8ooor80vjBpa6R8S/ GForrIJdW/tTcpJAbW7aPWXQ7u6m4KntkccVt/BfWrfwvqfjDxVcwQSLoPgjUrize5tpJok1i61O zsdLgWSJWaJ7iSQ2+9cYR5MsqbiPIbm4nu557u7mlubq5mkuLmeeR5Z555nLzTTTSEszsxLMzEkk 5Nfbv7O3w/XRNEbxpqMci6t4htnh06NzcR/ZNBMyyqzwOqAvdyRLOrjePJERjYeZID9J0Vw1h8P9 FtPG2u+PZ0F7rmrfZIrJ5owItFtbbSodMlSyXnM03lMZbg4IRvKUKpkMvc0V5X8L/hbpXw7s7xlC 3muahcXkVzq7sJGOmR3rtpdnbgonkhoBFJcxjO6fdl3RIdnqlFc/4m8K6B4v019J8Q6dDqFmziWP cWjuLaZTlbi0uoSskT8YJRuVyjAozKfz/wDin8K9T+HOpCRDLqHhnUJmXSdWKrvjkwZP7L1TywFS 5RQSpACTKC6BSskUXtv7Nnj5p4rnwBqU0QNrFcal4cZ/s8LPC05n1XTFLMrSuGc3USrGzbPtBZgk aAfWdfDv7Rfj3+2dcTwXp80b6Z4euFuNSkjNtKlzrxt2QxrPEXIFpHK8DplWErTJIpMaGsT4P/Bq 48cyLruurcWXhK3lZIyuYbrXriJij29k5+5bowInuADlgYozv8x4furRtG0rw/pttpGi2Nvp2nWa CK3trZNqKAPmkkdiXkdjlnkdi7sdzsWJNadFeV+L/hdpviXxV4S8XWjQ6brGia7pt/qt0E/5Cuma X/pUNvLCijzLgTRQQxzM67IjJu8zZFHXqlFcPZeAdG0zxzd+OdNX7Fe6ro95pmr2cUara311c31v eLqy4I8ub9wyT4UiUssh2uJDL3FFfIX7SXw+VGi+IOmQys0rw2XijMzyRqViisdF1CKBlIjG1BbT /vAM+Rtj3GR2+XNA1q88O61pevaew+2aTfW9/ArmVY5Wt5Q7W9x5DIxilAMcqhxuRmXPNd78aXtr n4h6tqunqv8AZeuWWga1pdwkD20V9ZX+g20gvo4pFRv3kgkLl1Db928bs10H7OulHUPiVaXYmEY0 PSdW1R0IBM4mgGiCFCSMEG8EmcHhSMc5H6B0UUVxXiH4keBfC5kj1zxPpdtcQ3CW01jBK2oanDLL E06ifTdNEs6LtXJd4woJUFssobzD/hpX4efa/s32bxN5Pn+V/aH9nWX2TZv2/atn2rz/AC8fNjyN +P4M8Vf1Px78CviElvo2uappF8ZkY20mr2GqaNJp7EpdzxxeILuG3W0LeSqyFLpFkwI8uG2nw7xZ 8AJvsS678NNXi8Y6LKGK2wu7Ce/VYEEM0lpqNoy215++ScMiLG6YWNVlbc1fOtzbXFnPNaXdvNa3 VtLJBcW1zG8FxbzRsUkhnhlAZWUghlYAggggGun+H2f+E98EEEg/8Jf4bwR1B/tmDmvov9qmSIt4 FjEsZmVPEjyQBlMscUn2BYZXTO4K5VwpI5KtjocfR/w+OfAXgj7uR4Q8NcKoHA0aD0/M119fO3ib 9o7wtoWtLpOmabfeIbe2vWtdW1S2uYLW2iSN0SaXRldX+2FczD5mgjYqCkjxyCQe1aH4s8NeJFV9 B17StVc20d40NjfQS3lvbyoJEe7sg3nQkZG5ZUVlOQwDAivmD44fBrTtP05/GHgzS3tVtWkfxBo9 hGz2iWbeZPJrdtbl8wpBwk0MCeWsWJAsaxSs/wAi0UUV7h8JtWsNZtdX+FXiGS3i0jxb5txod5NF EG0jxesCx2F2soeF383y40WLzfndEhUATSbvJtd0XUPDmsajoeqwmC/0y5ktLhCsiq2w5jnh8wKW ilQrLE+0BkZXHBFe0/s4aC+p+Pjq7R3ItvDel3l6J4oybb7ffp/ZdtaXMxXCl4pbiWNcgsYiRlVa vviioY7m1uJbmKC6tpprOVIbyCG4hllsppIUuI4ruJCWjZo3V1VwCykMBgg1NRRXwR8e/iRD4w1y DQdFu47nw74fkkb7VbSzm21fVpYxHcXZG4RSJbjMFtKIz96Z0keKVK+qvg/4Ubwf4C0axubY22p3 yNrWrqwuY5hf6iA6Q3MFySY5YLdYLeRFVRujJ2lixPptFcZ8QfCFv448J6t4fkWEXU9uZ9KuZfLA s9Xtl82wuPPkimaNGYeTO0SbzC8qKQWzX5zaVrHib4d+JZ5rCeTSdd0m4u9MvoQYriJmil8i80+7 jBeKaPenI+YblV0IZUcfX/hP9pHwjqVrDF4qjuvDupR2+65uI7S4v9FnnRljK2ZsxNcoZMmQJLFt QAqZXbBf2m28ZeEL0yrY+K/DV4YF3z/Zdd0q48pN4jWR/JmbCliFBJwSQAc1x3jH4x+B/CWnTzR6 zp+u6oEuI7PR9HvYb2ee7gZIzDeXFn5kdogZwXefBKiTylkdCh+QPhX8QdX0f4kW2p3d600Hi/WV tvE0bTW+n2d3JrN4wGp3CiPyYzazzm5UqiYUPGrxpI1fopRX5x6r4Q1Xxj8YPFHh7S1M8134v12a 6u4ttxBptg+ru93qF2+5QBArgOhYFpMRLmRlU7nxS8ZaHbaVp3wx8A3F1/wiugGVdXvlu0ki8S6k JluN8kkSAzRwzB5S4YQySsGjiEcEDt4PRRVi2trm8uLezs7ea6urmaO3t7a2jee4uJ5WEccMMMYL MzE4VVBJ6AGvqvQtG8MfA/Rn1HxbqjW/xJ8QaTcJpEGnWVvrdz4VtrsG0W9gtZnS3kdHy08ssqrL 5ckFvvRZWl1fDXhD4a+ObuC88TfFe/8AiFqQ1S6t7LTNRv5fDSTC4jSZrSy0DUX+3BWdt6vZyxxt gIqjy3Feja18AvhxqOky6fp2kHRLsRyCx1W1vNQurm1mZxKJJ47ydluEJAVklOdjERtGxDLkfCb4 M6l8PPEur63e61Y6lbzabLpGnRWltcRTzQT3kN3JeXqysFhdfICLCjTBgxO9doDfQNfI37Vf+r8A /wC/4r/9B0yut8cpt/ZssByT/wAIh8PW9sNcaY4HHpmvm/wRovhnRtIk+IHj21mvdMSeW08J+GBm FvF+rW4xczySkg/YLNignkCGMyfu2LMpt58vxp8UPEvjENYPONG8MQgQad4W0kJaaXaWMXl/ZLW4 W3WP7T5XkxMplG1GyYUiU7B5vRRRXqXhv4yfEPw1Ipg8Q3Wq2wZS9hr7yavbSKsZjjjWW5bz4VXO dtvNGCQM57/Rvgz9pLR9YuLbTfFGj3WjXlwLaGO/0tbnWLG5vGhbzQdPhQ3cIllCR28US3JJkAd1 Clz9M0V+ZHxR8Lz+EvHXiHTJLWO0tJr+41LR0giljs20fUZmubFbMyqgZYVJtnKAqssboGbYTXIT 6pdXOm6fpL+Utjpk1/c28aQxo7XWo+ULy5mmUb3dkggjG5sKsahQPmJ+nv2cvh0LueTx/q9sr21r JPZeG4ZorhDJfIQl1rcW4LHJHFl7aE/vF83zSQkkCtX2RRRRRWRruv6N4Z06bV9d1C20ywg4ae4Y jzJNhcQQRIGklkYKSsUSszAEBc5r5V8SftQ3BkeLwh4ciSJZYSl/4jkaWSaEwfv420vTZEETCQ4R /tkgKrkoC+E4K7/aN+I9xP50L6HYR7APslppZeDdwPMLX8s8u7j/AJ6Y56dMbmk/tO+L7aa3Gs6J oOrWkSSi5Fst5peoXTmNxFJ9r8yeFCHKlgLQhlBAClt4+l/AfxX8J+P4/K067/s7V0CCTQ9TeCG+ djE0ryWKhiLmNfLcs0RLIoBkRN6g3PiP4C074geHLrTbmCNdUtobmfw/fs/2d7HU2hPkrJcKkjfZ pWCLdJsbcnIAkWNk+H/hZ4rufhz4+hGqB7O0luJvD3iS2m+U2kbXHkPNMpyA1rOiyOQC21XUfeNf Tv7RHjN/D3hKPQLKXy9R8VvPayuA2Y9EgRTqe1lIwZi8UGGUgo0uMEZHlH7O3w5OrakfHWrwMNO0 acx6HDPbwSW+papsZJrz9/uO2yyrROqD9/tZJVaB1P2PrGsaX4f0y71jWL2Gw02wj8+6u5ydsag4 VVVAWd2YhI40BZ2KqiliAflvxf8AtOJFO1r4J0aK6SKUq2ra+syQXCI8iMLTSrSSOQI4EUkcs06s ASrwA815rc/tG/Eme4knjn0WzjfbttLbSUa3i28N5bXbyynd33ysPTFb2m/tO+MLee3OqaJ4e1K0 QSfaEtUv9OvZ8q3lFLp5riJNrFc/6KdyjbgE76+jvAHxh8J+PjFZW0smla+0bM2haht86XybdZ7l 9Nu0HlXMakvtGUlKxs7QogyfVKKKKK5Dx54PsvHPhfUvDt4Uhe5RJ9PvTDFNLp+o27eZa3cPmKSM 4Mc2wq7RNJGrKHzX5iajp95pOoX2l38P2e/0u8ubC9hEkUvk3dnMbe4j82BmRtrqRuRiDjIJHNS6 xqc+t6vqmsXSRR3GrajfancxwB1hSe/umuplhEhZtoZyFDMTjqTX6A/Abw3N4c+HWmNcrKlx4gnm 8SSRPJbyLHDqEMcWnmJoCwxJaQ28xViXVnKttIKj2SuA8b/E3wl8P4411y8lfULiL7TaaRp8P2nU bmATiBptjMkcSZLbWnljD7JAm9lK18w+Kv2mPEt/Jc2/hXTrLQrIgR29/eRrqWs/u7netyqSf6JF 5kQVXhaGbaSxWVjtZfB9f8W+JvFMxn8Q67qWrMbiW5SG6uXa0t5Z/wDWNZWCkQwA9AkMaqBwABxX OUUV1/hfx34r8HSrJ4e1q9sYhM88lgZTPplxJIqxyPcabNmFmZEVTJs3gAbWGBj1O+l8LfGO2aWw stL8GfE6Ex7LBZ4bPRPHs1z890sNxKsSQX8lyzmFZ3Lv5iJJLMCZba1+zGP+K+1Yf9SjqAx/3GLC svxDqT6r+0RBdP5O6L4heGtO/cb9mzR7+10iPPmc79sA8ztv3Y4xX6AVx/j/AMKnxr4R1bwwl8un PqK2RS8a3N0kTWWoxagoaEPHkOYthIf5QdwBxtPk/gL9njw/4auxqfiS4g8WXqRAQafc6fEui20k qBZnltLhpftTLysbSgIAS3leYEZLXjT4W/BKxt7u510WHhC4vhc3kV3Z61Jpty32V1ubtNG0a4kk t3OCE8i3s24ZVjQMyY8y8O+MvAsttrHw38VfEDxN4x0DxPJYW9nr2paY+kafocyL5scg1LU7ya7R BMlrtE1uLeKSPey+S8rHxTxz8ONd8ESx3FwE1Pw5eyL/AGL4nsCk2l6nBPD9qtD5kTOIpXiy4idv m2uYmkjXzD57RRXR+EvEt94Q8R6T4j08K9zpdyJDC2zZc20iG3vbRjIrhRNC8kRcKWXduXDBSPXf iz4c0TXrGP4t+CZ5LnRNcvBH4k077OqXGga1Iq75b1INwjMzkef5hx5zpJHJLHcx7fpr4Dk/8Ko8 Kcnj+3MZ5GP+EkvTge2c/rXr1fN37SnizU9E8N6PoGnvNar4pn1BdQu4Z1jZ9O0yGFbnSygUuUuG uYzIyyJ8sZjYOkrgeZ/A/wCMVj4Xt/8AhEfFMpg0V5prjStW2yyrpdxcHfNY3UMW4/Z5X3OsiLlJ GbeCjlo/rP8A4T3wMY2lHjPwmYVdY2lHiPRzGsjgssbSCbAJAJAzzg46GuN8QfHP4beHxcR/26NZ vIFgIs9AhfUjOJyh/wBH1EbbIlFbdIDdAjayn94Ap+QfiP8AGPxH8QGeyIOi+HCYGXQrW488TyQ/ vPO1K+CRtOfM+dE2LGu1DsLr5jeyfs3fD5olm+IGqW6Hzo5bLwwDLE5VPMktdW1J4NhZGJX7PAfM BK+fuQo0bn62qrqOn2mq6ffaXfxefY6lZXNjeQb3jM1peQNb3MXmRMHUsjMNyMCP4SCAR+Zfjbwr qfw58YXWkfabhJrCeDUNF1a3+02ss9pIRcafqFtNtRllQjZI0RISeORUdgoavovwL+0tam2Sx8fW kyXay2dvBrej2avbywGIRXN5rFk0u5JFZfNdrONw4dljgj2ASe/6X8R/AWsw20+neLtAkNyrtDbz 6jbWN+fKdlfzNNv2iuI8bGIDxDK/MAVYGote+Jfgbw9ZXV7feJNHme0gEo07T9Rsr3Vrpn+WOK00 +F/MZnYhQWAQcs7KgZh8H+KPiXq2r/EV/HmmT3FrJYXsX9gQztJGbfSbImO2srqGGVgFuIy7XkMc pR2llAJV6/RTQdUGuaFoutiBrYaxpGmaqtu7eY8CajZJdrF5mF3bd+M7RnGa1a+GP2kbOS4+I+i2 9jatNeah4Z0qOOC0t991e3c2sXtrAipCN0srbY406scKg4AFXNevNM+DPge88D6XeyXXxD8WWtpL 4pvLY2/l6DaywAtp28eYNwhklitwD5hEsl3uhDW8Z+YqKKK+jfh94DsPBUUPxK+J8s2hW2kTreeG vDkytba7q+q2Uytb3H2CQpLiOTY0UHylj+9maO2QmXrY7nwJ8SdX1C58SfGjWv7I1DOpJ4Kvo38I WGmJHep9h064u72WXT7l4EYRt9nXzZDmYSfK5r2iP4H/AArjiuYU8JW7R3KxiRn1PXJpFRJPOU21 xNdNJFyAC0TqWHysSpIPk+lfs4XuheNtE1qw8R2s/h/StXs9Y23dtMusobDUPtltpwih/cShlSNH ufMi5LMIOArfV1eDftHf8k3l/wCw3pX85Kzf2Xf+RG1Qf9Tjef8Apo0+vk3wJ4StPE17fXOtaoNC 8K+H7RdT8R6w0cjtFbGdYbfTbEqjqby6YlLeNwc7XZFlZRE/YeIvjFfi1GgfDuyXwB4XgwiJpJjg 1zUjC0SW+oajqsAEsc7RwR+YYZTI2XWWe4Vga8UooorsvD3xB8a+FhAmheJNVsra2WVYbBrg3elx CeQyS7dKvhJbZLMz7jFkMSwIJJr6G8N/tQyhli8X+G43VpZWa/8ADkrRmKHyR5EQ0nUnbe/mBi8v 21BtIwmVO/6w0jVrHXNNstX0yWabT9QhS5spZrS8sXnt3J8udbe+jjkCvjdGzIAykMuUYFtCvhr9 pfw1/ZvizTvEkKoLfxJYeVckSTPIdU0ZUtZZHVhsRGtntVQK3LJISo6t4Paa9qNloeseH7aXytP1 670e71MI0qSXP9iC5NnbSFGCtDvuTK6OpzJHEwIKc+gfBvwBH4+8WR29/DNJ4f0iE6hrZjea3Eyc x2OnC5iRwrTy4LKWRmhScxyK6qa/R3r7k/UdD/PqODRRRRUVxcQWsE91dzw2ttbRSXNzc3EiQQQQ RIZZp5ppSFVFUFndjgAE5AFfM3i/9pjQ9PZ7TwdpsmvTbJB/at/5+naXHI0UckDQWjqLm4UMzpMk i25BT5GkVgw8lvP2k/iLciLyY/D2nbBJv+xaZcP55YgqZf7QnnGVxhdm0c/MGOMOs/2lPiJbK6TQ eHNRZnVlkvNNukeMAYKJ/Z9zApB6ncpPoQK+hPA3x78JeL7q30y+jl8Mazcu0cFtqFxFPptxKWcw wWmsKsYMhRUws8MRaRhHH5jbc+w6tpGma7p15o+sWcOoaZfwmC7s5wxjkQkOCGQq6MrAOkkZVkYB kYMoNfnFrek698HviBDHFOJbzQ7y01TSr7y721tNY06T5496o0TtDKnmWt5HHKVyJoRIwBY/cviP 4laPpXw7fx9YSwzxX2nwyaDbTvayPc6rfL5Vpp9zDBcAM8Eu77dDDOXjSGfGWjNfFvwo8EXXxM8Z vJq73F3pdnKda8TXt0988moma53Cwlv4vm+0XshcszzRuY1nkRy6YP6IAWOk2IH+iadpmm2mAP3V nY2FhZw4GPuxxRRRr6hVUdgK+d/G/wC0foOizXWmeFbIeI7yA3EB1KSfydDiuEBRJLd4wz3iK4+b yzGjr80czBg1eM3f7SXxGumjaFfD+niNSrrZ6XK6yktnfJ9vmnOR0+Uge2aktP2lPiHaxsk9t4b1 BzJvE13pt2kirtA8oCwuYUK8Z+ZC3P3sYFe5eCP2hvC/iW5j03X7c+FdQlMgiuLm7jn0OZURCqvq LCIwSOTIQssQjAUfvmd1WvoOiiiiq93aW9/a3NjewR3NndW81tdW0yB4ri3mjMM0MqdCrKxDA9c4 wa/Mf4ieDZ/Avi3VNAkEzWccv2rSLqY73u9HuWLWMzSiOJXkUAwzsiBPNSQLwK5/VNb1DWYdGhv5 mnGg6Qmh2Mjs7yjT4b+4v7eF3ckkRm4aKMdFjVEAAUV9UfsveGnVfEXi24t2VZUh0LTLgyMN8auL 7WAIfuldwtAshB5DqDwwr64rD8ReJdB8J6a+r+ItSt9L09JYoBPMs0jyzztiOC3tbZXllcjLlIo2 YKrOfkVmHy94j/ahkyI/CHhtAqyxP9u8SSM/mReW3nQHStLlXYxfYVlF4RgEFMsCvz54j+I/jnxX G8Ou+JdSu7SSCO3msYXj0/TbiOKf7XH9q0zTVht5XWQhvMkjZ+EG7CIBw9FFbOia/rfhu+TUtA1O 90q+UIjTWczxedCs6XAtrqIfJNCzxozwyq0bYG5SOK9rh8feG/iitpoPxNsrLS9dNodM0b4jWBa0 +wTFontF17TgywvC8wmaWQusMfmny47bdJcJxGh+HdS8KfFrwz4f1ZYRf6b418MRym3mE1vNHLql tc21zBIMExyxOkiblVgGAZVYMo9K/afu538Y6FYM4Nra+GY7uFAq/LPe6rcw3L78bjuW3iGCcDHG MnP1l8Pv+RC8Ef8AYoeGv/TNDXYdCDwcY4IyDzxkdx/OvlTw1+zDp1rfvceKdel1eygnb7Lp2mW7 act5EksbxSaleO7yIsiiWOW3gAYZVkuQQVr0/wAS/DD4PKo1XxDoPh7RbdI47MXK6hL4W08Md7RB o9Pntbd5Tkncyl2AAJIAA8Fs/E/gP4c+IBaab8RPFPi/wckWq6Td+Ck0qHWNHSC4QrdRvfalc21l JFJcu86S2NqwddyF2SRml4v4ifC+KwgTxl8PnfxF4D1NJLxZLATXk/h7ZG1xPbaiMNKLeNQ2JpgH iwYrnbIFebxCiirFvcXFncQXlnPNaXdpNFc21zbSyQXFtcQSCWC4t54iGR0YBkdSCCAQc19J699g +N3hCLX9Ljn/AOFn+EdLtrbWtGSSJ5PEOkQSZuNQ020UIGxJK86rCodGZrYpKXtXPVfssW6raeNL nzo2kludCtzbAt50K28V3Is0nGNkhkYLg9Y2zjjP1nXnnxV8WXPgzwNrOtafLHFqgFtZaW8sPnKt 7e3C2/mhGR4y0MZknVZV2MUCsDu2n4x+EHxPbwP4ov7vXJru70fxGANenCreXwvo5HntNXkeY+bK VkllEyiQFlkZ8SOqKfuCz+IngK/t4p7bxj4ZZJrcXixy6zYWtzHD5PnM9xaXLpLEVTJkWVFKHcHA IIGVq/xd+G2iiA3fjDR5/tPnCP8AsmaTXWUwhd/2gaItx5Wd42ebt387SdrAfLvxO+P114ssJtA8 K2t7omkXO5NQvrqWJdW1S0kt0VrAwWxdLWIuZFlCTyNMgQFo0MkT858EfhzP408S2+p39ozeF9Bu YrrUJZooXtdQvYCs9rouy4V0mDkq10mwgQ5VihljJ/QuivONd+K/gnw54j07wtqeqxpqF/JsuJ4z FJYaIZOLUa7dlwIPNbAAwdgIkm8qIq59Dt54bqCC6tZorm2uYorm2uIJElguLaeMSwXEE0ZKPG6s GRlJBByDXkHxP+DeifECOfUrYrpXixLVYrbUlyLS/e3AFvBrUKqS67AYxPGBJGCpPmpGIq+FvF3g rxJ4I1BtN8Q6fJbMzzLZ3qbpdP1GOFgGn0+7ACuu1kYqcOgZRIiMcDk6K99+BHw5vfE3iSz8S3gv bLQ/DV5a6nBdRwbV1PWLK6We0sLeeXA2IyeZcugcqAseFaVXX779ycepJ/nXnnib4reAvCf2iPU/ EVnLfW5vYm0rS2/tTUftliv72xmgs9628pb92n2tol3cMyhWI+IPEvxIFxL4utvB9lc6Bp3jLU7y /wDEF3d3ovNa1dJ9QuLuOzaWFUitLXbOVNtCrOcuktzPG+2uO8OeEPE3i64Nr4c0W91WRTtmkgjC Wdu3lPKgu7+cpBCWVG2ebIu4/KuWIFetad+zf8Rb20FxcyeHdImMzRGx1HVJpboKoyJmfSYLqDYc 4AE2eOVHGbv/AAzH48/6DHg//wAGGs//ACBWxp/7LniCQwnVPFOjWYLyif7BaX2pGNFjzC0X2j7J vLP8rAlQo5BY/LTvFurWPwSE2j/D7wxrFjq14ZLC7+IHiexec38MTC9ks9CM8aW0uxpIlldIEiPl qWimJjmX5hubm5vLi4vLy4murq5mkuLi5uZHnuLieVjJJNNNISzMxOWZiSepJqvXoPhP4o+N/Bgg g0XW7g6dBIjDRr7F9pRjFw1zLbxWtxkwLK7uZTatE7Fid27BH1h8J/jdqHj/AFeLw5qXh2K2vk02 +vrjVdMuJ2sf3FwqxB9OnV2gjKSJGZGuZMyYwB5gCfQ9fFX7UepSS+IPC+klk8ux0W61JIxFhlfV b37NIzTZ+YMLNdq4+XBOTu47rx9fRab+zhoNncyyzy6z4f8AAtlZyOIgUmKWuuCJtuBsjgt5I0IG cAbsks1fFMtxcTx20U0800VnCba0SWV5EtLd7iS7a3tkYkIhllllKqAC7s2MsxMFFFFFWrOzutQu rexsbea7vbuZLe1tbdGlmnmlbZHFFGmSxYnAAr70+Dnwbg8DwRa/ryQ3Pi65gYKiuk1v4et54zHL a2kiEq9w6sUuLhSQAWiiJjLvN71RXi/xn+GH/CfaJFd6TDar4p0nc1hLJmJ9SsdjNPor3G4Iu5yJ IHmBVZAVzGs0rj4U0Lwvquu+J7HwnDbTW2rXepHTZoLiCVJbB4ZGF/JeW7Dev2ZEkeZcbgEYYyMV +n+h6LYeHdI0/Q9LhWCw021jtbeNQgYhF/eSy7Au6R23SSyYy7MzE5JrUoooor88fjp42uvFXja/ 00M6aR4VurvRtPt2jSNzdwSLb6zeSlXfcZZ4isbAgeUkeUVy+fFa9u8N/AD4ieIbV72Wys/DcOVE UfiSS6sb25/eSRTbNPghmniKFORcRxbgyNHuUkjb1T9mjx5ZQ3E+n3mgax5KxGGzgvLm01C63squ sSX0SW6lcs533Sgqpx8xCnweaHVNB1Ly54r/AEbV9NnilCSpcafqNjdRETQyBWCSxSKdroeCOCO1 fevwW+Kx8f2E2kawix+KNHtY5rqWJFSDWLHetv8A2pHCnEcqsyrcxqAgZ0aPCuY4vnz9o3wumieN otatoPJsvFFkLt2H2ZYjq9iRa6kkEEIVlzGbaeRnB3ySuQxO4L5B4l8U614vu7C81qf7Vc6fpGma HbPh2ka106Hy1knmlZ5JZppGknmkkclpHbG1NqL+j+jWeh/DLwLZWl/eQWWleG9LT+0L92n8qa6k cy391HFK0j77q5kdooELNudYo1+4tfn18QfiDrXxC1p9S1JzBYQGSLSNIikdrTTLRnBwMgeZPJhT POVy5wAFjWONNjwV8GvG3jm0Opada2em6UwmW31PWriS0t7yaF40eK0igjmncfOSJhD5XyOnmb1K nvL/APZj8Z29pHPZav4f1G5WzkmubPzr60kN5HuK2VhNNCY5A4ChZZ2gG44YKo3nwrxB4b1zwrqL aT4h0y40u+WNJhDcBGWWCQlUuLeeEtHLGWDLvidhuVlzuUgZVtc3Fnc295Z3E1tdWs0dzbXFvI0U 9vcQOJIZoZIyCrKwDKw6EAjpX6c/DnxY3jfwdo3iGWK2gvLuOeG/t7aQvFBe2dy1nPtQktGsmwTR xuSwR1BYj5j29FFFFfH37SngPypbXx9p0JK3DQ6Z4iWJZG2yqvl6XqbhEIVWVfssju4UMIFUEuTX BfBv4QzeOL4a1rsVzbeE7FkkGY5oT4iuFmZDY2dyQoECMjLdTRsWBHlJhmMkP6AdeT1/zjjkdDji m1w/j7wBoXxC0c6ZqyNDc25km0vVoFQ3mmXLgBmiLDDxSbQs8BO1wARtkSORPzx8Z+A/EngLUEsP EFl5SXHnvp9/A/nafqUMEnlyS2c4HUZQvFIqyIGQui71zxtFFFFKCVIIJBByCOCCOhBr6P8A2cNR a5+JOsXOo3Uk9/qnhzV3M87mSa8v5tXs765kldvmZ2VJZGJzk5PrXI3KCz+PJ+2PHbRr8VobqWaS SNIobWfxWt0s0krHCgRsGYseBnPSv0Wrj/Hviw+CPCupeJv7Lk1ddPexRrNLqKxDLe38VkJJbmVZ CqqZOBHC5JIG0KWdPibxV8fvH3iSF7S0urfwzYvJKdmgia31CSEzLNbpNq0jtMrRhNpa18kOGcOp Vgo8UkkeV3lld5JJHZ5JHYu7u53M7s3JJPJJ61HXsHw1+IHiXSpY/C39hP8AEDw1drcu/geezGpL JIh+3i506I29yyeVLH9oePyniP7xiiyESp7Pq/7N+la5b22teE9S1Dw0moWlte/8I94is5JpbFrp Fmazmm8wTwPCpKSRSiZvMBHmY5rnB+yz4mYZXxJozDOMi11AjPocLwR3rL/4Ze+IPP8AxM/CZ9vt mt//ACvx+tcZ4i+B3xJ8OvMG0GXWraKSGNLzw9J/aguDNGHBi05At6FU/KzPaqAR1KlSeK8M+Ltc 8I3FzJpVwn2a/jW31bSb2CO90jWbNch7HVdPnG2RGR5Iyw2uqu4R03En6w+Ffxm+Hmn6Jp3hi5W8 8KtDNdm3jv2N7o0MuqavLdC0tNXiUzLChmLCS/UeWnyvPLt8xvpDTNW0rWrY3ujalp+rWgkkhN1p t5bX1uJo8O8Pn2rMu5QylhnIBHHNeV/Gf4b3HxC8PW39lGAa/oc093paXErwxXsFxCFvtLErOIo5 JzHC0cswwHjCFo0d5F/PO4t57See0u4JrW7tZpLa5trmN4J7eeBzFNBPDKAyOjAq6MAQQQQCKr1Z tLS7v7iGzsLW5vbu5cR29raQyXNzcSN92OGCFS7t7KDX1b8Nf2dZnlj1f4hxRLaeQzW3hq3u5PtT TtI8QfWbqzKhFRFWVIreYsxdfMePy3hf69gggtoIrW1ihtra2hjt7e3t41igggiUJFDDEgCqqqAq qoAUAADoK4rxt8RvCvgGz+0a5eh7x/INvo1i1vPrNzFcSNGLiGxkePEI8uQtNIyx/KVDFyqN0mia 9oviTT4tV0LUbTVbCbaBcWkiSCOV4Vn+zXMR+aKZVdS8Mqq6ZAZQeKwPHXgHw/8AEHSl03W4nSS3 kM2m6naGNNQ0+Viom+zzSKwMcoAWaJ1ZWADYDpG6fCPxA+EXirwDI9xcwHVtBy7R69psFw9pBF9r FrAurIQfskr7osK7MhZ9kcsjK2PKqK734ffD7W/iHrQ0zS08iyt/Jl1jV5Yy9ppVrK5VXcZXzJpN ri3twwaQhjlI0kkj/S/TtPtNJ0+x0qwi8ix02ztbGzgLyS+Ta2cK29vF5sxZnKoqgsxJPUkmsPxD 428J+FI5G8Q+IdM02SOGO4+xy3KSajLBLP8AZklt9Kt99zKpfcC0UTYCsTgIxHx947+M2k3Hiibx J4HsLoa6mnW2kWniTXrfTZ10iztru4kul8OaM8ciq115ilru7d5PLeSFYYlZifCbTT9f8T6hc/Yb PWPEGq3Hn3959ktr3Vb+bzJh9ovbryRJI26SQb5G/iYZOTXrmmfs6/Em/adby20fQvJUFW1XV4Jl uWJwY4P7DF4QR1/ebQexPStf/hmPx5/0GPB//gw1n/5Aq9Zfsv8AiySQjUPEPhu2i2/fsTqeoSlj yAYp4LYD/vut7U/Cfh74GWEesQ+HNW8f+JxALhde1DSZ4PCPhmQXZi02+cxpJEkxnMAWI3DTEoSs tr5iB/mXxJ4m13xbqcmseIdQl1K/eOOATSLFFHFBCD5cFtb26pFEgyWKRooLMzkF2YnBrpPDfi/x L4Qumu/Des3ulSyFTPHA6yWl0Y43jiN7Yzh4JvLEjmPzY22E7lw3NfTPgj9o3XNW1nR/D+ueH9Mu pta1rSdJh1HT7u50xbRL+6SykuLizmW681gXEnySRDjbjnI+u6+dv2mpXj8AaciMVWfxXp8Uq/30 XS72bafo6Kfwrmvghfy6Z8FvH2owGRJ9NvvFV/E8UzQzCW18KWk8XlSryjAoCrryDyOlfHgnn+zt aiaUWzzJcPbiR1geeJGSOZogdpdVdlViMgMQOCagooooor6x+EPwHuJriDxN49sGgtIGjn0vw3dK vmX0u0SR3WtQHlIUJGLNwHkYfvlWJSk/2OB9OnuMYPHHTpRXJeOfCFh468NX/h7UCsP2pVlsr3yI riXTdQtzvtb6BZehHMcgR0Z4mePcodjX5seKvCmteDNautB1228i8gO+KSPe9pfWrMVgv7CZgvmQ yYO04DAgo6rIroP0P+FngseBPBmmaRNGE1W43anrpV9+dWvFXzIQVlmj/wBHjWK13wsI38vzQAzt n0Wiiiivkn9pnxpcwrpvgSz/AHcN3BDrmsTK7Bp4hcSQ6bp37uQAqHia4mSSM/MIGRlwwPx7Xpfg v4S+NvHMcd3pGnJa6TIZVXWtVlaz0wtEHVvJZVeaYeZGYi1vDIFk+VyuCR6VJ+zB40CW/ka74Xkk aM/alln1eGOGXzCoWGSO0kaRNu0liiEE42nAJ8L8SeF9f8I6gdK8RaZPpl8Io5ljkaGeKaGVA6y2 13as8MqjO1jHI21wyNh1YD6W+AfxauTc2vgPxLeRvbPGIfDOo3c2yeGdSFi0CaaT5ZEdeLQswZWA gXeHhSPoP2nPDP2vQtF8VW9uWn0e9bTNQkhs1dv7N1Ib7aa+vk+ZYoLiMRRK/wAvmXLbdrMQ/wAk XPiXWLrw5pvhWa7kfRtK1K/1S0tmmnIW4v444mRoncx7IikjwhY1KtPOST5hx9yfs9eGhofw/ttR mi2Xvia9n1WRpLAWl0llH/oOmW8k7/PNCyRtd27HauLhtqkEu/z38aPi7deML658NaHO0HhOwuWi lkhkUt4jurWXAvJ5ISQbRXUNbRZw3E0mX8tIfNfB3w+8VeOrkweH9Mkmt45ES81S4P2bSrEGSNXa 4vJBhmRZFkaCLfKUBZY2wa9d/wCGYfG3kZ/tvwr9q83b5X2nVvJ8jZnzPtH2Lduzxs8vGOd3avI/ GHw88W+B52TX9JlitDP5Fvq9sDc6PeMzSeSsF/GNqvIsTyLBLsmCDc0aiuIr72/Z38ZXPiTwndaH f+bLeeEpLSziumTKy6PfRu2lxPM0hLSwmCeIgIirEsIG5t5r6Coooorwv9oDwWvifwXLq9rHnVfC fn6rCc4MulNGv9t22JJUQbY0S63Msj/ufLQbpGr43+H/AMP9a+IWtLpemIYLODy5dW1eWNntdLtH YhXcAr5k0mGEEAILkE5WNZJE/SfQtEsPDuj6bomlQrb2Gl2kVpAgSCNn8tRvubjyVQNLKxMs0m0F 3ZnPJJOrWbrGj6Zr2mXmkavZw3+m38LQXVrOpKyKTuVlZcMkiMA8ciFWRlV0ZWUEfnp8VPhVqXw5 1ETRNLqPhi+nddK1UqPNhYgyLpuqbFCpcIudrgBZlBdApEkcfklFFFFFd94K1HUtT8e/DuO+vbu9 +weIvCmmaeLqeSc2lhBrsb21jbmUnZCjOxSMfKueBivT/wBp0Y8e6R7+ELA/+VnUBX158Ptw8A+B wRj/AIpHw2Rnup0WDBroNWvJ7DS9Sv7ayn1G5srC8vINOgyJtQmtrd5orOAhWw8pARTtOCQQD3+J vEX7S3jHUTJH4e0/TfDUDCExzOo1vU4nTDTf6TeolqyyEYwbLIU4DE818+ahqGoapdS32qX15qV7 OEE15f3U95dS+XGI4/NuLhmdtqgKuScAADjFUq7TwT448U+CNSN34Zu2je8a3hu9OkhF3Z6okc4k itp7VsncTlFkhKTKrusci72z9I/8Ka0T4l6ZJ4gsNB1v4U64L2a1vtB1LTnk0uVoY/Oa5sbKdbWV UfzY0EsYjjVkdBbkgyHnB+y34lYOI/Euhu6rkDyNQAz0AYqhIB9cH6VTn/Zc8dLNIttq/hma3DlY ZZ5tZt5pEz8rSQR2cqox7gSMB6mua1v9nn4l6Mokh06w1yMW81zK+j38ZaHyAWaD7Nqi2s0shAyq QRyFshRliFry22uPEXgvXYLmJdQ8P+INIminRbi2ktL21keMSKtxaXajKSRvh45YykkbbWVkYg/R Hws+MvhXSdT1u98VWVzpOseJTp76vrOnQ/aNHv7vT0u5ZNUu9Kt1863ubhpl842wlSWRi/l243Fv rLQvFfhnxMqtoOvaVqx+yw3rwWV7BNeW9vOFMb3liG86E/MqskqKytlSAwK1V8beFoPGvhbVvDNx dS2UepQxeXdwxpI9tc2t1HeWkzRP99BJGnmIGVmXIDISGH5la94e1nwxqEula9p11pl/FlvJuUKr NEJXhFzayjKSwsyOEljYo2DgnBrFor6D+H/7P/iTxM8d94nS68LaLhHVJ4Ixrd+FujFPbw2E7B7X 5Ucia5j4zGyRSoxI+5NI0jTdB02z0fRrKDT9NsIFhtbSBSqIi5ZmZmO5pHJLyyuWeRiXdmckmHW9 e0fw3p82q69qVnpdjFvzPdSrEJJUge5+zWsZ+aWZkjcxwRBpHIIRWPFeW/8AC/Ph3/wjn/CR/brv zPtf2T/hHvKt/wDhJPPznd9g83y/K8v959o8/wAr+Df5v7qvhbxP4Q8Q+Dr+30vxJp/9m313Zx39 vAbuxut9pLcSWscxlspZUUGSKRcMwIxkgAjO3rXw6+Ifg5F1HUvD+q6dDHHJI2o2EkV9BaxDEbtd X2jySpBneAPNdN3OM803Tfin8RdJuBdWvjLXpZPLMWzUr6XWbYIxBz9i1gzw7uBtfZuHIBAJr6M8 HfH3QvFSt4c+JekaTax6hPFFHefZhceG5cvvjTVrPUnmMGx1jImLOm47n8lULHpvE/7N/gzWS9xo Fze+F7p1ULFBnU9KLecZJZnsrxxKGZTtCx3SogCkJ1DeKa3+zZ4907z5dJuNG8QQLctFaxW92dP1 Ge1LER3U9vqSx28ZwAZIxdvtJwpcDdVNfAf7QHh/ToorRPFtnp1sGWGy0fxXHMsKsxZvJ03Sb12U FiT8sfJJPNVLn4bfHLxVbxtqth4k1WGxlkFvF4g8R2263eYKZXtbbWrtWG4BdzRrgkcnKkDX0L9m zx7qIhk1ebRvD0LXaw3MVzdtqGpQ2oK+ZeW8GmLJbyZBOyNruMsVwxQEMfWoPgDo3hPQrrUbPSm+ Ini+3WB9NstWuo9H0F7wXv7md9PEio8MUbLJcW91cyLOI2RfL8zjx/xh4A+Ot1azrrNpqOraNYfZ Fh07RL7TpNIRLNF0+ybSvCekPGF2IRgQ2KkKWZgBvNeD3Ntc2dxPaXlvNaXdtK9vc21zFJb3FvPE xSWGeGUBkdSCrKwBBBBGar1e0/U9R0i6S+0rUL3TL2IMIrzT7qeyu4xIu1/LuLZlZcjg4au60r4u /EnRvO+x+MNXl8/yyx1WSLXNvk52eR/bSXHldTu8ornjOdoxvw+Lfhz4umig8beDrfwpMZFij8Qf DmMaXb29v5oEcOoeHroXEUiqZJpZ7uPfcFVjjSMhea+r/B3Xlsv7c8F3dt8QPDckcMiah4fUf2lC 8scJNtfeHy73EcytMC0MfmOiAvKsWGVdzwb+z34y8SrFd6yV8Jaa+/nU7aWXWHCqwVo9FzGVBcBS LiWJtp3qrjGfsnwR4A8OfD7TpdO0GCYtdzCa91C+kiuNUvmUkW63VxFHEpSEMVijjREAy23zHdm7 Svgb9pLUbW9+IiW1u0hm0jw/pmnX29NirdSzT6soiOfmXybqI7vUsO1dt8YrqC2+Cvws0ieRotRm t/DN1HZyRushh0zwo1tfsxIwpikuYEKnklunynHytY2F9qt1FY6ZZXmo31wX8iysLaa7upzHGZZB FbW6s7bVVmOAcAEnivobw9+zhr80P9p+M9X07wrpUEMt3exrNFfahbQ2suZvtUysLOBGhV5PP+0S CMbd8Z+YLS1y8+B/gjzbTw5o158Rddt7p5ItU1nUphoFnPEJIUikWxW3h1CKOaKOQxLbNFPHIcXf RR43r/iO68QziWfT9A0yJJbiWCz0Dw/pGh28IuSpMJbToUlmRAoEX2mWVk+bByzZ56tTR9H1PX9S tNH0azm1DUr6UQ21rABudjyzu7EKiIuWkkchEQFmIUEj9C/hb8KdL+HmliSZbbUPE94qtqeseUWE Clc/2ZpLSgNHbofvPhXnYBpAFEUcXrNFFFYaeF9Aj8RS+K49Mtk8Qzaf/Zc+pp5iSzWm9WCzQqwi dx5aKJmTzAiiMMEAWtyiiiiivyb1m11Cx1fVrHVmLaraale2upsZ1uWa/t7p4r1muELLIfMDEuGI PXNQaff3Wl39lqdjIbe90+7tr6ynCRyeRdWk63FtL5cwZG2uoOHUg45Br9UvDmqSa54e0HWpIRbS azomlaq1sj+YsB1GxjvPJWQgbgu/GcAnAJArZryj4p/CvTPiNpolj8nT/E1hCy6TqzAhJEDGX+y9 TEYYvbOxJVgC0LkyICGljl+BtNvtc8A+LIruJVtdc8M6rNDcQM6TRC4s5ntL+xmltX2yRuBJDIY5 MMhba2CDX1j8d0svGnwt0DxvpNus0VndWGoi5knjWex0nW4fsV5aPFFK0bSi7+xxTom9kdGwQqua +cfg/pH9s/Evwhbea8AttVTVzKkfmEHQom1lI2AIwJGgWLfnjdkAkYPrn7THjU3uq2HgazZhb6N5 Wq6x8oAk1S8tt2m2+JYgwEFrIZd0UzI/2jayh4QRT+BPwjtfE2zxl4liFxotpeSRaVo80Enk6vdW m0yXt4ZVEctnE5KCNSwllR0lxHG0c32704x0yAo6YHTH0H09BRXwX+0d4mudW8cDw80YjsvC1pBF AAyMZ7vWLODUru6JCKwBQwQhGZseWWB+civnuvvH9maGaL4f38ksckcdx4q1Ga3Z0KrPENMs7dpI ifvL5kboSONykdQa+h6KKKKztX0fTdf0y80fWLOK/wBNv4vIurWbdskTdvVgykMrqwDxujKyOodS GAarlvbwWtvBaWsEVta2sEVtbW0EaQwW9vBGsUNvBDGFVI0RQqKoAC9KloornfFfhTRPGeiXOg69 b+fZ3BWSORCqXVjdxqVgvrCYg+XLHuIBIIYFkZXjZlb87PiB8NfEPw91GSDUYJLrSZJvL03X7eCQ affK4d4Y5HORDc7UYvbsxI2sUMke2RvPKsW1w9pcQ3MSwPJBIkqLc2tte27MpyBNaXiSRSL6pIjK ehBr1bRtd+FWsFrHxf4Mm8NSXdwrHxJ4N1TV5I7PfcphX0LWprxEhVC5leLzXwAscOTx3l9+z9aa 3pcmvfDTxhY+I7BzvtrC/McVwIxZ+ebSTU7Y7BdlyiiG4trYLv8A3jJsJbwbxB4V8Q+E7wWPiHSb zSrlt3lfaEXyLgKAzvZ3kTNFMq7lDNE7AE4JB4rt/gddQWnxT8Jy3E0cEbTanbLJKxVWuLzRLmzt IVP96SWRI0HdiKk+NsUdj8V/FJso/spW50m8HkM0bC6udEtbye5VhyHeZ2lJB+8eK/RmOSKaOOaK SOaKVFkilhkWWCSNhuSSKRMgqwOVIOGFMuLa3vLee0u4Ibm1uoZbe5triOOe3uLeZDHNDPDKCro6 khlIIwSCMV8t+Mf2ZrG7lkvPBGqx6SX8sDRtYa6ubBMsqu0GqRiW4RQuWCSRTEt/GowB4RZ/BP4m XerPpDeGbizkgNqbm+vLi0j0iGG5KkTx6nG7Q3ARX3Sx2jTSrhhs3ArWtNZfCnwEBb6m8nxT8RGK Bri30nUm0rwdpzTwwXDJDq9kXmu5om8xA65idGKSwxSoQMe7+MfjVra40/RZ9L8IaTcLhtJ8I6RY 6LbxOxDST21yivdRyuVG6RLgE9OASDwOq6/ruuGFtb1rVtYa2V1t21XUbvUHt1kbc6wm7dygYgFg vWsiivR/CPw/+JWrvBrHhPRdagaFRPZaxHcpoSlZA8fm6bqd7LbiQ4DK3kOxAPOMjP1Bonwn8Q63 u0z4r2vhvxDbf2ZK9n4r024vY/GNlfrHFaWdjeaoI7c3SQxmaVftMdwDLgu7rtWuP8R/suzb3l8I +JInRpYFjsPEcTxPFALci5lfVdNRxI5lAKR/YowEYguSmX8yuPgJ8VbG8dLTQ4bwW0wNvqOn63pM UMzRtuS5tvts8E6gEZXzIkYdwDXSjwJ+0p5aIt54rEaIFjjX4iWG1EVdiokf9p8YAAAArLtvgJ8V /EF/d3OtRWljczBrmXU/EGvQ38l9cFwpV5dLa+maUgli0qgYB+bOFPpmg/su2SBJfFHie6uGa1G+ z0G1is0t70upLLqWoCcyxBd4wbSJiSpyuCh9Y1Kf4Y/BTSYryPS7HSHnEtrZxWEC3viLVV80XVxA l3eubiaONmUs09wI0+RNy5jU/Lni79obxt4hMkGjNF4T01klj8rTmFxqkqTQojefrEyBlZWV2ie1 jgZd5DFyqsPLX1bxr4vnh0t9S8UeJ7iRZBb6a17q2tzOqL9om8izLSsQBHvfC9F3HpmrXif4f+Lv BtvZ3fiXSV0yHUHaOzL6jpdxLM6xiVx9ms55JF2gjcWQbSQGwTirkXww8ez6HaeJLDw7d6lpF6sU tpc6PcWOrzuJCQD9g0uWa4UoyssoeIGNgVk2MMVQsfiB460xrY2Xi/xJClnIksFudYv5rJWjcOqS WE7tC6HaN8bxsrDKsCCRXvHgj9pbVLOSCy8c2a6na52nXdMgitdUh3GWUS3enx7LecBmijXyRAUj VnKzSHB9Y1D4N/Cj4gWNtr+hRf2ZBqSLc2+peF5ktLSdEhNuIm0ueN7eLYy/vo47eKTzFYOQ+/Pj esfsv+KLZydE8QaJqsK2zSMNQivNHu3uEDH7PBDELuIhhtCyPcINzYYKo3HmrH4ZfHnw/ZXEekW3 iDSbNXe7nttH8XafbpLN5ao0q2en34MshVFX5EZiAo7CoG8GfHvxAj6Xew+Nb21mXzJbXWdfmj0+ QRDIMv8Aa10kBIydu459OafpX7O3xL1B5Uu7HStCCRhkl1XVraWOdi23yo10T7Y4YD5v3iKPRieK 9p8NfsyeG9PnFx4m1m98QqpiZNPtIP7FsyRGy3EV1Kk0k8gyylDHLARt+bIbA4TW/Afxzu7NNO0f RLLw54fnSdP+EX8Kazo+kWSJd2EVhdrrUxuY5L+SaOJVnlup58nft2xttr5x1TRdY0OeO11rStS0 e6khW5it9UsbrT55IHdolnjiu1RihdHUOBglSM5FZdOVmjZXRmVlIZWViGVgcgqR0IrvbD4o/EbT btL2Dxr4jlnUOANR1S41e2PmRmImSy1Uzwudp+QshKnDKQQDXSH4m6V4kdYfiN4N0fWzMiRXPibQ YRoHi9ZSotl1KW4tiLa7eCH/AFNrJEkLFUDEAGnS/CuLxLbyar8LNYXxZZR+T9s0LUGt9K8V6I00 Hn+Xe29yY4LhE+WI3Fs+15CUiVwjMKfhn4KfEPxNM8f9hz6DbxHEt54lhudIiVipcLHbzRm4kzgj dHCyg8My8V9e/Dn4LeHPAE66oZ59c8QiF4l1S7gjggslkLrIdLsFL+S0kbLHJI8sjkBgrRo7o3sV fLv7UmqrD4e8L6J5WTqOs3WqibtGNHsvsjRZz/H9uB6H7nUdDz/gd5vDX7OHjTVLu382DXbjWksV R1DGHV47bwglw3X/AFdwkjFe4T3r5Jr3fwf+z9438ShLnVYk8Jaazff1iCX+1pFDSxSGDRFKyqUe Mblumg3KyvH5ik10uueG/gX8OEntNWutV+IPiWO2FtPo9rqP2WytdRhEiTSXFzpJi+yfv4jFLBJc XE0QYHyX++fHPE/jVdeMttpvhnwp4Y0nasNvZ6ToGltqCwQ3JntpLrxDcQtePcbNkc0sUsSybTmN dzA8NUkcbyukUSPJJI6pHGil3d3O1URV5JJ4AHWvtL4K/BT+xWs/GPjC2/4nK+VdaHokyjGkEEPD qOoxt/y9jgxRH/j3OGYG4KiD6iooorE1fw1oev3Gj3erafBd3Wg6lBq2j3LNNFcWF9BIsqSxTW7K xUsiNJEzFGKKXB2rjbooooor87Pj7bzw/FTxFJNBLFFdw6JPavJGyJcwLodtatNAzcOokikjLKSN 6MvUEDxqv0Q+Afia58RfDyyjvFPneHbuTw2swaM/aLWxtYbiwkEcaJsMcE0dv1Yt5Zdmy5A9ornf FfhTRPGei3Oha9ai4tJ8PHLGVS7sLtARDfWFwynypkyQDtIYFkkDRsyH83PHngvUfAHiO68P38qX PlpFdWN/FFJDFqFhcZ+z3SRS8owIaOVNzBZFdVd1UOfsvTdXb4vfBPWfPtp73W10m+028t4R5cl3 4p0W1TUrCaD7PHCn7+YWtx5MShFMhh5C8/BdnZ3Wo3dpYWUElze31zBZ2dtEu6W4urmUQ28Ea92d 2VQO5NfbXxy8TxeBPAukeBdCd4ptV00aKGkMdxNbeGdNtEsbhZZMqRJcAxwK5iKsnnkFXCmvm/4V fDO6+JGtSwG4+xaHpP2ebXL1DH9qEVwzi3srGJt2ZpvLkCyMhSNVZ23MEik/RLSNH03QdMtNG0ez hsNM0+HyLS1gB2Rx7izMWbcXdnLPK7sXdizsSzEnSr5o/aa8R3mmeGdG8O26BbfxPeXUl/OTCxa1 0Fra5Wy8uRGZd880ExkjdCPK2/MsjAfD1fT37L1lfSeKfEeoxqf7NtNAjs7tvNQKL6+1GKfTgYCd z/u7e6w4UhQMEjeuftqiiiigj6dPc5yeeOnSsPw74a0Lwnpq6R4d06DTLBJpJjDEZJHlnmP7ye4u LhmlkcgKu6V2wgVAQqqBuUUVDc2tte209newQ3NrdQy29zbXEazwXEEyeXLDNDICro6kqysCDk/S vgv4xfBu48E3Euv+H4prnwjczfNGDJPceHJpXAWzu3cs72zMQtvcPyCRFMfM2PN4DRXpeheKfBUs kieN/AtpqRuCEbWfDl5d+H7+1Vi/mTrotlJHpsroGjESRwW6DZmTzCxNel2nwZ8GeObEX/wy8cF7 mOyikuNA8TRwnUILppczNeT2CxyQRqrLGClnMjOp2zMGBXyDxh8PPFvga4ePX9Jmjs/OMNvrFqGu dHvCzyLCYb9BtVpFjaRIZhHNswzRrmuPtria0nguraR4bi2miuIJUO14poXEkUiN2KsAQa+o/wBq TS4otY8Ja0su6fUNM1LS5IcAqkOkXUd1DKJVO072vXGABjaDk5497+Cd7c3/AMLvCU91I8ssdpfW Su5Zj9m07VrjTrOJWYk7Y4YkQYOAFwABgV6nXgPxC+APh/xbd3GsaJcjw3rVwfNuUitUl0e+kETK ZJLOMoYZpG2GSaNiDhnaF5HZz8w6r8DfiXpep2+mL4fbVPtkssdpqGlXME+mS+TGskjz3c5j+yqd 21GvVh3kME3bTV648D+Evh80UnxG1R9Z10Rw3CeAvDEy+bE0ttHe28XifX2KrbI3zQzxWoaXDpNB JImTTJfjRrGlgW/gHQfD3gGwVbWMjTNNs9S1a+jtbcRRLrOrapE/2oqxkdJDCr/OQ7OSzN51qXi7 xXrFsbLV/E3iDVLMyJKbTUtZ1G+tfMjB8uU29zIybl3HacZGTXO0V1XhvwT4s8XSBfDug6jqSGSa E3kcPk6bDPBb/apILjVLkpbRv5e0qkkqsSyqoLMoP0/4d+HfxVu49Nh+Idro/jDQLnUJIL/SPEeq /wBpeJ9Dt9RkhW+1nSfECBpYtqQI5gt9QZXGR5QdvMWz4o/Zi0q6NxdeEtcn0p3NzLHpWrIb+wEk jB7e2t7+ErcQwx8pulS4kIwSSQSfH9T/AGefiZp80cVpp+ma5G8PmNc6Xq9pFBC5dl8iRdaNpIXw A2UjK4YYYtlRq2Xw3/aJ02zi0/Tm8R6fYQg+TY2Xj3S7S0iDHzG8u2g1JUXLHccL1561Tuvgz8av Emo2p8Q291cSKq2S6pr/AIpsdUjsbUSNIFaSK5urjylZnbbDE3JJCkk122hfsu3zmKTxN4ntbcLc jzbLQrWW7aeyUKx8vU9Q8gQyt8682sirgN82So9y0bwF8NvhVptxr32S1tf7NgE114l1p/t2pR7V e3Bt5WXEMkomMXl2USGYlUKu20V89+NP2lNdvp5bXwTapounbYdmpaja293rUjqQ8pWB2mtIkJzH tKykgbw6k7V8Qu/HHjrWGlguvFXia9F9OrNZDV9SNvLO8u+OOLT4nEQw5HlokYA4CgcCrd98NfHW maBP4n1Pw5e6do1sUFxPqL2tjdRGW6S0jL6ZdSJdANI6hT5PIOQdvNc5/YOq/wBgf8JN9lX+w/7Y /sH7b9ptd39q/Y/7Q+zfY9/n48n5/M8rZ/Du3fLWfc3NxeXNxeXlxPd3d1NJcXN1cyyT3NxcTOZJ pp55SWd2YlmZiSSSSSa9g+Gvxn8Q+Bp7PT72afV/CSyOJ9Kl8t7qzjmVEafR7qXDIY9oZbZpBC2X AEcknnL6p8SPhZovjfQ4fiN8L4Eme7gNxe6Jp9uYI9UigdoLi506wCqUvY2QrPbqo84qWQeeSJ/k Ovt79nLx/LrWlXHgrU3ea+8PWq3ekzu9xNLPohnFvJbSO6sqizkkijizLzHIkaRhYST9NUUUUUVx vi7wD4W8c2n2XxDpcNxNHFIlpqUB+zarYs8Toj217GckIz+YIpQ8LMAXjbGK+LvG3wC8Y+FibnSI m8W6V8gE2lWsq6pCSkYb7VoqtLJgyO6q1u8w2IXk8rIWvCqKK7LwZ468R+A9RbUNAvPKFx5CX9jO gmsNSggk8xIru3ODkZZVlRkkUM4R1Dtn7H0K98WeJvDE3jf4ceLb26uL261u/vfA/i7+y9ZsotZu CqSaFYavALe4sIrZP31jC8vlODA0iQxySluN+C/xo8R+IvEaeE/Fjrqk2qLdzaXqkNnZWlxb3FnZ teSWd5FaCGIwNFDI0brF5gkIVtyMDH9Y1+bXxHkvvF/xa8R2ltbxJqF74oXwzZQCTyo5ZtPmTw3Z tJLcnCGXyUZyxCgsegFfRHxj8L678TPH/hrwjpkUMNlo2jS6zq+uyBni02PXL9raRLiNSoaUrYqb a3Uh5GZiSsSNJH0sp+HHwA8Ou8EcF5r8sbiFJZLN/FWuyXbZCyTKu+CwVoFDEIIU2ZCyXDAS/Jfj /wCKnij4g3Mq39y1loa3Uk9h4ftHAtLaM7ViF3Mqo91KgUHzZshWZzEkSuUrzOium8KeEtc8aaxb 6LoVobi6mKmad9yWdhbbsSX2oXCq3lxJnk4LMcIivIyqf0S8A/Dfw98PtMitdMt47nVXhK6jr89v Euo37ylHmjWQbmht9yKYrZHKrtBYvJukb0Ciiiiiiiiiiivkv4x/A3WdZ16XxR4KtoL2TVplOr6K JbDTWgvfLCNqVpLOYYnScrvuFd/N85jJmTzW8rzzw5+zj481W5ZddWx8L2UTxiSe4urXVbuZHV9z WNppUsiN5ZVfME88XDgoXwwH3PpGmQ6JpOl6NavNJa6Tp1jpls9y6yTvBYWyWkDTMqqpbYi7iAB6 ADitCsY+JPD41tPDX9taWdfkimnXRxewHUAkEEdy+61Vt6MYZFmRGAZ4w0i7kRyvyZ+034RW21DS PGlpCqRako0XV3QQoP7Qt4Wm02eTkSSPNbrJGW2kKsCgkEgF/wAL77/hKvgp8RPB13b3WoP4esr6 902COIKgF5bS6zo1tbm0xLLKuo2s85Vwc71TLL8iY37N0cOm6h438YXlysOm+HfC5jv4wkrztBdz nVXnjSMHcI006TcvJJZcDg141pdnqHxC8cW9s5KX/izxC017PZ2r3C2g1K8N1qV7HaF1LRwI0kxQ yD5VILDqP0lvdT8NeB9F09b++s9C0WxTT9E04XdzKY0SKJbSxso5LhmkkKRJyzMxCK0jkKrMN23n t7uC3u7WaG4trqGK5triCRJree2nQSwXEE0ZIdHQhlZSQQQQcVLXzR8X/gbe+L9VuvFnhm9tk1a4 t4F1DSb5pIo9Qays2hjns77LKkzJHbwCGSNIjzI0yHIPiGkfs9/Eq91GztdT0qDRNPnlK3eqz6no 9+lnAgLSOLPTrmSWRyBtiQBQzlQzomXX7q8M+HNM8J6Fp3h7R0mXTtMhaKD7RKJ7mQyzNc3FxcSK FBkkkd5H2BVBbCKq7VG5RRRRRRRRRRWdrGkaXr+l3mj6zZw6hpt9CYbm1nDBHTIZSrIQUdCBJHIj BkYBlKsAa/Pv4n/B/W/AN3cXtpFc6t4TZlkttYSMO9ik0whjtNaWIARSK7pGs21YpSy7drsYk8co rpfDXi7xJ4Pu2vvDer3WlzyACZYzHLaXQEbwx/bLC5DwTbBK5j82NtjHemGwR9jeEPit4I+K9ivh fxxpWl2Wq3Bgt4LG/Pn6dqt3PZtayXWi3cqhrS53vIkURkEy+YnkzSvuKeTeOPhbN8JvEfh7xrpK X2teDtM1rRdQuRI8Tapps9lexTtb30sMax+XcOu23uBGFDMIpAG8t5of2mtMFp470+/jspLePVfD 1q892UmEV5qFnez2sw8x/lMkVuLVXROilCR82T9YfCzUrXVfh34Mu7QyNFF4f0/TX8xBG32rR4Bp F8NuTlRNA4Q91w3GarfFHx8Ph34XfW47E6he3N3HpWlwO2yzW/uraW4jnvyjK5hjSKRmSP53IWMN GGMqeNfCrVPjF8R4Li/1Hxm2leHYbxLdr630Lw8+q6jNGVa907TQLdVgXynybx43CyeWqJJiYJ5P 4/8AilqYt7zwJ4W1/WbvwzZNqGm3+u6rqcWra34rMt4xuZZtXjHFkRmK3jgIEsH+tLCQxp4TRRXc +Dvh34u8dTrH4f0maW0EwhudXus2uj2jK8ST+dfSDazxLMkrW8AknKEskTAV9lfDf4F+H/Bv2fU9 aEHiHxIht7iOeSI/2bpNxF85/su1lHzur4K3U6h8qjRpC24N7rRRRRRVTUL610qwvtUv5RBY6dZ3 N/eTbHl8m1tIDcXEmyIFztRScKCWxgAkgV+Yvj3xnqHj3xLe+Ir9BbLMI7axsEllmi0/T7cbYLWJ pTyTlpZmUKrSu7hEDBBZ+H/gDWfiFraaXpa+RaQCOXV9Wkjd7bS7RmxvdVxvmkwywQAgyMDkrGsk ifTfjbxh4W+B+jR+D/AVjYP4sntIUvb2SKC4urOA7poNS8Q3Maqbi7k815LW2c7Y1feUSDyoZfkL XfEGt+JtQk1TX9UvNWvXDqJ7uUyCGF5nuPstpF9yGFXkdkhiVUTcdqit/wAGfEPxX4DuvO0HUWW0 eQyXOkXe+50e8Z9nmPNYlgFkIjRTPEUlCjaH2kg/U99ongr9oHwrJrWhR2eh+NrMK14zJGt5b37Q CGOw1+WCNXu7SZYVFrdhSyBfkAZbi2Pxhq2k6hoWpXukatayWWo6dcSWt5bSlGaKaM4O2SIlHUj5 kkRirqQykqQT7t+z98Qn8NeIR4Vv3zovii7t4rct58n2HXX/ANGs3ijjJUJdErbzEpncIWLqiPu+ 8aKKKKKydc0DRfElhJpevaZaarYyFybe7hWXy5Ghe3+02so+aKZUd1SaJlkTJ2MDXyD8Qf2ctS00 zap4FlfWLF5JZW0K5McWpWEPlq6rZ3cr7btd3m/KwSVVCKPPcsw+Zr2yvdNuZbHUbS6sLy3IWe0v LeW1uoGK7wksE6q6khgcMBkVUorS0jV9T0HUrPWNHvJrDUrCUT2t3bkB43wVYMrAq6OpKSRuCjqS jgqSD9n+C/Et58UreTU9B8dat4Q8fWenQ2utaC6Q6x4YureCfjW9P0DVN6p55MMcs1vIjwMCjxt5 okn4Nvjh8QvB/j2/07xxHaXem2t89pqWjadZQW0drbS7Xh1DQrqVVuJB5ZWaFbuVhLG2CY2ZZI/t OviD9p/VprjxboWjefFJaaZoP2xIU8lpIL7Vb6SO789k+cFoba2ZUc8LhgMOSei13TNXtvgT8O/B GjGHUdZ8aX1jNFp0AX7Vd6ffPceLHMKTlSqWjvaC6nP7tBkuwRgx7rwr8PfAXwZ0e08T+ML2zfXU CQ3GtXQuLi2tbu8Yf6F4e06NDIxRQQZViadkEr/uomaNPBfiN8efEPjBbzSNEWTw/wCGrmOe1uIF aKXVNVtnmDBr+6AJgVkQK9vbsBteSOSSZGFeCUVo6Xpeo61qFrpWk2c9/qN7KIrW0toy80r7S78D GFVQXd2IVFBZiFBNfd3we+Ddt4HgTXtfjgu/FtxAQqjy57bw/DKuHtbKUZDXLqSs9wpxgmKI+X5j ze80UUUUUUUUUUV4T8avhO3j2zg1jRNieKNKt2giimmEVvq2mqzzjTmeQbY5lkZmt5CyplnWUhSr x/NNh+z58ULy7it7nR7HSIZEdmv9Q1rS5bWHbEXRZE0qW6ny5AjUJC2CRu2rkj7O+GvgG3+HXh06 FBfyanLPqFzqV7evCtqklzPHHbqILVWkKKkUUS4MjZYM2QGCjvqxNZ8S+HfDn2Y69rel6MbtxHaL qF9b2bTsJEikaJZmBZUMieY4GEB3OQOa8k/aC8Hr4k8ESaxboW1PwkZNUtyu9jLpUyqutQYaVI0A jSO6LlHbEHloB5jGvCf2avEZ0zxne+H5WIt/E2nP5SLCHLalo6Pe25aTqqC3N2CMYLFRXM+BvC1s nxvsPDKXM4tdC8Y6r5E7pG88y+E5rjULZZ1G1cy/ZFWQr03EgHAFU/jb4kfxH8RteYtKbXQ5f+Eb so5YoIZIU0h2hvVzBy6veG6lR5CX2uoIUAIv2t8NPCdv8PPAtlY37QWV0tvLrfiS6uJ4I4Le+lgW a+NxdeY8Kx2sSLC0ySBCkXmd2Ndro+uaN4gshqOh6nY6tZFliNzp9zFcpHMYUuDbTmE/JKqOjSRS AOuRuUZxWnXj3xh+F83xJ03S/sGpR2GsaHLePZLebzpl1FqIhW7iuWiR5I2HkxPHIisB8ysjbw8f ybcfAL4pwTzxR+HYLqOCV41uoNc0FYblVkKJPAl1cxy7GHzASRKwBG5VPFfYvwr+HNv8OfD72Tzx XutanLHda3exIFiedI9kFjZsyrI0Fvl/LaT5mZ5JMIH8tPTqKKKKKKKKKKjnhhuYZba4jiuYLiKS GeCaNZYJopVKSxTRuCrKykhlKkHJBBBNfGnxo+CLaY9z4t8FWX/EqYPca1oFsvOksoLzahpcQyTa nkywJkwnJjHkZW3+VqKvafqOoaTeRahpd/eabf24kFve6fczWd1CJYmgmEVxbsrrvRmRsHkEg8E1 9b/D39oGy1iNPDXxIt7T/T/+Jf8A22beAaTd29xB5MkXiGzk/dxiQ5WSZF8khxvjijRpDW+KHwIt Lq0vPGXw7KTxXKJqcnhuxWKa0urS4jM0114YltzjaQVljs1UqylhAwxFbthfFFrHxB8FPhZ4nje8 kudONr4dLT7RvcaXJZavLMAzkk3OlqYpC2SpJYAtgekfsxanFc+DNZ0proy3WmeIJJ/sjGVvsmna jYwm1ZNw2BZJ4bpgqtncGLAblJ9913VI9D0PWNbkiaeLR9K1DVZLdHWN500+0e7aBXcbQzBCoyOp xivkLwb8QvjV8TfEktroerWeiaankSanc2+hadcaToFq6eWHRtQjmnlnm2SGGB7hi7byCkKO0U/x I+IV34Dm1vwt4d8YeJvEPiTVha/8JHrerXsD2fh2VEd5rLwpY2kMMVpLP5xM3lZWBQiIfOUtD8qy SPK7yyu8kkjs8kjsXd3c7md2bkknkk9ajorb0Hw7rnifUE0vQNMu9Uv3wfKtY9wijMixefczvhIY wzKGlldUXIyRmvrL4dfs52tl5GreP2W9vEkt57bw/Zzh9OiHkl5IdbnCZnkWRgDFBIIgYzue4jkK r9TW8EFtDBa2sEVta2sMVvbW1vGsMMFvAghgt4IowFSONFVVVQFAwoFS0UUUUV8D/tAePZ/Enimf w3aSyJonha5ks3hWSZEvNchzDqV3NBIifNbvvtYtwcALJJG+2YivE9H0jU9f1Kz0fR7OW/1LUJhB aWsAXfI+C7M7MQqIigvJI5CIqs7kKCw+x7Gw8D/s8+H4b3WlXXfHWq29zLbtbwEyzTQRrG1hpt1K hWzs0aYLLO482bLP5b7Et4/ljxl4+8UeO7xbvxDqJnigMn2LTrdFttNsEeVpAtvaR8FgG2edKXmZ QqvIwVccXRRXuHwR+JE3gvxFDpWoXco8L67cR295DJPDHaaZqM5SC31vNyypGFAWO6cOoMXztvMM aiT4+eBovCXjD+0tOgjg0XxQk1/aRRBVitdStyi6zaxo0rvt3vHchtkcY87yol2xGuD+G/iBPC/j rwzrcskENra6pFDfzXCTyRW+m6grabqdyUt/nLR280jptDfMBlWGVP6gUUUUUUUVwniv4a+CvGaz vrmh2j38y/Nq9mBZauJFtfsdvM99b7WmMSBfLS4EkfyoGjIUCvn7xB+y7gzzeFvE/H7j7LYeILXp 8gW5M+r6aO7bnQLY8AhSeC583v8A9nb4lWdxFDbWek6rFIV3Xlhq9vFbwBsZaVNV+zS4XPzbIm6c Z4zl6j8Cfihp8Us3/COi9hgt3uJW0/UdNuZNsaszRRWfmieWTC5VIYmLEhVyxwKvw08baj8LvFzN qNrew2FyU03xLpNwtxa3EUIkBS8NnIB/pFqxMkaumSpkiBTzS4/QW10fwzdXsPimz0rQrjUruBLi DxFbWNjNe3FvPaCCGeHVYlMjo8BCKwcgoQAdvFWNc1WPQ9D1nW5Ynni0fStQ1WSFG8t50sLVrp4U ZgcMwQqCQcE1+fHwV0Z/EXxN0BrmK7u4dOuLjxDfTxuS8L6ZGbqxu7mRt3yNem2R8/eL4yM5H2D8 TfG+k/C3Sr3VrSwhuPEfim8L2tq7SmK7v7LToLB9Qv2Lbhb20EcCtFCV3sVUbPMeVPz01fV9T17U rzWNYvJr/Ur+Uz3V3cEF5HwFUKqgKiIoCRxoAiKAiAKABm0V6f8ADv4V+IviLcTPYeTp+jWU0MWo a1epIYEd3UyWtjCnNxcLGTIYwyoBtEskfmRlv0H8J+FdE8GaLbaHoVqLe0gBeWV9rXd/dOP319qF wqgyTSYwSQAqhUQJGqIOioooooooooooooooryf4xfECTwB4Ue40+aBPEGqzrY6IskdvceTJgSXu pNazsN6W8XAbZIolkhWRGRiK/O5NT1CPUU1hL25/tWO+XU11B5Xku/7QScXIvXnkJZpPM+cuxyW5 NfobryQ/Fb4Pzz2KeZda54fj1K0trRkkZNd04i7OlxS3KqOLuFrN3wuRuOQMEfMf7N+qQWPxDaxn MpfW9B1LTbRUVWiN3BLFq5a43kbVEFrMAwBO4qMYJIs+H7SXwl8GPirPNdS6Zr1/4ls/BVxatIqM 50yeH7fp8TKTuZ4Lq+WYdDGpwetbH7MPh1LvX9e8SzIjrothBp9kJbVXxd6vIzS3VtdOf3ckUMDR MEUlknILKOG539onxa2u+Nv7Chlik03wnB9ji8p7eZH1S+jjudWlM0Q3Bl2w2zxO7bHhY4VmcGX9 n/4gyeGvEcfha+YNoniq7ggjaR7tv7O1rY0NhJa28O9P9LkaO2nJRT/qnaREiYN96UUUUUUUUUUU UUUUVDcW1veW89pdwQ3NrdQy29zbXEcc9vcW8yGOaGeGUFXR1JDKQRgkEYr4h+K3wHufDMV94l8J mW/0CKVri70grLLqOiWrLvaeKUljcWsRyGZj5saFS/mqsky/NdFFfYnwY+Lr+IXk8DePry1vjf20 djo15qcCSHVvNQ2s+h6tNJmOZ50YCFpkBmbekkjyyRq1z9pTw3b2/g7whe2jXIt/Dl+dCt7YtLdB bHUdOXbcXN1OzSFkNjDGGckuX+Zt2N2z+zPr/wDaHg3UtCmuTLP4e1ZmggMSottperobu3RZUUby 1yl65yWYZxkLtA+hL7T7HVLObT9Ss7PUbG48v7RZX9tFeWk/lTLPH51tcKyPtdFdcjIZVI5FfMX7 QXxAttD0mD4d+HZIbWe5tYI9Yj06RIF0rQ44Qlnoiw26ARi5TbujDrtgUIY2jnFfOXh/4U/EHxNA t3pPhi/azaO2mjvL9oNJtriC8UyW9xZy6o8P2iMqMlrfeACM43Ln0Wf9mb4gxS20aX3ha5WeVopZ oNS1AR2SBdwuLkXNnG5QngCFJHz1XHNbWl/su+JJZZU1vxNoen24jzDLpUGoaxLJN5gASSC7WxVE K5O8OxyANnOR7d4Y+Anw98NzC6msJ/Ed0m7Y3iJ4L20iLwtBIE0yKOO2cENuXz4pSrbWVgwU17LD FHBHHBDEkMMSJHFDEixxRRxgKsaRKMKowMKAOOAKfRRRRRRXgv7RmvPpXw9OnQvEJ/EOqWenOjT+ Vciyt92pXc8EStuZd0EUMvBXEuG5ZQfgGvt5RbfAX4TCXyYx408RRKjuv2YXCa5d2rvD5zMbhJIN KjJG0bopJAQBH9oLD4puLie8uJrq6nlubq5mluLm4uJGmnuJ53Mss00shLM7sSzM2SSSSSTVeius 8FeLdR8E+I9P8Q6c0p+yyKl9Zxz/AGaPU9Ndwb3TZ5Csi7ZVA2s0bbHCSBS6Ka+iv2gPDOl65oWi /FPw+rSpfRabBqUkNptW50++gL6Xqt9IpBjkiby7R/NUlt8SZXygG+TY5HidJYneOSN1eORGKOjo dyujLyCDyCOlfqv4X1n/AISHw1oOuFYFk1bR9P1CaK2l86GC5urVJrq2R8k/u5C0ZBOVIIbkGt2i iiiiiue8ReEfDXi21Fn4j0ax1aKMSCF7mMrdWokdHkFlfwlZ4d2xN/lSKWAAJI4r5/8AEP7MOhXU jzeGPEF9o7M13KbLUoE1WzDSENaWttcRmCaKNDlS8puHIKnkqS3k2pfs3/EawthPaHw/rMhlWP7H puqSRXIXBbzy2sQ2kO0YxxKW5GFIyayJfgD8Uo4kkXQbaZnJ3wQ6zpAliH+2ZZ1Q/wDAGauKtn8V fDTxRp99cadd6PrmkXAu4LbUraeGO6gDvazIdpQy204EsLvDJh1LhHHWv0M8N3fhP4i6R4f8Yf2T o99drFBNBNc2Vve3uhalbsst1YQ3t3CkqPb3AO11VQ5Cyp8jIT3Vfmz8Rp7vxn8WNfgsIIfteo+J YvDmnxLcRiK4msnj8OWcn2hyFUTGFXJJ2ruPOBmvvXXtQ8L+ANFXX9RjSz0/w/pK6PpkNvGstzFa StEqaRpauQ7tO0Fsu15No8pXcqqO9fnp8QPiDrXxD1ltU1RvIs4PMi0nR4ZZHs9Ktm2hlQvjfNLt RricqDIwAAWNI44+DorpvCfhPWvGmtW2h6Dame6nIaaeQullp9qGAnv9QuEVvLhjBG47SzEhEV5H RG+//hl8KtH+HFlK0Mg1PX76PZqOtywCJvs4cOmn2EJZvJgBUM43FpHAd2wsSR+p0UUUUUUUUUUU UUUVz3i7xHaeEPDWseJL4GSDSrR51hzIv2q5kYW9hZh4kkKefO8cQkKFU3bmwoJr8w/EWv6j4o1v Ude1WUy3up3c1zIoed4bZJHLRWdoLl5HSCFcRwxlztQBcnGa+6fgX4kj8Y/DpNI1VbO7m0IP4Zvb WZrSY3mi/ZVGmNd6eiKEha3ZrMGRWEpgdizMXA+SdFt7j4f/ABZ0yyub57AaB4xtrC71K5iewWTR 21AWtzeyxOWKQXNk7SHDMDE+QxBBP0ZZ21ppHx8+IniXU9OuF0zw/wCDm8Qx3i29y6wP/ZFlHc3V ozkK8kkS38SrvwcShcFDt+ePhHoUni/4laFHerc3sMN7Lr+rTMPtRddPzfB79pw+Y57kRQSM/LGT GdzA19B/tM+LXstG0rwfbSIJNal/tPVFWWPzU07T5B9ihltijHZPc5kSQOvNsVwwZsfNHw68fap8 PvEFvqllLI+m3EkEOu6ao3xahp4f5wImZVFxEGd7aXcCrEgkxvIj/ppbXFveW0F3azRXNrdQR3Nt cQSJNBPBNGJIZ4JYyVZHVgysCQQRg1LRRRRRRRRRRRRRRRXzP8XfgT/wkt1L4l8GR2trrU5aTVdH do7Oz1eXaT9ts5TtjiunbiXzCscpPmM8cgdpvie4t7iznntbqGa2uraWS3uLa4ieCe3nhYxywzRS gMjqw2srAEEEEAiq9Fe8/B74w3fgi7t9D1y4muPB9xNJkeWbibQZrg7mvLNVy5gLndcW656tJGpl LLJ9QfEzwza3nwx8dppl0pgvo5fF8fnOtxY25smg1u/XSPJU+Wt2beafKkhp7iWQttkIHz3+zJry 2Hi7V9Blmhih1/SRNCrq/nT6jo0pmghgYHAAt5buRwRzsGCMYP3DJFHMkkE0cU0EsbRSxSorxyxS KUkjdHyGDA4ZTnOTkEGvH/iT4o0X4TeDbkeH9N0zStQ1ia4tNEsdKttL05I9RntcTa5JYqgEiWqr GXPkvucwRSbVkDL8OaJ4O8beO7m4vNI0jVtclubq5e81aYkW0t8Qt1d/bNa1FkhM7eYruJJt7bge dwz6UP2b/iMdNF6f7AW5ZAx0c6nJ/aKMXK+W0qwm0LYG75bojB65yBs6d+zD4xluLcanrnhuxs5P +PmW1k1LUL23UqSBHZvBbxSNkDI+0qP9o9D634d/Zs8E6WiSa9c6j4muvKkjlR5X0jTd5m3xXEFr p7i4V1RRGd146MSzbM7QnvWn6Zp2kWiWOlafYaZZI8jJZ6daW9laxvKxeRkgt1VRknLEAZyetXaK KKKKK5Xx1rw8M+DvEmui5itptO0i8ksZZo3mjGqTRG30mJ41DZ8y5eKPBAXkbiFyR+WNfXnwK0HS /CHhDXfix4iSJUFteJpLM9us8Wm2DNDe/Y2lnWI3F9cgWkMciJJuiCo+24IPzV4v8Wax4012817W Z3lnuGMdtBvLW+nWKyM9tp1knAWKPcccZZi0jlpHZjzFFFFFfa3iSC6+I/7PGl6zIl3JqmiWEOr7 pb2JnvJPC8s2h6zqF7cXagyCS2S6utisH8zaoZ2BD/FNfrHoeqJrmiaPrUUTQxavpWnapHCzF2hT ULRbtY2c9docDNatFFFFFFFFFFcB48+HHhzx/psttqdtFBqYijWw1+3gh/tSxaEyPDGJyA0tvmR/ MtmbY24sNkgSReO+D194h0f+1Php4wTGqeFIoJ9Eu2uJZv7Z8NXEzwwT2LTDL29q4SJHDDy0eOAp G0JFVv2jNej0v4ey6XmJrrxHqVlYRx/a44blLazm/ta6vIrcjfJGphjglC4C+cu5skK3m/7Mmjw2 sPi3xpf+Ra2ltBHo1vqVxeQwW1vDEg1bXvtSyuBGkaiykM0oCgbgrcPjwH4i+Mrjx34s1PXpTIlm 8jWmj20qeU9po9tIwsYZYlklCysCZZwrsvmu5X5SAOGoq7p01nbX9lcahZHUrGC7t5rzT/tMlmb+ 1jlDz2n2uIM8XmoCnmICVzkc4r9PfAuueFdf8N2N94OjtbXRAZIU061toLA6Xc7vPurC6sLYlIZl Z97Bcq24SKzI6u3XUUUUUUUUUUUUUUUUV8d/tUfaPtfgrd5P2T7Pr3k43faPtPmWf2rzM8bNvk7M c5357V8l1+kHwPOnJ8M/DkGnarFqogiujdtHEsDWF/dXkl/eaVLCfnD27zFN0mfMXbIn7p4xXP8A hz4F6d4X+IUHjPSdadNPtp9Snt/D0mnKwtl1PTZrFreLU1nX93E07NEGtyQiqjMx/eHsvif4APxG 0Gz0P+1hov2XWINV+1fYDqJk8mzuLPyPJE0GCTPu3FuMYwc5Gl4B8DaZ8PvD0Og6bLPcsZmvdSvr glZL/UpoUhuLpYASsUe2NUjhU/KoG5nk3yN+fHxPgs7f4heMVsdQj1O3l17ULv7XEnlp9ovpjfXl qBuYN9nmke3Lg/OU3ALnaOW0WPVJNY0mPRDOutSalYx6QbWQRXI1R7pF0820uRtk83ZsbIwcHNfr JRRRRRRRRRRRRRRRRRX51/GzUfAWp+LJbjwVCRMGnj167tBDHoWoX0ZVVu9LijHzMcOJ50xHMwWR AxZ5ZPG6KkjkeJ0lid45I3V45EYo6Oh3K6MvIIPII6V932uuj4w/BLXoAbmXxBBpBt9Ts7NUmvLv XtC2atZGK3ijQFb+SCJ1SKPCl2hQloy1eH/s3a/Lpnj19FJuGt/Eml3dv5ERHkC+0yI6tb3dyp5+ SGO6jUjODKeMEkfa/ifX7Twr4f1bxDfZa30y0kuPLB2tc3DHyrSzjYA4eaZo4kJ/iYE4FeK/D34V PqWpyfEf4iwNfeJdcefUIvD2oW+6z0J55XW28yG6muGkaO3EK2sEu37KuEKGWNGj+iKKKKKKKKKK KK+O/wBqi7ge68FWKyZube3126liwRsgvJLSG2kz0O5oJQADxt968b+D3hdPFfxA0KyuIPtGnWMr azqiFIJIjZ6YBNHHdQzgh4ZpzBbyIFJKyHpyR2/7SPiSXVPHEWgBnFn4XsIYhG8cIDahq8Meo3dz FMmZGVoTax7XbCtGxVRuJb54ooor7N+Bc9t43+Gfin4famzulg89vA8llZyQWVhr8clzYy238Us8 F9Hc3KtKu5GMex8ALH8eXlnc6fd3VjewyWt5ZXE1pdW0o2ywXNtKYZ4ZBzhlZSCPUV+hXwDuIJvh Z4cjimSWS1m1q3ukXlredtcublIZPfypI5B7MK9koooooooooorH17w9ofifT5NJ1/TbXVLCRi/k XUYJhlEbRLc20ykPFKFd1WWJlcBjgjJrwjwNomo/B3xtN4Xu7iS88DeNZf8AinNWuHRVsvEVvEz2 +lakXkihhuLmEPCCkTNdOlt5QXbLHF7R4z8Qp4U8KeIPELPbq+l6ZcT2q3SzyW82pMnk6ZazLbEP tmuGiiO1lI3Z3IMkfCvwE8Prr3xI0qSRLeS20G3utfuI52kBZ7PbbWD2/lg5eO7mt5QGKjCMckgK 29+0F4/PiTxGPC9hIRo/ha5uIJ2VrlRfa5gQX0ksTkIy2pV7eFvKyGM7B2SRcfPVFFff/wAA/E/g 3UvDEeheH7GPRNa0uFZNZ06WVJrzUnyI2177YVVrlJGID/KvkMViCrF5LP7zRRRRRRRRRRRRRRRR XhH7Rn9qf8K2n/s7zfsn9s6V/buzZt/svzH8nzd/O37b9jxt53bf4c1+f1fZX7LUFkmm+L7hb9JN Rub7SoZtL8siS2s7CCaS2v8AzN/zrO9xLHjZ8nk5yd+B2nxI+BGl+PNcHiGz1qXw/qFxCkWrD7C2 q2+oPbRJb2dzHE9xCYZFiXypNrMjhUIVH3tJ7H4g0ka9oGuaGZ/sv9saPqWlfahF5/2c6hZvaCfy dyhthfds3ruxtyvWvNfhf8HtM+G0uoX/APacut6xfxfYzeNaDT4LbTt6TtbQWgkm+aSRFaSR5DkL GFVMOX+ff2nDpkvjDRpbbVIbnU4dCWx1TSoovn0uOG7kvrCe5ulO0vcrcuRCwDosau2Umjr5qr9P vhl9q/4V74K+2eX53/CNaRs8rZt+yfZE+w528bvI8vf33ZzzXdUUUUUUUUUUUUUUUUV8fftJXngQ yw2Mdos3j0NbzXF7YOkH2KwMYEcOvNtInaSPabeHiVFCyb0iIjn+SKKK+2/2dPG7+ING1DwNrL/b LjRrNZ9NFyJbj7T4elcWdxZTCRDH5dq8kUSrJJ80cqRogSI1836NLN8MvinafaLmWGPwz4newvr2 SxAkn0Y3Laff3UdlKJMC4snkePaWOHDRtna1fpbxjP4+o6Z7V822/gP/AIW/4ovfHPi03cfg2Fks fA+ixyS2cmsaRbynGt3ZaOKeG2vCGnjQos7iQfvFihjM30bbwW9pBb2lrDDb21rDFbW1vBGkNvBb QIIoLeCGMAIiIAqqoAAAAGKloooooooooorw39ojVItP+Gl/aSRNI2uarpOlwujBFt5Ibr+2jK4w d2Us3THHLBu2D8D6bp93q2oWGl2EQnvtTvbXT7OEvHEJbq7mW2t4zJKVRdzsBuZgB1JA5r69/aHu x4X8DeDfAumi7FhcbLc3UlyA8uneFLOC3gs72OONFmaR5oJy4KgPECEO4bPjSiiiiivuj9muGK9+ HOuWl3DFdWdx4o1W0mtrlBPbz28+iWKzW0kLgqyMHYMpGCGORzXxRq2mXGi6rqej3Zj+16TqF7pt 0YmLxG4sLhrWfy3OMruU7TjkV+m/w958A+CfT/hEfDh9sDRoBnn8K7CiiiiiiiiiiijvnHrt46Z5 PX1x0z6fh8DftE+Kv7d8bjRreaOXT/Ctr9hHlPbzRNqt2FudVkE0ILBlxDbSROx2SQsMKS2ek8aa h/wrv4M+F/AMaLaeI/FludW1+IWwsdQtLC4uPt88WpxLIk6XDMYNPDTRuJIoJ4jt2Kq/PemeFfE+ t2zXei+HNe1e0SZ7d7rTNH1C/t0nRFkeBp7SN13qroxUnIDKcYIqLVPDniHQlhfW9C1nRkuWkW2b VdLvtPS4aIBpVha7RA5UMu4DOMjPWsWivV/hB8QD4A8VR3Fyx/sHV1i03XEJuWSCAyhoNVjggOGl tm3EZjc+W0yIAzhh+kIP06e5zk8c9OlFFFFFFFFFFFFFFFFeW/F3wAPiB4VktLRIRr2mS/2hokzi BPMmCeXc6bJcyoWWK4TgqroDKsLuSqYr86dT0zUdGvrnS9WsbrTdQtGRbizvIXguId8YmjLRSAHD oyujDhlIYZBBo07VNS0i5W90nUb/AEu8VHjW6068uLK5VJF2yIJ7ZlcKw4IzyODXd6X8YfiZpEU0 Vr4w1SZZmQs2qC11yUFAcCG41qO4eMc8iNgDxnoK0m+O3xVZXT/hKiA6NGSui+HVYBl2ko62YKnH RlIIPIIriNR8ZeL9Xtp7LVPFPiLUbK5ZWnsr3WtRubKYxyiaPfaSyNGdrAMg2/KQMYwK5mvpb4Ef CrUtV1uw8Za5YzWmhaRLDf6SLkT2sur6nGFuNPubRPlZraAlZjNkJI4VF8xfO2fcVFFFFFFFFFFF FFFFFfPn7QHxDm8K6BB4d0e7SLW/EkdwlywS3mmsdAMTW93KFZ98Mty7eVBL5TDas5Vo5URh8FUU VuT+GPElrpketXXh/XLfRpViaPVrjSr+HTZFmO2FkvnjERDnhCH57V6r8AvF8nhvxza6XNKF0vxU 0Oj3SGOST/iYEsNEkjEKs24zv9nyfkCzMzcKGXl/GGny/Dn4nahHp0VkP+Ed8RWus6Pbh7y5tIrQ yxa7o1nO85WZ/LieKKbMmSQ2JG4c/pBo+qQa1pGl61axzR2ur6ZYapbR3Kqk8dvqFot3AsyxlhvC OobDN6Akc1foooooooooooor4U/ae/5H3SP+xQsP/Tzf11/7LehD/iqvEs1m3/LjoWn6h5jgHO7U NYs0iVwvawcs6ZHARhlwfn74m311qHxC8aXF5M080fiTVbFXbAK2um3babYQjbjiKCGONfZRnmuE ooor6Y/ZfvrmLxfr+mrMwsrzw217cW+Btku9P1S3gs5ieuUS5nAx2c1wvxz0IaH8StfCWhtLTVza 65aEu0i3X9owA6jdoWZiA98l0CDjBBCqF2ivpD9mSSR/AGpqzMyx+K9QjjBYkRxnSbGQogPQFmZs DuSe9fRVFFFFFFFFFFFBAPBwRweQDyOhHGf89ulfLX7TnigWmjaN4RtpmFxq1z/a2pCK7MbLpthm G0t7uzUfvI7i4YyozMAr233WPKcj8L7mb4e/CLxt48kuGtbzxDLDpfhyNns8z3VgstjYXtnBcNiZ o7m4uXkiZSfLtpGCMua+btL0bWNdmkttF0nU9YuYYjcSwaXY3WoTxwB1jaeWK0R2VNzKu4jGSATy K0b7wb4u0u0mv9T8KeI9OsbcKbi9vtD1S0tIBJKsMZmuLiJUXc7qi7jyzADk1zVFbvhrxDqXhTXN N8Q6S8aX+mT+dCJULwzI6GK4tp1UgmOWJnjk2sDtY7WU4I/UXQdb0/xJouma7pcvmWGrWkN3AS8D SxCVfntbn7M8iLNC26KeNZDskV0JyprWooooooooooooooorn/FXhux8W+HtW8OahvFrqlsYTKhb fbzxyC4s7pApXJhmSOUIThtu1sqSD+aHi3wd4g8FapNpWv2Els6SSrbXaJI2n6nDHtIutOumCiWM hkJ6MhO2RUkDKOchnntpori3mlt54XWSGeGR45oZUO9JIpYyGVgeQQciu80v4r/EfSLg3Np4z12a QoyFdVvDrdvtbqRaa0LiIN6MEyOxrcHx4+K+Qf8AhKskEEA6H4cIz/umzwfoa5m9+JXxA1Ge4uLn xn4kD3RkM0drq97YWhEq7ZEisbFo4Y0I4MccYX0FcPXpfw1+G2seP9Zs4o7O9i8Ox3gXWdaVDBbQ W1uY5by1tb2WOSNrto5EEUQVyC6uy+XuNfpPBBBbQQ21rBDa2ttFHb21tbRRwW9tBCojigt4IgFR EACqijaAAAKmooooooooooooooorhPiT42g8AeFL7XWSGe+Lx2OkWswkMV3qlyrGBJvKIJjjVHnk G5SUQqGDFa/My8u7nULu7v72Z7m8vbme8u7iU7pZ7m5kM08sh4yzMSzfWqtFbtj4Z8SapZS6lpvh /W9R023Miz39jpV/d2UBiXfIJrq3RkUqCCdzDFWfB/ia68HeJ9H8S2SebLpd2JZLfMSfarOVGttQ sxLLHKIzNA8kQlEZZN29fmUGvWv2hdLtj4o0nxjpkj3Wj+N9DsdRtr1nQJcXFjbR2rC3tnCTRRi0 NlJiVclnbnIKp9TfBjxSfFfw/wBEu7i4We/0uNtC1QgXZdbrTcR273E10SZJprU288siMyl5DyCC i+pAfTp7jGDxx06UUUUUUUUUUUUV85ftPH/ig9IA6f8ACX2B/LRr/FfPnwE0T+2viVpEjwwTW2iW 19rdzHMc/wDHvD9jspYVIIMkd1PbyLnGNpIPAFdR+06z/wDCd6QrEhB4RsnRc/Ll9ZvwzBemTtAP 0HpXzfRRUqQyyLM8UUkiW8YlndEZ1ghaVbcSzMowqmR0QM2BuZR1IqKivuv9mLP/AAgWrDnH/CX6 gQPc6Np4OPrXzh8cdCGh/EvxAsVs9vaas1vrtozyiX7SdThEmo3KHOQGvRdKEP3cYA24Nfdvw+/5 EHwR/wBih4a/9MsNdfRVW+1Cx0u0n1DU72006xtwhuLy+uYbS0gWWVYIjNc3DKi7nZUG5uSVA5Ne Yy/HH4VQSywyeLYS8DOjGLSfEFzGzI2D5NzbWkkbjjhkYqeoYimD46/CgsI18VqSxA3HRfEaJuY8 AtLZgD1JPHvivRdK17QtcE76HrWkaytqyJcNpWpWeorAz7vLEzWbuBu2sVBPPXpWtRRRRRXPeK/E dn4R8Oav4jvF8yDSrN7hYPMaH7VcviGyslmVJCnnztHEH2EKW3EEKa/O3wFol58QviHplrqC/wBo DUtXfWPEUk3nwx3FjHOdS1kzy2ADRGcBokZCg8yRAGTII+p/FuheE7PxBrnxF+LcltJDA39n+C/C LXkN5LNp2h3SrFdpb25hF5JeTFrgWrl4IIrgi6ZhzDyTftRafZs9ppfgN/7Ntj9n03drsGnsLOE+ Xbh7C3spo4f3YA8qOV1T7odgAa9O8GfGvwT4/LaDfRHR9R1C3Szk0nXPss2n6s9/m1n0yxuiSlxv LCPypoo3l3gLG/zgM179nv4c65cfaoLTUfD0rS3E06aDeRwW9y9wwfH2O/iuYoVTBEcdskaAMRtI C7caH9mb4fxTxytqHiq5jjkR2tp9Q0sRyhSC0Uz2tlG+1uhKOp9CD09K0H4XfD7wzOLrR/C2mw3a z291BdXnn6tdWtxbMXgmsrrV3ne3ZSd2YWU5AJ5UY72iiiiiiiiiiiiiiiiiuW8S+CvCnjCJIvEm iWWqGNVSK4dWgvoUWTzfLg1G0MdxGpI+ZEkCt/FkZrxLV/2YfCd1HM2i65rmk3Uk5kj+1iz1Wwgg LEvbxWqpbzMACBG7XTNgfMHJ3VzH/DKp/wCh7H/hMH/5YUf8Mqn/AKHsf+Ewf/lhV/Tv2WdNiuo3 1fxffXtiFk8y303SINLumJQ+UY7y6nvEGGwWBgbI4yCcj0/w78C/hv4eMch0Ztdu4pJyLvxDP/aJ ZZE2eXJpyCOyYIM7C1sWBJO7gEev0UUUUUUUUUUUUUUUUVyfifwH4Q8ZeUfEug2OpSQ+WsV0fNtN QSKJpHS2XUbF4rjyg0sj+R5vllju2kgGvHNU/Zk8E3S3b6XqviDSrmZ3e1R57LUNPsg7lhELaWFJ 5EUYC77sNjGXY8nC079lnTI7pW1fxhfX1mEcPb6dpNvpV0zEfu2W7uZ7xAAcEr5JyOAR1r1u08Of DL4Q6QurPa6bo8duVt213UUa/wBYurqW2EckUFy4kmLzLE8htrRQnDskSjOPPNT/AGnPB9tcmHTN G13VIUmu4pLt1tNPglWIEWtxZrI7yukrdRMkToh3FS2Urnb6y+EvxwF8PDWPCfj2WSW4tTqFsmnz as8XmXdw91ZWMstvciYySNNPGxukKeY+6JNknLfHfRtYutB8CeM9Ztr+HV009vCHiUX4tLcf2vpk s0kd1Z2trlWiu5l1CeKaMmNovJYLHvCn0j9mnxZFf+Gb/wAJT3A+36BdPd2MDG3jL6NqTmVzAisJ ZPJuzMZ3ZNqCaFdxyAPpeiiiiikdxGjO7rGiqXd2YKqqoyzFjwABzk4ArzTVPjH8M9Hnjt7vxfps 0kkQmDaWt3rcIjMhjxJc6LFcRo2VJMbuH24bbhlJzz8d/hOASPFqt0+VdC8TA/UFrID9a7Pw5428 J+LUD+HNf07VJDDLcPaRS+VqUNvFcfZpJrjTLkJcxJvKjdJEoOUIJDru6miiviL9qG02eLPDt98/ +k+Hvsn3fk/0PUppvlfu3+kfMOw2+te5/ADQn0T4b6dNMl1DPr17e67JDdRGJkSdhY2UkCMqkxS2 9vDPGxyGEm5SVYV8U/Eq0uLL4heNYbmF4JG8T61dIjgBmtr6/e+s5h7SQyJIp9CK4elALEBQSTwA Bkn6AUlFfSv7L9rcP401y7WCRrWDwvPbS3AVjFFcXWq2klrC7jgM6wzMoPUI2Ohrc/ai0Jl1Hwv4 mjS6dLmzutCu5BCTY2z2U51DTUM4XiWcXF1hGbLLCSo+Vq9K/Zut7eD4dNLDMZJLzxBqdxdoR/x7 3CwwWohGPWKKKT/gVe+0Uo5IAGTnAGOu48AeteY6l8ZPhjpV0LS68X6dJIUWQvpsWoazbKjkhc3m jwzx7uOUEm4DnaAQaoH47/CdcY8Wq2fTQvE3y/XfZf4123h/xr4T8Voh8P8AiHS9TleCS5NpFcou pRwRTfZ3nudLuNtzEocqMyxL95cHDKT01FFFFFHJ6c8dsnpzyPcDrX5n/EjxJcfEDx9qd9p32rUY bm9i0jw7bwi7uHnsbdxZ6ethaTIsqG6fdcCARqwkmYbdxOfqnxP8PdLj0vwnpPiXUo9K+Gvw50SK 91yeGSbT4vFOvTYt2jOnW+TG2Q0sk8byTSPePBbnznkkTlLn9ovwl4YMOh+CvBr3egaeskMEv2xP D8DstzJvks7MW1y7RyjbMJrjy5mZ28yJWBZuq8JftH+EtdnjsvEFlc+FLqe4MUNxLcLqOjFHMccB udRRIXhZ2Zw5kgESIu95hkgdb4l+EHw58dqmrfY0s7m/VLtdb8MXFvbG/iuJHvDdOFWW0uDOZS7X LRNI4wPMICgcb/wzF4B4xq3i/wD2v+JhoxB7/KRp/wDU13ukfBb4ZaM8c8HhazvJ0hEDSavLdavH MDgtLJZajJLbByRncsCkchcAkH0uCGG1ghtbaKO3treKK3tra3RIYLeCBAkMMMUY2qiKoCqoAA4A qWiiiiiiiiiiiiiiiisrWdD0fxDZnT9c0yx1WyLFxb31rHcrHKYmiWeEyjMcgViEkQhlydp5rxHV f2bPh9fTTzWFxr+jF4gsFpaX8F1YW8ojCCQpqUM1w4ZgXZTc8kkKyjArhj+yr6eO/wA/DH/3wpP+ GVT/AND2P/CYP/ywqSL9lZA6Gbxyzxh1MiR+G1jdkDfMqSPfsFYjoSjAeh6V6Lo37O/w40m6+1Tw axru1o2httav4XtoXik8wSGLTIbUSg8Bkm3oy8FOte2Wlpa2NvDZ2NtbWdnbxrDb21rDFBbW8SjC RQwwgKigcAKAAMCrFFFFFFFFFFFFFFFFFY+ueHtD8S2Tafr2k2OrWjLMEivbdJmt2mha3ee1lb54 ZQjMFmiZXUkFWDAV41qv7N/w71CYS2I1zQ1EHli207UhcWxl+ZluZP7YiupS3zKGVZlXaBgK2WPD f8Mrwefn/hOJvs3mZ8r/AIR1PP8AJ3Z8v7R9t27scb/Kxnnb2r1bw/8ACP4afD+K41ee2gu2tczP rXi24s7lLCPzo5Y3jE0cVpAyOilJ1hEoyy79rYrmNa/aU8Cae08OlWmta7LEkRt54bWLT9MuHO0t H59+63MYQFgT9kILDgFTuGFP4/8Agx8XpItI8UabPoeqPZstprurf2fpj2csUMrC0s/EUEzfJGZZ pYobxFt5JMZjaUopzfFnw91qD4U6x4Y1S1S91D4bXr634a122txFDq3hS9kkuL1Zby9d9ksKfaXu rOJ1KeRagCUGOSXjP2b/ABkdG8UXPha7f/QfFEQNqXZtttrNhE80ODJKsaLcReZE5Ebu8i26ggA1 900UUUUUVwuufEzwD4cMqav4q0iKe3ums57O0nOqX9vcpuEkNzp+lieeIoUIYyRgK2FbBIB54fHf 4TEKf+EtVc9Q2heJ9w+u2yI/I1uaD8U/h94mnNrpHinTZLsy2tvFaXn2jSLm6uLxmjggsYNXjga4 clSpWAOVJXdgsue/oor5y/ad/wCRC0j/ALG+w/8ATNqFch+y3oY/4qvxLLac/wCg6Hp18Zx051DW bQW6tn/nxfe6eyE/OByP7T27/hPdHyeng+wAHoP7av2I/Mk1840Vb+wX327+y/sV3/af2v7B/Z32 aX7d9u877P8AYvsm3zPO8z5PL27t3y4zxXuHw38JNq/ww+L2qSRxW6jS7GOx1Iok8xbw458Vatpk caurKs3lWSszDbkqw3GMrXglFfpV8GtGk0T4aeE7aX7KZruwfWJZLUELIut3L6pa+ezojNMlvLDF ISGwU2qzKqk8d8ffh1deMNDtNc0KyF1r/h/zvMghEKXOo6JIhlubaMeWZZ5oJFWS2h80DDTrGjyy Ip7/AOFOp22r/Dnwdd2izCODQbLTHE6Ro/2nRY/7Hu8LEzDYZYHMZJBKlSwVsqvoFeLfFH4zaR8P xJpNnCmr+KZLV5IrIMBZaYZVBtZtZljIf5g3mJbx4d1X5miV0kPxFquv+NviNqsC6jdax4n1NvM+ w6fbQPOIsW6LcnTtI09BFEWjgRpzDCN23fJuOWr0TSv2dfiTqInN1aaRoXlCLyxquqxSm637t3kf 2Kt5jZgbvN2dRt3c4g1r9nz4k6Soe3sdO16FbaS5mk0TUY3aDyQzNB9l1MWs0kpAyqQRvu+6CX+W vKv+Kg8Kar/zGPDeuWI/6fdG1azF3a/9spo/Nhk9tyN3VufrD4XftCLey2+hfECWOO9uLoxWviZI ra0snE5LRQ6zbwCOKDa37tbiJPLwV8xUCyTP9XUUUUV8f/tNeM45H0vwLZSIxt3i1vW2RlJimaJo dLsGMMpwdjyXEscsWcNburHJpPgdp2l+BPBmv/FrxJ5yQXEL6fpy20f2i4OmQX6Ws5t44ptrSXl+ I7dVnjj8swhy4hlLD5y8ZeLdU8beIb7xBqsjmS5YpaWhlZ4dNsEYm10+24UBIwSSQo3uWkYF3Ynl aK+sPgd8ZruK8sPA/iqe4vre9nisfDmrSmS4u7S7uXENto96x3PJBI5VLeTloWIRiYCDB9kUUUUU UUUUUUUUUUUUUUVyVj458Nap4ou/CGmX63+s6fY3d7qS2qeZa6f9iubezktLi7yFMxe4A8uMsUKS LLsYBT1tFFFYniTxDpvhTRbvXtYaWLTLGXT0u5oIvPkgjv8AUodMS48hPmZEaZXkCAvsDbEZsK02 ja5pHiHTodV0TULTUrC4RWjubSQSKpKBvKmQ4aOVcgPFIodT8rqG4rVoooooooooooooooooorhv H3xA0T4e6KdU1RjcXVx5kWkaRBKqXmq3iKMxozbvLhjyvn3DIRGCMLJI0ccn5y+LPFmteNNZutd1 268+7uDtihj3pZ2FqrEw2GnwOWMcUeeAWZmJLyM8jM7c1U8E89pPBd2k81tdW00dxbXNvI8M8E8L iSKeCWMhkdGAZWU5BwQQRX2z4N8Yf8Lu+H/ibwXrbW0PiiDS442m89LaHVXjYT6VrYtbc+YohuoY ftyRxmIMyEYWZYU+W/A3ia/+HXjWy1WaK6gOnXkuna7pzJKlxJYvJ9m1WymtWkh3TR4LxRysFWeO NmHyV+m9vcW93bw3VrNFc2t1DFcW1zBIksM8E6iSKeCaMlWR12srAkMpBBwalooorzH4lfFLRfhv YwNcxHUtavTu07RYZhDJJCjbZL27nKv5EI+6rFGZn+VEIEjJ8GeL/iH4u8dTmTxBqs01qs3m2+k2 3+iaRaMrytA0NjF8rPGs0kazzF5jGdrSMBWhoHwk+IfiWCO70zwxerZSrbSR3motBpMEtvdRiaG7 tjqTxtPEyMHEkCuCMYySAfQLn9mf4gwQTyxX3he+eGNnjtrbUdSSa5K9IoGvbOGMMe3myIPUivKt c8H+NfA9zFdaxo2raJJa3Vt9l1SNWNpHfbDd2os9asWeAzKEMiiKYupUngqce8/C79oO5snTRviF dyXdh5UUdj4hEDTXtoYIhEIdWS2UvcIygEXAVpg+TJ5ok3x/ZEE8FzBFdWssNzbXMMdxb3FvIssE 8Eqh4poZUJVlZSGVlJDAgg9DUtfIHxT8NTfEv4z6Z4X0q4Kx6R4c09fENwyzLHpNv9sl1C5kQOuJ JHhubZYgmVZ3RWZQrlPri1tbaxtbexs4EtrSzt4LW1t4VCxQW1vGIYYYkAGEVVCAdABxXwT+0Zos 2nfEWfU3eSWDxFpmnX0btC8cUUtlbjR5rNJ2LCRlW3jmYjaVEqgrjBbwSvbPgBop1j4kWDslpLa6 Tpmr6jfwXiLKlxaz2R0ZY44ZEdHbzruJir4G0Mc7goPkmrabcaNqup6Rd+X9q0rULzTbkxEvF9os blrWfy2bBK7kO0kcjnFZ1fbH7L+iT2vh7xJr0jSLHrOp2djBC8DxqYtEgkkN5FOWxIHe8ePAQBTE 3zEkhfZfiV4Kj8feE9Q0HzILe+LRX2kXVysjQ2mp2xPlNIYgWCyIXhkdVYqkjMEYgKfLP2a7hoPD PiTw7ei5t9X0TxNLLe6bdw3MM9hbX1jFFboyzKoUma2ucxg5VgSyjcC30dXD+PvH+hfD3RzqerO0 1zcGSHS9JgZBeancoAWWIMcJFHuDTzkbUBAG6R443+DPHfxP8VfES+eK7nmttHa8ZtL8N2Lbra38 wrHbxztEiPeTDaD5kwPzs/lLErbBreH/AIEfEnxALaVtGj0KzuY55FvPEFwLDyvIdowlzpsQlvo2 Yqdm61AIIfOxgx2tS/Zw+I1jbia1/sHWpTKsf2PTNUkiuVRlJMzNrENpFsHQgS7snhcZNeP674Z8 QeGLr7Jr+kahpNwXmSL7ZbSRRXH2Z9kslnc/6uZAcfvIWZTkEHBFe4/DT4+63oN1b6X4zu7rXNAk LJ/aM7Pd61pbu5dZ2uJCXuoQSQ8chaQLjy2xGIX+5YLiC7tre7tJorm2uoIrm1uYJFlguLe4iE0E 8EseQyupDIwJDAgg96looorw34/+Mx4Y8FS6TaybdV8W/aNKhAX/AFWlqi/23Ph43Q5jdLbaWVsz eYhzGcfO37P3hq31PxZc+KNTazi0bwVZtqVzLfC3Nql7PFLHZTTNdfKi26pPdifrG8MbAqcEYfxe +J154/1ua1tLgr4T0m6lTRbWPzo470puh/ty7SZUdpZVz5SyIDDGdgUO0ryePUV7N8Lfi9rPgO+s 9Pvri41HwjJJ5N1pUshl/syO4n82XUNI3BjGyMzyPAuEl3PkCRlkT9DYLm3uoIbq0ngurW4iiuLe 5tpY7i2uIJU3xTwXERZHR1IZXUkEEYzUtFFFFFFFFFFFFFFFFFFcvqPjTwvpWt6Z4cvdYtE13VZl gstLRmluWeTbs+0+VlYAysDH57J5nIjDsCtdRRRRUNzOtrbXFyyTTLbwTTtFbxSTzSLFGZGjggiB Z3IG1UUFmJwBXN+E/G3hnxrZPfeHNTivlh8sXlqQ8N9YvKpKJe2ku10yVcK+PLfa2x2wTXVUUUUU UUUUUUUUUUUUUVnavq+m6Dpl7rGr3kNjpunQNcXdzOdqRouFVFAyzySMQkUaAtI7BEBdgD+c3xF+ KfiH4i3Ea37R2Oi2c802naLalvIiZyUjuL2U/NcXAj+QSNhVy3lJGHcN5jRX1p8Bvigbor8OvF1z bXGn3No1n4duNSLSGQyEW3/CMTF1ZJI5I2YWomZdu026lxJDEnh3jTw/qPwy8eXNlZyzRPpGo22r eHb+VPOeSzEwvdIuy1xDHFLJEQI5ysPl+dHIg3KOf0R8HeJ7Xxj4Y0jxJZxmGLVLXzJLdmZzbXcE htr60EjohcRTI6CTYAwUMAAwrpKKKK57xV4q0XwZotzruu3P2ezt8JFEgV7q9unU+TY2MOR5k0mD gZChQzuyIjuvwX49+Nfi7xu89pDcSeHvD8sflHRdOuGzcRtG8M41PUlWOW4WRZGV4cLAVC5iLgu3 F+GvAfi/xjvPhzQL7UoY2kR7xVitdPWWIK0kDalfNHAJArofLMm8g524ya9WtP2aPiFc20E8934Z 06WVN0llealfPc2p3lSlw1hazwk8bv3UrjB4OcgcF4j+EvxB8Lxy3GpeG7yWyhF3JJqGmGLVbSO2 sU82e9uWsC728Oz5w9ykfAOQCGA6n4cfG/xJ4MltdP1aW41/wwr28UlndTPPqGm2kUAtkXQ7mdvk WNFQpayHycLsXyS5kH3vpOq6br2m2es6NeQ6hpmoQmezvIN4jmTcUb5ZNrqyOrRyRuqujqUdQwIG hXzl+0WlxrGk+EPB2lWd3qGva74ka8061to4zE8WlabLbXfmzOy7MG8jfcw2KiyM7oE59a+H/hC3 8D+EtJ8PwrEbiCET6rcx+WRe6vcgSX85lSOJpEDHyoGkTeIUjRidteC/tSaO76Z4T19FtxHZ3uoa PcsVxdyvqMCXtiu9V5ijFrccM/DPlV+ZiPjStfQNKbXdd0XREmW3fWdW07SluGQyLA2oXaWizMgw WClw2Ae1fU//AAhn/GTO7+x2/sr/AJHX/Xybf+QZ/wAhjd5nmZ/tr+DP3+Nnl8V3Pw2+xeBvDPw2 8H39lBJqPxHbXNV1Hd5n2Vbc6O2pYukuwh8/yGsLJ4PLCE+Zgkqpk+K/F3h258J+Jdb8OXJZ5NKv prZJnRImurQnzbK88pGcJ58DRzBd52hsE5FP8G6GPE3ivw9oDR3ckGqavY2t4LIoLqPT3mB1G5hZ 0kVTDAJJdzIwUKWIIBr9UhgYUDAHQe3sPTp9KKxNM8Pabot9rF9psclsNeuIb+/so2AsG1REaK61 WG2A+Sa5XyxcsG2v5aNtDmRn5n4m+OoPh/4Vu9Z228+pyvHY6LZXPn+Vd6jOc/vfsy7vLiiEk7hm QMqeWJFd0r4b8C+Cdc+LvirU2nv2tvMa61fX9dksvPjiub2VpERbaAwx+bcTFikW+MBVkZRiPafv 3wn4M8O+C9Nj0zQNPgtVSGKK6vWiibU9TaJ3cT6nfKqvM+6SRlB+SMMUjVEAUdRRXL+LPBvh7xpp suma/p0F0rQyx218I4V1PS3mZHM+l3zozwvvjQsBlX2hJFePch/Pj4mfDm/+G+tQadcXR1LT761F 3purLZzWcdwFby7q2dGLos0L4LpHK+EeNzjzAo+v/gN49uvGXhSay1e8kvde8O3EVpe3M7SyXV7Y XKtJpl9dTsoDv8ksLnczsYvMkJaTJ9wqC6urWxtp7y+uLeztLZGmuLq6njt7aCJQS8s00xVVQY5L kADmvGNb/aD+G2kNst7/AFDX5RPNDLFounyMsPlceYbnUmtYZEY5CvBJJkDPTDHqh8TNEk+Hdx8S I4L6HSY7S6mt7S9iSG9muYdQfSLa0b7E1wqefdKsSyZKqrB3CqGx8C6TY678UfHVvb3NzJPqniTU zLfXzKsos7b/AFt5cpDNJGPLtbdGMUAkHyosSfwivRPjv4vtL7VdP8B6CPI8NeBoV02OFJrqRJdS toEsWidp5G8xbKKMW0TyJ5gY3GXZXFeA0UUV+jXwU8cN418F2xvZUk1rQWj0fVM3Hm3VysECmx1W dJZZJibiP/WSyEeZOk5UBVwvr1FFFFFFFFFFFFFFFFFfPf7Ser3Wm+CNOgsdWutOudS15bS4tLS7 a1fUtJfR7uLUYZ1iIeW3y8SypkxneN4JK44H9le2he48bXhTM8EPh+2ifeQEhu3vJZ1KDgktDGQS OMHHU19hUUUV5l8ZdNuNW+GPi+0tjH5kOnxam3mt5afZ9FvodXvMHn5zFA+wd2KjvXx/8ANQv7b4 maDY297dQWWo/wBqrqFnFcyx2t99k0C8ntPttuhCyeU53x7wdrcrg81+htFFFFFFFFFFFFFFFFFN d1SN5JGCIgZ3diAqKASzMxIxgck54A5r8y/iZ44n+IHiq81spJDp8UaafotrMsCy22l28jvEJjCP mkkkeWaTLvtZyiuyImPPaKK6Pwl4lvvB/iPSfEmn7WudLufNMTCPbc200Rtr2zZpVcKJoXki3hSy bt6YYAj1342eG7C6OkfFLw35beHPGscEl2itZK1jrz27SSxTQ2pOJJRHIbjBci5jn8xwzoD7X+zn 45TW/DkvhK/uGfVvDYL2PnMWe58PyyL9n2ySyu7m0lZoSojSNIjbIuTuxry/tC+BrTWrnQtVsvEu j3Fjf3WnX1ze6fp9xa2N1ZSPBciY6Rd3UjgSKUDQpJk89Oa9T8N+LvDXi61N54b1mz1WKMAzRwyF Lq1Ekjxx/bLGcJPBvaN/L82NNwBK7lwT0dUdU1G20fS9S1e88z7JpVheaneeVGZJBbWNs11cMkYP J2KSB39q/MjxHr+vfEfxa9/cCW71LWb2Gw0nTlkRktYZ7jydM0i0yEVUQuF3bV3uWkfLu7H7V+Gn wQ8P+Co4dS1eO21/xM0Vu73NxBHNp+kXEUy3OdEgnQssiSKgF248whcoIQ7o3uFFRXFtb3kE1pdw Q3NrcxSW9zbXMSzW9xbzIY5YJ4ZAVZHUkMrAggkEEV8afGz4KLpAu/GXg61xpRL3WuaJbRgDSNx3 vqOlwRji06tNAv8Ax7/fQeRlYNT9nj4mXctxH8PtbuBNALa4m8MXEnnPcRvbL9ouNFZ0VlaIRCWa F5WXywjRhmDRRp9eVhaH4a0fw8t2+n2kaXmq3L3us6o8UC6hrN/LK9xPe6jNbqgLtLLJII40WGPe ywxxphBu184ftMeHjqPg/TvEEMLvP4c1QLcS+dFGkOl6wFtJ5DDIQ0jtdJZqoTLAMxI2hiPhavqv 4MNF4B+HvjD4o6hp095vurDS7CEWyW9xLYR38VlcXNjqM4bfDLdXSpKqKF32pUszAbOG/aC8Ny6H 8QbzUUt0hsPEsFvqts0Fs0NubpIltNUiZwoVpzMhuZipJ/fqzcvk+G1+pHw/8Pnwt4K8NaC8H2a4 stJt2v4DOtyI9Vu/9N1UCaNmRl+0ySlSrFccKduK7CsNvDekLr0fia3tYrXXDbSWN7f2sUCTapp8 saL9g1JmQmREeKCSOQbZk8pFWTyWliksa5rWn+HdI1DXNVuEt9P0y2ku7iVnRSwQYjhhDFQ0sjlY 4U3Zd2VFBLAV+dGqX/iL4y/ECIQpHHfazcrZaXZz3DvaaPpduHmVJJwpPlwR+ZPcOkWXbzHWPcwS vuDwB8KvC3gC2jeytl1DXGhWO81+8jVruVwrCQWUTF1tYm3MPLiOSoUSPKVDV6XRVHU9L07WtPut L1Wzt9Q06+jEV1Z3UYlgmRXEse5X6Mjqrow5VwGUggEfCnxk+Dc3giaTxB4fjmufCVzOFeIl55/D 08z4jtbqVizPbMxCQXDnIJEUpLlHl7H9m3x/JDdzfD/UpS9tdpdah4deR7iRoLyJftF/pUUe10WO WMS3SktGqusv33nAH2RQT9OnuMYPPPTpXk+v/G74b+H1mV/EEOr3UcSTJZ+H431VrhZJRHshvocW YcDLsktypCjnkqG1fAfxK0X4hWuqX2k6frlhaaU0UU93rFpa2trNLKjSyR2s9rcTqzRIqtOp27A8 ZIIYY+GPiZ4ruPiP48ubvTYp7y2M0Gg+GrW2gaW5ubKGcx2ZggjhjmaS7nkknSJ0MimURZOwV6j8 RJ2+E/w/0b4X6Xc7dc8RQza14wvrWa7TfBcH7HJbW7uihoblojanYykxW7CWL/SCa+YKKKK+yP2Z /Gtzdwal4FvS0kenWr6zor7FxDaPeLHqdnLKW6GaeKWEbDy0u5sBFH1hRRRRRRRRRRRRRRRRRXnn xZ1S60f4deKdQsdTl0m8hsYlt9Qg3/aIpbm8itRHBJErNHJLv8lJRgoWDhkxuHxp8Cmvr/4uaFfS PdXc5/4SC91C7lL3Ex+06HdQzXd3PJkkvLKqs7nl3GTk1+h1FFFAJBGCQRyCOqnrke/Svyo06S/8 N+I4FnutT0G+0vU3sdQnsLmfT9U08JKbLVIori3BdHCGWNgAe4IIJB/Veiiiiiiiiiiiiiiiiiiv hr9ozx2db8RReENPnV9K8OESX/lNHJHc+IZkImXzYJXR1tYnEABRJI5WuEYHCkfNlFFSRyPE6SxO 8ckbq8ciMUdHQ7ldGXkEHkEdK+o/GyL8V/hNpPxBtYTL4q8HBtL8UGOIGa7tYVT7fcOLa1TdtLxa iiqywW8Utyu5nXjP/Z18ff2JrUngzUJkj0vxFO0+myObeJbbXhCsQjeWQoT9rjjSFEyxMqwqifvH J+g/Gvxo8M+A9bOg63pPiRrr7Nb3sV1ZWmly2Vza3IKpPA8t6kmFkWSJg8SkMjbQQVY9J4a+Jfgb xfdGw8P+IrO8vh92xmiutOvLjEck7G0ttRjhefYiO8phDbVGWwMV3VFfnd8bviBJ408V3FlaXEcv h7w5PcWGkGHyGiupxti1PU1uLd5FmSaWP/R3D7TCsbBEZpN3r/wi+Atn9jtvE3jyz+03FyLa70nw 9KxFvbW5xPFc63Cn+slk+Ui0c7ETKzq7s0UP1fFFHBHHDDHHFDEixRRRIsccUSjZHHGiABQo4VQM cYAAp9FfPnxa+CGneKra71zwta2+neLFkmvJ4UZbez8RGT95PFcKxEcV07AvFcAKsjsROcOJYvnf 4R/EXUPht4mfSddlvbPw3d3k1r4g024tZnm0rUo1NsuoJZuUeGaKVEiuwFLGFWBjkkjiC/oWD9On uc5PHPTpWNb6Dp0Gt3/iFojcavfW1rYC7nELyWOl2Y3ppWnsqKY4XmaS5lBJZ5H+dmVIUj2a4P4n 6C/iXwB4p0iGO6nuJNLku7S3s4zNdXN/pbrqthaQwqrM5mlhSLao3EMQPmIx+YdfQX7OPhyfVPHn 9uDcll4Ysbm4mlxG0b3mqW8mmWlrIzOpXKPPMHCsP3W043A19F/8JVof/CA/8Lp+yQf8JH/whP8A ZH23Zqn2f7b9v8r+yPsHnbfs/wDa/wAnm7fM2fN5myvn/wCNvjqT/haumT6ZLHdR+AZdLNvbyXTX GmSa1a3i6tfN5Vq67G3eTaXSqyvug2lhtGOm/aH8L2eradoXxP8AD4FzY31pZWuq3EFvLEJ7O8hF xoOsyxeQjrlWNtLLdSKwBtIVQEMK4f8AZw0qHUPiRHdyvIjaJoeq6pAibSs0svl6KY5tw+55d47g jnco7ZFfftFFfAv7RniKfV/Hz6ONyWfhixtbKJBcpPFLeahAmp3t4iIo8p2WSG3kTLHMOSQSVX6q +DXhu28NfDvw/FDmSfWLOHxHfyjzI/Mu9Zto7hVMTu4Uw24gtzs2hvL37FZmFeoUUUVxXxD8JW/j fwhrOgvFE13NbPc6RK4hDW2s2imXTpVuJY5PKVnHkztGu8wySoCNxNfEfwF14aH8StISWaC3ttdg u9BunnV2ybtBc2EMOzo8l5DbRgkEHcQcZ3D718S+IdN8J6FqfiHV2nXTtLhSW4+zQm4uHaadLW2g giyFLyyvHGm9lTLAuyqGYfnF4++IviD4g6pLeapcS2+mxyA6boUM8h0/T4k3LEwTgS3BVm825ZNz EkAJGEjTgK+nv2gr6fQNO8B/DSCV5bLRNA0/Ubi6eKGP+0ZbWF9B0+Yxjc8bRiC6ZlWQg+aM5KA1 6b8Hvh3rHgrwhqWu/wBmoPHXiK3WGzstUgihXRrZpTHp8V+crPHEXZbzUYkcSmNEjWI3EQRmeFP2 b/DVlGbrxnd3PifVLhC1xDDcXVhpcM03lySmOS3dLqeRZBIonklRXVuYFcAj19fh54BVVVfBHhIh QqAt4c0h2IRNq5Z4SSePmYnLHnOazNW+E3w41qBYLnwfotsqMXSTSbRNEnV9hQFp9J8lnHP3JCyk 87SQMfNPj39nDU9Gt59U8GXlxr9nAkksujXkaDXI4ooo+bOW2Cx3jMfNcxrFE4AREWZ2OPmWSN4n eKVHjkjdkkjdSjo6HayOrcgg8EHpX0v+y9qN3F4t8Q6UsoWxvfDv9oXEXlxlpLvTNSgtrKUSsN67 Eu7gFVYBt3zAlVx9u0UUUUUUUUUUUUUUUUV8eftT6jA934O0iO5Jube31jUry0AlAW3vJbe1065c kbGLNBcquGLLhiQoYbvRf2btLmsfh217MIdut69qWoWrRkGX7JBHFpG2clcgia2mKqCRgg8bjXv1 FFFZ2saZBrekapo10ZUttW0290y5eFlWYQ39q1pK8LSKwDbWO0lWGR92vzh+Fup/8Ix8S/DFzfW2 wwaw2k3kd1I1n9jbVYZNDnnuGkGU+zGcyujAZ2FSV6j9L6KKKKKKKKKKKKKKKKK8w+M+o3Ol/DDx dc2jBJprG201ty7lNtq+ow6TfLg9zDNIoPYnPYV+a1dz4N+HXizx1ceXoOmSNaLI8U+sXayW+jWk kYjaWKa+2srSKssbGGIPLtYMEKgkfW3hn9mzwXpSyP4hur3xVOyyRqrtPolhGplR45orbTpjN5oU Mp3XZQgn5MgMPUv+FafD37H9h/4Qrwx9n8vy9/8AY1j9txndn+0dn2jdn+Lzd2OM9q881z9nP4d6 lb7dKh1Lw3dRxXYinsb+5v4ZZpYgttJfW2rvOXSJ13bIZIS4LKXztKV/Bvw11bTND8S/CzxjI2s+ E9TjbU9A1nS3u4/syLqA+0WkzXJZLS4SVbS/gthHJCzvOd9wBKq/Lmi3OsfBr4mQDVVBm0O+S21e Gzk+0xahouoQK0z2ypJEshe2lW4tkmZdsoj81VZGUbP7QOif2P8AEnU5kjtIrfXbLTtct4rRFjCm WH+z7yS4jRVUSzXNtPNIwyXLh2YszY8h07UtR0i8h1DSr+80y+tt/kXthczWl3CJozDKIriBlcb0 ZkYA8qSDwTX3z8F/is/xA0+40zWRFH4n0aCKW5ki8uOLWbIt5I1KG3TBSRW2pcoqiMM6OmBJ5cWL +0rrw0/wRY6LFcpHc+IdXhWa2MTO11pWlKb26dZSpVPLufsWfnVjnCgrvxxX7MfhC3mfWfG10sUs trK2gaOrLHI1tM8Ed3ql5tkiLRuYpIYYZYpQSj3COpDA19gUUUU4HHIyMEHPPUdDwTyOfxr8yPHG lzfD/wCJGr2ukPFZvoWuQapohhL3KWMMhj1rRY834cyNBHJEj+bv3MpyWByf0c8Oa1F4i0DRddgR YYtY0yy1H7Olwl0LV7u2WaSza4QKHaJy0TnaDuU5VTxWzRXB/FDT7XU/h34ztruNpIo/DupX6Irs h+06TAdVsWJXrtmgjJHfGD1r83PD+h3/AIk1nTNC0uLzb/VbuK0gykzxxeZzLc3H2dXZYYU3SzuE OyNWYjAr6X+PT6b4S8F+B/hrpvlObUrqdxIjpBN5dhBJZi5ubKMH/j+uLi4mL7gPMjf7xJK7Oo6R L8XPgZoOpWareeKfCkEkaxxyNqOpXUukx/Yb/T3ZA03n3tukF4IdpZ38kchgx+XfBWmW+seMPCul Xlu91Z6j4i0azvrZTKhlsZ9RjjvVMkPzKPKL7nHKjJyMZr9UaKK+Uv2nvFUlvZaH4Os7rYdQMms6 zAhukleztpBBpEUsi7YpIZJxPIYzvIkgjf5Nq7rf7MfhiO10TWfFs9vIt3ql42k2MktuExpdiqTX MtpcMMtHNcP5cu35d1uB1Bx9RUUUVU1CxtdVsL3S72Lz7LUrO60+8g8ySIzWl7A1rdQ+ZEVddyMV LKwYducY/M/UbPUfhf8AEN4D++vPCmvWt5bb3RF1CzhlTULB5vsjuEW6tmjMkYfcodkbDAiv02e4 hjia5kmhW3SFpnuGkTyEgVS7TmXOzZt53E4xznFfAHxc+MGpeNb++0XRryS38GQ3CrbwwxPayaz9 n+7e35lxIYmkzJDAwRQvls8fmrkeF19Orqn/AAg37PVnb2qXUOq/EXUtUSc3GwCCxmdrK8uIIpIG BimsbWCFVZw+bhpo5BtCiz+zr8Of7RvW8d6zab7HTZDD4dhuYCY7vU42zLqsRcgMtoRsiYIw84ll ZZLfB9At/gbJ4t8R3/jT4j3kn2rVryG9XwxpcsSQ2VpEsaWWkanrECIZvKt0S1mNqiFipdbhmbdX q2n/AAv+HWmWyWdt4L8PSQxl2V9Q0y31a6PmNuYSXuqieZx6BpDjoABUl78M/h5fW01pN4L8MrFM u13s9HstNuVXIP7m905Y5o2yPvRyKccdCRXgPjX9miHy7q/8C6hIswE8w0DVpFeKTLNItrp2qYBT A2xxLdBsnBkuF5NfKWs6Nqnh7UrrR9asZ9O1GylMNxazqAysDkOjoSrxuPmjljLI64ZGZSCev+E+ qS6P8R/Bt5BHFK82t22lssok2iLXM6LcSDyyvzIlyzpzjcBuBGQf00ooooooooooooooooorxP8A aE1K2svhjq1rcGQS6xf6Pp1mI03hrqHUE1ZxK2flXybWU55+YKvfNeL/ALLulGXX/E+uecFXT9Gt NK+zbWLTNrN79rWYSA4Aj+wkFSOd4PY19qUUUUV+Z/xd0r+x/iV4wtTP9o8/V5NWMhj8sqddiTWv I2lmJ8o3Hl7s5bbuIGdo/SHSdSt9Z0nS9YtFnW01fTbHU7VbhEjnW1v7ZbuATxoXVX2uu5Q7DPRi Kv0UUUUUUUUUUUUUUUUqglgB1JAHue361+Seo393q2oX2qX8gmvdSvLrUL2YRxQia7u5muLmQQwB UXc7E7UUKM4AAq5oXh/W/Et+ml6Bpd3qt84RzBaRGTyYWlS3NxdS8JDCHkRXmlZUUkbmFfWvhH9m TTrf7Pd+M9Zk1GdXjkk0jRt9rp48qdibe41KcC4mjljCBvKjt3Qlgrn5Xr27TPhd8O9JthaWvgvw 7LEJHlD6nptvrVyXcAMDfayLiYpxwhfA7AZrltZ+Anwz1dLjytGm0a5nkST7Xo1/dW7w7fvJBZ3b TWiq2MEC39cYPNc/4E+GWufCzxTcGzvE8Q+CvEsKWGqKbby9S0u7SWV9IubqzijnNxCu77NJJE8a jz2mmjSGEsPmr4reB7r4aeMUk0mSa10u9l/tjwxeWst3HPp7Q3HmGyS8f5xcWcmwo6yu/ltDIzCR iF7f43zxeLvCnw2+I9taoX1PT7rSNbvIftUcEOoRETRaUkN02QsVymphHC/MASXdQlfNVfXvwP8A jLqV7qVv4N8YX5vftxKaFrd/ODeC8/h0m+uJced53P2eSRvM8zEX7zzIxH9D/EXxE3hTwP4m12KS aK5tNMlisZYYYLh4dSv3XTdMnaG5wjJHcTRNIGBwoJCuflPw78EfBKeMvG1t9utVudD0KL+1dVWa JntZ2jbZp+nyko0bGabDtDJxJFHMBnBr9FqKKKK+Ev2kPCkGieL7LXrSGKG28U2cs9wiMAW1fTnW K/m8pVAVZI5Ldy2SXkMjHBPP0T8B/Ek3iL4daWtyZHuPD9xN4bkmeOGNJYdPhjnsBCIQBiK0mghL MAxKMzbidzeyUUV+UfiXS49D8Q6/okMz3EWj61qulxTyIEeaPT76S0SV0UkBmC7iATjPWvqptKj+ E/wD1RruKCHxN42gS0u4ru2naUy69EYE0pmiihliez037RMI7likd0JgC6uqP4F/wn9x/wAKu/4V /wCbf+Z/wkv9o+Zvj+xf2F5H2n+ycbt//H//AKXjZjdznPFef3d3cX93dX95M9zd3tzNd3VxId0l xc3MjTTzSN/edyWP1r7J/Z88V2XiXwtqvw11mMTGysdQ8mIfaFF/4c1V2h1O3kniIKtFLcFMiRSU lUIP3bNXS/DD4SXvw78deI71WF/oF1pAttE1SSaEXipcX6XEum31qu0+dH5KFpkj8txtYbGZok+g aKK/Lb4g/wDI++N89f8AhL/EucdP+QzN0r9SF8naPs/l+RtHk+Tt8rycfu/K2cbcfd28Yxiloooo r86Nbt38M/HOZtQgeGOz+ItnrRgthEX/ALNvNbj1qz8hQVQM1tLGVUkAEgHHOPWP2ovEbeb4a8JR PMqLHL4j1CJoYDBKzs+maQ8Vzkyh4wt8JEwqkOhO8gbPkauo8EWdtqXjTwhp95EJ7S/8T6BZXULE gTW91qsUE0RI6blYrX3f4k+GMHi34n6X4m121ivPDmi+FbG3htZpUKahrqa3eXCW9zaYO+3gicSy q7Krs0a4kj85B7DRRRRXjnxP+D2iePra61C1jg0rxcIYvsurgSLDfG2i8uK01iGPIdGXEfnqhljC oQXRPKfzj9nr4d+IPDeteJ9a8RaXf6PPbW48PWUd0saRXpe6W61O4gPJkiQwW4huIiYpN7bHk2nb 9VUUUUUUUUUUUUUUUUVVv7620uxvdSvpfIsdOs7m/vJyjyCG0s4Gubmby4gzttRWYhVyccAnr+Z3 jrxTqHxF8aXuqwwXc32+6i07QNMVZ5Z4dPST7PpdjBaCSbbNLnzZY4WKNPJIyAbsV+jvhfQYPC/h zRfD9t5TR6RptpZvLDbJaJdXEcYF1fG3jZgj3Eu+aT5mO5iWZmOTvUUUUV+dvx28KP4Z8f6ncRqf 7P8AEpbX7N/3zYmvJW/tW3lldETzFuVkkEcbOFikiycnA+vvg/4+/wCE98JQXV5NG2vaTIuna5GG tkkmmSMPb6oLWA5SK5Qk7jHGvmpMiDama9UoooooooooooooooorhfiX4bufFvgTxJoFkxF7d2aT 2ShYmNxd6bdx6nbWQM0kap9okhWEyM4CBt5yBg/J3wo+Bd94pOn+I/FKSWHhiTbdW2n7pIdR16Dg wkFNrQWkvUyg+Y6f6oKJEnX7f03TdO0eyh03SrK103T7ZWW3s7KGO3t4VdzJIUhhAGXdiztjJYli SxOblFFFeJ/Gj4Wt8QdKhvtHS2TxRo6P9jMvlQ/2tZN88mkTXblQjBjvtmlYxozMp2CZ5E8M/afg iXxb4euAx8+Tw2sEiEgBYrfU53hbZ1BJlcEk4OBjoc/M1d18NPEP/CLeOvDOsvNBBbw6nDa6hNdC ZoINM1HOn6jPIsJDHy4ZXkXrhlUlWA2n3b9qe9ik1DwdpwB860s9ZvXcupDR389vBEoTqCDbOST1 yMdDXvnwd0qbRvhn4QtJ3jeWfTDqwaItt8nXLqTWrVCWA+ZYrhFbsGB5xg16ZRRRRXwf+0x9k/4W Dp/2fyfN/wCEV077f5ePM+1/2lebftGP4/I8nGf4dvbFfSXwH/5JR4V/7jn/AKkl5Xr1FI8MFxG0 FzGk1vMrRXEUib45IJFKTRyIeqspwR3zXz98J/hZZfDPSrrxb4qkgXxAdOnnvXLiaz8N6XFEbm6h jeHcHm2Jm5nXcMDyospveb5B+InjCfxz4t1XX3My2ksv2bRraYyK1no9qSlhD5DSzLE7Lme4SJyh nklZAA1eqfs8ePU8PeIZvCupTyrpXieSBbAMZJIrXxEGWG1IQyhI1u0PkyOsTu0i2y5VFZh7cPgv Y6P8U/D3jLQbW2GgNdancaxo0ghWPSNQbSLltP1HS43GPIa58kiFQTBKVaMGI4g9+oor4U/ac2/8 J7pGM5/4RDT9+fX+2b/GM+2M++e1fRvwHz/wqjwp1xjXPXp/wkt5nG7j6ds5r16iiiivhH9pmxjt /HthdxW6xf2h4asZbidVI+1XlvfXNq0kj/xOsKwIfRQgr1bx/r9xoP7PnhaKFZBN4h8O+D9AFxDK IzBDd6CmoXbSgqd6y28Etu6gg4kznjB+H6K+5tX8B3fxC8HfBPS9skelW2iaVc67qUEqJPY6dH4b tlEFvHLmMyTlRFGxjkZG2vtKCTP0Rp9haaVYWWlWEIt7DTrS2sLO33yP5NraQiC3j8yUs7YVQNzM WJ5JJ62qKKK4zxt4C8O/EDTYtN1+CXdayNNYX9o6Q6hp0soVZ2tZnV12yBUEsboyMApILpGyfLng n4K+ItA+LOm22rWkl54f0KRtft9eijngsNQW0OdIWORNyx3S3Rieazkk3BUkIMke15Ptaiiiiiii iiiiiiiiiivz/wDj748g8W+Ko9J054JtH8LfabS3u4Wkf7bqF0Iv7Vl3SBRsjeJYI9oIOxpFdkkU D6U+AHhqfw98PbO4uhtufEV3N4gEZjRWgs7qGO209PNRm3rJDClypOCBLtKggk+2UUUUV8eftQeG 5VufDvi+JXa3eBvDt8xeERwzxSS6npmyI/vC0qvd72AKgRqDtLDds/s3ePbe402TwFqM8cd7YyXN 74e8ySKM3VjOzXeoafCgRS0kMhkuOZHZ0kbChICa+qqKKKKKKKKKKKKKKKKcOu4E5ByD15B4Ppnr 1r88PCfwO8U+I/EuuaHeP/Y1h4cvLix1PXJrO4lt5blAGtYdKtpvJa4M0bx3CksirA6yMwMkSSfc /hTwf4f8FaXFpXh/T4rWJYo0ubopG2o6lIjM/wBo1K8VVeZ9zuVyNqhtkYWMBB01FFFcd498Fab4 +8OXfh7UZJbYu8d3YX0SLJJp+owKVtrtYHKh1Ad45IywLRu6qyMQ6/L/AMRdC1Dwz8BvCGg6rEIr /S/HGo2s20SCKUC61porm381UYxTIVlicoNyFWAGa+WKsW1zc2dxb3lncTWt3aTxXNrc28jw3Fvc wSCWCeGaMhldGAZWUgggEHIr7b+NniuXUvgxoupwRrBH4xuPDf2u3WZLgW8dzYv4ga287YNximtk QlQhJXkKMoaX7LmlRw+HvE+tCZzLqGtW2lvAUAjjj0ixF3HKsmckub51ZccbARnJx9RUUUUV8o/t T/Y/7N8HeZv/ALR+3ax9lxny/sXkQf2huxxnzPs23PvjvTv2WWuP7K8YKzE2q6hpLQx9luGt5hcu ef4lEQ6Dp1Pb6soor5y8PfBeRvid4h8c+IfKisYPE1zrHhuws52LXt49wNQh1a9kU7o0hlbcsAw0 kyksBAoWfxH9oLxuPEvi46HZTyNpXhUz2DKVZI5tbMuzVZwHVXIjKLbruyMxs8Z2yZbwKuz8WeCN d8KeKJ/C9zZXdzdPeeTo8kNq5bXbeecwafdafDC0u8z5UCJHdlkJiPzqwr7b+C/wv/4QDR5b7V47 ZvFOsKhvXi2ytplj8skWjR3IZgxDjzLl4sIz7VBkWJJG9qooor86vjxoraN8TNcdbVLS11eOy1qy EcqSCdbu2EN/dMod2RnvYrrcr4OfmVdjIT1+pftCaxZeGPDWgeEY/sd3YeHdKsdY1zVLeK8vTqdl DHbyjTYJWkhKMIizTTrIZBJwkTJls7wr+0P4407WbWbxPqCa/obssWoWY03SrS6igd1L3dhJYxW5 M0YB2xyuY35U7SVkT75II6jnnIIwc+pH502iivz3+LU8Nz8b9TkgkWVF1bwvbsy5wJrXSLG2uY8n HKSIyH3FaH7SV59q+IiQ+UIv7O8P6XZ795Yz7557/wA0rj5T+/2Y54UHvivn+ug8KXsuneKPDeoQ BDPY69o95CsgLRma21GOeIOoIyNyjIyK/ViiiiiiiiiiiiiiiiiiiiiiiiiviD47/Fq28TOfB3hq dpdGsboPrGqQzMLfWby3OIrS1WMgSWsD5cyPlZZQrxgJGkktj9nj4byanqa+O9ZtZU0zSpSPD8dx bRNb6pqQWSCa/jM+SUsmH7t0T/j4wVlV4HU/a9FFFFFeTfGP4d/8J/4XaPT4UfxHpDNeaEz3MdrH K8rRrf6fNJMpQLPEn7vLIPNSItIsYfPwv4F8Z6p8O/E0Ot2dusjxJLp+qabc7ofttjLIv2uykfG6 JwyK6PtO2RFLK67kb9IfC3ifR/GOiWmv6HcGezu1+ZJAqXNncoB9osr2FS2yaMnDDJB4ZWZGRm6C iiiiiiiiiiiiiiiiiiiiiiivhb9p1nPjrRkLEqPCVkwXPG59YvgzAep2jP0FfOFFfSn7T8EqeONF ncfun8LW1uj5X5pbbV7x5V2deBIhyRg5wOhx9a/D6RJfAXghoyrqPB/hlCy8jfFosMUqk+qspU/S uvoor5x+Onxa1rwPcad4c8NhLXVb/T/7TutVubSG5FpaPetb2q6ckzNG0rtBcLN50DKqFdmXbMfi Ph/9or4gaXerLrVxaeJbBtomsrqzsdNlCBslrS70uGPY5HG6WOVR/dzjHCfFHxJp3i/x3r/iDSRc f2deyWKWpuYhDNIlhpcGnNMYgSQrvEzIGw20jcqtlR+iHgrSZdC8H+GNHubdLO70/QdKtb63SSOZ Y9RSzQagPOhZ0YmcuSyOVPVTgiunoopksaTRSwzRpNDLG8csUqB4pI5F2SRyRvwysMgqQep4INfn Z8X/AIYXngHW5bqytnbwnqly50e7QyTJZO4MraNdySlnWSIA+Szs3mxjcHZ1lVPXv2fPhbJGU8ee JNPdGKRv4Ttrl3VtkqMJtcms9ucMpVbNnboXmCf8e8tfXFFFFfHX7UmhlLzwt4ljguWFxa3mh3lw FZrKH7LN9v0yFnC4WWXzrtgGbLrHkAbGJ47wP8brjwJ8P20Gytf7U11NcuZNNXUllfR9N0WeKG4m Rlgljkd3uDcFYkZQC5kZ+BHJi23x++KcFzFcSeIILuKOVJHsrnRtGS2uEU5MMz2kEUoUjgmOVGwe GHUfdfg/xLa+MfDOj+JLSJoItVtfMe3ZmkNrdwyta3tp5pSMuIpkkjEmxQ2NwABFdLRRXxH+1DcR v4q8O2wz5kPh4zuMcCO41KaOIgnvmJ8ij4031xH8Nfgnpyvi0u/DFhezRbQd1xp3hvTre1kz/srd TDHvXzHRX6l+AFC+AvA+On/CHeGGyexbQ4Gb9TXW0UUUUUUUUUUUUUUUUUUUUUUV87/HP4rQeF9N uPCvh+/kTxZqEcS3VxZOgbQdPnXdJJJcDJjup0IWFEw6Ixm3RkQeZ8w/CXwBN4/8U29pMhGhaYYd R1+YrP5T2iSjZpizQMmyW7IMaESBlQSSLuMRU/pHFFHBHHDDGkUMUaRRRRKFiijjUIkccacKFAAV RjjAHAp9FFFFc74t8N2ni/w3rHhu9bZBq1m0CzDzGNrdROt1Y3flxPGzmGeOOby94Vtu1vlJB/NK +tNe+H/iuW1aQ2OveGtUR4bmJGaPz7ZxNa3lul3GvmQzLskj82LEkbDcuCQf0E+FvxFs/iJ4fF7s htdasfLt9c06JiUguXDeVdW6yEuILgKzR7iSpDRkuU3N6XRRRRRRRRRRRRRRRRRRRRRRRXzl+07n /hAtIGOvi+w+pI0a/wAfzr4Uor6N8Skn9mz4fcnjxfejr/0863zXr37MI/4oHVzg/wDI33/PbjRt P4HvzX0bRRXlnxc+Ib/Dvw1Ff2UdnPrWo3sVlpdreZkhwn76+up7eKWKV4o4xszG3yySRbuGr5Es f2gfihaXcVzca1aarFH5m+wv9G0uO0n3RmNfMbTIrecbSQ67Jl5AzlcqW/Fv4oW/xJt/CLRaZ/Z0 +lWeqyajGLh7hI73UbtIPs0ZaKPKrDaRThwT/rjGeYiW+lf2cNNuLD4cLdTPG0Wta9qup2ixlyyQ RJForrMGUAOZbSQ/KWG0rznKr73RRRXx98fvhRMtxP498NWUbWzxNL4osrVHE8dwHZ5fEKxAlXR1 IF3sUFSvnsHDzSR/K/8AZmo/2d/bH9n3v9kfbP7P/tP7NN9g+3eV5/2P7XjZ5uz5/L3btvPTmv1a u/7M+1aZ9t+wfbftE/8AY/2o2v2v7X9il+0/2X5vzeb9n83zPK+by9+75N1X6KKKK+P/ANqIaB53 hYgv/wAJR5V3vWJbfadCL/ujfPnzQRc7/soClTm4yQQufkeiv1d8Nf8AIueH/wDsCaV/6QR1t0UV +bRZW+NRbWI7KJD8Ut2qQtP59hGp8WZvojcTRxl4QN4LvEuV5KL0G7+0Nv8A+Fm6lu2bf7N0fy8Z zs+xDO/Pfdu6dsd68PrrvAPl/wDCdeC/N8ryf+Es8Oeb5+ww+X/a8O/zvN+XbjO7PGOtfqVRRRRR RRRRRRRRRQe/+HPXr9fY0HvjkZ+XOBke+OlFFFFFFFeEfHlvHp8KXK+F4oBoAty3iaaznuW1+SzY MJ4o7ZYwqWSIAbp0maR1YgokKTF/hHSF0htTsRr8uoxaN5ytqD6RBbXGpG3UFnis47ySKMO5ATe7 EJkvsk27G/Uvw7/Yv9gaN/wjnlf2F/Zdl/Y/k+Z5f9n+Qv2XH2j97nZjf5vz5zv+fNbVFeXePX+K hudGTwFB4eSzXVbQ6jcX135tzPasPnW+tLiFEis0wfPNpPJduCvkhCrbvR7F7+S1hfUra1s75vM8 +2sL6XUrWICZhCIb24t7V5Mx4ZibdMEsoyBuNqiivgP4/jwKfF1w3huSYeIRIV8Uw2kMDaG9824z yC58wMl8jAC7RImjdmyzpcJMJJPgQ3xLXWg3hKJp/DizSnWodWnurXwxK4hQyx/aYo5vLvWXyhG8 ETyL8hkVoA4P3xRRRRRRSHODjk5Hcjnj0zz9az7GXVpJZRqVjptpCqoYJLLVbrUJJWz86zRT2dsE AHRld8+grRoooooooooooooor4m/ai/s3/hJ/Dnled/a/wDwj8n27Ofs/wDZ39pSf2V5fbf5v2zz PbZXzBRX1l+1V/Z39r+EvK2f2t9l1r7bnzfM/s77TD/Ze7d8mPN+2Y289d3G2vZPgE05+FfhsTRR pGs2trbOk5laa3/t25ZpZ42jTy2EhkQRhpMqqvvBconsVFFfnd8f/tH/AAtLXvO3eX9n0X7Ju6fZ /wCxoN2z283zfxzXjFdj8P8A+wv+E18L/wDCS7f7E/tmy+2eYLP7Nnzf9F/tH+0f3P2Pztn23f8A 8sPMx82K/UeiiiisnXP7D/su6/4SX+yf7ExD9t/t37J/ZePtC+R9r+3/ALrHm+Xs3/xbcc4rWooo orxL9oNdCb4b3g1qSWK4/tGybQGigkuJDrqq7Rx7FkiQI9sLlJHkYhELOiPIsaN+elFfo78Cf+ST +Ef9zXf/AFKL6vW6KK+C/wBpb7d/wsSD7V9k+z/8I3pv9mfZftHnfYftd15n9oed8vnfaftG3yvk 8ry8/Pvq18as/wDCBfAzPX/hD269dv8AYuj7cfhivnGiv1Q8DCFfBPg5bWS4mtl8K+HltZrmFbae W2GkRCCWa3jklWN2TaTGsrhTwHYDJ6iiiiiiiiiiiiiilHUYznPv/Sg4wvOTtGeMYPccEjHuefak oooooorl/Gh8WDw5qA8Ex6c/iFoZFtG1KYxJCnlMzy2qGN4pLnICW8dwyQ7m3yuUTZJ+Xmo/2h9v vv7W+1/2p9suf7S/tDzv7Q+3+cftn237R+887zN3meZ827Oec1+inwVXwsvw+0pfC0ss1sst2uoz XsFla6nLrAnxeSapbWUkyxyMvlmBHldlt/JG9gAx9XorkfGr+M10O9TwRbaTLq8lpdeVc6nfSQS2 s6qrQnT7I28kFxM6+YsYubiGJJPLaTzE3oJPBjeMW0OzXxtBpEespb24nm0u7knNyxjBka8t1hjh hnUbVmFtLLEzhmjKoQg6qiivlr9pj/hC/wCy9P8Atx/4rjan9jfYhH5/9k/aT9q/trJz9k/1n2b+ Lz93lfJ9pr5y+Ff/AAmf/CZ6X/wgv/IZ+b7R53mf2X/Ze9ftv9ubP+XTG3f/AB79nk/v/Kr9I9Kb VG02zOuRadDq3lAX6aVPc3OnG5X5TJZyXkcUojYDcEdcrkrufbva/RRRRRRWd5urfbfL+xab/Zu/ /j6/tS4+27PJ3Z+wfY/L3eZ8mPtP3fnzu+StGiiiiiiiiiiiiiivn/8AaU/s/wD4V3B9t+1faf8A hJNN/skWwh8k3/2WfzRqBl+byfsv2naYxu83ysjZux8D0V9La79k/wCGZ/Bv2nz/ADv+Emuv7P8A K2eX9r/tTVd/2rfzs8jz8bed+ztmux/ZY+1fYvGm83H2H7ToX2UOH+ym88q7+3eSxO0Ps8jzMA/L s3cYr6xoor5D/aq/5kP/ALmj/wBx1fIdOXbuXeWCZ5KqGYLnkhSQCfbI+tfqn4O/s7/hEfC/9kfa v7K/4R3RP7O+3+SL/wCwf2bF9jN99n+TzfL2+YE+Xdnbxiujoooo/wDr/l3rC/4pj/hHf+YD/wAI l9g/6h3/AAjv9lbOv/Pt9m29v9XjvX//2VBLAQItABQABgAIAAAAIQCKFT+YDAEAABUCAAATAAAA AAAAAAAAAAAAAAAAAABbQ29udGVudF9UeXBlc10ueG1sUEsBAi0AFAAGAAgAAAAhADj9If/WAAAA lAEAAAsAAAAAAAAAAAAAAAAAPQEAAF9yZWxzLy5yZWxzUEsBAi0AFAAGAAgAAAAhAAevEZkLAwAA zgYAAA4AAAAAAAAAAAAAAAAAPAIAAGRycy9lMm9Eb2MueG1sUEsBAi0AFAAGAAgAAAAhAFhgsxu6 AAAAIgEAABkAAAAAAAAAAAAAAAAAcwUAAGRycy9fcmVscy9lMm9Eb2MueG1sLnJlbHNQSwECLQAU AAYACAAAACEAtpLE4NsAAAAGAQAADwAAAAAAAAAAAAAAAABkBgAAZHJzL2Rvd25yZXYueG1sUEsB Ai0ACgAAAAAAAAAhAI+OJlGPCgkAjwoJABUAAAAAAAAAAAAAAAAAbAcAAGRycy9tZWRpYS9pbWFn ZTEuanBlZ1BLBQYAAAAABgAGAH0BAAAuEgkAAAA= " stroked="f" strokeweight="1.5pt">
            <v:fill r:id="rId14" o:title="" recolor="t" rotate="t" type="tile"/>
            <v:imagedata recolortarget="white [3057]"/>
            <w10:wrap type="topAndBottom" anchorx="margin" anchory="margin"/>
          </v:rect>
        </w:pict>
      </w:r>
    </w:p>
    <w:p>
      <w:pPr>
        <w:pStyle w:val="NoSpacing"/>
        <w:rPr>
          <w:i w:val="1"/>
          <w:color w:val="46464A"/>
          <w:rFonts w:ascii="Times New Roman" w:cs="Times New Roman" w:hAnsi="Times New Roman"/>
        </w:rPr>
      </w:pPr>
      <w:r>
        <w:rPr>
          <w:rFonts w:ascii="Garamond"/>
          <w:lang w:val="id-id" w:bidi="ar-sa" w:eastAsia="id-id"/>
        </w:rPr>
        <w:pict>
          <v:line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nGattgEAAMMDAAAOAAAAZHJzL2Uyb0RvYy54bWysU8Fu2zAMvQ/YPwi6L3aKoSiMOD2kWC/F FqzbB6gyFQuQRIHSYufvRymJO2wDhg270KLER/I90pv72TtxBEoWQy/Xq1YKCBoHGw69/Prlw7s7 KVJWYVAOA/TyBEneb9++2Uyxgxsc0Q1AgpOE1E2xl2POsWuapEfwKq0wQuBHg+RVZpcOzUBq4uze NTdte9tMSEMk1JAS3z6cH+W25jcGdP5kTIIsXC+5t1wtVftSbLPdqO5AKo5WX9pQ/9CFVzZw0SXV g8pKfCP7SypvNWFCk1cafYPGWA2VA7NZtz+xeR5VhMqFxUlxkSn9v7T643FPwg48OymC8jyi50zK HsYsdhgCC4gk1kWnKaaOw3dhTxcvxT0V0rMhX75MR8xV29OiLcxZaL68fd+2dy2PQF/fmldgpJQf Ab0oh146Gwpt1anjU8pcjEOvIeyURs6l6ymfHJRgFz6DYSpcbF3RdYlg50gcFY9faQ0hVyqcr0YX mLHOLcD2z8BLfIFCXbC/AS+IWhlDXsDeBqTfVc/ztWVzjr8qcOZdJHjB4VSHUqXhTamKXba6rOKP foW//nvb7wAAAP//AwBQSwMEFAAGAAgAAAAhAEwdU3HZAAAAAwEAAA8AAABkcnMvZG93bnJldi54 bWxMj8FKw0AQhu8F32EZwUtpd6uiJc2mhILgoYJGe+htmh2TYHY2ZDdtfHs3XvQy8PEP/3yTbkfb ijP1vnGsYbVUIIhLZxquNHy8Py3WIHxANtg6Jg3f5GGbXc1STIy78Budi1CJWMI+QQ11CF0ipS9r suiXriOO2afrLYaIfSVNj5dYblt5q9SDtNhwvFBjR7uayq9isBqe3eP8dTi+5MX9Ib+j497g/hC0 vrke8w2IQGP4W4ZJP6pDFp1ObmDjRashPhJ+55QptY58mlhmqfzvnv0AAAD//wMAUEsBAi0AFAAG AAgAAAAhALaDOJL+AAAA4QEAABMAAAAAAAAAAAAAAAAAAAAAAFtDb250ZW50X1R5cGVzXS54bWxQ SwECLQAUAAYACAAAACEAOP0h/9YAAACUAQAACwAAAAAAAAAAAAAAAAAvAQAAX3JlbHMvLnJlbHNQ SwECLQAUAAYACAAAACEAdZxmrbYBAADDAwAADgAAAAAAAAAAAAAAAAAuAgAAZHJzL2Uyb0RvYy54 bWxQSwECLQAUAAYACAAAACEATB1TcdkAAAADAQAADwAAAAAAAAAAAAAAAAAQBAAAZHJzL2Rvd25y ZXYueG1sUEsFBgAAAAAEAAQA8wAAABYFAAAAAA== " o:allowincell="f" o:allowoverlap="f" strokecolor="#6f6f74 [3204]">
            <w10:wrap anchorx="margin" anchory="margin"/>
          </v:line>
        </w:pict>
      </w:r>
      <w:r>
        <w:rPr>
          <w:rFonts w:ascii="Garamond"/>
          <w:lang w:val="id-id" w:bidi="ar-sa" w:eastAsia="id-id"/>
        </w:rPr>
        <w:pict>
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AwdFEwIAAB0EAAAOAAAAZHJzL2Uyb0RvYy54bWysU9tu2zAMfR+wfxD0vvjSpHGNOMWQIsWA Yiva7gMUWY6F6gZKjZ19/Sg57ZrtYcAwPwimSJGHh4er61ErchDgpTUNLWY5JcJw20qzb+j3p+2n ihIfmGmZskY09Cg8vV5//LAaXC1K21vVCiCYxPh6cA3tQ3B1lnneC838zDph0NlZ0CygCfusBTZg dq2yMs8vs8FC68By4T3e3kxOuk75u07w8K3rvAhENRSxhXRCOnfxzNYrVu+BuV7yEwz2Dyg0kwaL vqW6YYGRF5B/pNKSg/W2CzNudWa7TnKResBuivy3bh575kTqBcnx7o0m///S8q+HeyCybegFJYZp HNEDksbMXglyEekZnK8x6tHdQ2zQuzvLnz0x9hZwXkUMyc5iouFP0WMHOr7CRsmYWD++sS7GQDhe lsvyqrpcUMLRt5gXeZnGkrH69bUDH26F1ST+NBQQYCKbHe58iPVZ/RqSIFol261UKhlRSWKjgBwY aiCME2Js5H2UMmTA4stigSLh2iEfoZfmCVXxnEqdRSd1/jWnlgGlraRuaJXHL1HFamVOjE0kRbrC uBtPVO9se8SJ4Ephp72FH5QMKM+GGtwfStQXg9MvqrKqopyTdVXM52jAmWuXrPliiWwSCGpjpw1g hmPWhvIAlEzGJqSFmKb7+SXYrUysRmQTnBNg1GAi+7QvUeTv7RT1a6vXPwEAAP//AwBQSwMEFAAG AAgAAAAhADWx+7/cAAAABAEAAA8AAABkcnMvZG93bnJldi54bWxMj8FOwzAQRO9I/IO1SNyoQ1RQ GuJUCFGEKnqgcOC4jZc4aryOYrdx/76GC1xWGs1o5m21jLYXRxp951jB7SwDQdw43XGr4PNjdVOA 8AFZY++YFJzIw7K+vKiw1G7idzpuQytSCfsSFZgQhlJK3xiy6GduIE7etxsthiTHVuoRp1Rue5ln 2b202HFaMDjQk6Fmvz1YBdasi3005mX1PP96e8VNmNZxo9T1VXx8ABEohr8w/OAndKgT084dWHvR K0iPhN+bvHm+WIDYKSjucpB1Jf/D12cAAAD//wMAUEsBAi0AFAAGAAgAAAAhALaDOJL+AAAA4QEA ABMAAAAAAAAAAAAAAAAAAAAAAFtDb250ZW50X1R5cGVzXS54bWxQSwECLQAUAAYACAAAACEAOP0h /9YAAACUAQAACwAAAAAAAAAAAAAAAAAvAQAAX3JlbHMvLnJlbHNQSwECLQAUAAYACAAAACEACwMH RRMCAAAdBAAADgAAAAAAAAAAAAAAAAAuAgAAZHJzL2Uyb0RvYy54bWxQSwECLQAUAAYACAAAACEA NbH7v9wAAAAEAQAADwAAAAAAAAAAAAAAAABtBAAAZHJzL2Rvd25yZXYueG1sUEsFBgAAAAAEAAQA 8wAAAHYFAAAAAA== " fillcolor="black [3213]" strokecolor="black [3213]" strokeweight="4.5pt">
            <v:stroke linestyle="thinThick"/>
            <v:path arrowok="t"/>
            <o:lock v:ext="edit" grouping="t"/>
            <v:textbox style="mso-fit-shape-to-text:t" inset="14.4pt,7.2pt,14.4pt">
              <w:txbxContent>
                <w:p>
                  <w:pPr>
                    <w:pStyle w:val="PersonalName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Tasya</w:t>
                  </w:r>
                  <w:r>
                    <w:rPr>
                      <w:lang w:val="id-id"/>
                    </w:rPr>
                    <w:t xml:space="preserve"> RESTETIKA SARAH</w:t>
                  </w:r>
                </w:p>
              </w:txbxContent>
            </v:textbox>
            <w10:wrap type="topAndBottom" anchorx="margin" anchory="margin"/>
          </v:rect>
        </w:pict>
      </w:r>
      <w:r>
        <w:rPr>
          <w:i w:val="1"/>
          <w:color w:val="46464A"/>
          <w:rFonts w:ascii="Times New Roman" w:cs="Times New Roman" w:hAnsi="Times New Roman"/>
          <w:lang w:val="id-id" w:bidi="ar-sa"/>
        </w:rPr>
        <w:t xml:space="preserve">restetikatasya@yahoo.co.id   Sibela </w:t>
      </w:r>
    </w:p>
    <w:p>
      <w:pPr>
        <w:pStyle w:val="NoSpacing"/>
        <w:rPr>
          <w:i w:val="1"/>
          <w:color w:val="46464A"/>
          <w:rFonts w:ascii="Times New Roman" w:cs="Times New Roman" w:hAnsi="Times New Roman"/>
        </w:rPr>
      </w:pPr>
      <w:r>
        <w:rPr>
          <w:i w:val="1"/>
          <w:color w:val="46464A"/>
          <w:rFonts w:ascii="Times New Roman" w:cs="Times New Roman" w:hAnsi="Times New Roman"/>
          <w:lang w:val="id-id" w:bidi="ar-sa"/>
        </w:rPr>
        <w:t>Barat III no. 3, mojosongo, Surakarta   089688067057</w:t>
      </w:r>
    </w:p>
    <w:p/>
    <w:p>
      <w:pPr>
        <w:pStyle w:val="SectionHeading"/>
        <w:jc w:val="both"/>
        <w:ind w:left="2880" w:firstLine="720"/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 xml:space="preserve">           LAST Education</w:t>
      </w:r>
    </w:p>
    <w:p>
      <w:pPr>
        <w:pStyle w:val="Subsection"/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SMA KRISTEN SURAKARTA</w:t>
      </w:r>
    </w:p>
    <w:p>
      <w:pPr>
        <w:spacing w:after="0"/>
        <w:rPr>
          <w:rStyle w:val="IntenseEmphasis"/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2011  IPA</w:t>
      </w:r>
    </w:p>
    <w:p>
      <w:pPr>
        <w:pStyle w:val="ListParagraph"/>
        <w:numPr>
          <w:ilvl w:val="0"/>
          <w:numId w:val="4"/>
        </w:numPr>
        <w:ind w:left="180" w:hanging="144"/>
        <w:rPr>
          <w:i w:val="1"/>
          <w:sz w:val="24.0"/>
          <w:szCs w:val="24.0"/>
          <w:rFonts w:ascii="Times New Roman" w:cs="Times New Roman" w:hAnsi="Times New Roman"/>
          <w:lang w:bidi="ar-sa"/>
        </w:rPr>
      </w:pPr>
    </w:p>
    <w:p>
      <w:pPr>
        <w:pStyle w:val="SectionHeading"/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bidi="ar-sa"/>
        </w:rPr>
        <w:t>Experience</w:t>
      </w:r>
    </w:p>
    <w:p>
      <w:pPr>
        <w:pStyle w:val="Subsection"/>
        <w:rPr>
          <w:i w:val="1"/>
          <w:sz w:val="24.0"/>
          <w:szCs w:val="24.0"/>
          <w:rFonts w:ascii="Times New Roman" w:cs="Times New Roman" w:hAnsi="Times New Roman"/>
          <w:vanish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PT. MATAHARI DEPARTMENT STORE</w:t>
      </w:r>
    </w:p>
    <w:p>
      <w:pPr>
        <w:pStyle w:val="NoSpacing"/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color w:val="6F6F74"/>
          <w:rFonts w:ascii="Times New Roman" w:cs="Times New Roman" w:hAnsi="Times New Roman"/>
          <w:lang w:bidi="ar-sa"/>
        </w:rPr>
        <w:t xml:space="preserve"> </w:t>
      </w:r>
      <w:r>
        <w:rPr>
          <w:i w:val="1"/>
          <w:sz w:val="24.0"/>
          <w:szCs w:val="24.0"/>
          <w:color w:val="6F6F74"/>
          <w:rFonts w:ascii="Times New Roman" w:cs="Times New Roman" w:hAnsi="Times New Roman"/>
        </w:rPr>
        <w:sym w:char="F074" w:font="Wingdings"/>
      </w:r>
      <w:r>
        <w:rPr>
          <w:i w:val="1"/>
          <w:sz w:val="24.0"/>
          <w:szCs w:val="24.0"/>
          <w:rFonts w:ascii="Times New Roman" w:cs="Times New Roman" w:hAnsi="Times New Roman"/>
          <w:lang w:bidi="ar-sa"/>
        </w:rPr>
        <w:t xml:space="preserve"> </w:t>
      </w:r>
    </w:p>
    <w:p>
      <w:pPr>
        <w:pStyle w:val="SubsectionDate"/>
        <w:rPr>
          <w:i w:val="1"/>
          <w:sz w:val="24.0"/>
          <w:szCs w:val="24.0"/>
          <w:rFonts w:ascii="Times New Roman" w:cs="Times New Roman" w:hAnsi="Times New Roman"/>
          <w:lang w:val="id-id"/>
        </w:rPr>
      </w:pPr>
      <w:r>
        <w:rPr>
          <w:rStyle w:val="IntenseEmphasis"/>
          <w:b w:val="1"/>
          <w:i w:val="1"/>
          <w:sz w:val="24.0"/>
          <w:szCs w:val="24.0"/>
          <w:rFonts w:ascii="Times New Roman" w:cs="Times New Roman" w:hAnsi="Times New Roman"/>
          <w:lang w:val="id-id" w:bidi="ar-sa"/>
        </w:rPr>
        <w:t>CASHIER</w:t>
      </w:r>
      <w:r>
        <w:rPr>
          <w:rStyle w:val="IntenseEmphasis"/>
          <w:i w:val="1"/>
          <w:sz w:val="24.0"/>
          <w:szCs w:val="24.0"/>
          <w:rFonts w:ascii="Times New Roman" w:cs="Times New Roman" w:hAnsi="Times New Roman"/>
          <w:lang w:bidi="ar-sa"/>
        </w:rPr>
        <w:t xml:space="preserve"> 2011 – 2011</w:t>
      </w:r>
    </w:p>
    <w:p>
      <w:pPr>
        <w:pStyle w:val="SubsectionDate"/>
        <w:rPr>
          <w:rStyle w:val="Emphasis"/>
          <w:sz w:val="24.0"/>
          <w:szCs w:val="24.0"/>
          <w:rFonts w:ascii="Times New Roman" w:cs="Times New Roman" w:hAnsi="Times New Roman"/>
          <w:lang w:bidi="ar-sa"/>
        </w:rPr>
      </w:pPr>
    </w:p>
    <w:p>
      <w:pPr>
        <w:pStyle w:val="Subsection"/>
        <w:rPr>
          <w:i w:val="1"/>
          <w:sz w:val="24.0"/>
          <w:szCs w:val="24.0"/>
          <w:rFonts w:ascii="Times New Roman" w:cs="Times New Roman" w:hAnsi="Times New Roman"/>
          <w:vanish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PT. TALENTA GELORA SERAFIM</w:t>
      </w:r>
    </w:p>
    <w:p>
      <w:pPr>
        <w:pStyle w:val="NoSpacing"/>
        <w:rPr>
          <w:i w:val="1"/>
          <w:sz w:val="24.0"/>
          <w:szCs w:val="24.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color w:val="6F6F74"/>
          <w:rFonts w:ascii="Times New Roman" w:cs="Times New Roman" w:hAnsi="Times New Roman"/>
          <w:lang w:bidi="ar-sa"/>
        </w:rPr>
        <w:t xml:space="preserve"> </w:t>
      </w:r>
      <w:r>
        <w:rPr>
          <w:i w:val="1"/>
          <w:sz w:val="24.0"/>
          <w:szCs w:val="24.0"/>
          <w:color w:val="6F6F74"/>
          <w:rFonts w:ascii="Times New Roman" w:cs="Times New Roman" w:hAnsi="Times New Roman"/>
        </w:rPr>
        <w:sym w:char="F074" w:font="Wingdings"/>
      </w:r>
      <w:r>
        <w:rPr>
          <w:i w:val="1"/>
          <w:sz w:val="24.0"/>
          <w:szCs w:val="24.0"/>
          <w:rFonts w:ascii="Times New Roman" w:cs="Times New Roman" w:hAnsi="Times New Roman"/>
          <w:lang w:bidi="ar-sa"/>
        </w:rPr>
        <w:t xml:space="preserve"> </w:t>
      </w:r>
    </w:p>
    <w:p>
      <w:pPr>
        <w:pStyle w:val="NoSpacing"/>
        <w:rPr>
          <w:i w:val="1"/>
          <w:sz w:val="24.0"/>
          <w:szCs w:val="24.0"/>
          <w:color w:val="000000"/>
          <w:rFonts w:ascii="Times New Roman" w:cs="Times New Roman" w:hAnsi="Times New Roman"/>
          <w:lang w:val="id-id"/>
        </w:rPr>
      </w:pPr>
      <w:r>
        <w:rPr>
          <w:b w:val="1"/>
          <w:i w:val="1"/>
          <w:sz w:val="24.0"/>
          <w:szCs w:val="24.0"/>
          <w:color w:val="000000"/>
          <w:rFonts w:ascii="Times New Roman" w:cs="Times New Roman" w:hAnsi="Times New Roman"/>
          <w:lang w:val="id-id" w:bidi="ar-sa"/>
        </w:rPr>
        <w:t xml:space="preserve">MARKETING AND ADMINISTRATION  </w:t>
      </w:r>
      <w:r>
        <w:rPr>
          <w:i w:val="1"/>
          <w:sz w:val="24.0"/>
          <w:szCs w:val="24.0"/>
          <w:color w:val="000000"/>
          <w:rFonts w:ascii="Times New Roman" w:cs="Times New Roman" w:hAnsi="Times New Roman"/>
          <w:lang w:val="id-id" w:bidi="ar-sa"/>
        </w:rPr>
        <w:t>2012-NOW</w:t>
      </w:r>
    </w:p>
    <w:p>
      <w:pPr>
        <w:pStyle w:val="NoSpacing"/>
        <w:spacing w:line="276" w:lineRule="auto"/>
        <w:rPr>
          <w:i w:val="1"/>
          <w:sz w:val="24.0"/>
          <w:szCs w:val="24.0"/>
          <w:color w:val="00000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color w:val="000000"/>
          <w:rFonts w:ascii="Times New Roman" w:cs="Times New Roman" w:hAnsi="Times New Roman"/>
          <w:lang w:val="id-id" w:bidi="ar-sa"/>
        </w:rPr>
        <w:t>- Find new customer for company</w:t>
      </w:r>
    </w:p>
    <w:p>
      <w:pPr>
        <w:pStyle w:val="NoSpacing"/>
        <w:spacing w:line="276" w:lineRule="auto"/>
        <w:rPr>
          <w:i w:val="1"/>
          <w:sz w:val="24.0"/>
          <w:szCs w:val="24.0"/>
          <w:color w:val="00000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color w:val="000000"/>
          <w:rFonts w:ascii="Times New Roman" w:cs="Times New Roman" w:hAnsi="Times New Roman"/>
          <w:lang w:val="id-id" w:bidi="ar-sa"/>
        </w:rPr>
        <w:t>-Answer any enquiry</w:t>
      </w:r>
    </w:p>
    <w:p>
      <w:pPr>
        <w:pStyle w:val="NoSpacing"/>
        <w:spacing w:line="276" w:lineRule="auto"/>
        <w:rPr>
          <w:i w:val="1"/>
          <w:sz w:val="24.0"/>
          <w:szCs w:val="24.0"/>
          <w:color w:val="00000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color w:val="000000"/>
          <w:rFonts w:ascii="Times New Roman" w:cs="Times New Roman" w:hAnsi="Times New Roman"/>
          <w:lang w:val="id-id" w:bidi="ar-sa"/>
        </w:rPr>
        <w:t>-Answer any email’s company</w:t>
      </w:r>
    </w:p>
    <w:p>
      <w:pPr>
        <w:pStyle w:val="NoSpacing"/>
        <w:spacing w:line="276" w:lineRule="auto"/>
        <w:rPr>
          <w:i w:val="1"/>
          <w:sz w:val="24.0"/>
          <w:szCs w:val="24.0"/>
          <w:color w:val="00000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color w:val="000000"/>
          <w:rFonts w:ascii="Times New Roman" w:cs="Times New Roman" w:hAnsi="Times New Roman"/>
          <w:lang w:val="id-id" w:bidi="ar-sa"/>
        </w:rPr>
        <w:t>- Follow up customer</w:t>
      </w:r>
    </w:p>
    <w:p>
      <w:pPr>
        <w:pStyle w:val="NoSpacing"/>
        <w:spacing w:line="276" w:lineRule="auto"/>
        <w:rPr>
          <w:i w:val="1"/>
          <w:sz w:val="24.0"/>
          <w:szCs w:val="24.0"/>
          <w:color w:val="00000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color w:val="000000"/>
          <w:rFonts w:ascii="Times New Roman" w:cs="Times New Roman" w:hAnsi="Times New Roman"/>
          <w:lang w:val="id-id" w:bidi="ar-sa"/>
        </w:rPr>
        <w:t>-Respond any suggest or critics</w:t>
      </w:r>
    </w:p>
    <w:p>
      <w:pPr>
        <w:pStyle w:val="NoSpacing"/>
        <w:spacing w:line="276" w:lineRule="auto"/>
        <w:rPr>
          <w:i w:val="1"/>
          <w:sz w:val="24.0"/>
          <w:szCs w:val="24.0"/>
          <w:color w:val="00000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color w:val="000000"/>
          <w:rFonts w:ascii="Times New Roman" w:cs="Times New Roman" w:hAnsi="Times New Roman"/>
          <w:lang w:val="id-id" w:bidi="ar-sa"/>
        </w:rPr>
        <w:t>-Issuing quotation and send it to customer</w:t>
      </w:r>
    </w:p>
    <w:p>
      <w:pPr>
        <w:pStyle w:val="NoSpacing"/>
        <w:spacing w:line="276" w:lineRule="auto"/>
        <w:rPr>
          <w:i w:val="1"/>
          <w:sz w:val="24.0"/>
          <w:szCs w:val="24.0"/>
          <w:color w:val="00000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color w:val="000000"/>
          <w:rFonts w:ascii="Times New Roman" w:cs="Times New Roman" w:hAnsi="Times New Roman"/>
          <w:lang w:val="id-id" w:bidi="ar-sa"/>
        </w:rPr>
        <w:t>-Follow up any order</w:t>
      </w:r>
    </w:p>
    <w:p>
      <w:pPr>
        <w:pStyle w:val="NoSpacing"/>
        <w:spacing w:line="276" w:lineRule="auto"/>
        <w:rPr>
          <w:i w:val="1"/>
          <w:sz w:val="24.0"/>
          <w:szCs w:val="24.0"/>
          <w:color w:val="00000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color w:val="000000"/>
          <w:rFonts w:ascii="Times New Roman" w:cs="Times New Roman" w:hAnsi="Times New Roman"/>
          <w:lang w:val="id-id" w:bidi="ar-sa"/>
        </w:rPr>
        <w:t>-Resume monthly sales report</w:t>
      </w:r>
    </w:p>
    <w:p>
      <w:pPr>
        <w:pStyle w:val="NoSpacing"/>
        <w:spacing w:line="276" w:lineRule="auto"/>
        <w:rPr>
          <w:i w:val="1"/>
          <w:sz w:val="24.0"/>
          <w:szCs w:val="24.0"/>
          <w:color w:val="000000"/>
          <w:rFonts w:ascii="Times New Roman" w:cs="Times New Roman" w:hAnsi="Times New Roman"/>
          <w:lang w:val="id-id" w:bidi="ar-sa"/>
        </w:rPr>
      </w:pPr>
    </w:p>
    <w:p>
      <w:pPr>
        <w:pStyle w:val="SubsectionDate"/>
        <w:rPr>
          <w:i w:val="1"/>
          <w:sz w:val="24.0"/>
          <w:szCs w:val="24.0"/>
          <w:rFonts w:ascii="Times New Roman" w:cs="Times New Roman" w:hAnsi="Times New Roman"/>
          <w:lang w:val="id-id"/>
        </w:rPr>
      </w:pPr>
      <w:r>
        <w:rPr>
          <w:rStyle w:val="IntenseEmphasis"/>
          <w:b w:val="1"/>
          <w:i w:val="1"/>
          <w:sz w:val="24.0"/>
          <w:szCs w:val="24.0"/>
          <w:rFonts w:ascii="Times New Roman" w:cs="Times New Roman" w:hAnsi="Times New Roman"/>
          <w:lang w:val="id-id" w:bidi="ar-sa"/>
        </w:rPr>
        <w:t>ADMINISTRATION</w:t>
      </w:r>
      <w:r>
        <w:rPr>
          <w:rStyle w:val="IntenseEmphasis"/>
          <w:i w:val="1"/>
          <w:sz w:val="24.0"/>
          <w:szCs w:val="24.0"/>
          <w:rFonts w:ascii="Times New Roman" w:cs="Times New Roman" w:hAnsi="Times New Roman"/>
          <w:lang w:bidi="ar-sa"/>
        </w:rPr>
        <w:t xml:space="preserve"> 2013 – 2014</w:t>
      </w:r>
    </w:p>
    <w:p>
      <w:pPr>
        <w:pStyle w:val="SubsectionDate"/>
        <w:rPr>
          <w:i w:val="1"/>
          <w:sz w:val="24.0"/>
          <w:szCs w:val="24.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- Business correspondences</w:t>
      </w:r>
    </w:p>
    <w:p>
      <w:pPr>
        <w:pStyle w:val="SubsectionDate"/>
        <w:rPr>
          <w:i w:val="1"/>
          <w:sz w:val="24.0"/>
          <w:szCs w:val="24.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- Filling anda data updating</w:t>
      </w:r>
    </w:p>
    <w:p>
      <w:pPr>
        <w:pStyle w:val="SubsectionDate"/>
        <w:rPr>
          <w:i w:val="1"/>
          <w:sz w:val="24.0"/>
          <w:szCs w:val="24.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-Procurement filling</w:t>
      </w:r>
    </w:p>
    <w:p>
      <w:pPr>
        <w:pStyle w:val="SubsectionDate"/>
        <w:rPr>
          <w:i w:val="1"/>
          <w:sz w:val="24.0"/>
          <w:szCs w:val="24.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- Inventory Control</w:t>
      </w:r>
    </w:p>
    <w:p>
      <w:pPr>
        <w:pStyle w:val="SubsectionDate"/>
        <w:rPr>
          <w:i w:val="1"/>
          <w:sz w:val="24.0"/>
          <w:szCs w:val="24.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- Issuing invoice &amp; receipt for vendor and customers</w:t>
      </w:r>
    </w:p>
    <w:p>
      <w:pPr>
        <w:pStyle w:val="SubsectionDate"/>
        <w:rPr>
          <w:i w:val="1"/>
          <w:sz w:val="24.0"/>
          <w:szCs w:val="24.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- Preparation of purchase requirement and purchase order</w:t>
      </w:r>
    </w:p>
    <w:p>
      <w:pPr>
        <w:pStyle w:val="SubsectionDate"/>
        <w:rPr>
          <w:i w:val="1"/>
          <w:sz w:val="24.0"/>
          <w:szCs w:val="24.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- Invoice &amp; payment arrangement</w:t>
      </w:r>
    </w:p>
    <w:p>
      <w:pPr>
        <w:pStyle w:val="SubsectionDate"/>
        <w:rPr>
          <w:rStyle w:val="Emphasis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- Arranged of business trip schedule</w:t>
      </w:r>
    </w:p>
    <w:p>
      <w:pPr>
        <w:rPr>
          <w:i w:val="1"/>
          <w:sz w:val="24.0"/>
          <w:szCs w:val="24.0"/>
          <w:rFonts w:ascii="Times New Roman" w:cs="Times New Roman" w:hAnsi="Times New Roman"/>
          <w:lang w:bidi="ar-sa"/>
        </w:rPr>
      </w:pPr>
    </w:p>
    <w:p>
      <w:pPr>
        <w:pStyle w:val="SectionHeading"/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bidi="ar-sa"/>
        </w:rPr>
        <w:t>Skills</w:t>
      </w:r>
    </w:p>
    <w:p>
      <w:pPr>
        <w:pStyle w:val="ListParagraph"/>
        <w:numPr>
          <w:ilvl w:val="0"/>
          <w:numId w:val="5"/>
        </w:numPr>
        <w:ind w:left="180" w:hanging="144"/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Good in Microsoft Office ( Excel, Word, PowerPoint, Outlook )</w:t>
      </w:r>
    </w:p>
    <w:p>
      <w:pPr>
        <w:pStyle w:val="ListParagraph"/>
        <w:numPr>
          <w:ilvl w:val="0"/>
          <w:numId w:val="5"/>
        </w:numPr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 xml:space="preserve"> Dependability and Reliability</w:t>
      </w:r>
    </w:p>
    <w:p>
      <w:pPr>
        <w:pStyle w:val="ListParagraph"/>
        <w:numPr>
          <w:ilvl w:val="0"/>
          <w:numId w:val="5"/>
        </w:numPr>
        <w:ind w:left="180" w:hanging="144"/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Internet Literate</w:t>
      </w:r>
    </w:p>
    <w:p>
      <w:pPr>
        <w:pStyle w:val="ListParagraph"/>
        <w:numPr>
          <w:ilvl w:val="0"/>
          <w:numId w:val="5"/>
        </w:numPr>
        <w:ind w:left="180" w:hanging="144"/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Inventory Update</w:t>
      </w:r>
    </w:p>
    <w:p>
      <w:pPr>
        <w:pStyle w:val="ListParagraph"/>
        <w:numPr>
          <w:ilvl w:val="0"/>
          <w:numId w:val="5"/>
        </w:numPr>
        <w:ind w:left="180" w:hanging="144"/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Fast Learner</w:t>
      </w:r>
    </w:p>
    <w:p>
      <w:pPr>
        <w:pStyle w:val="ListParagraph"/>
        <w:numPr>
          <w:ilvl w:val="0"/>
          <w:numId w:val="5"/>
        </w:numPr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bidi="ar-sa"/>
        </w:rPr>
        <w:t>Time Management Skills</w:t>
      </w:r>
    </w:p>
    <w:p>
      <w:pPr>
        <w:pStyle w:val="ListParagraph"/>
        <w:numPr>
          <w:ilvl w:val="0"/>
          <w:numId w:val="5"/>
        </w:numPr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bidi="ar-sa"/>
        </w:rPr>
        <w:t>Communication Skills</w:t>
      </w:r>
    </w:p>
    <w:p>
      <w:pPr>
        <w:pStyle w:val="ListParagraph"/>
        <w:numPr>
          <w:ilvl w:val="0"/>
          <w:numId w:val="5"/>
        </w:numPr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bidi="ar-sa"/>
        </w:rPr>
        <w:t>Customer or Client Service Orientation</w:t>
      </w:r>
    </w:p>
    <w:p>
      <w:pPr>
        <w:pStyle w:val="ListParagraph"/>
        <w:numPr>
          <w:ilvl w:val="0"/>
          <w:numId w:val="5"/>
        </w:numPr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bidi="ar-sa"/>
        </w:rPr>
        <w:t>Confidentiality</w:t>
      </w:r>
    </w:p>
    <w:p>
      <w:pPr>
        <w:pStyle w:val="ListParagraph"/>
        <w:numPr>
          <w:ilvl w:val="0"/>
          <w:numId w:val="5"/>
        </w:numPr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bidi="ar-sa"/>
        </w:rPr>
        <w:t>Fast and accurate typing</w:t>
      </w:r>
    </w:p>
    <w:p>
      <w:pPr>
        <w:pStyle w:val="ListParagraph"/>
        <w:numPr>
          <w:ilvl w:val="0"/>
          <w:numId w:val="5"/>
        </w:numPr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bidi="ar-sa"/>
        </w:rPr>
        <w:t>Experienced in filing and updating records</w:t>
      </w:r>
    </w:p>
    <w:p>
      <w:pPr>
        <w:pStyle w:val="ListParagraph"/>
        <w:numPr>
          <w:ilvl w:val="0"/>
          <w:numId w:val="5"/>
        </w:numPr>
        <w:rPr>
          <w:i w:val="1"/>
          <w:sz w:val="24.0"/>
          <w:szCs w:val="24.0"/>
          <w:rFonts w:ascii="Times New Roman" w:cs="Times New Roman" w:hAnsi="Times New Roman"/>
        </w:rPr>
      </w:pPr>
      <w:r>
        <w:rPr>
          <w:i w:val="1"/>
          <w:sz w:val="24.0"/>
          <w:szCs w:val="24.0"/>
          <w:rFonts w:ascii="Times New Roman" w:cs="Times New Roman" w:hAnsi="Times New Roman"/>
          <w:lang w:bidi="ar-sa"/>
        </w:rPr>
        <w:t>Organize personal work priorities</w:t>
      </w:r>
    </w:p>
    <w:p>
      <w:pPr>
        <w:pStyle w:val="ListParagraph"/>
        <w:jc w:val="both"/>
        <w:ind w:left="360" w:firstLine="0"/>
        <w:rPr>
          <w:i w:val="1"/>
          <w:sz w:val="24.0"/>
          <w:szCs w:val="24.0"/>
          <w:rFonts w:ascii="Times New Roman" w:cs="Times New Roman" w:hAnsi="Times New Roman"/>
          <w:lang w:bidi="ar-sa"/>
        </w:rPr>
      </w:pPr>
    </w:p>
    <w:p>
      <w:pPr>
        <w:rPr>
          <w:i w:val="1"/>
          <w:sz w:val="24.0"/>
          <w:szCs w:val="24.0"/>
          <w:rFonts w:ascii="Times New Roman" w:cs="Times New Roman" w:hAnsi="Times New Roman"/>
          <w:lang w:val="id-id" w:bidi="ar-sa"/>
        </w:rPr>
      </w:pPr>
    </w:p>
    <w:p>
      <w:pPr>
        <w:rPr>
          <w:i w:val="1"/>
          <w:sz w:val="24.0"/>
          <w:szCs w:val="24.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Hope my curiculum Vitae can fulfill your requirement.</w:t>
      </w:r>
    </w:p>
    <w:p>
      <w:pPr>
        <w:rPr>
          <w:i w:val="1"/>
          <w:sz w:val="24.0"/>
          <w:szCs w:val="24.0"/>
          <w:rFonts w:ascii="Times New Roman" w:cs="Times New Roman" w:hAnsi="Times New Roman"/>
          <w:lang w:val="id-id" w:bidi="ar-sa"/>
        </w:rPr>
      </w:pPr>
    </w:p>
    <w:p>
      <w:pPr>
        <w:rPr>
          <w:i w:val="1"/>
          <w:sz w:val="24.0"/>
          <w:szCs w:val="24.0"/>
          <w:rFonts w:ascii="Times New Roman" w:cs="Times New Roman" w:hAnsi="Times New Roman"/>
          <w:lang w:val="id-id" w:bidi="ar-sa"/>
        </w:rPr>
      </w:pPr>
    </w:p>
    <w:p>
      <w:pPr>
        <w:rPr>
          <w:i w:val="1"/>
          <w:sz w:val="24.0"/>
          <w:szCs w:val="24.0"/>
          <w:rFonts w:ascii="Times New Roman" w:cs="Times New Roman" w:hAnsi="Times New Roman"/>
          <w:lang w:val="id-id"/>
        </w:rPr>
      </w:pPr>
      <w:r>
        <w:rPr>
          <w:i w:val="1"/>
          <w:sz w:val="24.0"/>
          <w:szCs w:val="24.0"/>
          <w:rFonts w:ascii="Times New Roman" w:cs="Times New Roman" w:hAnsi="Times New Roman"/>
          <w:lang w:val="id-id" w:bidi="ar-sa"/>
        </w:rPr>
        <w:t>Tasya Restetika</w:t>
      </w:r>
    </w:p>
    <w:sectPr>
      <w:headerReference w:type="default" r:id="rId15"/>
      <w:footerReference w:type="default" r:id="rId16"/>
      <w:pgSz w:w="12240" w:h="15840" w:orient="portrait"/>
      <w:pgMar w:bottom="1080" w:top="1080" w:right="1080" w:left="1080" w:header="720" w:footer="720" w:gutter="0"/>
      <w:cols w:space="720" w:equalWidth="true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ton">
    <w:panose1 w:val="02000503000000000000"/>
    <w:charset w:val="00"/>
    <w:family w:val="auto"/>
    <w:pitch w:val="variable"/>
    <w:notTrueType w:val="true"/>
    <w:sig w:usb0="A00000EF" w:usb1="5000204B" w:usb2="00000000" w:usb3="00000000" w:csb0="00000001" w:csb1="00000000"/>
  </w:font>
  <w:font w:name="Archivo Black">
    <w:panose1 w:val="020B0A04020102020204"/>
    <w:charset w:val="00"/>
    <w:family w:val="auto"/>
    <w:pitch w:val="variable"/>
    <w:notTrueType w:val="true"/>
    <w:sig w:usb0="A000002F" w:usb1="500000FA" w:usb2="00000000" w:usb3="00000000" w:csb0="00000093" w:csb1="00000000"/>
  </w:font>
  <w:font w:name="Archivo Narrow">
    <w:altName w:val="Arial Narrow"/>
    <w:panose1 w:val="02000000000000000000"/>
    <w:charset w:val="00"/>
    <w:family w:val="auto"/>
    <w:pitch w:val="variable"/>
    <w:notTrueType w:val="true"/>
    <w:sig w:usb0="A000002F" w:usb1="100000FA" w:usb2="00000000" w:usb3="00000000" w:csb0="00000093" w:csb1="00000000"/>
  </w:font>
  <w:font w:name="Arimo">
    <w:altName w:val="Arial"/>
    <w:panose1 w:val="020B0604020202020204"/>
    <w:charset w:val="CC"/>
    <w:family w:val="swiss"/>
    <w:pitch w:val="variable"/>
    <w:notTrueType w:val="true"/>
    <w:sig w:usb0="E0002AFF" w:usb1="C0007843" w:usb2="00000009" w:usb3="00000000" w:csb0="000001FF" w:csb1="00000000"/>
  </w:font>
  <w:font w:name="Caladea">
    <w:altName w:val="Cambria"/>
    <w:panose1 w:val="02040503050406030204"/>
    <w:charset w:val="00"/>
    <w:family w:val="auto"/>
    <w:pitch w:val="variable"/>
    <w:notTrueType w:val="true"/>
    <w:sig w:usb0="A000002F" w:usb1="500000FB" w:usb2="00000000" w:usb3="00000000" w:csb0="00000093" w:csb1="00000000"/>
  </w:font>
  <w:font w:name="Carlito">
    <w:altName w:val="Calibri"/>
    <w:panose1 w:val="020F0502020204030204"/>
    <w:charset w:val="00"/>
    <w:family w:val="auto"/>
    <w:pitch w:val="variable"/>
    <w:notTrueType w:val="true"/>
    <w:sig w:usb0="E10002FF" w:usb1="5000ECFF" w:usb2="00000009" w:usb3="00000000" w:csb0="0000019F" w:csb1="00000000"/>
  </w:font>
  <w:font w:name="Cousine">
    <w:altName w:val="Courier New"/>
    <w:panose1 w:val="02070309020205020404"/>
    <w:charset w:val="CC"/>
    <w:family w:val="modern"/>
    <w:pitch w:val="fixed"/>
    <w:notTrueType w:val="true"/>
    <w:sig w:usb0="E0002AFF" w:usb1="C0007843" w:usb2="00000009" w:usb3="00000000" w:csb0="000001FF" w:csb1="00000000"/>
  </w:font>
  <w:font w:name="Droid Sans">
    <w:panose1 w:val="020B0606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ans Mono">
    <w:panose1 w:val="020B0609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erif">
    <w:panose1 w:val="02020600060500020200"/>
    <w:charset w:val="00"/>
    <w:family w:val="auto"/>
    <w:pitch w:val="variable"/>
    <w:notTrueType w:val="true"/>
    <w:sig w:usb0="E00002EF" w:usb1="4000205B" w:usb2="00000028" w:usb3="00000000" w:csb0="0000019F" w:csb1="00000000"/>
  </w:font>
  <w:font w:name="Noto Sans Symbols">
    <w:altName w:val="Symbol"/>
    <w:panose1 w:val="05050102010706020507"/>
    <w:charset w:val="02"/>
    <w:family w:val="roman"/>
    <w:pitch w:val="variable"/>
    <w:notTrueType w:val="true"/>
    <w:sig w:usb0="00000000" w:usb1="10000000" w:usb2="00000000" w:usb3="00000000" w:csb0="80000000" w:csb1="00000000"/>
  </w:font>
  <w:font w:name="Pinyon Script">
    <w:altName w:val="Zapfino"/>
    <w:panose1 w:val="020105010801010D0002"/>
    <w:charset w:val="00"/>
    <w:family w:val="auto"/>
    <w:pitch w:val="variable"/>
    <w:notTrueType w:val="true"/>
    <w:sig w:usb0="800000AF" w:usb1="00000002" w:usb2="00000000" w:usb3="00000000" w:csb0="00000111" w:csb1="00000000"/>
  </w:font>
  <w:font w:name="Short Stack">
    <w:panose1 w:val="02010500040000000007"/>
    <w:charset w:val="00"/>
    <w:family w:val="auto"/>
    <w:pitch w:val="variable"/>
    <w:notTrueType w:val="true"/>
    <w:sig w:usb0="800000AF" w:usb1="4000204A" w:usb2="00000000" w:usb3="00000000" w:csb0="00000111" w:csb1="00000000"/>
  </w:font>
  <w:font w:name="Tinos">
    <w:altName w:val="Times New Roman"/>
    <w:panose1 w:val="02020603050405020304"/>
    <w:charset w:val="CC"/>
    <w:family w:val="roman"/>
    <w:pitch w:val="variable"/>
    <w:notTrueType w:val="tru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notTrueType w:val="tru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notTrueType w:val="tru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notTrueType w:val="tru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notTrueType w:val="tru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notTrueType w:val="tru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notTrueType w:val="true"/>
    <w:sig w:usb0="E00002FF" w:usb1="6AC7FDFB" w:usb2="08000012" w:usb3="00000000" w:csb0="0002009F" w:csb1="00000000"/>
  </w:font>
  <w:font w:name="Aharoni">
    <w:panose1 w:val="02010803020104030203"/>
    <w:charset w:val="B1"/>
    <w:family w:val="auto"/>
    <w:pitch w:val="variable"/>
    <w:notTrueType w:val="tru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notTrueType w:val="tru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p>
    <w:pPr>
      <w:rPr>
        <w:sz w:val="20.0"/>
      </w:rPr>
    </w:pPr>
    <w:r>
      <w:rPr>
        <w:sz w:val="20.0"/>
        <w14:numForm w14:val="oldStyle"/>
      </w:rPr>
      <w:fldChar w:fldCharType="begin"/>
    </w:r>
    <w:r>
      <w:rPr>
        <w:sz w:val="20.0"/>
        <w14:numForm w14:val="oldStyle"/>
      </w:rPr>
      <w:instrText xml:space="preserve"> PAGE   \* MERGEFORMAT </w:instrText>
    </w:r>
    <w:r>
      <w:rPr>
        <w:sz w:val="20.0"/>
        <w14:numForm w14:val="oldStyle"/>
      </w:rPr>
      <w:fldChar w:fldCharType="separate"/>
    </w:r>
    <w:r>
      <w:rPr>
        <w:sz w:val="20.0"/>
        <w:rFonts w:ascii="Garamond"/>
        <w:lang w:bidi="ar-sa"/>
        <w14:numForm w14:val="oldStyle"/>
      </w:rPr>
      <w:t>1</w:t>
    </w:r>
    <w:r>
      <w:rPr>
        <w:sz w:val="20.0"/>
        <w14:numForm w14:val="oldStyle"/>
      </w:rPr>
      <w:fldChar w:fldCharType="end"/>
    </w:r>
  </w:p>
  <w:p>
    <w:pPr>
      <w:pStyle w:val="Footer"/>
    </w:pPr>
    <w:r>
      <w:rPr>
        <w:sz w:val="20.0"/>
        <w:rFonts w:ascii="Garamond"/>
        <w:lang w:val="id-id" w:bidi="ar-sa" w:eastAsia="id-id"/>
      </w:rPr>
      <w:pict>
        <v:line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qj5MtwEAAMMDAAAOAAAAZHJzL2Uyb0RvYy54bWysU8GOEzEMvSPxD1HudKYrtLsadbqHruCC oGLhA7IZpxMpiSMndKZ/j5O2swiQEIiLJ078bL9nz+Zh9k4cgZLF0Mv1qpUCgsbBhkMvv3559+Ze ipRVGJTDAL08QZIP29evNlPs4AZHdAOQ4CQhdVPs5Zhz7Jom6RG8SiuMEPjRIHmV2aVDM5CaOLt3 zU3b3jYT0hAJNaTEt4/nR7mt+Y0BnT8ZkyAL10vuLVdL1T4X22w3qjuQiqPVlzbUP3ThlQ1cdEn1 qLIS38j+kspbTZjQ5JVG36AxVkPlwGzW7U9snkYVoXJhcVJcZEr/L63+eNyTsEMv76QIyvOInjIp exiz2GEILCCSuCs6TTF1HL4Le7p4Ke6pkJ4N+fJlOmKu2p4WbWHOQvPl7du2vW95BPr61rwAI6X8 HtCLcuils6HQVp06fkiZi3HoNYSd0si5dD3lk4MS7MJnMEyFi60rui4R7ByJo+LxK60h5HWhwvlq dIEZ69wCbP8MvMQXKNQF+xvwgqiVMeQF7G1A+l31PF9bNuf4qwJn3kWCZxxOdShVGt6UyvCy1WUV f/Qr/OXf234HAAD//wMAUEsDBBQABgAIAAAAIQAGp2oU2AAAAAMBAAAPAAAAZHJzL2Rvd25yZXYu eG1sTI9NSwMxEIbvgv8hjOCltIketF03W0RYBUGh9es63Yybxc1kSdJ2/fdmvehl4OEd3nmmXI+u FwcKsfOs4WKhQBA33nTcanh9qedLEDEhG+w9k4ZvirCuTk9KLIw/8oYO29SKXMKxQA02paGQMjaW HMaFH4hz9umDw5QxtNIEPOZy18tLpa6kw47zBYsD3VlqvrZ7p8HPrh/s7O3xPdwTUl0/rz7a8KT1 +dl4ewMi0Zj+lmHSz+pQZaed37OJoteQH0m/c8qUWmbeTSyrUv53r34AAAD//wMAUEsBAi0AFAAG AAgAAAAhALaDOJL+AAAA4QEAABMAAAAAAAAAAAAAAAAAAAAAAFtDb250ZW50X1R5cGVzXS54bWxQ SwECLQAUAAYACAAAACEAOP0h/9YAAACUAQAACwAAAAAAAAAAAAAAAAAvAQAAX3JlbHMvLnJlbHNQ SwECLQAUAAYACAAAACEA3qo+TLcBAADDAwAADgAAAAAAAAAAAAAAAAAuAgAAZHJzL2Uyb0RvYy54 bWxQSwECLQAUAAYACAAAACEABqdqFNgAAAADAQAADwAAAAAAAAAAAAAAAAARBAAAZHJzL2Rvd25y ZXYueG1sUEsFBgAAAAAEAAQA8wAAABYFAAAAAA== " strokecolor="#6f6f74 [3204]">
          <w10:wrap anchorx="margin" anchory="margin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p>
    <w:pPr>
      <w:pStyle w:val="Header"/>
    </w:pPr>
    <w:r>
      <w:rPr>
        <w:rFonts w:ascii="Garamond"/>
        <w:lang w:val="id-id" w:bidi="ar-sa" w:eastAsia="id-id"/>
      </w:rPr>
      <w:pict>
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GC5uzcRAwAA1gYAAA4AAABkcnMvZTJvRG9jLnhtbKxVXW/TMBR9R+I/ WH5nSUcZo1o2TZuGkCaYGGjPruM0lhzb2Ldrx6/n2E6zCqohIV7Sa/t++J57fHp2sR0Me1Qhamcb PjuqOVNWulbbVcO/f7t5c8pZJGFbYZxVDX9SkV+cv351tvELdex6Z1oVGJLYuNj4hvdEflFVUfZq EPHIeWVx2LkwCMIyrKo2iA2yD6Y6ruuTauNC64OTKkbsXpdDfp7zd52S9KXroiJmGo67Uf6G/F2m b3V+JharIHyv5XgN8Q+3GIS2KDqluhYk2DroP1INWgYXXUdH0g2V6zotVe4B3czq37q574VXuReA E/0EU/x/aeXnx7vAdNvwOWdWDBjRV4Am7MooNk/wbHxcwOve34VxFWGmXrddGNIvumDbDOnTBKna EpPYPJnX9WkN5CXOTurTt28z5tVztA+RPio3sGQ0PKB6RlI83kZCRbjuXFKxpdH+RhvDWg90kTg4 etDUZ6zAwBybnEa0MOu/c6rM4drJ9aAsFWIFZQSB1bHXPqLMQg1LBZzCp7YUadeOwOl0qUxXdWUC exQgmqHiQdpS2fnwrgYIpZvJ+YXI2ItWlVCw/FAoYJkuADt1nPMFmeaHSmJBGjOkMhnKo2ERq1lK COAitnZ2h/CGW7TDmTArPGUy43V3gKeMxqavdWkApZm0UyWKFFJki55MRsXYr6oDt1DzOI9l6rx0 JqQE2gWqvYYTVAewQpM5YbpBh/pTbvRwMH2aQrnk6J4iVdaEKbZ+6V4leIrIhZ2lKXjQ1oVDCfYq F/8dRgWZBBJtl1vkT+bStU94g+Bx5nP08kbjKdyKSHciQI0wKygsfcGnM27TcDdanPUu/Dy0n/xB fJxytoG6NTz+WIuA6ZpPFvLxYTafIy3lxfzd++P0kPZPlvsndj1cOfB6BtJ4mc3kT2ZndsENDxDi y1QVR8JK1G74cmdeUdFcCLlUl5fZCQLoBd3aey937zY99G/bBxH8qAYEHfnsdjooFr+JQvEtnLxc k+t0VoxnVEfgIZ5ZSEahT+q8v85ez39H578AAAD//wMAUEsDBBQABgAIAAAAIQBYYLMbugAAACIB AAAZAAAAZHJzL19yZWxzL2Uyb0RvYy54bWwucmVsc4SPywrCMBBF94L/EGZv07oQkaZuRHAr9QOG ZJpGmwdJFPv3BtwoCC7nXu45TLt/2ok9KCbjnYCmqoGRk14ZpwVc+uNqCyxldAon70jATAn23XLR nmnCXEZpNCGxQnFJwJhz2HGe5EgWU+UDudIMPlrM5YyaB5Q31MTXdb3h8ZMB3ReTnZSAeFINsH4O xfyf7YfBSDp4ebfk8g8FN7a4CxCjpizAkjL4DpvqGkgD71r+9Vn3AgAA//8DAFBLAwQUAAYACAAA ACEATWK6Z9oAAAAFAQAADwAAAGRycy9kb3ducmV2LnhtbEyPwU7DMBBE70j8g7VI3KgNaktIs6kq Ko4caHuAmxtv44h4HcVOmv49Lhe4jDSa1czbYj25VozUh8YzwuNMgSCuvGm4Rjjs3x4yECFqNrr1 TAgXCrAub28KnRt/5g8ad7EWqYRDrhFsjF0uZagsOR1mviNO2cn3Tsdk+1qaXp9TuWvlk1JL6XTD acHqjl4tVd+7wSFsPr+mYU7Svoft83xxWY6HrZeI93fTZgUi0hT/juGKn9ChTExHP7AJokVIj8Rf vWZKZckfEV4WGciykP/pyx8AAAD//wMAUEsDBAoAAAAAAAAAIQCPjiZRjwoJAI8KCQAVAAAAZHJz L21lZGlhL2ltYWdlMS5qcGVn/9j/4AAQSkZJRgABAgEAlgCWAAD/4R8ARXhpZgAATU0AKgAAAAgA BwESAAMAAAABAAEAAAEaAAUAAAABAAAAYgEbAAUAAAABAAAAagEoAAMAAAABAAIAAAExAAIAAAAc AAAAcgEyAAIAAAAUAAAAjodpAAQAAAABAAAApAAAANAAFuNgAAAnEAAW42AAACcQQWRvYmUgUGhv dG9zaG9wIENTMiBXaW5kb3dzADIwMDk6MDQ6MzAgMDc6Mzk6MzMAAAAAA6ABAAMAAAAB//8AAKAC AAQAAAABAAAF3KADAAQAAAABAAAEZQAAAAAAAAAGAQMAAwAAAAEABgAAARoABQAAAAEAAAEeARsA BQAAAAEAAAEmASgAAwAAAAEAAgAAAgEABAAAAAEAAAEuAgIABAAAAAEAAB3KAAAAAAAAAEgAAAAB AAAASAAAAAH/2P/gABBKRklGAAECAABIAEgAAP/tAAxBZG9iZV9DTQAB/+4ADkFkb2JlAGSAAAAA Af/bAIQADAgICAkIDAkJDBELCgsRFQ8MDA8VGBMTFRMTGBEMDAwMDAwRDAwMDAwMDAwMDAwMDAwM DAwMDAwMDAwMDAwMDAENCwsNDg0QDg4QFA4ODhQUDg4ODhQRDAwMDAwREQwMDAwMDBEMDAwMDAwM DAwMDAwMDAwMDAwMDAwMDAwMDAwM/8AAEQgAeACgAwEiAAIRAQMRAf/dAAQACv/EAT8AAAEFAQEB AQEBAAAAAAAAAAMAAQIEBQYHCAkKCwEAAQUBAQEBAQEAAAAAAAAAAQACAwQFBgcICQoLEAABBAED AgQCBQcGCAUDDDMBAAIRAwQhEjEFQVFhEyJxgTIGFJGhsUIjJBVSwWIzNHKC0UMHJZJT8OHxY3M1 FqKygyZEk1RkRcKjdDYX0lXiZfKzhMPTdePzRieUpIW0lcTU5PSltcXV5fVWZnaGlqa2xtbm9jdH V2d3h5ent8fX5/cRAAICAQIEBAMEBQYHBwYFNQEAAhEDITESBEFRYXEiEwUygZEUobFCI8FS0fAz JGLhcoKSQ1MVY3M08SUGFqKygwcmNcLSRJNUoxdkRVU2dGXi8rOEw9N14/NGlKSFtJXE1OT0pbXF 1eX1VmZ2hpamtsbW5vYnN0dXZ3eHl6e3x//aAAwDAQACEQMRAD8A4XJezLtOTvs9MOax1rBLjLvp Oe9we3e53+Da/wD0lqn9isqycdzSbAw/pHumWwCHQZ3enb/o/wDSf8YgYFxssL6dLQ0gMJAY5jT7 qtG7qn+5r67d9v8Awiu2ZTQAa9pcCBZU87bBP5jK/wA6z/oJKZZFAva1u4sg6uaBvj91jz9D+Uq1 jrMR9eOXkY1g/nTAcyXe/wB7fo/19v8A57V46FZ2Vj1tyi6rHfkXWDc6XEMaD7Zn+VH57/TSU2jj 7nWUua4UbYBeS4byC3dWXuc72sd7/wCWq+LQ2vEc/H/SWEgTXo7b7Wv2b/8ACPq/S/21XpudTfW0 WQ1z2+o0Oa87G+xrBYx1n6Njf8Gj9QeKSzHY4V1va8WtOoO86fSLfe129+7f+jSUlussotrqx53X RubYS8M1+n+kcf8Aq1OrCFNwsFjn8722AEEn89mg9N+5URU2wNGRQ+yp7tcllm8g/R3P2Gyv/OWq 1ja2itujWiAJJ0HmUlNbLosuux9o9rS/c4/mzt9+0/nbQ70/+EQL8YMuIY+xzmD1tpG9rQHe0uc5 /qfm+99X6T/z2rj79lwY4sZWG7nPe7add382Pztu39Ig5d4dj7zuFBI2R7XPI/SCz3Nf6dNez1P5 v1LUlILCzKtF5NlVb3NqBYBoSDDXWbt30vd+ib6X83+ejNxH15dD2+9jQ7e8nUHbtLdfc5jnfzX7 nvQem3F+51QO/bqwloa5rT9Bu1lTarGepub+Y/1FbdlNJZ6Ra6XbbK3EttEkN2tq/fb+fuSUvkY3 r7AXmsNncWAbyPzWts/MagF1tF1eI5x+zvA22fRc3X+bLmfR3fQ3K6s3Ixqq8h3o4777LBusc55D GA/yv5X/AAr0lNp1AcLqrA5lAb7H2EuhxD22WVl7t/ptZ++5BxaQzE30Avc553CuQ4NJaLKq9+x2 79G1Axb3V5VbDbLXum0S15Mj06wbWOs31sj6CnnOFT2YrHbKdkPYSDqSXN2+oW/pG/6Rz0lJrbbK clmNjOk2FpeXEv8ATBnj1Hfnt92xzv8Az4iU4baLNzXueIILbIMHs5joHp/ylRZSy0sbkY7nMsd/ SWWb/c4+71Cz1Kve76f561QA0Bo4AgSZ0HmUlNbKxn35NJGlbWuDrBy0yD7J9vqOb7WP/wDSaA/H 9K8ua+yw07bXBwljZcXN97neqz/jGb/+FVt2QGXFjyyutjQXOe6HGfoljfzmfmKvm2l1QfZuZSHT UzQOc4Df61m9r9lTW/zdWzfb/hElP//Q4aqkYrGNA9O6549rAHva2Nm1m72Oe92xjnv/AEfqIjrn Vejbcx4taCx7i1o3t2vftbsc9u/c1uxMLLLW3RSLX3OawVmdBE+/9yquWv8A+MsQKc/Gg+vW4ucC 2HOda4gkhzGNf9H3N/4P/oJKTV9VoIYLQWvs1DGAu2t/N9Q+36X0vY1WMoOOPYGnaYmYnTv7Pztz VmZQtoseykv9S52gbIsdIB/Sbfd9B/0P8Jd6m9aePV9lxWMeSPTbL3OPB5f/AGWpKcuj0yLasipj Nrd2rBu5aNrnMDPTd7/7H+FRr76XNsuIZZb7W+4B47t5buaxu2uy32/pU9+c6zLZTU/dTcGsa5jo guc31HOj37tu6vYo5F2ThFrfb6lsFoa47Btd+cx+1vuZ+i/62kpN0ptrRYXgsGns2hok/nhzA1ti PkZtGM9rLd43fnBstE/vH2/9BFrvqu3Gl4sDDBjUArJyKrMbKsqJe2i8ywvJLHFw1bZ+9/W/nWfz qSm0zLGS5ldtc7XOJYz3B5aGur2B0fo9fU9/sUnl1lhpyS4NvLwwWNaNoI2V+m6tz9z/AH7P0jkN 1uLjVNx7Ky62GOAMskxNfpXD6PpfQ/7c/lp6LHW1WE0zXcxwFr3OdJadvpWO97mfv17fz0lKZUcV jKGmMi4vP6MbnAR7WsD9rdrnV/4T/hER9/ourtsY9tmxzbNwDd4Y3fuaWuezc1//AELFGt9r6XRU LrLntkmQYaP52wt+h6e39Hseg0Z2I4H1a3F1gDRLnWPcJ+izd9Da/wDlf8IkpPX1SgljLAW2v1LW guDf3Q8/S3f1GI2cH/ZnhpIcO0bp/k7Pztyzclt1Vj8akudbc50hkhzp03W7fzf3a/ofzq1GNbi4 7WudDaWgOe4/6/2UlOXQai2yu+tlbmQ4O2gOEkN1tbs2PZvrd/o/9IiZN1LmWZAYx9r3NaZaHgS0 n6Y3N2sYz/B/9cU7Mx12Z9mrcHVWbBW5riBA99jX7fd+k/m1C2/JxLqqpbveWPcQ4iuAXsf7Xjaz 1PZvSUn6W2xtb94LNY2bQ2D3PtDWv3fvouRnUY9grt3NJ/P2ksB/lcOd/wBbRq7qrgX0vFjAYkeK yLqrca+3Gdu9G0udXuJLXA66/wDC/uWf6VJTcqy/tFlfqVOmve70mw6XtLA1wn/Bt3Od7vz0nh1z jj5JcPWDtm9rWlpJ/R+k6tzmu3N3fTd+Yo2342O37M5hN7dp71kmA3dTa381jfYz/ttNVa+zFtca S1trNzbXOc4u2Hbtc/3ubYzb6tKSn//R4DButy7y61zmHklntbLf0lW5v0Ht27v5z9xEPT6rXutw 8gb5lxkOO4+Flfur3f1USgNdgWEkNLpc559wcGQfoM/wTdvpPYz8z/SIWdmMc+vbcAYDbrmTBB22 bK9vudtjd/I3pKRZNTsjIbUwExFbnN1DWjbW5+xvvd72fT/mlaycQ7cailpdWxzpLzuAMDbZaPzt vv8A/PaPVThu2X0MbpJY9umhG33fvf21M2O9YVNZI27rHlwAaDuDfafp+5n9hJTn34ra7o9UucAb A1zS7a1p9r3Wsb+hbp+b7P8ArafINeVeLd3pM9tYfs3kE/vO/m6fe72f6T+RVsR8nIa6lz2OLagd vqtjc50/zdJdH6Nrm/prf5tAwLd8mr3wJNMANLWke6r/AIdm5v0/psSUkZi20ZmO7V8zvsHIhvvZ aY97N230d/8AxaBnYQqu9asONdmthJgMM6fpHna7d+5YtB+QAwWVj1a922wggFkkN1Y73b9zv5r6 anZTXaWixoeGGQ06ifo/R/OSU0bMM5cZD7QyhzQ7aRMaD1D7/ZV9FLIZUzFDsex9jGyyGvBaGw66 3ftb7/o/Rt/fULr8erMayp01CPVobO3c12+WN/m938hXGOrutufvbax7W17WyJBBdtc90NfY7d7d v0ElNPp9t2Q423WPZtlxe0hrdzNvue3b6X82/wDOb/g1L9m12O9TDvB1g6yZ/d9Znubu/qKdWw9O Lh+jg+oS/wB4OxzdXtrbudV7PSf+j/MUM7LqORWPV21yG32MJ9wad2xuz3bW/vJKRX0nMy9jJ2Eh rnt1DWj6J9Np/Oj6b/YrOTilz8amsE1tDhuf72tPt99gPte7bv8AT/lqxXRigsupY1uh2uZoCHfv R9P+0nNp9U17fY1u6y0uADZnb7T9L6P00lNCzH9G+RZ6j64tDXNJ2gO9m/IDf0XH0/5rf+YytPeK 8q8WtsNbbCK2P2E6x+jHqfRqc76fp/ufziNlXB1e8EspmBYAJsIBdtbu/wC0zIc6x/8Ahf8ABoXT 7tzHOrBsiHOpAGg4344n+dY7+cY7+dSUkqxbKc6pwBcwsdvs+X0LY27/ANJ9B3/pJVcvDGNd6lYc an67iY2u7M3vdtt/qfzi0jkNit9YFlVhDTY1w9pcQ1nsPud9L+wpWUVWuabGB5ZO0O1Gv8n6LklN O3BbkuOTZcG47/eBzAdro5/sqUctrK8dtlFjrKx7YDgWbGTZtc1o2v8Af/pd6gcnGrzQKnh2M2HP rElrXNn31tPtdt3ep+jV1my05Dtzb22QzYzTdtBds3n2vtc1+3cxJT//0uE6l/O0111ud6LS7bWD oHe3XZHs2s/eTYzMksmhwdVPvxrqwwOH8mfUa7/PTm3JvZZsaTa7bBDthknljCfd+j9jLXIvT8Sz HL32gbnAag8/12/vfyvz0lJr8zFx3hltgYTwIJgeJ2hV3ZFGWW121xsed2nqTA3NbS9rd+22Pds/ war5Ruqy302Pc+m+CwWmWOnlv8jb9D1GfzaMx2Jj0tZYXfaNjXACWvAia/Sefbu935v57/8AR/QS kj3Ovf6N0Cu0vbSHMdWW+xzanS8NbZ9LZ6SHTR9jraNGX2ucGmDYQA3XbWz3Wb3Vt/4venqvbc1+ +t9ge1zWWWOABLT/ADQhrGUuc7a/d++ky42VOc6s33WOraza4NdoJFns3+g2t36Xf/pLUlM3W1Ms ryLGRftIuJrLSdrHWb6vUa36Gzb/AFFKvqWK4N9Rwqc/VrDJgH6LrHBu1m5V6szCtaXZJfxANpBg E/4FtTW+7cz+d9NAyd+K94rJF1riA5o97pj+1U3XdtZ/hLP+CSU38qrJNhdQ5lDC39LYGhz3n9zR rnP9oWe13p313Fj9lTw5z3MLBJPu3N32Ma7b9CxaL8Z7sEY7ybbNonc6CXTu27/3WqrVTlYrbBaN 1eyW+4NbMjeGMcWt2OY9+6t386kpfqbi7KaxrHWei2H7ATAf9Lfs2+30/wAzcnxq8otYWOD6JAsx 7awwwD9JrTvb7f3t6Tjk3VPZUHepvaJLtjogl3s3fS2NqZ6j0bp+I/GDzYBudGo4IHi38xySkt2b i02+lZYG2HsQYE/R3lo9irjIx8t1YtqgML9zS31CXM2RXW5gc5zP0m9/9RVL/WryLMW57n1vl1fq 6ggj80u+jZ+69n+E/RqzvxMdgrcXHJYGkhnteCRDGVud7Xt2P+h/hElJHl2S40XmDaLPRDmOYWwI Z9Pb63sd7tqHVU7DraxkMvt3uiDYWiG7awyvc5/vZ/O/8YlXeLarHFjybGTXc9wE7HbdtbtrGVPr d+mYxqkLi+pzzWX3WWSCxwDgGj+c9u/0mU+5rf3/AHpKZG2mu1uS9hFpYfW/Rlplon1KvUa13/B/ S/4xSr6jiu2Cx4qseJDCSYB+jvft2Nc5BrysK1k5Dny8ANdZDnCYP6Flbf3/AM70/wAxVL/Wx3vp q0utc4ez6bjO06/TZX7f0daSnQyqsn1HOqc2iqB6ha0OssI7bWjc/aqVDvTyqrfTsDGugvcwsbL/ ANG727rGtf8A2loZGK5+H9nJ9Z7QPc8xJH5znfutVSqvJxq7GXAuZA2+8AQTtsayufc1zf8ABJKf /9Pz/OqsoFdFT3WOe0m1xALtu9r92nua31t7/pK9TnV22CtzXVud/Nl8EPj6W1zfZu/kqs5zMxxt NJsDS2KS6HbJjcK2g+p9L9I9/s9/psVg4LWW0upIYyp0vb+9tB2O/r/mPSU1M/GtZaHh9ltTySWy XbCO5n2bP3foIluHbmlj9zRSWggOkkGGtfsaza76Tfz7FduprvaGWguYDuLZgEjjeqF9lOPkNorf OOR+moBLtsO3Oj+z9OvckpJaw4+IDTe9zGy0bYgyd9pe5n0trWO/4T/hELp+Rdk2aPNXfawe0lm3 a1zP+L/d2fzX6RXWVsfdbt9M1OraC2vkhw+nY1vtb7C5tX/BoFFY+wWbBs93uNujSGloDXOZ+Z6Q 9Cz/AK4kpEemODxdiWMfB5OhBHLWOZvp/wDA0PJbbdltbUXsMhnqgHa2IrO57Bud7mORcy9lV9ba ntoLtrch7NAAPdtbtH0m/vbfoPVqrExa3tuoBaYI3NcSHNIj3au3JKU+2vEpY1732uOjN0ue937o 5VCy623OY+HMpsNbLAQHBu1zTt3+5v8AOe9X8nG9eyokwxm4WDuWuDfa0/ytux38hAvxKm2F1dWw BpebQ7aJLtoqrZt9N7v3an+z/q0lNfOrsptrpqfY4bWuseQHOEPe5jt/t/lfnK/Rm13WbC01WGSx jtdzf3mOb7HKtt+1v9a2n1Zc1rmBxG1p9nqNq2/Q/ftsd/xf81vRxhNryKbKiAyud7T3O30w9v5u 6z/Df1ElNLNxra7wd9t1bvcCZdsI/f3e13/nz/v5r8K3MsFpc0UOG5hdJcARuJYG7P8AwR6uXY9V +0Wguaw7gyYBPHuj91UbbaKcpuOHh+IADZTJeGlrtx/sfnvrSUzyWfZ8RvpWufV9ANaQGlvuts3G v6f0dnt9NR6ffflPLjY6vl8NA2Fzfa/cz/rjH/uf8GrTa2udkTtdU5oBZVqYId73R7fVsYfZsQaW D9nhzS0S/fYbdGOMhrmucz2+m/a1JSIdMe17bcSxrweHT7v3drHDfT/0WIdzLMjN/QOfXucW+qAQ 0NE/nN9z96Nl5DGZTaqrBTWXBuQ9vt1bMtBYPp7XbXq1Ti41TxbQNstg7XEtc06iZ3f2ElKturxa 2tJfa8iK26useQqHq2W9Qafcym5zBJg7XtB9JrX+9ntsV6/GN19Ty6K2tc2xvdwJDts/uvj9Iq92 NVTY59dfp7Q0i3dtlznF22urb6du3/QfufzaSn//1ONrFFd0sIduHpvsLtzg8GW1v121ep7/AGbW fpEdzmtIDnBpcdrQTEn90Ss3p1Po1Osu9zHbqvTgu3ztftY38/a9tn/TVjYbfTbv34t2tRe2bGmN 3ptsd9Hcxrtlnvs/MSU21TyqLfV3YtVTCWzbe8A9/otZD/d+c57at6thzXklpDoMOggwf3dFDJrN lD2CSSNA2AZBn2ud7WpKcZl1Nd1Z3gtZYLHbA4MJB7seGbXbfoOVrqtldd9TJ27Wu3Bukiww4O2g +z85/wDXT0DOqFtdzbHsDCQ0S5sjbuZ7y71GbHO3/wDgKkbMh1djqG2GwljfUYHN0894rfY9tTP+ L9//AAiSkeLXa5jTW2nJxgYfXthw7+11rWP3N/4xaga1o2tADRoABA+QVPp+PdVvdfO9wABLtwPf Sfez+XuVxJSxc0ODS4Bzp2tJ1Mc7QhZLq9oqs2kWEFwcYAYD77HOluz92t3+mUbWk212UFhstG1r i0PAa3cXWsfu9u1r/wDrn6NAyG121210FxuY5znucDusfW3Z7Hf8F6n0GfzaSk9Tsdln6ItLLgAL A4vJsH+CdY5z/wAw7qmI5c0ODS4BzvogkAmP3f3lm4NTacd7sj9JVZurDAC7e1v6Rr2tH/Xnb/zF aDDZZU1z/UpeA+h7mzZpts9P1fzfotfu2epYxJTZVLJotbY52NVVUzbutuc0EmPzWs22f+B1q4HN cJaQ4TEggifkhZdTrcdzGAl2haGkAyP5Tva1JTlY99VeTTteCxj9xDdwYS72OfteG7HtR+pWVMym 1zsDK9jmt0BDju2v2f4NSqGWyu2rJbY+sNkclkSA9sO3b27Hbv8ASM2fo1KyzLfS80Cz1HvAc9gL Z0Jsdtd6b3O9rGfpP+tpKYYtdrwwhlOTiFwa4Bm1zf5Y3tY923d/wi0wAAA0AAaADQAKp0+i2lrz dO9xGpO4ED85s+9v9V6tkgAkmANSToAElLbm7tm4byJDZ1j97ahZBqO2uzbtJDn7jG1omH7pbse5 /sqUbGPNzXY7mCy4fTLQ/axo2usrfPmxvp/nvVbLa27HeMcuLq9znbgd1hltLrNx/nPTb6jf+DSU /wD/1eLsAfOx7a6sYt2t3bAZHu/Sj31VbHejXs+nZ6iiaHXNiqamwSN9ps3OIcwfRfZ6e3e79Lu/ 62h1/ZXvNTGHIq3tedoAnbFb3Waerc1vuf7XP/nFTc27Es2uL6GE/SGj3CT9B/8ANs9r/wB9JTMO sx5BtsYyifTqrIadPpOuLvZ/Oez/AAv+YtJuWwYrcm8eiHCdpMk/u7P66zuolvqtLmlzPa57AYlx az27/c56u203ZDcZ2z7OWE7myC5jSAGln8va3/rf9hJTUyb325dUtc2i3bU5lrI2je17+fZ79n0k s5t2PZXUyzfbaJc/bDhtfva72bnfT3/2EW/BpZYRTXYJaXuLS3YGyGtZts9t+3b/ADW71LP9Ik/b mOF1jHurJax7anQP7TY9S73e7/B+j/xnqJKbdOXTdYaxursH5lg2uI/fa1UMjLusteGvtxraTDWS CzTjft2/zjvzv0tatjC9PIxzVHpVk7wex2lu9n/G/n7fz1Qy3OOcXei6q0AbxuDw9v0d2yPd7P3E lNjExbBWLhoHEu9JrvTJDgPUDLGn9G3e1vp/vordCbq3en6DSRW+zeST+/ufY2jd/NM2/nqrnveb xRU5xBa0ekZc1wDQG+m1m57Pb9JFrq+z0Bz6X+qWuZY90R73e1j2n1PU+l/g/wBKkpPY4XTa1wYy kgCsu9IkOHu3vG19O/6NX/FqL8Z97CK5rbDtrX2epuLhsn6djavZ6nu3/wDQQsc41kVNY6+pjxZL QG9tm91YaLH7XDb/AKNU2tvxbBXY59IdpDfa939Ww+z/ADLElMxdZQC422NZTLaqmQ0AA6G7d7Nz 3b/Z6b3/AM4tR2UxmO2+8GovEirlxJ/NZ+8s3qEfa/dWbK90+m07dz3QXQ7V9ivXU3ZFmPY5vo7Q 4WiZc0GPaxwj6bW7P+DSU1LL3257GkFtNxYALWatLTOyHe33WJskXY+TVTW8uc4MsfaGS/2mxrZ2 bt3sd/bRrMSqm4mlj2hrfUe4ECsa+xvpO/ntn7rHer/xlii5rMx4tsrsNdrwwhjhDdNrd7Y32bP9 N/Ns+h+kSU3aMunIc5rQ5j281WDa+P3tqzrcu+173MfZj21OLRUSDXI/MdG33v8A+EY/erbMI15V L6z+iY10g9nEbTs/k2uPqf8AB/pFQvcXZr3Gk0Pgi5pcHAgj6cQP6+9n/GJKbWLiWV1NsbJY6T6Q eWEtdsPtslv57N1df57EQe3dkVu2ikR6LrPUJDvph3us9F9kN9HY76f84quc+x+W+isueJ1pMuBg 6els3Or4/kKYpZjY4a6pzHuZ6b7XRtLnOLtrq4s9TZ9NnpJKf//W4LBx/s1L8qSQI9MuEAhw2Psc Ppenu/Sf8WxWrcp2OG+oRey4D09o2STt9pEvbsc1+5r1zqSSndrwrxmNvuaw6kgsc4OYR7m+DHM/ wftV5cokkp6bI2OYKXDd6rg0MkgmDuc/2/6JrfUUaq66bvaXONrYFr3bidpn0v3f+E/z1zaSSnq1 WzsZ1/pbGgvaTDnOIawfS3Qz3ue5c6kkp6CvIspc3Dc0C8tG14MsInZLvoP9jG/2091ZyW24xeHv rG4OA2+5zXsYyzlv529c8kkp2sOj7Hjm98tJO0bwQAHmtpfY36XtexWLcl2OWVWD1zcQKwAGySdr hYPc1c6kkp3qMO5mW264NcfcRYxzpa7n3NdG5j9zvoK6uUSSU9NeGvDKXDd6jhABIIDfc60Ef6NR pbVTaWNJJtaHNe524u27tzG/m/o2u3+399c2kkp6tVM7FfkOrdW0F7ZG97nBrQNdGM9298rn0klP QsyLWvGGQG5ED9J9JpEEusgbNz9rfo/vprq3ZVdtG8PfT9FzRtBc4OZ6dn8tnuXPpJKf/9n/7SR6 UGhvdG9zaG9wIDMuMAA4QklNBAQAAAAAAAccAgAAAgACADhCSU0EJQAAAAAAEEYM8okmuFbasJwB obCnkHc4QklNA+0AAAAAABAAlgAAAAEAAQCWAAAAAQABOEJJTQQmAAAAAAAOAAAAAAAAAAAAAD+A AAA4QklNBA0AAAAAAAQAAAB4OEJJTQQZAAAAAAAEAAAAHjhCSU0D8wAAAAAACQAAAAAAAAAAAQA4 QklNBAoAAAAAAAEAADhCSU0nEAAAAAAACgABAAAAAAAAAAE4QklNA/QAAAAAABIANQAAAAEALQAA AAYAAAAAAAE4QklNA/cAAAAAABwAAP////////////////////////////8D6AAAOEJJTQQIAAAA AAAQAAAAAQAAAkAAAAJAAAAAADhCSU0EHgAAAAAABAAAAAA4QklNBBoAAAAAA28AAAAGAAAAAAAA AAAAAARlAAAF3AAAAB0AYgBsAGEAYwBrACAAdABpAGUAIABiAGEAYwBrAGcAcgBvAHUAbgBkAF8A aQBuAHYAZQByAHQAZQBkAAAAAQAAAAAAAAAAAAAAAAAAAAAAAAABAAAAAAAAAAAAAAXcAAAEZQAA AAAAAAAAAAAAAAAAAAABAAAAAAAAAAAAAAAAAAAAAAAAABAAAAABAAAAAAAAbnVsbAAAAAIAAAAG Ym91bmRzT2JqYwAAAAEAAAAAAABSY3QxAAAABAAAAABUb3AgbG9uZwAAAAAAAAAATGVmdGxvbmcA AAAAAAAAAEJ0b21sb25nAAAEZQAAAABSZ2h0bG9uZwAABdwAAAAGc2xpY2VzVmxMcwAAAAFPYmpj AAAAAQAAAAAABXNsaWNlAAAAEgAAAAdzbGljZUlEbG9uZwAAAAAAAAAHZ3JvdXBJRGxvbmcAAAAA AAAABm9yaWdpbmVudW0AAAAMRVNsaWNlT3JpZ2luAAAADWF1dG9HZW5lcmF0ZWQAAAAAVHlwZWVu dW0AAAAKRVNsaWNlVHlwZQAAAABJbWcgAAAABmJvdW5kc09iamMAAAABAAAAAAAAUmN0MQAAAAQA AAAAVG9wIGxvbmcAAAAAAAAAAExlZnRsb25nAAAAAAAAAABCdG9tbG9uZwAABGUAAAAAUmdodGxv bmcAAAXcAAAAA3VybFRFWFQAAAABAAAAAAAAbnVsbFRFWFQAAAABAAAAAAAATXNnZVRFWFQAAAAB AAAAAAAGYWx0VGFnVEVYVAAAAAEAAAAAAA5jZWxsVGV4dElzSFRNTGJvb2wBAAAACGNlbGxUZXh0 VEVYVAAAAAEAAAAAAAlob3J6QWxpZ25lbnVtAAAAD0VTbGljZUhvcnpBbGlnbgAAAAdkZWZhdWx0 AAAACXZlcnRBbGlnbmVudW0AAAAPRVNsaWNlVmVydEFsaWduAAAAB2RlZmF1bHQAAAALYmdDb2xv clR5cGVlbnVtAAAAEUVTbGljZUJHQ29sb3JUeXBlAAAAAE5vbmUAAAAJdG9wT3V0c2V0bG9uZwAA AAAAAAAKbGVmdE91dHNldGxvbmcAAAAAAAAADGJvdHRvbU91dHNldGxvbmcAAAAAAAAAC3JpZ2h0 T3V0c2V0bG9uZwAAAAAAOEJJTQQoAAAAAAAMAAAAAT/wAAAAAAAAOEJJTQQUAAAAAAAEAAAABjhC SU0EDAAAAAAd5gAAAAEAAACgAAAAeAAAAeAAAOEAAAAdygAYAAH/2P/gABBKRklGAAECAABIAEgA AP/tAAxBZG9iZV9DTQAB/+4ADkFkb2JlAGSAAAAAAf/bAIQADAgICAkIDAkJDBELCgsRFQ8MDA8V GBMTFRMTGBEMDAwMDAwRDAwMDAwMDAwMDAwMDAwMDAwMDAwMDAwMDAwMDAENCwsNDg0QDg4QFA4O DhQUDg4ODhQRDAwMDAwREQwMDAwMDBEMDAwMDAwMDAwMDAwMDAwMDAwMDAwMDAwMDAwM/8AAEQgA eACgAwEiAAIRAQMRAf/dAAQACv/EAT8AAAEFAQEBAQEBAAAAAAAAAAMAAQIEBQYHCAkKCwEAAQUB AQEBAQEAAAAAAAAAAQACAwQFBgcICQoLEAABBAEDAgQCBQcGCAUDDDMBAAIRAwQhEjEFQVFhEyJx gTIGFJGhsUIjJBVSwWIzNHKC0UMHJZJT8OHxY3M1FqKygyZEk1RkRcKjdDYX0lXiZfKzhMPTdePz RieUpIW0lcTU5PSltcXV5fVWZnaGlqa2xtbm9jdHV2d3h5ent8fX5/cRAAICAQIEBAMEBQYHBwYF NQEAAhEDITESBEFRYXEiEwUygZEUobFCI8FS0fAzJGLhcoKSQ1MVY3M08SUGFqKygwcmNcLSRJNU oxdkRVU2dGXi8rOEw9N14/NGlKSFtJXE1OT0pbXF1eX1VmZ2hpamtsbW5vYnN0dXZ3eHl6e3x//a AAwDAQACEQMRAD8A4XJezLtOTvs9MOax1rBLjLvpOe9we3e53+Da/wD0lqn9isqycdzSbAw/pHum WwCHQZ3enb/o/wDSf8YgYFxssL6dLQ0gMJAY5jT7qtG7qn+5r67d9v8Awiu2ZTQAa9pcCBZU87bB P5jK/wA6z/oJKZZFAva1u4sg6uaBvj91jz9D+Uq1jrMR9eOXkY1g/nTAcyXe/wB7fo/19v8A57V4 6FZ2Vj1tyi6rHfkXWDc6XEMaD7Zn+VH57/TSU2jj7nWUua4UbYBeS4byC3dWXuc72sd7/wCWq+LQ 2vEc/H/SWEgTXo7b7Wv2b/8ACPq/S/21XpudTfW0WQ1z2+o0Oa87G+xrBYx1n6Njf8Gj9QeKSzHY 4V1va8WtOoO86fSLfe129+7f+jSUlussotrqx53XRubYS8M1+n+kcf8Aq1OrCFNwsFjn8722AEEn 89mg9N+5URU2wNGRQ+yp7tcllm8g/R3P2Gyv/OWq1ja2itujWiAJJ0HmUlNbLosuux9o9rS/c4/m zt9+0/nbQ70/+EQL8YMuIY+xzmD1tpG9rQHe0uc5/qfm+99X6T/z2rj79lwY4sZWG7nPe7add382 Pztu39Ig5d4dj7zuFBI2R7XPI/SCz3Nf6dNez1P5v1LUlILCzKtF5NlVb3NqBYBoSDDXWbt30vd+ ib6X83+ejNxH15dD2+9jQ7e8nUHbtLdfc5jnfzX7nvQem3F+51QO/bqwloa5rT9Bu1lTarGepub+ Y/1FbdlNJZ6Ra6XbbK3EttEkN2tq/fb+fuSUvkY3r7AXmsNncWAbyPzWts/MagF1tF1eI5x+zvA2 2fRc3X+bLmfR3fQ3K6s3Ixqq8h3o4777LBusc55DGA/yv5X/AAr0lNp1AcLqrA5lAb7H2EuhxD22 WVl7t/ptZ++5BxaQzE30Avc553CuQ4NJaLKq9+x279G1Axb3V5VbDbLXum0S15Mj06wbWOs31sj6 CnnOFT2YrHbKdkPYSDqSXN2+oW/pG/6Rz0lJrbbKclmNjOk2FpeXEv8ATBnj1Hfnt92xzv8Az4iU 4baLNzXueIILbIMHs5joHp/ylRZSy0sbkY7nMsd/SWWb/c4+71Cz1Kve76f561QA0Bo4AgSZ0HmU lNbKxn35NJGlbWuDrBy0yD7J9vqOb7WP/wDSaA/H9K8ua+yw07bXBwljZcXN97neqz/jGb/+FVt2 QGXFjyyutjQXOe6HGfoljfzmfmKvm2l1QfZuZSHTUzQOc4Df61m9r9lTW/zdWzfb/hElP//Q4aqk YrGNA9O6549rAHva2Nm1m72Oe92xjnv/AEfqIjrnVejbcx4taCx7i1o3t2vftbsc9u/c1uxMLLLW 3RSLX3OawVmdBE+/9yquWv8A+MsQKc/Gg+vW4ucC2HOda4gkhzGNf9H3N/4P/oJKTV9VoIYLQWvs 1DGAu2t/N9Q+36X0vY1WMoOOPYGnaYmYnTv7PztzVmZQtoseykv9S52gbIsdIB/Sbfd9B/0P8Jd6 m9aePV9lxWMeSPTbL3OPB5f/AGWpKcuj0yLasipjNrd2rBu5aNrnMDPTd7/7H+FRr76XNsuIZZb7 W+4B47t5buaxu2uy32/pU9+c6zLZTU/dTcGsa5joguc31HOj37tu6vYo5F2ThFrfb6lsFoa47Btd +cx+1vuZ+i/62kpN0ptrRYXgsGns2hok/nhzA1tiPkZtGM9rLd43fnBstE/vH2/9BFrvqu3Gl4sD DBjUArJyKrMbKsqJe2i8ywvJLHFw1bZ+9/W/nWfzqSm0zLGS5ldtc7XOJYz3B5aGur2B0fo9fU9/ sUnl1lhpyS4NvLwwWNaNoI2V+m6tz9z/AH7P0jkN1uLjVNx7Ky62GOAMskxNfpXD6PpfQ/7c/lp6 LHW1WE0zXcxwFr3OdJadvpWO97mfv17fz0lKZUcVjKGmMi4vP6MbnAR7WsD9rdrnV/4T/hER9/ou rtsY9tmxzbNwDd4Y3fuaWuezc1//AELFGt9r6XRULrLntkmQYaP52wt+h6e39Hseg0Z2I4H1a3F1 gDRLnWPcJ+izd9Da/wDlf8IkpPX1SgljLAW2v1LWguDf3Q8/S3f1GI2cH/ZnhpIcO0bp/k7Pztyz clt1Vj8akudbc50hkhzp03W7fzf3a/ofzq1GNbi47WudDaWgOe4/6/2UlOXQai2yu+tlbmQ4O2gO EkN1tbs2PZvrd/o/9IiZN1LmWZAYx9r3NaZaHgS0n6Y3N2sYz/B/9cU7Mx12Z9mrcHVWbBW5riBA 99jX7fd+k/m1C2/JxLqqpbveWPcQ4iuAXsf7Xjaz1PZvSUn6W2xtb94LNY2bQ2D3PtDWv3fvouRn UY9grt3NJ/P2ksB/lcOd/wBbRq7qrgX0vFjAYkeKyLqrca+3Gdu9G0udXuJLXA66/wDC/uWf6VJT cqy/tFlfqVOmve70mw6XtLA1wn/Bt3Od7vz0nh1zjj5JcPWDtm9rWlpJ/R+k6tzmu3N3fTd+Yo23 42O37M5hN7dp71kmA3dTa381jfYz/ttNVa+zFtcaS1trNzbXOc4u2Hbtc/3ubYzb6tKSn//R4DBu ty7y61zmHklntbLf0lW5v0Ht27v5z9xEPT6rXutw8gb5lxkOO4+Flfur3f1USgNdgWEkNLpc559w cGQfoM/wTdvpPYz8z/SIWdmMc+vbcAYDbrmTBB22bK9vudtjd/I3pKRZNTsjIbUwExFbnN1DWjbW 5+xvvd72fT/mlaycQ7cailpdWxzpLzuAMDbZaPztvv8A/PaPVThu2X0MbpJY9umhG33fvf21M2O9 YVNZI27rHlwAaDuDfafp+5n9hJTn34ra7o9UucAbA1zS7a1p9r3Wsb+hbp+b7P8ArafINeVeLd3p M9tYfs3kE/vO/m6fe72f6T+RVsR8nIa6lz2OLagdvqtjc50/zdJdH6Nrm/prf5tAwLd8mr3wJNMA NLWke6r/AIdm5v0/psSUkZi20ZmO7V8zvsHIhvvZaY97N230d/8AxaBnYQqu9asONdmthJgMM6fp Hna7d+5YtB+QAwWVj1a922wggFkkN1Y73b9zv5r6anZTXaWixoeGGQ06ifo/R/OSU0bMM5cZD7Qy hzQ7aRMaD1D7/ZV9FLIZUzFDsex9jGyyGvBaGw663ftb7/o/Rt/fULr8erMayp01CPVobO3c12+W N/m938hXGOrutufvbax7W17WyJBBdtc90NfY7d7dv0ElNPp9t2Q423WPZtlxe0hrdzNvue3b6X82 /wDOb/g1L9m12O9TDvB1g6yZ/d9Znubu/qKdWw9OLh+jg+oS/wB4OxzdXtrbudV7PSf+j/MUM7Lq ORWPV21yG32MJ9wad2xuz3bW/vJKRX0nMy9jJ2Ehrnt1DWj6J9Np/Oj6b/YrOTilz8amsE1tDhuf 72tPt99gPte7bv8AT/lqxXRigsupY1uh2uZoCHfvR9P+0nNp9U17fY1u6y0uADZnb7T9L6P00lNC zH9G+RZ6j64tDXNJ2gO9m/IDf0XH0/5rf+YytPeK8q8WtsNbbCK2P2E6x+jHqfRqc76fp/ufziNl XB1e8EspmBYAJsIBdtbu/wC0zIc6x/8Ahf8ABoXT7tzHOrBsiHOpAGg4344n+dY7+cY7+dSUkqxb Kc6pwBcwsdvs+X0LY27/ANJ9B3/pJVcvDGNd6lYcan67iY2u7M3vdtt/qfzi0jkNit9YFlVhDTY1 w9pcQ1nsPud9L+wpWUVWuabGB5ZO0O1Gv8n6LklNO3BbkuOTZcG47/eBzAdro5/sqUctrK8dtlFj rKx7YDgWbGTZtc1o2v8Af/pd6gcnGrzQKnh2M2HPrElrXNn31tPtdt3ep+jV1my05Dtzb22QzYzT dtBds3n2vtc1+3cxJT//0uE6l/O0111ud6LS7bWDoHe3XZHs2s/eTYzMksmhwdVPvxrqwwOH8mfU a7/PTm3JvZZsaTa7bBDthknljCfd+j9jLXIvT8SzHL32gbnAag8/12/vfyvz0lJr8zFx3hltgYTw IJgeJ2hV3ZFGWW121xsed2nqTA3NbS9rd+22Pds/war5Ruqy302Pc+m+CwWmWOnlv8jb9D1GfzaM x2Jj0tZYXfaNjXACWvAia/Sefbu935v57/8AR/QSkj3Ovf6N0Cu0vbSHMdWW+xzanS8NbZ9LZ6SH TR9jraNGX2ucGmDYQA3XbWz3Wb3Vt/4venqvbc1++t9ge1zWWWOABLT/ADQhrGUuc7a/d++ky42V Oc6s33WOraza4NdoJFns3+g2t36Xf/pLUlM3W1MsryLGRftIuJrLSdrHWb6vUa36Gzb/AFFKvqWK 4N9Rwqc/VrDJgH6LrHBu1m5V6szCtaXZJfxANpBgE/4FtTW+7cz+d9NAyd+K94rJF1riA5o97pj+ 1U3XdtZ/hLP+CSU38qrJNhdQ5lDC39LYGhz3n9zRrnP9oWe13p313Fj9lTw5z3MLBJPu3N32Ma7b 9CxaL8Z7sEY7ybbNonc6CXTu27/3WqrVTlYrbBaN1eyW+4NbMjeGMcWt2OY9+6t386kpfqbi7Kax rHWei2H7ATAf9Lfs2+30/wAzcnxq8otYWOD6JAsx7awwwD9JrTvb7f3t6Tjk3VPZUHepvaJLtjog l3s3fS2NqZ6j0bp+I/GDzYBudGo4IHi38xySkt2bi02+lZYG2HsQYE/R3lo9irjIx8t1YtqgML9z S31CXM2RXW5gc5zP0m9/9RVL/WryLMW57n1vl1fq6ggj80u+jZ+69n+E/RqzvxMdgrcXHJYGkhnt eCRDGVud7Xt2P+h/hElJHl2S40XmDaLPRDmOYWwIZ9Pb63sd7tqHVU7DraxkMvt3uiDYWiG7awyv c5/vZ/O/8YlXeLarHFjybGTXc9wE7HbdtbtrGVPrd+mYxqkLi+pzzWX3WWSCxwDgGj+c9u/0mU+5 rf3/AHpKZG2mu1uS9hFpYfW/Rlplon1KvUa13/B/S/4xSr6jiu2Cx4qseJDCSYB+jvft2Nc5Brys K1k5Dny8ANdZDnCYP6Flbf3/AM70/wAxVL/Wx3vpq0utc4ez6bjO06/TZX7f0daSnQyqsn1HOqc2 iqB6ha0OssI7bWjc/aqVDvTyqrfTsDGugvcwsbL/ANG727rGtf8A2loZGK5+H9nJ9Z7QPc8xJH5z nfutVSqvJxq7GXAuZA2+8AQTtsayufc1zf8ABJKf/9Pz/OqsoFdFT3WOe0m1xALtu9r92nua31t7 /pK9TnV22CtzXVud/Nl8EPj6W1zfZu/kqs5zMxxtNJsDS2KS6HbJjcK2g+p9L9I9/s9/psVg4LWW 0upIYyp0vb+9tB2O/r/mPSU1M/GtZaHh9ltTySWyXbCO5n2bP3foIluHbmlj9zRSWggOkkGGtfsa za76Tfz7FduprvaGWguYDuLZgEjjeqF9lOPkNorfOOR+moBLtsO3Oj+z9OvckpJaw4+IDTe9zGy0 bYgyd9pe5n0trWO/4T/hELp+Rdk2aPNXfawe0lm3a1zP+L/d2fzX6RXWVsfdbt9M1OraC2vkhw+n Y1vtb7C5tX/BoFFY+wWbBs93uNujSGloDXOZ+Z6Q9Cz/AK4kpEemODxdiWMfB5OhBHLWOZvp/wDA 0PJbbdltbUXsMhnqgHa2IrO57Bud7mORcy9lV9bantoLtrch7NAAPdtbtH0m/vbfoPVqrExa3tuo BaYI3NcSHNIj3au3JKU+2vEpY1732uOjN0ue937o5VCy623OY+HMpsNbLAQHBu1zTt3+5v8AOe9X 8nG9eyokwxm4WDuWuDfa0/ytux38hAvxKm2F1dWwBpebQ7aJLtoqrZt9N7v3an+z/q0lNfOrsptr pqfY4bWuseQHOEPe5jt/t/lfnK/Rm13WbC01WGSxjtdzf3mOb7HKtt+1v9a2n1Zc1rmBxG1p9nqN q2/Q/ftsd/xf81vRxhNryKbKiAyud7T3O30w9v5u6z/Df1ElNLNxra7wd9t1bvcCZdsI/f3e13/n z/v5r8K3MsFpc0UOG5hdJcARuJYG7P8AwR6uXY9V+0Wguaw7gyYBPHuj91UbbaKcpuOHh+IADZTJ eGlrtx/sfnvrSUzyWfZ8RvpWufV9ANaQGlvuts3Gv6f0dnt9NR6ffflPLjY6vl8NA2Fzfa/cz/rj H/uf8GrTa2udkTtdU5oBZVqYId73R7fVsYfZsQaWD9nhzS0S/fYbdGOMhrmucz2+m/a1JSIdMe17 bcSxrweHT7v3drHDfT/0WIdzLMjN/QOfXucW+qAQ0NE/nN9z96Nl5DGZTaqrBTWXBuQ9vt1bMtBY Pp7XbXq1Ti41TxbQNstg7XEtc06iZ3f2ElKturxa2tJfa8iK26useQqHq2W9Qafcym5zBJg7XtB9 JrX+9ntsV6/GN19Ty6K2tc2xvdwJDts/uvj9Iq92NVTY59dfp7Q0i3dtlznF22urb6du3/Qfufza Sn//1ONrFFd0sIduHpvsLtzg8GW1v121ep7/AGbWfpEdzmtIDnBpcdrQTEn90Ss3p1Po1Osu9zHb qvTgu3ztftY38/a9tn/TVjYbfTbv34t2tRe2bGmN3ptsd9Hcxrtlnvs/MSU21TyqLfV3YtVTCWzb e8A9/otZD/d+c57at6thzXklpDoMOggwf3dFDJrNlD2CSSNA2AZBn2ud7WpKcZl1Nd1Z3gtZYLHb A4MJB7seGbXbfoOVrqtldd9TJ27Wu3Bukiww4O2g+z85/wDXT0DOqFtdzbHsDCQ0S5sjbuZ7y71G bHO3/wDgKkbMh1djqG2GwljfUYHN0894rfY9tTP+L9//AAiSkeLXa5jTW2nJxgYfXthw7+11rWP3 N/4xaga1o2tADRoABA+QVPp+PdVvdfO9wABLtwPfSfez+XuVxJSxc0ODS4Bzp2tJ1Mc7QhZLq9oq s2kWEFwcYAYD77HOluz92t3+mUbWk212UFhstG1ri0PAa3cXWsfu9u1r/wDrn6NAyG121210FxuY 5znucDusfW3Z7Hf8F6n0GfzaSk9Tsdln6ItLLgALA4vJsH+CdY5z/wAw7qmI5c0ODS4BzvogkAmP 3f3lm4NTacd7sj9JVZurDAC7e1v6Rr2tH/Xnb/zFaDDZZU1z/UpeA+h7mzZpts9P1fzfotfu2epY xJTZVLJotbY52NVVUzbutuc0EmPzWs22f+B1q4HNcJaQ4TEggifkhZdTrcdzGAl2haGkAyP5Tva1 JTlY99VeTTteCxj9xDdwYS72OfteG7HtR+pWVMym1zsDK9jmt0BDju2v2f4NSqGWyu2rJbY+sNkc lkSA9sO3b27Hbv8ASM2fo1KyzLfS80Cz1HvAc9gLZ0Jsdtd6b3O9rGfpP+tpKYYtdrwwhlOTiFwa 4Bm1zf5Y3tY923d/wi0wAAA0AAaADQAKp0+i2lrzdO9xGpO4ED85s+9v9V6tkgAkmANSToAElLbm 7tm4byJDZ1j97ahZBqO2uzbtJDn7jG1omH7pbse5/sqUbGPNzXY7mCy4fTLQ/axo2usrfPmxvp/n vVbLa27HeMcuLq9znbgd1hltLrNx/nPTb6jf+DSU/wD/1eLsAfOx7a6sYt2t3bAZHu/Sj31VbHej Xs+nZ6iiaHXNiqamwSN9ps3OIcwfRfZ6e3e79Lu/62h1/ZXvNTGHIq3tedoAnbFb3Waerc1vuf7X P/nFTc27Es2uL6GE/SGj3CT9B/8ANs9r/wB9JTMOsx5BtsYyifTqrIadPpOuLvZ/Oez/AAv+YtJu WwYrcm8eiHCdpMk/u7P66zuolvqtLmlzPa57AYlxaz27/c56u203ZDcZ2z7OWE7myC5jSAGln8va 3/rf9hJTUyb325dUtc2i3bU5lrI2je17+fZ79n0ks5t2PZXUyzfbaJc/bDhtfva72bnfT3/2EW/B pZYRTXYJaXuLS3YGyGtZts9t+3b/ADW71LP9Ik/bmOF1jHurJax7anQP7TY9S73e7/B+j/xnqJKb dOXTdYaxursH5lg2uI/fa1UMjLusteGvtxraTDWSCzTjft2/zjvzv0tatjC9PIxzVHpVk7wex2lu 9n/G/n7fz1Qy3OOcXei6q0AbxuDw9v0d2yPd7P3ElNjExbBWLhoHEu9JrvTJDgPUDLGn9G3e1vp/ vordCbq3en6DSRW+zeST+/ufY2jd/NM2/nqrnvebxRU5xBa0ekZc1wDQG+m1m57Pb9JFrq+z0Bz6 X+qWuZY90R73e1j2n1PU+l/g/wBKkpPY4XTa1wYykgCsu9IkOHu3vG19O/6NX/FqL8Z97CK5rbDt rX2epuLhsn6djavZ6nu3/wDQQsc41kVNY6+pjxZLQG9tm91YaLH7XDb/AKNU2tvxbBXY59IdpDfa 939Ww+z/ADLElMxdZQC422NZTLaqmQ0AA6G7d7Nz3b/Z6b3/AM4tR2UxmO2+8GovEirlxJ/NZ+8s 3qEfa/dWbK90+m07dz3QXQ7V9ivXU3ZFmPY5vo7Q4WiZc0GPaxwj6bW7P+DSU1LL3257GkFtNxYA LWatLTOyHe33WJskXY+TVTW8uc4MsfaGS/2mxrZ2bt3sd/bRrMSqm4mlj2hrfUe4ECsa+xvpO/nt n7rHer/xlii5rMx4tsrsNdrwwhjhDdNrd7Y32bP9N/Ns+h+kSU3aMunIc5rQ5j281WDa+P3tqzrc u+173MfZj21OLRUSDXI/MdG33v8A+EY/erbMI15VL6z+iY10g9nEbTs/k2uPqf8AB/pFQvcXZr3G k0Pgi5pcHAgj6cQP6+9n/GJKbWLiWV1NsbJY6T6QeWEtdsPtslv57N1df57EQe3dkVu2ikR6LrPU JDvph3us9F9kN9HY76f84quc+x+W+isueJ1pMuBg6els3Or4/kKYpZjY4a6pzHuZ6b7XRtLnOLtr q4s9TZ9NnpJKf//W4LBx/s1L8qSQI9MuEAhw2PscPpenu/Sf8WxWrcp2OG+oRey4D09o2STt9pEv bsc1+5r1zqSSndrwrxmNvuaw6kgsc4OYR7m+DHM/wftV5cokkp6bI2OYKXDd6rg0MkgmDuc/2/6J rfUUaq66bvaXONrYFr3bidpn0v3f+E/z1zaSSnq1WzsZ1/pbGgvaTDnOIawfS3Qz3ue5c6kkp6Cv Ispc3Dc0C8tG14MsInZLvoP9jG/2091ZyW24xeHvrG4OA2+5zXsYyzlv529c8kkp2sOj7Hjm98tJ O0bwQAHmtpfY36XtexWLcl2OWVWD1zcQKwAGySdrhYPc1c6kkp3qMO5mW264NcfcRYxzpa7n3NdG 5j9zvoK6uUSSU9NeGvDKXDd6jhABIIDfc60Ef6NRpbVTaWNJJtaHNe524u27tzG/m/o2u3+399c2 kkp6tVM7FfkOrdW0F7ZG97nBrQNdGM9298rn0klPQsyLWvGGQG5ED9J9JpEEusgbNz9rfo/vprq3 ZVdtG8PfT9FzRtBc4OZ6dn8tnuXPpJKf/9k4QklNBCEAAAAAAFUAAAABAQAAAA8AQQBkAG8AYgBl ACAAUABoAG8AdABvAHMAaABvAHAAAAATAEEAZABvAGIAZQAgAFAAaABvAHQAbwBzAGgAbwBwACAA QwBTADIAAAABADhCSU0PoAAAAAAA+G1hbmlJUkZSAAAA7DhCSU1BbkRzAAAAzAAAABAAAAABAAAA AAAAbnVsbAAAAAMAAAAAQUZTdGxvbmcAAAAAAAAAAEZySW5WbExzAAAAAU9iamMAAAABAAAAAAAA bnVsbAAAAAEAAAAARnJJRGxvbmcbMvu/AAAAAEZTdHNWbExzAAAAAU9iamMAAAABAAAAAAAAbnVs bAAAAAQAAAAARnNJRGxvbmcAAAAAAAAAAEFGcm1sb25nAAAAAAAAAABGc0ZyVmxMcwAAAAFsb25n GzL7vwAAAABMQ250bG9uZwAAAAAAADhCSU1Sb2xsAAAACAAAAAAAAAAAOEJJTQ+hAAAAAAAcbWZy aQAAAAIAAAAQAAAAAQAAAAAAAAABAAAAADhCSU0EBgAAAAAABwAIAAAAAQEA/+E6sWh0dHA6Ly9u cy5hZG9iZS5jb20veGFwLzEuMC8APD94cGFja2V0IGJlZ2luPSLvu78iIGlkPSJXNU0wTXBDZWhp SHpyZVN6TlRjemtjOWQiPz4KPHg6eG1wbWV0YSB4bWxuczp4PSJhZG9iZTpuczptZXRhLyIgeDp4 bXB0az0iMy4xLjEtMTEyIj4KICAgPHJkZjpSREYgeG1sbnM6cmRmPSJodHRwOi8vd3d3LnczLm9y Zy8xOTk5LzAyLzIyLXJkZi1zeW50YXgtbnMjIj4KICAgICAgPHJkZjpEZXNjcmlwdGlvbiByZGY6 YWJvdXQ9IiIKICAgICAgICAgICAgeG1sbnM6ZGM9Imh0dHA6Ly9wdXJsLm9yZy9kYy9lbGVtZW50 cy8xLjEvIj4KICAgICAgICAgPGRjOmZvcm1hdD5pbWFnZS9qcGVnPC9kYzpmb3JtYXQ+CiAgICAg IDwvcmRmOkRlc2NyaXB0aW9uPgogICAgICA8cmRmOkRlc2NyaXB0aW9uIHJkZjphYm91dD0iIgog ICAgICAgICAgICB4bWxuczp4YXA9Imh0dHA6Ly9ucy5hZG9iZS5jb20veGFwLzEuMC8iPgogICAg ICAgICA8eGFwOkNyZWF0b3JUb29sPkFkb2JlIFBob3Rvc2hvcCBDUzIgV2luZG93czwveGFwOkNy ZWF0b3JUb29sPgogICAgICAgICA8eGFwOkNyZWF0ZURhdGU+MjAwOS0wNC0zMFQwNzozOTozMy0w NzowMDwveGFwOkNyZWF0ZURhdGU+CiAgICAgICAgIDx4YXA6TW9kaWZ5RGF0ZT4yMDA5LTA0LTMw VDA3OjM5OjMzLTA3OjAwPC94YXA6TW9kaWZ5RGF0ZT4KICAgICAgICAgPHhhcDpNZXRhZGF0YURh dGU+MjAwOS0wNC0zMFQwNzozOTozMy0wNzowMDwveGFwOk1ldGFkYXRhRGF0ZT4KICAgICAgPC9y ZGY6RGVzY3JpcHRpb24+CiAgICAgIDxyZGY6RGVzY3JpcHRpb24gcmRmOmFib3V0PSIiCiAgICAg ICAgICAgIHhtbG5zOnhhcE1NPSJodHRwOi8vbnMuYWRvYmUuY29tL3hhcC8xLjAvbW0vIgogICAg ICAgICAgICB4bWxuczpzdFJlZj0iaHR0cDovL25zLmFkb2JlLmNvbS94YXAvMS4wL3NUeXBlL1Jl c291cmNlUmVmIyI+CiAgICAgICAgIDx4YXBNTTpEb2N1bWVudElEPnV1aWQ6M0RBNUYxQTE5NDM1 REUxMUEyOTI5NzI1MDZBNUM1MTU8L3hhcE1NOkRvY3VtZW50SUQ+CiAgICAgICAgIDx4YXBNTTpJ bnN0YW5jZUlEPnV1aWQ6M0VBNUYxQTE5NDM1REUxMUEyOTI5NzI1MDZBNUM1MTU8L3hhcE1NOklu c3RhbmNlSUQ+CiAgICAgICAgIDx4YXBNTTpEZXJpdmVkRnJvbSByZGY6cGFyc2VUeXBlPSJSZXNv dXJjZSI+CiAgICAgICAgICAgIDxzdFJlZjppbnN0YW5jZUlEPnV1aWQ6MzQzMTAyRjZFNTM0REUx MUIzN0ZBMzY5M0UyQUVENDg8L3N0UmVmOmluc3RhbmNlSUQ+CiAgICAgICAgICAgIDxzdFJlZjpk b2N1bWVudElEPnV1aWQ6MzMzMTAyRjZFNTM0REUxMUIzN0ZBMzY5M0UyQUVENDg8L3N0UmVmOmRv Y3VtZW50SUQ+CiAgICAgICAgIDwveGFwTU06RGVyaXZlZEZyb20+CiAgICAgIDwvcmRmOkRlc2Ny aXB0aW9uPgogICAgICA8cmRmOkRlc2NyaXB0aW9uIHJkZjphYm91dD0iIgogICAgICAgICAgICB4 bWxuczp0aWZmPSJodHRwOi8vbnMuYWRvYmUuY29tL3RpZmYvMS4wLyI+CiAgICAgICAgIDx0aWZm Ok9yaWVudGF0aW9uPjE8L3RpZmY6T3JpZW50YXRpb24+CiAgICAgICAgIDx0aWZmOlhSZXNvbHV0 aW9uPjE1MDAwMDAvMTAwMDA8L3RpZmY6WFJlc29sdXRpb24+CiAgICAgICAgIDx0aWZmOllSZXNv bHV0aW9uPjE1MDAwMDAvMTAwMDA8L3RpZmY6WVJlc29sdXRpb24+CiAgICAgICAgIDx0aWZmOlJl c29sdXRpb25Vbml0PjI8L3RpZmY6UmVzb2x1dGlvblVuaXQ+CiAgICAgICAgIDx0aWZmOk5hdGl2 ZURpZ2VzdD4yNTYsMjU3LDI1OCwyNTksMjYyLDI3NCwyNzcsMjg0LDUzMCw1MzEsMjgyLDI4Mywy OTYsMzAxLDMxOCwzMTksNTI5LDUzMiwzMDYsMjcwLDI3MSwyNzIsMzA1LDMxNSwzMzQzMjszNjM4 QjNBN0RENTVGMzc5M0VGM0IwNDQwMjkwQUJFNzwvdGlmZjpOYXRpdmVEaWdlc3Q+CiAgICAgIDwv cmRmOkRlc2NyaXB0aW9uPgogICAgICA8cmRmOkRlc2NyaXB0aW9uIHJkZjphYm91dD0iIgogICAg ICAgICAgICB4bWxuczpleGlmPSJodHRwOi8vbnMuYWRvYmUuY29tL2V4aWYvMS4wLyI+CiAgICAg ICAgIDxleGlmOlBpeGVsWERpbWVuc2lvbj4xNTAwPC9leGlmOlBpeGVsWERpbWVuc2lvbj4KICAg ICAgICAgPGV4aWY6UGl4ZWxZRGltZW5zaW9uPjExMjU8L2V4aWY6UGl4ZWxZRGltZW5zaW9uPgog ICAgICAgICA8ZXhpZjpDb2xvclNwYWNlPi0xPC9leGlmOkNvbG9yU3BhY2U+CiAgICAgICAgIDxl eGlmOk5hdGl2ZURpZ2VzdD4zNjg2NCw0MDk2MCw0MDk2MSwzNzEyMSwzNzEyMiw0MDk2Miw0MDk2 MywzNzUxMCw0MDk2NCwzNjg2NywzNjg2OCwzMzQzNCwzMzQzNywzNDg1MCwzNDg1MiwzNDg1NSwz NDg1NiwzNzM3NywzNzM3OCwzNzM3OSwzNzM4MCwzNzM4MSwzNzM4MiwzNzM4MywzNzM4NCwzNzM4 NSwzNzM4NiwzNzM5Niw0MTQ4Myw0MTQ4NCw0MTQ4Niw0MTQ4Nyw0MTQ4OCw0MTQ5Miw0MTQ5Myw0 MTQ5NSw0MTcyOCw0MTcyOSw0MTczMCw0MTk4NSw0MTk4Niw0MTk4Nyw0MTk4OCw0MTk4OSw0MTk5 MCw0MTk5MSw0MTk5Miw0MTk5Myw0MTk5NCw0MTk5NSw0MTk5Niw0MjAxNiwwLDIsNCw1LDYsNyw4 LDksMTAsMTEsMTIsMTMsMTQsMTUsMTYsMTcsMTgsMjAsMjIsMjMsMjQsMjUsMjYsMjcsMjgsMzA7 QTRFMzk1QzREQjI2MEMxMTg3NTBCRjMzMTlBQzlFQkM8L2V4aWY6TmF0aXZlRGlnZXN0PgogICAg ICA8L3JkZjpEZXNjcmlwdGlvbj4KICAgICAgPHJkZjpEZXNjcmlwdGlvbiByZGY6YWJvdXQ9IiIK ICAgICAgICAgICAgeG1sbnM6cGhvdG9zaG9wPSJodHRwOi8vbnMuYWRvYmUuY29tL3Bob3Rvc2hv cC8xLjAvIj4KICAgICAgICAgPHBob3Rvc2hvcDpDb2xvck1vZGU+MTwvcGhvdG9zaG9wOkNvbG9y TW9kZT4KICAgICAgICAgPHBob3Rvc2hvcDpJQ0NQcm9maWxlPkRvdCBHYWluIDIwJTwvcGhvdG9z aG9wOklDQ1Byb2ZpbGU+CiAgICAgICAgIDxwaG90b3Nob3A6SGlzdG9yeS8+CiAgICAgIDwvcmRm OkRlc2NyaXB0aW9uPgogICA8L3JkZjpSREY+CjwveDp4bXBtZXRhPg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CAgICAgICAgICAgICAgICAgICAgICAgICAg ICAgICAgICAgICAgICAgICAgICAgICAgICAgICAgICAgICAgICAgICAgICAgICAKICAgICAgICAg ICAgICAgICAgICAgICAgICAgICAgICAgICAgICAgICAgICAgICAgICAgICAgICAgICAgICAgICAg ICAgICAgICAgICAgICAgICAgICAgICAgICAgICAgICAgIAogICAgICAgICAgICAgICAgICAgICAg ICAgICAgICAgICAgICAgICAgICAgICAgICAgICAgICAgICAgICAgICAgICAgICAgICAgICAgICAg ICAgICAgICAgICAgICAgICAgICAg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gICAgICAgICAgICAgICAgICAgICAgICAgICAgICAgICAg ICAgICAgICAgICAgICAgICAgICAgICAgICAgICAgICAgICAgICAKICAgICAgICAgICAgICAgICAg ICAgICAgICAgICAgICAgICAgICAgICAgICAgICAgICAgICAgICAgICAgICAgICAgICAgICAgICAg ICAgICAgICAgICAgICAgICAgICAgICAgIAogICAgICAgICAgICAgICAgICAgICAgICAgICAgICAg ICAgICAgICAgICAgICAgICAgICAgICAgICAgICAgICAgICAgICAgICAgICAgICAgICAgICAgICAg ICAgICAgICAgICAgCiAgICAgICAgICAgICAgICAgICAgICAgICAgICAgICAgICAgICAgICAgICAg ICAgICAgICAgICAgICAgICAgICAgICAgICAgICAgICAgICAgICAgICAgICAgICAgICAgICAgICAK ICAgICAgICAgICAgICAgICAgICAgICAgICAgICAgICAgICAgICAgICAgICAgICAgICAgICAgICAg ICAgICAgICAgICAgICAgICAgICAgICAgICAgICAgICAgICAgICAgICAgIA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CAgICAgICAgICAgICAgICAgICAgICAgICAg ICAgICAgICAgICAgICAgICAgICAgICAgICAgICAgICAgICAgICAgICAgICAgICAKICAgICAgICAg ICAgICAgICAgICAgICAgICAgICAgICAgICAgICAgICAgICAgICAgICAgICAgICAgICAgICAgICAg ICAgICAgICAgICAgICAgICAgICAgICAgICAgICAgICAgIAogICAgICAgICAgICAgICAgICAgICAg ICAgICAgICAgICAgICAgICAgICAgICAgICAgICAgICAgICAgICAgICAgICAgICAgICAgICAgICAg ICAgICAgICAgICAgICAgICAgICAg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gICAgICAgICAgICAgICAgICAgICAgICAgICAgICAgICAg ICAgICAgICAgICAgICAgICAgICAgICAgICAgICAgICAgICAgICAKICAgICAgICAgICAgICAgICAg ICAgICAgICAgICAgICAgICAgICAgICAgICAgICAgICAgICAgICAgICAgICAgICAgICAgICAgICAg ICAgICAgICAgICAgICAgICAgICAgICAgIAogICAgICAgICAgICAgICAgICAgICAgICAgICAgICAg ICAgICAgICAgICAgICAgICAgICAgICAgICAgICAgICAgICAgICAgICAgICAgICAgICAgICAgICAg ICAgICAgICAgICAgCiAgICAgICAgICAgICAgICAgICAgICAgICAgICAgICAgICAgICAgICAgICAg ICAgICAgICAgICAgICAgICAgICAgICAgICAgICAgICAgICAgICAgICAgICAgICAgICAgICAgICAK ICAgICAgICAgICAgICAgICAgICAgICAgICAgICAgICAgICAgICAgICAgICAgICAgICAgICAgICAg ICAgICAgICAgICAgICAgICAgICAgICAgICAgICAgICAgICAgICAgICAgIA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Ao8P3hwYWNrZXQgZW5kPSJ3Ij8+/+IDoElDQ19QUk9GSUxFAAEBAAADkEFEQkUCEAAAcHJ0 ckdSQVlYWVogB88ABgADAAAAAAAAYWNzcEFQUEwAAAAAbm9uZQAAAAAAAAAAAAAAAAAAAAEAAPbW AAEAAAAA0y1BREJFAAAAAAAAAAAAAAAAAAAAAAAAAAAAAAAAAAAAAAAAAAAAAAAAAAAAAAAAAAAA AAAFY3BydAAAAMAAAAAyZGVzYwAAAPQAAABnd3RwdAAAAVwAAAAUYmtwdAAAAXAAAAAUa1RSQwAA AYQAAAIMdGV4dAAAAABDb3B5cmlnaHQgMTk5OSBBZG9iZSBTeXN0ZW1zIEluY29ycG9yYXRlZAAA AGRlc2MAAAAAAAAADURvdCBHYWluIDIwJQAAAAAAAAAAAAAAAAAAAAAAAAAAAAAAAAAAAAAAAAAA AAAAAAAAAAAAAAAAAAAAAAAAAAAAAAAAAAAAAAAAAAAAAAAAAAAAAAAAAAAAAAAAWFlaIAAAAAAA APbWAAEAAAAA0y1YWVogAAAAAAAAAAAAAAAAAAAAAGN1cnYAAAAAAAABAAAAABAAIAAwAEAAUABh AH8AoADFAOwBFwFEAXUBqAHeAhYCUgKQAtADEwNZA6ED7AQ5BIgE2gUuBYUF3gY5BpYG9gdXB7sI IgiKCPQJYQnQCkEKtAspC6AMGgyVDRINkg4TDpYPHA+jECwQuBFFEdQSZRL4E40UJBS9FVcV9BaS FzIX1Bh4GR4ZxhpvGxsbyBx2HScd2h6OH0Qf/CC1IXEiLiLtI60kcCU0JfkmwSeKKFUpIinwKsAr kixlLTouES7qL8QwoDF9MlwzPTQfNQM16TbQN7k4pDmQOn47bTxePVE+RT87QDNBLEImQyJEIEUf RiBHI0gnSS1KNEs8TEdNU05gT29Qf1GRUqVTulTRVelXAlgeWTpaWFt4XJldvF7gYAZhLWJWY4Bk rGXZZwhoOGlpap1r0W0Hbj9veHCyce5zK3Rqdap27HgveXR6unwBfUp+lX/hgS6CfIPNhR6GcYfF iRuKcovLjSWOgY/dkTySm5P9lV+Ww5gomY+a95xgncufN6ClohSjhaT2pmmn3qlUqsusRK2+rzmw trI0s7S1NLa3uDq5v7tFvM2+Vr/gwWzC+cSHxhfHqMk7ys7MY836z5LRK9LF1GHV/tec2Tza3dx/ 3iPfyOFu4xbkv+Zp6BTpwetv7R/u0PCC8jXz6vWg91f5EPrK/IX+Qf///+4ADkFkb2JlAGQAAAAA AP/bAEMAAQEBAQEBAQEBAQEBAQEBAQEBAQEBAQEBAQEBAQIBAQEBAQECAgICAgICAgICAgICAgMD AwMDAwMDAwMDAwMDA//AAAsIBGUF3AEBEQD/xAAfAAABBQEBAQEBAQAAAAAAAAAAAQIDBAUGBwgJ Cgv/xAC1EAACAQMDAgQDBQUEBAAAAX0BAgMABBEFEiExQQYTUWEHInEUMoGRoQgjQrHBFVLR8CQz YnKCCQoWFxgZGiUmJygpKjQ1Njc4OTpDREVGR0hJSlNUVVZXWFlaY2RlZmdoaWpzdHV2d3h5eoOE hYaHiImKkpOUlZaXmJmaoqOkpaanqKmqsrO0tba3uLm6wsPExcbHyMnK0tPU1dbX2Nna4eLj5OXm 5+jp6vHy8/T19vf4+fr/2gAIAQEAAD8A/l3oryH46a9/YXw110R3RtrvWTbaFafufO+0fb5c6jbc qypvskusO23GPlYPtr85asW9vPeXEFraQTXV1cyxwW9tbxST3E80rbI4YIYgWZ2JAVVUkkgAE175 4V/Zy8Z65Ha3muT2fhayuAXaO7V73Wkhe0W4tpjpduVRd7MI3iuLmKaMh98YIUP7xp3wP+FPgyL+ 1dek+3x209nN9t8W6pbW2mW00b/JGbeMW9tIkrFQ0V0JVbheQxB2Yvif8FvCU0+k6frPh/S4xKss 6eHNFu5tOkkaEFZftXh+1ktpW2kKWR2I6MQQRXNz/tM/D+GUpHY+KLpQBiaDTtOETZXOAtzeRvx0 OUHtmt+z/aA+F1zCJZtdutPkJA+zXejau86jGdxawhnj/KTPtXbRXPgP4iWISOXw34utIkt7prd/ sGpyWBvYWNvJcWkm6W2mZN6gOiSAhlIDKQPDvGn7NOj3yyXnge+OiXQC/wDEn1WW5vdJl4hixBfn zLqAhVnmcyC4DuwVfJQZHyDrWhax4c1CbStc0650y/gLB7e7jKblWQx+dBIMpLExVtksTMjAZRiO ayKK+8/gH8S5/F2lT+G9dvJbrxHokfnQ3M0ZMmo6EpiginubreTLcQyt5czsqFkaFiZJDM4+haKK KKwPFPh+HxV4e1Tw/cX1/p0OqwC3nu9LmS3u0iEqySRK8isDHKB5UyEEPG7pwGNfJGqfsu+I4po0 0XxPod/bmMGabVbfUdIlim3kbI4LNb4Mm3ad5dTkkbeNx89b4DfFVWKjwuHAPDprfh7aw7MN92CA e2QK9D8Kfsy63eiK68X6tBo0O63dtM00JqOpOhZvtNvNeZFvA+AnlvH9oX5uQMYb2UfC/wCCngxb E61a6HbTTQm3huvFeu7TqBgRUuJxbajcJbGT5laQwwqqlvlVRgDkdT+Dfwa8WAWHgvxLpmmaykbT J/YniK38TxvD50QmmvdLuLuWV1RQyr5M8IVpAz7gFWuPg8MeIbj4deN/hX4hsrca/wCBWh8XeEiL k/8AEx0uS4nmvp9GtrWNZbyMj7XGksgkxLdpDIsLxoF5T9nbxY2heN/7Dnmii07xZB9jlM0ttbom qWMclzpEnnzruLOTNaxwo48x51yHZUFffNFFFFFFFLyThQSecAcnAGT0/M0n06dqKKK81+MP/JM/ GH/YLH/pVHXxt8BdGfV/ibortaxXVro8OoaxeCVogIEtrVrexu0SQgu0d5LbFQgLA/NjCkj1r9ql WKeBXxlFbxMhYDgMw08qpPqQDj6H0r5Aoooor9K/jFplxq3ww8XWlu8aPFpsWpOZWdUMGiXsOtXc eY1JLNHbusYIxuK7io+YfGXwH/5Kv4V/7jn/AKjd5X6NUUUUfw7jnbu27u27GdmemfbrRRRRRRRR Xgn7RPiwaB4J/sa3nePUvFU/2FPJkuIJRpNrtn1eVZIl2lGBhtZYncb0nbhgrAeD/A20bR7Txp8Q WtPtVxoWkpo3hu3l0m4v01DxNrkqwWVtZS2waVZzJ9ntGWFd2y8+d0Qnd1ukfCDwt4bhPib42eJr cahqAuNR/sSTVnWS7laIy6ib25t2N5f3KvNGzrYsMSdXnWQV6PpfiX9nLUriOytbbwJHJ5ZKtqfh SDS7cCFR/rL/AFmzhjLED+KXc3uSab4o/Zz8E62ZLnRJ7zwtdy7XAs8ajpRd7gyzStpl04cEoWRE huYo0+UhDgq3i4/Zg8efNnWfB64/vX2t8j226cf8a0dM/Ze8Tyzsus+JdBsbURsUm0yLUNWnebeo VGtbuOxUIV3HeJSRgDZzlfoH4dfCPRfhzPPe6dqusahf32nw2V+bqWCPTZHR1le4t9Ot0Uqdyny/ NmlMasyhzlmb1eiiiiuP8eeMLLwL4Y1HxFdqkz26JDYWRmhgl1DUrlvLtLWLzWUtyTLNsDOsSSSB W2YP5laxq+pa9qV5rGsXkt/qWoTNcXV1MRvkcgKqKqgKqIoVI40AREARAFAAzKciM7BVBZmIVVUE szE4CqB1J7CvprwD+zjqusRRal41uLnQLCVEkh0m0EJ1udJoGZHuZZxJHaFWMTGJ4pJD88bpCwDV 9R6T4R+H/wAPbSXUbHTNF8P29shW41u+mQTQxXcyQ+Xca1qjvKI5HKII2mC7ioAGQKwr743/AAus Li5tZfFcE01sZEf7FYavf28kiLkJb31lbyW8oborpKUP97HNcr/w0p8O/tUdv5PiPy3ZQ16dNtvs sIY8tIv2jzzt77YWPpmtY/HP4R6pYNDqGtL5N7FLBeaXqXh/WLpWh37DDdxx200Do4G7bvYYxuwc gJc/Db4LeO/tZ0mDw7Nc29uttJceC9VtoP7P815GgmNlpEhtfNYhykk9u5cLtO5UAHj3ir9mLUrc zXPg7W4NRgVJ5U0zW/8AQ7/EUAeG2g1C3UwTSSuGUGWO3RcrubG5h82674f1rwzqEul69pt3pd/E XPkXcRQSxxzPb/aLWUZSaFnRwk8LtG+CUZhzWLX1z+y5r5EvijwvNNKUkitdfsLUInkRmNhp2rzm QfMHffYrtOQQp6YOfr+iis7WNTg0TR9V1m6SR7XSdNvdUuUgVWlaDT7ZrqZYVkZQX2qQoLKCT1r8 np5prmea4uJXmnuJZJp5pGLyzTSOZJZZHfkszEkk9TUNeu+DPgr458ZxJeQWMei6TJHHNFqeuGez S6icRSRtYWqI00yvFL5kUwjEDBWHnBgAfpLw9+zd4F0mITeIbvUPEk6wTLc+dcNo+lqfN81LmK2s HE6NHGuw+ZeMhyzbQSoXoIvGPwL8Btbf2bfeEbGeSy+yLdeHbNNXvJLWAohiv9R0OK4lJYqjN9pk 3SEbyWOSc7U/2jvhvYTCO1k1vWlI/wBfpmleTCuPVdZltH57YQ+9WdM/aH+Gd+rNdX+p6KQpcR6l pN3KWYMVVAdHF2AxHPLBce/FdtpXjb4e+O4G03T9a0PXEv2ntjol+iR3d8ttELu4B0PV1SaWNUUu X8koQp5+Q44Hxf8As8+CvECPNoiSeFNTeSWYzWCvdaZK80qM8c2jzOERUVXWFbV4FUuSwdQqj4y8 ZeA/E/gS+Sy8RWBgWfzDY31vItxp2oRxStEZLW5QdeN/lShJVVkLooZc8bRX1D+zv8SJNM1JfAmr 3MsmmatMToEs9zAlvpepbZJpbFBcbTsvWwI41c/v8KsRad3H2vRRRRS5GRnB6Z+9ycHIyCDzj/PN fIXij9mS/uZ7q/8AD/i4X093e+e8HiiOYXLLMrS3Vzda5YiU3ExkwebNM7iSwK/P5Zf/ALP/AMUb S6lgg0S01OGJgqX1jrOlJbXA253RJqU1vOAOn7yFT7VueG/2b/HOqz/8T97HwtZK5Dyyz2usX0mY GeN7Sy0yUxMvmbUfzbmIqCWAbG0++WXwN+E/hbTZL3Xo/t0VrKk0+seJNZksra3Wfy7WOCRbV7W0 EfmH5PORmLvtLt8oGLqHw2/Z/wBd8iy07W/D+nahdzW8Nq+geNbKa9mlbEMNrDY3lxcxM0h2qQLf ezfxbjzzvgzwLqHwy8W3vhLxNPHqfgj4kaXd6BFqduq2dncaokcjWVjqUskiy2s8tu11FDFDM3mv KgiaR0byfnfw9qF18N/iJaXN3Jul8LeIp9P1ZrCJLnz7SC5fS9bjsku/KDGSAzLEZNnJByhGR+m1 vcQXUEFzazRXNrcwxz21zC6yQTQTIskU0EkZIZGVgVZSQwII4NS0UUUUUUhx3IyenYnJ4H9KU8Ej GCCQR0IPcH0P4UUUUV+TeiaVLrms6RosEsUE+sanYaXBNNvMEU2oXSWkUkvlKzbVLgttUnHQV+g3 x5yfhT4qPJOdEJJJJIPiOz67uvNfnLRRRRX6L/A+3jn+Efhq1u4ElguYdeint541eK4t7nxBeBkl hYYZHVsYPBB9K+CbWwutK8U2ul30YhvtN8QQ2F5DvSTybqz1EW9xF5kRKttdWG5SQexr9V6KKKOp wOwLH2UDk/8A66Pft60UUUUUUVyXjrxMvg/wjr3iPZHJLptkWs4pI5JYZdQuJFtNOjnjjdHMbXEk Yl2upCbiCMV8HfBjw/c+KfiToefPkj0q6/4SXULgSRmYLpcyXEDyefkuJbtreKQKC2HLDGCw9hf4 ej4lavq/xP8AiBqzeE/B1zcW40O1nkgsLm58Pqn2PSrm4utSlkisFmJgk27X86SSUxpErxM/U6V4 j/Zns47fS7SDwu6rIYoptW8LaneyFppmb/SNX1qzkcqC335ZtqrgAhAMdJrvwY+GPjiwTUtChs9L e6Umy1rwlPbNps5tlktAosrctZSRiYfvvJVJWZNpkU7s+JX/AOy74sS7lTS/EXhu6sAsZhutR/tP Tbpz5Y80S2VrBeKmH3KpFw+5QGO0nYI7b9l/xm11Al7rvhe3szJGLm5tJtWvLiGEnEr29pPaW6yO oyVRpYwTxvHWvYvA/wCz7ofhDVNO1+58Qa1qesaZdSXNu9qU0XT3R7cxJFPawNLO4G5/MH2sJKDs dDGXV/f6KKKKqX9/aaXYX2qX8wgsdOtLi/vJ9juILW0hM88pjjDOcIpICKT6A5Ar80/iP4+1L4g+ IrnUrqWZdKtpZ4NA05wIo9P0xpP3RkhR5F+0yqqPcyb23OAoIjSNF8+or2z4f/A3xT42jXULzd4Z 0J1iaLUNRsrhru/iuLU3VvcaTpzGLz4WBiPnvLHGVfMbSlGQfX/hP4ReAfB8UT2ei2+o6hDJFP8A 2zrqwalqAnt5nuLa4t2lQQ2zRbtqvawxEhULFnUNTtU+MPwz0eeO3uvF+lu8kKzK2lpe65AI2kaL EtxokdxGjgrkxuwfbg42sCePvP2j/hzbFxA2u6jsuZIFaz0tIxJCgyL1RqE0H7p+ihgJf70a1pWX 7QXwvuo2km1u702RJyqQ3mjaq8rqPu3CHT4Z4wvoGcN6qKSHRPgP4/SygsrXwVe3F00t7bWelSw6 BrcxjjZpzcWemPa3xwiu7xzLwBv296828R/su2zxvN4S8RzQyrFGI7DxFHHNFNcG4/fMdV05EaGM RHKJ9jlJYYLgPmP5w8XfDzxd4HnZNf0i4gtTP5Fvq1uGutHu3ZpBCIdQiBQPIsLyJBLsmCDc0aiu Jr2P4D65/YnxJ0VZLmO1tNbivNCvGkjVxMLyEzafbIxBKPJexWyqy4z90nazV+itFFFFfI37Ueu4 j8K+GobpDue+13UbIwgyDYFsNGujOy5AO6+TaknJBLjiM14l8N/hR4g+I1xK9qyaXolowW81u7hk eEyFlBs9PhXH2icKd7IGVVUfPIpeMP8AXGfhV8B9LCny11WaEtkLa6h4x1eC5cZBI2FLVntc4Pk2 weM4/en5vBfFf7Sfi3VWEPhe0tvC9orI5uHWDV9UuNnmKyPJeR/Z0icNGxjW3LqycTFSVPz/AKjq mpaxcm91bUb7VLxkVXu9Ru7i9umWMYRGuLlmYgdhnjPFZ9GDjODjOM9s+maKsW9xPZ3EF1aTzWt1 bSxz29zbyyQXEE0Tb45oJoiGV1IBVlYEEAgg19PfDb9oi+042+jePGl1Kwzb28HiKNd+pWMSqYt2 qRICbtANhaVR54Act57MAPpTxv4I8O/E3w9Fb3Twyb4ftugeILIw3Elk1zEJIrq0lQhZbedQhki3 bZUwQVdY3X85PE3hvUvCWu6j4e1hIkv9NmWOUwSCW3miljWe2ubeQAEpLG6SKGVWAOHVWBUYFes/ BHVJdM+JvhpkecQ3013pdzFBKY1uIr6xkiijuAOHjSbyptjZGUUjkAj9H6KKKKKKK+Zvi58d/wDh Grqfwz4ONpd61B58GrarMn2i10ecoYvslnFnZNdxth5DJuiiK+W6yOZEi+LtQ1LUNWu5r/Vb+81O +uPL8+91C5mvLuYRRCGIS3FwzOdqKqLknAAA4AqtDNLbyxTwSyQTwSJNDNC7RzRTRsHililQgqyk AqwOQeRX2X8FvjFDrlxY+GPGcsL6/DE9j4f8R3exp9SguCjS6NfXTgkXEhiiKyFsXJRA/wDpCo03 zz8SPDNz8PvH2o2WntNp9vBeR614cuLaW5iktrGeU3WntZ3LyNNutZA1uJi+4vEWyDzX338PvGFv 458KaV4gi8lbqeEW+q20JQLZ6vbYS+gEIklaNGbEsCSPvMLxswG6uzoooor55+J3x80zwlPd6F4Z hg1rxJaSwx3VxODLoenPuJuraaS2lSSa5jAEbxRkKjN88nmRPDXydrXxU+IXiCUyah4s1iNGtpLR rbTbk6PZPbyly8U1npIhjkyHZGeVWZlwrMVAA5rSfDXiLX1nfQvD+t60tsY1uDpOlX2pLbmXd5Qn NnG+wsFbbuxnBx0p1rqXiXwpfXkNlf634a1JGNpfxWtzf6Peq0MnzWt5HE0cmUYco44I5Ga+kfAX 7SV/DNb6d4+gjvbR2WP/AISGwtlgvrfzJ3Z59S0+2xFNGgZFzaxRuqITsnkavsS3mguoILq1mhur W6hiuba4t5Emt7m3uIxLBPbzREo8bqQyMpwwII4NS15d8ars2Xww8XTrFHLvs7OzKygsqjUNTt9P aTjHzIJN6E9GAPavMv2afB76bomo+ML2JVn19xY6Vvii8xNIsZT9puEnR2cLc3I2GJ0Q/wCjo43q 6kb37Sen3d58O4bm3jV4dK8R6ZqF+5eGMw2klrc6WkqiQhm/f3MKbIwT827G1SR8D0V6R8QPCtv4 as/AM1nbXCwa74F0nWLq8mVwlzrF7cT3l/Cjn5MwRy28exeQmwt8zEnzeuv8A6OPEHjXwro72Laj b3mu6cL6zQuPO0uG5W41XcYyrBFtkld2DAhQSCMV+ok8EFzBNbXUEN1bXMMkFxbXEUc1vPBMmyWC eGYFHR1JV0cEEEg8V8LeBPC114C+PejaFqW+KGK51r+zLy5AhTUtOvNDvbfTLqF2wjGU4iIQkCYN FnepFfd1FeIfFD42aR4CZtI02KHXfEzRSb7QXBWx0cmP9xLqskWWZ2cq/wBkQq5QEs8QaNn+NPFf xN8beMZbk6vrt6tjdKY20WwmlsdFS2FybqG2bT4GCyiNiAklyZJSFTdIxUEY1t4O8XXunrq1n4V8 R3elNDLcLqdtompz6e0EG5Z5xeRRGMpGVYO27Awc9DVXSvEfiHQlmTRNd1jRluXjkuE0rVL3T1ne EMsLTpayIHKBmCls4yfWvoPwX+0nrlhOLfxvb/27YP5pOo6dbWdnrEBKlkX7LEYLWZMgLtxEwBLF 32hD9k6Rq2na9pdlrGj3kV9puowrPZ3UBJSaMsUZSrgMrowZJI3UPG6sjhWVhWjRRRRX5t/GTxan jHx3qt7bSJPpumBdD0qWJoZI5rPTpH8y5ingZlkjmneaaKTccxsg7V9PDVLb4D/CbSba6i0+XxXc pJNFpreTDJea9qDfaLyS7Nk8hni0+JkgluEk2uI4kV4/MjA+KNf8Ra34o1GXVde1G71O9lLhZLmZ 5EtoXne5FpZxMdsMCPI5jhjARcnaBk1iV638OPi/4i+H9wtuWl1vw8YpIm0C7vZY4LVmke4W50iY iQWr+Y7NIFQpIGbeu/ZJH+gHhnxHpXi3Q7DxBoszzWN/EXjEsflXEEsbmK4tbmI52yRyKyNglSRl WZCCd2iiiiiivkb9qe/OzwXpkd3KAza5fXenq7rEzJ9mt9Ou5ogdpYbrpI2OSoLgEBzn5Aor7++D nwdt/BEEXiDX44bnxddQYRcpNB4et548SWdpICVa6ZSUuLhSQATDEfLLvPT+KHx40zwm97oHhmOL VvE1rLFDc3MyeZoulvlvtcErxSq811HhVMKAIjMd8m+J4D8XeIPFXiHxZeC+8Q6tearcru8r7Q6+ RbhgFdLOziVYoVbapZYkUEjJBPNc9SgE5wM4GT7CkqSOR4nSWJ3jkjdXjkRijo6Hcroy8gg8gjpX snhH47ePfDMypeai/ibTS+Z7PXpJbq5IadJJpLXVmJuUl2K0cfmvJEm4kwsQMfSvh34o/Dj4t2n/ AAjfiPTrWzvrgIseja+1tLb3F5dhtPT+wNT+Um6Am2RMiw3GXzEDtZl8R+KPwEvPCtrdeIfCs1xq +hW586906ZPM1XSbfywZbnfEAtzbowYyMqK8SEFldEkmXj/gXr39hfErQhJdi1tNZ+06DeZhM32n +0IT/Ztp8iO6l75LXDrjGPnYR7zX6M0UV4x8fNc/sX4aatEk13bXOuXNhodrJakof9Jm+130Ny4Z SIpbOC4ifGd27Yw2ucfDHhLwZ4h8a6nHpnh+wlumMsKXd6ySJp2mRzB2FxqV2oKxJtSQqDl32lY1 dyFP2loHw3+HHwd0seIfE95Y6hfwXO1fEOsWhAjmMgurS30XRQ1xsnQQ70aISXGRIQ4iJRfMfFn7 Tl/ceda+DNGTT4WVkTVdb2XN/wDvLcATQabbsYIpIpSShlluEcBSycla+ctf8U+I/FE4ufEOt6jq 7pJPNAt3cSSW1o90V+0Cys8iGBX2JlYUUYVRjCgDnqUAnOBnAyfYUlFe7fDv46+JfCM1rYa3NP4i 8OGaFJ4bp3uNX0+0VGic6ReTSLnblWEE7MhCCNDBuMg+0NO1Lwn8TvCjyQ+RrOgavC1pfWVyrRyw yxkSSWd5ChDw3ELhJFKsCrbJomwUc/A/xV+HU/w58RLp8c8t7o+owNe6NfSxOkjW4mMctjdyhFia 4gO3zPKJBR4pCsZk8tfMat2N5c6beWeo2UzW95Y3UF5aToEZoLm1lWe3mVXBUlXUMAwxxyK/W5lK synGVYhsdCRwSKSiiiiiivKPin8U9N+HWmBI/I1DxPfxsdK0hpCVSPJT+1NTWIhktkIICgq87gpG QFlki+BPEvjDxN4wu1vPEmsXeqyx7vs8c7JHZ2m+KOGT7Fp9uqQQFxFH5phiXzCoZ9zZJ5mvoX4T /GS70K5sfDnjGb+1/CUk2nxWk2oBbubw1PYzpJpd1AbjcWtoHjiYRNkw7FlgwYzHLo/tKeDrjTPF Fv4vgjkfTvEMUVpeSESMltrOnW4t1hdhGEjWa2SNolaQuzRznAVRXtP7PXi9fEPgpdFuJGfUvCbx 6fL5jPIZNLuDJLo8wfYqqFRZLVY1ZiFhDMQJFFe80UUUV5R8R/i74d+HkH2dtms+IXaIQ6DbXKwy xRSKJGudSuhG4t08vGwMhdyybUKb5E+OfEXxu+I3iN3Da9Nolp50NxHZ+HA+krBJDbmDCX8TG8ZH yzvFLcshcg7QFQL5zZ2Gs+Ir94bCz1TXdVumluXis7a71PULhhmWed0hEkrnqzsQfUmp5rXxH4S1 OI3FtrfhrWIEE9uZ4r7RtThjlDRrNF5gjlUMNwDDGeRmvZvBH7Qfi7Qbq0tvEs7+JdBDW8NwbiOE 63aWsYZJJrK+BjM8p3B2F4zmTYF8yLczj7V8K+K9E8Z6Nba9oN2Lmzn3RyI6rHd2V3GFM1jfQZJj mj3DK5IKlXQujo56GjJAHIAzycgAAZ67sDGOtfCH7Ovgu41nxYvim4t2/sfw0s5immt0ltrrWp7c xW9tE0y7S8CSfaSyfNEwhJ2l1NfX3xC0lde8DeLdL+xNqU1xoOotY2UXmmabU7W3a70nyUgO5pFu Y4WRBncQAQQSD+XFFelXHhWOP4Tad4vktZba7l8dX+kwTPBKqajpFxo0ckc6SudrRwXVpcRKUU5d 5VLZQCvNaK/VPwbpU+ieEvDOj3EEVtd6boGk2d9DB5JiS+gsY474q8GVcmXeWkUneSWyc5r4x+OX hF/B3j+DxRbW7vo3iC9TWhg4SLWYbgTaxZGR5JHzI5F0HZEX98Y41IhY1958jjn3z056Ef0NFee+ P/iZ4b+H1jJNqU63Gry27TaZoNvJi+1AmTyY2cqrLbw7g26eUYwr+WskgEZ+MPGHx18eeKLgiz1G Xwtpsc/m21j4fuJrO5AjklNu17rEZW4lkEcoSUI0cLlEcQK4zXmuleGfEmvpNLofh/XNajt3VLmT SdKv9RSF5BuRJns43Ck4JAbGcVXtb3WvDt+8tld6poWq23m27yWtxd6ZqEBcbJ4HaEpKuRwynHoR XsvhL9oXxv4eeODWXj8WaYkccXk6g622posUTqhh1mFGdmZmUyvdRzlguAVLFq+yvBPj3w34/wBN l1HQJ5d1tKYb7T71IrfU7FmZjAbq2ieRQkqqWjkjdkbBUNvjdV7Siiiivi39pbxoL7VbDwPZvm20 cxarq52j59Uu7b/QLfLxgjyLaVpN0UhR/P2su+Ljofgzo2h+Cvhr4i+IXiq0SWHWLeeJ45oLe5aX w9BL9hi02K3uEQh7+7LI6PKYpVFuTtwTXzv8QPiJrvxD1eXUNTle30+JiulaJDM72OmwA4XAO0ST sD++uWUM54ASMJGnAV1/g/xv4k8Dah/aHh7UGtjKYPttnKvn6fqUMEm9IL21bhhy6h0KyKGfy3Us Sf0Q+H3xB0T4haINU0s/Z7y38uHV9Imk8y70m7k3GOOSQKnmRSbGaCdVAkAIIWRZI4+5oooooorx L9oXVk0z4a6jbkzLLrWoaXpELQttw32j+1JhIRg7HhtZEIHB3YPXFfnpRX1H8Dfg5b69Ha+NvFMM NxowklOh6O7RzR6pNa3DW8t7qkYJAt45UZEt3wZXUl18kAT/AEN8SPiroXw3tbdLmFtV1q9XzLLQ radLeZrVX8t728uWWQQQ5Vo438tjI42ohCSNH8IeNPiJ4q8eXXn67ft9kUxPb6PZNNb6NavEjKs0 Nk7uGlxI4M0rPJhtobYFUcLRRRXo3hf4r+PPCJij0vX7qbT4jaj+ytUP9p6e1vaMxS0gjusvbxMG Kv8AZHiYjHzZVSv1F4P/AGg/CfiiH+xfGdnD4fur23FhcPdD7d4a1MXSRWk8M8kik28czSTFo7pW hjhB825YmsDx7+z1pmsW58Q/Da5to3u1k1D+x3vI5NGvraWzWe1/4R68iVhGZWUlFmlMDeaNskEc YU/Jtlc6h4b1yzvPs7W2q6Bq0F19lvYZI3g1DS7tZhBd277XBWSPbIhwRyODX6s2t1b31rbXlpNH cWt5bw3VrcQndHPb3EYlgmicdVZWDA5xg8VYooor5Z1LwV/wtj4ya5daqXuPBXg2Kx0V5bP9xHqN 7aQre3Ph43sZD70uZ7k3bx5kjQCIGJnjkXG+Inx2tNGgn8IfDK3s7OCwaO1HiGzjtV0+BY3Zry10 DThGYmQsVUXZO0/vPLjYNFcV8m3FxPeTz3V1PNdXVzNJcXN1cyyTXFxPM5klnnmkJZnZiWZmJJOS SSagoorf8PeI9U8M3wvdPeGSNx5N/pl7ELvSNYs2G2bT9X09/kngkUkFW5UkOjI4Vh9bL8G/h58T vD9p4v8ACs1z4VutZtUne0sP9M0aw1Q3e/VbWXTLtIZMxN51si20sMACpJGmzh/m7xt8LvF/gJg+ tWKT6a7LHDrWmO93pckrRpIYmlZElhYM+xRcRR7yrmPeq7q87r6Q+BHxV/4Rm/Xwp4j1AxeGb9m/ sye63PDouqyzBlVpyw8m0nJfzcqyJKRIfKRp5D6Z+0r4Piv9As/GdrFi+0KWDT9RkVkVW0a+uDHb tIH+ZjFdSIsYTtM5YEAbfiOvqDwZ8LU1S/8ABfxE8Aan9o0mPxHpE+t6Be3MI1fw6LS+tjqtkL+P Yl2qKZ5MSR27tb+WVSUyV9sUUUUUUV4t8cPiDJ4H8LC106Tbr3iM3On2DbrmGWxtEgK6lq9vNbqA JYPMiSEGVGDyLIA6xOh/PCiirFtc3FncW93aXE1rd2s0Vza3VtLJBcW1xBIJIZ4JoyGR0YBkdSCC AQQRX0z4xmg+LvwvsvGlsq/8Jh4FiSy8U28Zt3uL3TnRftGpGO2hVhEWU3kIOyKIG8Rd5Tcc79nL xuNE8S3HhW/uPL03xMFNiZZlSC2122UmBVM8qRobuPdbnYjSSyi2jAxX2Zqfijw1olxHaa14i0PR 7qaHz4oNU1awsJpIDI0azJFdyIShZWAbBBII6g1so6TxRzROksUyRyxSxsrxTRSoJYpI3XIZWUhg wyCKfRXzp8f/AIm33hOys/DHh+4NrrWu2kt1eX0f2hLrTNHMrW0b2Mu0IJbmRJkWVZC8KxMQqu8U i/J/w/8Ah7rfxD1hdN0xfs9lAY5NX1iWJntNLtXbhmAKiSZ8EQW6sGcg5KRrJIn3V4P+D3gbwfFa Pb6Rbarq1v5Uj63q8a3l411bztcQ3VrDNuhtWQsBGbeNGCqm53cFz6iOwwB6ADA9hxWdqmkaVrds LLWdM0/VrRZVuFttSsra+t1nRGjSdYblGUOAzKGHTcQDg4r5V+J/7PNvb2lxrnw+huN9uFe58LtL LeGWCKJUkl0We5LzNLlTI1vK7tIWbymBVIW86+DHxYk8C6idG1x7mfwvqUkUTFppn/4R66MrE39t asSvkuXP2uNFDn5ZFJZPLk/QDp7EfU9T/PqeBXnfjnwO3jy50XTdVlgi8JaZdrrOoW0Ms/8Aaes6 jDHJbWuns4CrbWyJKzSyo7yS79iLCVEh7+3t4LWCC0tYIra2tYY7e2traNIoIIIEEUMMEMQCqiqA qIoAAxgACsTxZoEPinw1rfh6cRBdW065tYpJ4vOjt7t491jemL5cmCYJKoyPmXIIPNflQQVJBBBB wQeCCOoIrf8AC2gXHijxHonh+285ZNW1G1tHlt7d7uS1tnkBvL826FSyW8Iknk+ZQFUksACR9bft E2dh4l8Kxa/pVwb648D+I59F1gwXEBtbEanbwi/juBIA8k0c/wBgjxExKF5A6kglPimvpb9mXw7H qPivV/EM6QSR+HNNSG3DSXC3EWpa2Xt4rmGOIeWyi2iu4n81uDIpVSfmT7irz7xx8O9O8ZS6RqsV 22ieKPD97a3mieIoLSC9ktmtbpbqO3vbCchLmESL5iRyEFXyVIRpUk7yBp3gge6hht7loY2uIbe4 ku4Ip2QGaKG6kjhaRFbKrI0MZYclFyVHg3x1+KLeDNLXw3o0s8XifXLMzrdRrJENK0iWSS1e+iue P38jRvHbiPJj2vIzKyxh/l/4W/CvVfiNqLTStNYeGrGZRqur7f3kzkCRtO0syAq9wykF2OVhUh3D Fo45fubwp8OPBvguK3Gh6JaJeQDP9sXcaXmsyyvbLaXEp1KcGSMSqhLwweXCCzFI03EHuK53xD4R 8MeKoPs/iLRNO1VRG0cUtxAv2y3SQhpBaX8W2eHcVUsYpFPAHNfH3xU+Atz4bhu/EfhFp9S0RJpZ 7zRjG8uoaJZlQ4lhm3M11Ah3hiVEkSBGYygSypxnwg+J154A1uK2vLlm8KarcxrrNqySSrZO37ld Zs1iBdZIwB5yxg+dEuwqzrE0f6Lcjrxx3yOvPA9getFFYs/ibw3aajFpF14g0S11a4lt4YNKn1Wx i1GaW7fy7aOGxkcSs0pIWNQnOcDJ4rzL44ePT4J8KPa2MrJrviVbrTtOkQ3EclpbrEq6lqkU8BQp JCsqLCQ4YSvG4DKjCvl74D+F7fVvFUvibVnjt9A8CQJ4gvrmaTyo0v4t82k+ZIksciLE0Ul4ZArp +48uQbZeeJ+IvjO58d+K9T16QyrZtIbXRraVBG9no9vI32GKSJZJVSRlJlnCSFTK7lflIA4Wiivb /gh8R5PBfiOLS9QunHhnX54rW8jkmiitdN1CZ0httbZrgqsaoMJdMHUGI7mDmKNa/QmiiiiiivnH 4vfDDWvH3inTr5tQ0zQfCui+HQdQ1u+ffJFKbu5mvRHa70DLDEkLs00kKAOTvYgqvxr4mOgLrF5b +GEnOh2cs1rp97dTTTX2rW8Vw5TVLwyxwBGlUgpEltEEjCK6tKJJX9Z/Z98GDxN40XWLqMnTPCP2 bVHIlCF9YeVjocRVJEkG14pLncqsmYQkgxIAfe/jv8Uj4S03/hGNCu54PE+rQJLLdQKUOk6PKXik uIroEFLmZkMcOwFkTfJmJhCz/Bdb3h7wzrvivUF0zw9pdzql6ytI0UARY4YhwZrq5nKRQpnADyuo JIXOSM/VPhD9mW1t2W88caut4YpUcaVocksNnJHHIJCl5qdyiTMkihkdIYomXOVlzyPA/H/i/T9S vrvRPBtpa6H4Js2jtLS1023ezbxAtgQkGsa7K4We7lYrvgN3lo1PIErSs/mlFFFe9/Df476/4OFp pOuCXxB4at44bWCEtGup6TbpKSTYXTAGYKjFVt7h8BVRI5IUBz6J8UfBWnXNrZ/Gr4aXKzzQ3dpr 95FY2sNxZSfZZfPfX4bZ1yksE0eb+3liOT5jyiN45RJ9X2N5a6lZWeo2MwuLG/tbe9s7hVdUntbq FZreZEkCsAyEMNygjoRmrVFfOfxn0TUviB4o8G/DzSL02qx22o+KNekljlaystOEiadp+pPGmBLK GF3DDEGGWkAZo0cyCp4u8feGvgbotn4J8EWNpfa7H5d1dRXjvcRWzTopl1LxBLatE8t3dKq7IUaP bHtYeVCsEUnxvrniDWvEuoSarr+p3eq38m4efdyl/KjaVp/s9tGMJDErOxSGJVRcnaoFY1FFXdO1 G/0i8g1HS72606/tizW95ZzyW9zCzoYn8uWIhgGRmRhnBUkHgmvq7wR4T8A/Gnws0t1p0fh7xloQ t7PWb/w1Yw6RaTiU3B0u7k02INZSLcAFrgpHHMZYmVTHD5at5b45+BvjHwZBNqUaweINFha5aS+0 pJzc2dpAN63ep6dIu6JSm52aJ5UjCtvdRtLeLV6X8L/iHefDzxFFf/6VPod4Ug13TLd41a7tQGWG 4iWb5TPbs/mxfMm75oy6LIzD7c+I3hu2+Jvw8mj0pjcy3NnZ+JvC8u2SEz3a2jXNgPKuJLcKLqCW S3BuMLGJfMK7kAr82K9n8GfDOw+I3hu7n8Oaoth4y0R2W/0G/YvY6tZv5f2HULG52K1sTidJkZrh TKEJNtHIgr9ANGS7j0jSo76OWO9j02xW8jnuFu5Y7pLVRcRy3cfyysHBBkXhiCRwa0aKKKKK5bxp 4t03wR4dv/EOptG62kRWys2nFvJqmoyKTaabbybHO+RgSWWN/LQPKRtRiPzD1fV9S17U73WdXu5b 7UtQna4urmYjc7kBUVVUbURFwkcagKiBUUBQAMyiivq34ZX6/FP4e+IPhVrDxPrGi6emo+E7+5aa WWKGCfZal7mSC48mO0nkhtZGjPmNaXBhiQBGY+N/DfxVc/Drx1ZX97HPaQRTzaL4jtJopI7iKwmm EV8k0BQyCS2kRZ/LADF4ghIBIr9F7zxDoGn6fbarqGt6VZaXfeR9j1O81GztrC7+0wG5t/s13M6x yeZGrOhVjlQSMgZq1p2qaXrFqLzSNRsNUszI8Iu9Nu7e+tTLGAZEFxbM6ZUFdy7s81eorzr4n+PY Ph94XudWAtp9WuGWy0SwuWmCXd9IctJIsILeVAm6aQZQNgRiRGkU1+eei6F4m8d65JZ6Ta3uu61e /aNQvJZJQzkb99zfahe3TKiKXdQ0ssg3OyqCXdVP2v4E+APhHw3b2t34htYfE+v+UjXRvR5+h2lw VkSWOw0x0VJU2yKpe9WQlo1lRYWOwe6W1tb2lvBaWsENra28UcFvb28Sw28EESCOKKGGMBVVVACq oAAAFLNDDdQzW1zFFPa3MMtvcW88aywz280ZinhmhkBDo6kq6kEEEgivBPH/AOz94Z8SxNe+F0tf CutASsY7aBhouoMtqI7e3nsIWVLUb0QGa2j4DSO8UzkEfKnhbxR4t+Dvi27jktZbeeCVLLxD4fvW 2Qahbxt5iL5i7lDhW820vItww25TJDI6SfotoWt2HiLR9N1vSpluLDVLSK7gcPBIyeYo321x5LOF liYGKaPcSjqyHkEDM8Y6LqXiPw9f6BpuoRaSdagl06+1OW3F7JZ6XcW7peC309gEmecYtjumiMaS PMkm+JUebwr4W0bwZotroOhW5t7O2DM8km17q+uXA86/vp1A8yaTaNxAAAARFWNEVeir8vviN4ej 8KeOPE2hQRww2lnqckthDDLPMlvpt+i6jptt5lzmQtHbyxo5csdwPzMPmPEV94Xfhe3X4RXXwqha 7i8U2Pgaw8Vy6Xi31G9uL2TVZdYurKxitGXzgb+3ks90Qfy1ki5lZhu+D69B+FmgR+JfiB4W0qZY pLVtSS9vIri3F1bT2mlRtqlxaXEL/KUnWEwndkfNyCOD+m9c54q8K6L4z0S60HXbf7TZzgPFIhWO 7sbuNSsF9YTMD5csZY4OGUgsjq8bujR+DtJ1Pw/4fsNA1S9tdRk0aGPTbLUbeN7c32mWkSx2MlzZ tkQzIn7plWWUNsEhfLlUy/iL4803wB4cutWu3SS+nWW20OxMbyvfaoYS1ukqI6FYEID3EhcbUyFz I0aP8F+HvDPjL4v+J7+WOf7Zfz777Wdb1R5YrCzDIVtknlt432btghtreGLhVwqrDEzJ9oeDPgj4 G8IxRyy6dF4i1fykE2p65DBdosoETyNp2muDBAolj3xNtedAzIZ3U4r18dhgD0AGB7DiqOpaTpes 2psdY02x1SzLrL9k1G0t723MqAmOQw3Kum5ckg44zwa+Z/Hv7N+l3Fvcaj4Clk06+gt3dPDt1NJd WeoyoVKRWuo3kvmW7lRIQZmkRn2LmFN0lfLPhvxF4g+H/iRNT08z2Gp6bPLaX9hdJJEs8aTBL7Sd UtX2sUJTDowDI4DLtkRWH6Z+Hde07xPomna9pMjSWGp2q3UHmeX50Rb5Jba5WF5FWWGQNHMgcgOr AM2OdmisjVfEOgaCYf7c1zR9H+1eabYatqVlp32kQlfN8j7XIu/ZvTftzjI9azvEvi3S/DnhTUfF zzQXunWmnJfWbW8zPBqT3QVdKgt7q2SYbbmWSKNZgrKocSN8gJr86PDGh6t8SvG0FlJJLNea9qc+ oa1qCRRr9nglmN3q2otHGFjXALFFwqlysa43AV6L8ePG0Graxb+CNFjW08OeCXk01beBZ7eKbVbS MWMytbMVTy7JVa2t/wB3kEzMrvHIuPAaKK67wP4w1DwN4ksPEWnhpvs7NFfWPnyQRalp0w23djOy ZGGADozI4SRUkKsUAr9QNPvrXVLGx1Sxl+0WOo2VtqFjOIpYftFpeQLcWtx5U6o670ZWw6qwHDAH Iq1RRRRRXj/xp8Fa5488N6PoWhJai4XxLbX1zcXtwLe1tLSHSryB55WQPIw3yxptijdyWBxgMR8U /ETw/wCHfCWrjwvo1/ca1f6SZU17XJGt4rS4vZSrR6fYadbNKIRaJ8lwZLiRzMXQiPy8HL8B+GW8 Y+LtC8Ob3ii1G8UXksbrHLFp1tGbzUZIXdJFEggjk8rchUvtB4r9APiF400j4YeEfOt0sorxbRdN 8LaIQ4juJreJIIo1ggwRbW0e15iGQbQsYdZJIw35x6vq+pa9qd5rGsXkt/qV/Mbi7upyN8jkBVUK oCoiKAkcaAKiAIgCgAQWVje6ldQ2OnWd1f3twxS3s7K3lurqeQLvZYbeBWdjgE4UdK+nPBv7M+rX oS88b6kNGhJI/sfSZLe91V8GWIi41D95awYKwyx+ULgOjFSYnFcv8TdX8NeCmuPh98PbC0tGt4vs 3inxSJEvNe1KeWJI7zRE1XBeGA+WhvYYGRGl3xCOJRMs3gFFFFel+APip4n+H91Cthcte6E11FPq Hh+5dTaXUahlm+yTSK72krBy3mwABnVDKkqoEr6F8VeGvCnx50S48XeBZDaeLNL3QXlheR21neag qIfslnrEaO6JK8cY+x3ayNGVzC7YjP2f174Qalcaj8PPDqXsUVrqOjW0/h3ULFVkjnsZ9AuX0qG3 vradi8VwYYo5JUfacvkKqsBXpVFFFfKfx8+JVvotrefDvw5BHaXmoL9r8RXVnmzSyi1Kf+0prKFb UqXnvS5mvHfKtHIQwkeZzH8Z0UV9K/A7xppV3LD8N/GlhYazo+oXhufDj60lte22m6r5LD+z1g1A MgWfLC38sqyzMyBWM+U9B8a/s06RfCS78D3/APYtzwf7G1SS4vNJcjyo8QX58y5gO1ZpXMn2gO7K i+Sg4+Q9e8Pa34Y1CTSte0y70u+RS/k3Ue0SxCV4RcW0yEpNEzo4WWJmRip2scV9O/su+ImE/iXw lLJMySRQ+IrCNYYPs0TQsum6q8lwMS75A9kI0IZcI5yhzv8Aru4t4Lu3mtLuCK4tbqGW3ura4jjm guIJ0MU0E8MgKujqSrqwII4Ir4J+MfwcuPBFxJr+gRy3PhC6lXepLTT+HriZ9qWl27Fme2djttrh jnOIpf3mx5vA6++vhD4pX4n/AA81bw34gury41Ozs7jw9rV4JS1/daXq9rLBYamLqeJk88xiWIs/ msXiMsufMwfhC+srnTL6806+ha3vbC6uLK8gYqzQXVrKYLiFypKkq6leDjivpH9mjxVJYeI9R8J3 F1ix1yylvtPtX+1y51vTlDyC1WMtDEZbQTPO7qN4giXeCqo325RRRRRRX5x/HDxE3iL4j68yySPa 6I6eHbNJYIIXgXSiyahHmHl1N691JG7ksUZRwAFXyOvSfBfwo8a+Ogk+kab9l0qTfjXNWaSy0pvL 81MQShXlnzJE0LfZopAjkCTYPmHvFj+yxFsRtT8ZStI0EZkisNFWOOG4ZQZVjuri5YyIG3KrGKMn 7xVfu1W1T9lqYRXUmieL4pJs7rGz1XSXgiIMgHl3ep2k8jAqu47kszk8bQDkZHgDRfG/wX8dWn/C QWEo8Ma9NHoWoatp8rXmih7i4SLSdTeZZIlgMdy6KHvI1cQvPsjJNeb/ABY8Cz/Djxht05pYNJ1B zrHhy5tzeo9jGtyf+JcLufkz2jbfmWV22NDIzKzlR6n8Vb1PiF8IPBnjuIz3OpaLe/2drixPbCCy lvYFstYnvLSDeYvMu7aza2DOp8udCyfvF2/N+heI9d8MXqah4f1W90q7V4WZ7SZkjuBBKJo4ry2O Yp49wBaGZXRujKQcV9j/AAl+O6eKLq28NeLhbWOuTLDBpmqw4gs9augPLNrcwn5ILqU4aPYRFK5K IsbeXHJ9K8njn2x046k/1NfmJr1/efEn4h3VxbOBP4p8Q29hpTXsUdr9ntJ7lNM0WO8WyVwPJtxC kroHY7SxLtkn9FvB/hPSvBegWWgaRAkcFtEr3NwE2zajqDxqt3qN2xLEySlc4JIVQsabUVFXpaKK K+Jv2kfAttpGp2HjLS7WG2tdclls9ajgRY0/txQ13FqDAykmS8j8wSCOFVDQNJIzSTEn2P8AZ+8Z N4m8FLpN3Mkmp+EpINKZfLZWbR2gJ0SZikSR5Cxy2wVWZyId8nzSAn3aiivzR+L+lLo3xL8Y2izv cedqzasZHjEbBtdgj114cBmyIzcGMMTlgoYgE4Hqv7Onhy2gm1/4kay0cGleG7O9tbS4kTzRFci0 F3rF8BE5kX7NZnYVMREgnbaS0ZFa/wAF9Yi+IEfxS8Ja+YETxbJe+KI7OCzjkjs7nVZmg1i+tJLt ZDut5XsHthK7FHQOnzB2Py5rGkX+g6pf6NqcDW9/p11LaXMTA8SRNt3xkgbkcYaNxwykMMgg191f s46S+n/DpL6R7d/7e1rU9Sh8tT5scFv5ejCG5ZlHzCS1lkADFQrA53FgPe6Kp6jf2mlaff6pfymG y02zu7+8mCSSiG1tIDcXEoSIMx2oCdqqWPAAPSvzVgj1j4t/EWNJZEj1HxTqpaaRRCY9OsIYS8pj SZ4hItnZwnYhcPIIwoLOwz+k2k6Tpmg6baaPo1nDp+m2EIgtLSAHy4o8ktlpCzOzFi8kjsXZiXcs xYnQooor8/fjz4BtPBviaDUNJitbXRPEyT3NnYWyvGmn3tksS6lAkbMwEbvKs8YXaq72iRFSNc/U PwJ8Rv4i+HGkrNJLJdaBJP4duZJIoYE2aeqyackHkn5kSzltoy7hWZw24MfnbpviD8QtF+HuinU9 UJuL2482LSNIhkVLrU7pEB2IzA7IYywNxcFSIwQMPI0cb/BXjP4r+NfHJki1XUjaaXIFU6HpImst JIAiY/aIi7yXH7yFZl+1SybHLeXsU7Rt/AjQF174k6MZoEuLTRI7rX7hXmaHy2sEEenXCeWyszR3 slq+wEggHcCm4VS+JniS7+JHxEuTpi/bIWvIPDXhmCFoG+02sN21vaPFLsiLfa7iWS4HnZKeb5e8 ogr3PxX4S1vw94G0H4Q+CNMl1XXtej/trxhdWtxGIYhDGsk73F5crbxQwXM8JgtHmaMtHbeSRJK5 JzvD37Lc7NHL4p8UQoizuJrHw9bSzNPbBQEeHVdSWPy3LEkg2TgDHJLfL2f/AAzD4Cx/yGPF2cf8 /wBo2M/T7BnFeaeLP2ZtcsIpbvwjq0OvIJZ2GlX8cWl6ikDTItpFBeM5trh1RnMzyfZh8gKKxcIv zZqGn3+k3c2n6pY3mm30GzzrK/tprO7h82NZojJb3Cq67kZXXKjKkEcEVSr9Qvhv4gbxT4F8Ma1K 88txc6VFDeyzpHHLPqOnO2m6jcbYSV2yTwyuuMDaQSqn5a7aiiiiivA/2iPFT6F4HXSLWfyL/wAU XX9nkI88U/8AZNqguNWeKSLC7STBbSo7fNHMRgjNfAdfdnwqey+GvwXm8V6tDdRfbftniGe3miaK aZrmZdL0O2tj5e4RXaR27wu+V/fGTIj5HxZ4g1y/8S63qmvam4e+1W8mvZwjTtDD5rZjtbb7Q8jr DCm2KFGdtsaqoJArovh/8P8AWfiFrSaXpgNvZweXLq+ryxtJaaXauxCu4XG+aTay28AYF2BJKxpJ In6NeFPCmieC9Gg0PQrUW9pB880r4e7v7tlCz31/OAvmTSYGTgBRtSMLGqIvBfHbxC3h74b60IZG gu9daDw9ausEU6sNRLNqUMgmBVA9jHdIJMblYgrhtrD877e3uLy4gs7OCa7u7uaK2tra2iknuLm4 nkEUFvbwRAs7uxCoigkkgAZr6W8Bfs4anrEEOqeNby40GzmRJYtGs0iOuSJJDIQbyW5Vo7NlbyX8 popXYF0dYXUV6H8Q9Q8KfA7QILTwRomlWnizXIrm0tb6dGvtRsrDCte6lPd3PmSSYkEQgt5JBEZP n8t0iaM/Ec00txLLPPLJPPPI8000ztJNLNIxeWWWVySzMSSzE5J5NRUV7l8E/iePAury6Xqxkk8M 65PbrcsJSF0e/LCJNXWFsqYyvyXartYoqOCxhWN/0Dhgt7SGC1treC0t7eKK3t7W1gjt7e3ggQQx QQwRAIiIAFVFGABgAAcPorx/4u/EGw+HejzXNlHB/wAJfr1t9h0hxapM4hsZS7XmoTOceTai4ka3 jYsGlfiPa0zL+d1xcXF5cT3d3PNdXd1NLcXNzcSvNcXFxM5lmnnmlJZ3diWZmJJJJJzUFFesfCv4 iS+DdU/szUzDe+C9enS08R6ZfxvdWcNvdAWlxq0NsscpLxxE+dEsTfaIx5TKW8p4/qnxj+z74K8S xvdaLH/wiWpsd/n6ZF52lTljGpE+jO6RoFRGEYtZIRucu/mYC18beMfh54s8CXPla/pkkdq8nl22 rWpa50i9LGQRCC+UBQ7rG7rBKElCDc0YB56r4E6+uhfEnRRLcJbWmtpc6BdM8Ty+Yb9N+m26eWrM rSXsVqgfGBk7iELMP0Wr5b+NPwT/ALXN14w8GWZOrkvca1oVrHzq/VpdR0yFAc3fUzQKP9I++g8/ In+K6+uf2bPH3lvc/D/UZsrKbjU/DskjSOVkVPO1PS03syqhAN1EiRqA32hmYllFeHfFrw6nhj4h eJdNhjEdlLe/2pp6x2YsrZLPVkXUUt7OFCU8q3aR7ZWT5SYzgLyqu+EviqTwj470O/8AOihsb25j 0bV2uJY7e3GmalOkU0888owiwOI7knIH7sAkKWNfpdRRRRRRXxt+1D4gnfUvDfhZBIltb2MniC5I lBiuZ7yeTTrJTBjhoFgnw24giY8DHPyhXU+F/BfifxnczWvhrSLjU3to1kupFeC3tbZXO2MT3l20 cSs+G2IX3MAxUHacfROj/stXzxxv4g8V2ltNvkElro9hLexeWFxEy6hePbkHPLL9mPQ4Y5yNO4/Z XtGkU2vja4gi2rvW40CO7kyWIZleO8hGMYwpGeCc9h5vL8MPiR8KNY07xjBZW+s2mgSxandXeg3j yxraJI8V9ZXUM0cdyqPBvWeRLd40jcsX4YDofj54JtZo9M+J/hi2DaJ4gtLO41hra0uIkW41BRca dr9ykhJjW8SSOOTMMYEoUuWmuDnU8E6vP49+BnjjwjeSXb3vg/TUuLS4SOW5kuNPtmfXdFsTJLI7 M6yWUtoFREVIBEqKxU18tWGoX+lXcV/pd9eabfQiQQXmn3U1pdxCaJreYRXNuyuu5GZGweVJB4Nf S/w1/aGv9NeDRvHbzarp7S20Fv4hG06hpkCxGFjqMUSZvEyI2aUnzx+8ZjOSqr9pRSJNHHNBJHLB NEksUsTLJFLG670eORCQwYHKsM5yDkg18FftH+IrnVPHp0Nlkis/DFha28ETMrrLdaraxard3q/K GXfG9vCVLMCIgwI3ED6T+Cvw8t/BPhe2vLy0ki8T69bQ3esvOJhLZxOxmsdIWCeKN4DDGym5jZSf P35d0WMJ7JRRRXzx+0T4HTXvC6+KLG2L6v4YQvcNBbh57rQpXBvElaJTIy2jE3Ks7bI089sfPkeb /szeMDaanqfgi6dRb6qsms6RkxqV1S1gWPUbdFWMu5nto0l+eULGLc7VzITX2fRRXxH+0/o7W3ij w/rgFusOraJLYkRLsuHu9HvGlnnucKAwMV3BGjFi3yFThQtef/BbwS/jPxtYCe2E2iaG8WsawZYF mtZUt5A1np0yzI8T/aZlCNDJjdCsxH3DXs9p8Qg/7R90kk0H9mSwT/D2CS5g8qS1NsRP5Nu1vt3v Lq8TRpJMHykpHACFPBvix4M/4QjxtqmlQosel3hGr6JhkKrpd9I+y3CiSRx9nkSW2BlId/K8zaA6 167+y3pay654r1wzsjafpFhpQthHlJ01m8a7eZpc5BjNgAF2HO8nI2gH7Roor87vjr4vn8T+PNSs szJpvheWfQLK2kMqD7VZzGLV7x4DLIgeS4VkEiBS0McIddymvtD4ZeB7PwH4VsdNit/L1S5gt73X 52lE8s+ry26/aYxMgA8mE5ihRQAFAJy7O7eg0UUV8p/tI+AIZ9Pj+IGnQpHdWTWth4gSOO2hFzZT yi2sdUmkLIzzRStHakBZHaN05SODmD9l/wASK9r4i8IzyQiWCaLxBp0YjuTcywzqmn6sWm5iEcTJ abEwrZldhvXPl/TfiDXdO8M6Jqev6rI0VhpVq9zOUEZlkKkRw28CysqmSaRkiiDMAzsBkZzXwp47 +PPi/wAT3s0eg3t54V0OORDaQadctBq0oiAAuL3VbcrKGY7m8qF1RVIRvNK+Y3kGh6VJrut6PokU 0cEusarp+lRTyq7RwyaheJaJLIsYLFVLgkAZx0r6D/aP8TRSavpPgXSjBBpXhqzt7i6srWBrWCDU riDbZWn2cIkQS3sjG0Pk5VRMycFSq9R4F0DUPhh8Nr/xVb6dd3vxA8bW8Vh4a0y209L7ULNZoZru yFtFDb3L5WBJNVuopcRusEcMixumTy3hz9mXxTqMQuPEerWHhzehZbKGP+29RjdZjH5dyLeWK2UO uHVormQ8gMqsGA9T/wCGYvAXfV/F3oP9P0YHOOf+YfiuT8QfsuR4ml8LeKCh2wC3sPEFuGDPvUXL T6vpoGAFLOirYk8BSeSw+Z/E/g/xN4OuksvEmj3elyS7vs8koSWzu9kUc0osr+2Z4J/LEsYkEUjb C21wGyK5ivu79mrXTqHgi90Wa7WWfw/rM6QWoi2NaaXqcYvbYtKqgOJLo3rAl2YYIOF2A/RVFFFF Fcp468TL4P8ACOveJCiyy6ZYl7OOWOSWCTULiRbPTYrlInRjEbiSIS7XU7CcEHBr8t5ppbiWWeeW SeeeR5pppnaSaWaRi8sssrklmYklmJyTya+tP2XfDreb4l8XTLIsSRReHLJxPb+TK0jR6pq4mt/9 YGQJZbHJCHe4+Yg7PFfiz48n8eeLL66iu5pdA06eex8OW5eUW6WSERyahHBLHCyvesgnfzI/MVSk TMwiTHB6Po+peINTstG0e0lvtT1CcQWtrCBukcgszMzYVERQXkkYhEQFmIUEj9Efhf8ACzSfh1p5 kPl3/iO9hWPVNYMZG1C4k/s7TFf5o7dGClicNKwDyAARpH6BreqQ6Jour61OjywaPpl/qk0cRXzJ IrC0a7kjjDEDcwQgZI5x0r8pby8udQu7q+vZpLq8vbia7urmU7pZ7m5lM080h4yzMxJPqa9n8A/A jxV4zhg1O+dPDOg3EUc1vfX0Dz399BPDJJBcadpasheIkR5knlhDRyCSEzAEV9G3nhL4Z/BXwtde JH0GDWr+xmtfsdzrM1lc6zqGrC7Z9Pi0+a7QRW8ke8uz2duriGJpWSVoufhbWdZ1LxDql7rOr3Ul 7qN/M09zPKScs2Akca9EjRcJHGoCooCqAoAGVRXcfD/xzqXw+8Qxa7p0cNyjxNZalYzgCO/02aVJ prZZgpaGQNGjxTJ911G4PGXjf9IvDV/o+taXD4l0Uo1t4lS11eaRXheSS4+wxWHl3nkvIizwRwR2 s0YY7GjKHkGt6iiuF+JHjW38A+FL3XpEEt4zCw0e3eOWWG61e5heW1juBGUIiUI80vzqSiMqkOVB /My/vbrUr281G9ma4vdQup728uHCh57q6mae4lYIAMs7FjgY5r37wH+zz4i8RpFqPiiaXwtphldf sE9pKPEVytvPGrg2VyEW1SRTMI5ZizhkDG3aN1c/S3h74IfDbw+Ld10CPWruBJo2vPEMjar9oEzs S1xp0oWx3ICEjZLRSAqn7+XN7XPg98N9et/Jn8K6dp8ixXMcF3ocQ0W4gkuY9n2jGneXFM8ZCvEL mORFPVCGZW+RvF/wy1v4YeNfDt3p7TX+jXWv6ZL4d1by1Msd7FepPDpmpIqMq3KYyp2FJ1G9Fysk UX6CVx/jPwL4d8e6cmneILMy/Z2lksL63k8jUNOmmjEUktpOARtb5S0UoeNyqsyMUQj5u+GXgfxD 8NfjENHvvMm07U9D1qOw1eGOCK01jToXiueEn3sksciw/aLaJ/MjfaxZ7dg8n2DVe8tLbULS60+9 iW4sr61uLK7gckJPa3cRt7mGQqQdrozIeQTnivzW+J3gC7+HviW40wi7n0a6zcaFqdzGi/bbQorT Qs8PyGa3dvKlGEJwsvloksdWvg94s/4RHx7o95LNHBp2pv8A2Hq8k0ltBBHYalKircT3Vz8sUcE6 w3Ej7l+SNlJClsu+NOkxaP8AE3xXb28c0cN1ewaqvnEt5k2r2UepXrxPgAp9olmCgfdA25JBqx8C jN/wtXwn5Mccr79YyssjRKsX/CP3XnyhlDEsibnVMfMQFJAOR+jtFFFFFFfmX8SNF1O3+Jni3Sza Sy6he+J764tLS2X7VPcJrt2dR0tIY7fcWeWK4ixGMsGYLjdxX0r8Mv2e7DSVTWPHkVpq+oNFbyWu hAvLpulybluZDqLqQl1Mv+paIhrcfOP3wZHT6hJzycnJ5ycnqTye549M02iori3t7u3mtbqCG6tb iKW3ubeeOOaC5gljKSwzwShlZXUlXVgQQSMEGuO+IXgiy8f+GLvQbp2hm3fbtJulkdFs9Xt4ZIbO 4lCht8WJHjlUqSUdtpV9rr8z6H4d1TTvgN8UtB1a0uNP1LTPFDyXdrLEHkRtPh0jUcgocNG6Rhlm VijRsJFJUjd8q1JHI8TpLE7xyRurxyIxR0dDuV0ZeQQeQR0r9F4fGEuvfBK98XLcy2OoT+CtaZ7t 9mnumuWFnPp089mYXIXfexMbba245T5Vc7F+Zf2btIh1D4hPfzLP/wASLQtQv7Z4yBEt5cyRaUqX GVOQ0FxcFVBU7lDZwpB+96KKKK8W/aB061vvhdrVzcozS6Pd6LqNgQ5UR3Uuqw6S7uo+8PIuphg9 yD1FeC/swXVynjPXLFJpRZ3Hhia7uLYOwhmubLVbWK0nkjzgtGs8yo3UCRgOpr7joor5C+LXw7uv Gnxi0fS9IR7VNT8Oabe69rP2Ga4tdNWO6vrYXV41qgBkaC0SK3WWRRJIEj8xFwV3fjJrGj/Dj4c6 f8NvD8ssN3qdqloFjugl7Do0dyZtTv702+0n7fJvhddqpKHnAG1GQ/L3w88XzeB/FukeIEMzWkM3 2fVraHe7XWkXf7q/hWFZYVkdFImgSWTYJkiZwQtfU3xu+Fj+M7aDx14OFvqGox6dA13ZackM58R6 Zjfaajps9oD9ouUjbABLGaEIkR3Rxxy+q/CLSzpHw18HWjMrGXR49Uyr78DW5X1tRnA5AuAGGOMY ycZPo1FeTfHK4ntvhX4rktp5IHeLS7d5IZXiYwXeuW1rdQkoQdskTvHIvRkZgcgkV8x/s12VpdfE O4nuIRLNpnhvUr2wffKv2a7ku7bTpJwI2AbME80W1gR8+cZAI+9aKKKK8R/aF0uHUPhlqV1K0yya JqWk6parEUCvNLeDR3FwGDEoIruVsKV+YKS2AVbzv9le6u5LPxtYNNI1jbXWgXcFuWzFDd38d3Dd TIn96RLaFWPpGteD/F/xc/jHx3rF8skUmn6dK+haOYZLe4hbTdNmdBcw3VvHGJFuJmmulLFyokEY dkRTXmNfTP7PFlElp8S/EUck8WpaR4bhsbJkZREkepxXV9NIyFSS4ksYNhyABuyDkY7j9nj4af2d ar491mF1vtQglg8P2c9rGPsunThd+spJL+8EtwoaOEqExAWYGRZxs+pxxnHG7GffFFFFcl4x8DeG /HmnJYeIbH7QLfz30+9hka3v9MmuYfJkns504GcIzRyK8bsqGRG2KB8AfEP4W+I/h3chtRRb3RLq 5lt9N1y1GLa6dE81ILqEktbzFMsInyG2yeU0ixsw+4/g9pNxovw18I2V00bTS6a+pHyfMwkWtXsu s28LiZUbfHHcIkoxgOrYZhhj6TRRRRRXyL+1WPk8BNzy3ioe3A00j+dfINfUf7Qms2el2Hg/4ZaV O09r4d0+yu78yNazSqbWy/svRIrmSAgpOIPPlmjaJAVlhcZBGPmrTtPvNV1Cx0rT4vtF9qV5bWNl Bvii866u5hbwRGSVlRQzMBudgo6kgZNfpn8PPBFj4A8M2mhWhaa4Yi91e7Z2f7Zq08Mcd3PGpC7Y gEWOFAowiruLOXdu3r51/aMtNU1jRPCXhzSdPkv7zWPFCG3SIHzPtNvp00MMTO22NVZZ5JHdyAqp uJChjXQfC74MaL4BEOr3sg1bxVJaokl66D7FpbzIftUOjRONwyGMTXLnzHQHaIVkeNvaq+JfjX4e 13xj8YtN8O6dGXurzRNNh09rtFtLSGxSS4ubu7a5UEyQxN9od5ArOSGiRWKqp9s8HfATwP4agt5N UsovFOsRSTStfarExsSJYzCIY9CaSS2Maryv2hZWDkvvA2KnWat8JvhvrQt1vPBuiQrbmRo/7Kt2 0Ev5m3cLh9Ba2Mowo2iQnbyVwSc/P/i/9mOWG3lu/BOsS3skSZ/sfXfIS4uPLikeT7Jq1sscRkdh FHFFLbxpyWedQAK+V9R07UNJvJtP1WxvNNv7fy/Ps762mtLqESxLPEZLedVYb0ZXQkDKkEcEV9r/ ALOvj9td0WXwXqLFtS8N2n2jTZT9pkku9B+0CLbLLIXRWtJJY4EUMg8p4lRD5btX0nVHVNT0/RdO vNV1S6jsdO0+3kury6lDskMEQ3s3lxBndj0VEUuxwqgkgH8xfHPjG/8AHXiW/wDEN+n2f7SUhs7F Z5Z4dOsLdfLtrOFpT6ZklKqqtK0kgRd5UdR4A+D3ivx+sd9bRx6RoJch9b1EOIp1juVhuE0y1j/e XMiguR9yLdGyNMj4FfVPh/8AZ2+HukxIdTgv/Et3sszJNqV5Na2yXMCf6RJaWWmtCFilc5MNxJOV UKu84Zn72/8Ahh8PNRtprS48F+G0iuNgdrDSbTSrkFHEg8i+0tYZo+Rz5cgyODkEivkz4ufA9vBl rceJvDk8t54dScfbLK6Kfa9FjnkjgtylwzZuYWlcoCEDxjZuMnzyD7B8AYHgPwPt/wChO8Lk9SRn Q4MnPpnP0xW3q+kaXr+m3mkazZQahpt/Ebe5tJw22RM71IdCGR1YK8boQ6uodCGCsPjrUfgrqfgL x94I1jT5ZNZ8KSeN/DMT3TR7LzSPP8QQJaw6ssfBjbKxrdoqo0nyskTPEsn2tRXwp8f/AIaQeFtU i8V6LbrBoWu3TQ30AnjK2PiCbzbp0trdgrLb3EaNIipvWORJFzGhhjrwfRNXu9A1jTNcsNn2zSb6 1v7YSiQwvJaTCZYpxEyM0b42SKGBKkjIzXvv7Q0+ma83gLxxpdzJLa+JfD91bRQSLButotLuUugl w1vJIBOsl7JBPGGIjeMruJzj5tr9eOO2SOxxglexb045NFFFFFFfEH7UNncp4w8P6g8JWzufDMdl bz5XEt1YardXF3CRndmNbmAklQCGAGSDg+FnwCu/EMVr4h8Ym403RzPDLaaJ5Zi1DWrTyy7SXM4d WtIGbywvymWRd5XyQY5X+0tO02w0eyg07SrK107T7VWS2s7OGO3tog8jSuY4YgACzszse7EsSSTm 7RRWVqOg6NqmlX2iX+m2lxpWpi5F7YGMRxTPeXBvLmf9xsKTNMxn85SJBJ+9Vg43V8zfCfwLqPw+ +MWvaRc5e0l8I6le6JfCWOT7bpba9Zx28khQLtmTaUnjKgqykqGjZHb41or7y/Zy8YTa94SufD96 0kl34Smt7eC4cyP5uk6j5sunRPNNK5LwNFNCFVERIVgVQSGNfL+n2dt45+MPlW1pJqOl6/47vb+a 2kbyZJtCk1iTUr8ytDIpXbZiRn8uTcADsJOK/Saiiiiud8X2sd74T8UWcrtFDd+HdZt5ZI0WSSNJ 9NlieREYqCRnIBYcjqK/Oj4Wajc6V8RfBl1aGNZZfEGn6c5kRZB9m1iYaRegK38RhncK38Jww5Ff pzRRXzb+0f4V1PxFYeDJdHtZtQv49bvNGtrC2VnuJ31fTzqDSiMLtCRJp7vLIzqEXLN8oLLradpm n/AH4X6nqFxJp954imUSSzLHGI9W8QXK+RpemwCaSCeW1ttxd0V1cxLcTpGhZkHwdFeXlvdx6jBd XEV/DcpexX0c0iXUV3FL58d0k4IYSBwGDhs7hkHNfeWtaLpXx8+HGk6lZXdpaa9bRGa3mQeZFpuu rbKmp6DfhsyxwTPsyQN2BBcBZFASTO/Zs0c6X4X8SteWE9jrQ8VTafqMd1DLb3KRafpVtLa200Mu GUxvcznBA+/3r6MopyAFkXP3mAzgEjJA4z1xwea/LLwHFHN458GQzRxyxS+LPDkcsUqJLHJHJrEK yRyxyfKykHDKwwQcGv1LoooorI1/SV1/Qda0JpjbLrOk6jpbXSRfaDbjULN7XzxBuTeU3hwpcA4A yM5r4L/Z71G5sfidpNtC0Yi1ix1fTb0OiMTbR6e+rII3b7jedaxHcOcAr0Jrtv2mPF7Xutab4MtZ g1ro0UWp6oihsnV72I/Y4ZBIg5htXEitG7K32ghsMmB8uV6t8EbW2vfil4Shu4UniS51C7VH3BRc WGjXF7Zy/KRzHNGkg7ZAyCOK9u0P4bL4y+MfjLxHq8NrceGfD/iOVJrS4tZTDrGqLaqYLHysRoyW 5Mc10X3LJ8ibJY5mdfrTjjPuBxjBwDx37ev8qKKKy9a0PSfEOnXOk63p9tqen3COslvdRh1VjGYx NC4IaORQx2TRFXQ4KMpAr4b+KPwM1TwcZNX8NJfa74ZWBp7lmVZ9U0YQReZcy6glsqCS32hpBcJG AihllChRJL65+zBoU1n4a8QeIJftCDXNTtrK3iktjHC9rokDkX1vOx/eK8t1NC2FwGhIyx3Bfpyi iiiivDf2ibm5g+Gd7HDIqR3mq6TbXamNHMtslybtY1duUImhjfcvOFK9Ca/PmvqWTWl8C/s8aVZW tsLHWvH9xqsVwszFLmbT7ueSG91VLS8WQNHLp0dpbKYwgAnSZW34L/LVff3wL+GR8G6Kdf1iCeLx Nr9snn2l3bpBLounLMZIbAA5k82YCOe5V9pVhHGY1eJmf3qvLvjRqF1pfww8XXFnKIppLK2092KK wNrq+pQ6Vfx7Xz9+CeRM9RnI5ryX4OfA2C0gh8UeOtPWbUJlWXSvDt7GGhsIWUMt3rFrJw9w4P7u 2cbYVyZFaYhIPquvlf8AaefVLm38DaLYpdXMWp6lqzfYLWB55LzVIUtbTS44o4wXaUi5nREXli5w CcVa+H37OmiWenxX/j2KTVdWu4Mto0N5NbadpRkdZESS5090knuEVdsjLL5ILsoWTasp9l1H4Y/D zVbZ7S58F+GoonKMzadpVpo9yNjbgEvdIWCdR6hZAD3BrxzxX+zNoF+JrnwlqdxoNyUdo9OvjJqW kvIkASCCO4c/aoFdxulld7ggElY8ALXyX4o8H+JPB1//AGd4i0q50+YtIttO6GSyvVjVJJHsL2PM UwAkTfsYlC21wr5A9p/Z5+If9ga23g7VJgmj+IbgPpreRGTa+I5RHbwh5wysI7qNBCRtf96IcBFa Vj9z0UV+ePxx8eDxp4te2sriOfQPDpnsNKki8t47qeUp/aeoJPHu3rLJGqRsGKGONHUAu2fbvgr8 FY9GS08X+MLNW1ljFdaLo11G3/ElAG+G/v4X4N4eGiiYf6PwzDz8CH6hHJAAyc4Ax13HgD1rzrVP i18NtHWFrvxjo0onaRYxpUza6ytGAXMyaItw0Y+YbTIFB52k4bDdK+Lvw11gTfZfGGjxeSFLnVJZ dDLZbH7r+21t/MPqI93rXW3Fnofiaz024lWy1ezgvtO17SbyCZZ4or7Tpxd6dqVhd27dQR99G2up ZGBRnU7NFKScYz0KsAememSOB3pKK8w+LXw/h+IHhWa0iGzW9LE2paDMsNq0st3HAwbSnmuNmyG7 +VHIlVVcRyvvEQQ/m9cW9xZ3E9neQTWl3aTS21zbXMUkFxbXEEhint7iCUBkdGBV0YAgggjNeifE bxA/iqLwJrErtLcr4GsdJ1GWS8W9nfU9F1i+s7mW9nwGE86CK8aOQb1SZCSysrtv/s+2N1d/FDRb m3TfFpdnrV/fMHjUw2kuly6WsmHIL5muYUKrlsNnoCR+htFFFFFFYz+HdDk1+LxPLptvLr8Fgul2 2pShpJreyEkknlWwYlI2JmlVpUUOysUJKcVs0UUUUV5h8Z5Eh+GPjB2lihDWNuheVZGVnm1CKBIx 5KlgzkhEz8oJG4hcmvzWor6i8Bhv+GdPiMSDt/tvUAp7ZFhpe4Y/EVufsqqpXx5IUUyA+FkWQhS6 q/8AaTOgbrhiqkgcEqM9BX11RRWfq+raZoOm3esaxew2Gm6fC893dTFtkcYIVQEUMzu7MESNAWdi ERWYgH5nl/al0camkUHhLUn0bz4Fe+l1O1h1NbZgpuZV0lY3iLoSwRDegOACzJuIWn8XvijoXi/4 VxyeG77Z/a3iO00zU9J1AQw6vDbWML6qxa0V3ygljtG8+FnjG8IWDkqMP9lvS1l1zxXrnnsJNO0q w0pbbygyzJrN41487TBsqYzYKoXad3mHkbcH7QoooGOowDjGfYcqMnH5/QV8dftJ+BdR+2W/jy1m vL3T3gt9M1S3lZ5o9FMTbLKW2y7eXbzu7KyKiqsxLFma4IX5e0jSNS1/UrLR9Hs5b/UtQnW3tLWE DfI5BZmZmIVERQXkkchEQF3IUEj9QfBvhqLwf4Y0fw1FeT6gNKtWiN5cgCSeWaZrmdkiBPlx73YQ x7m2IFUs23cemJJzyc+5x+vH48etJRXm/wAX9Lk1j4Z+L7SOaOBodKOql5A7DZoVzHrcsQVM/NIt u0aHoGYE8DNfHHwD13+w/iNZebPaWlhqml6zY6pdXjpFFb2NvYNrfmieUqseJbSLLtn5dwxzmvc/ EH7TvhyxufI8PaFqGvxLJMs17dXa6Jbuq7RDJZo8NxLIr5fd50UJGBw247fU/h18UdB+I9pcHT47 jT9V05LdtS0q88tpIhPHzcWlxFgTQCTdGHwjDaPMjjDpu9JooriPiTFaT/D/AMbJepHJCvhbW5kE 33Rdwac9xp7rj+ITrEU/2gtfLH7NepNpl943uH8x7W28OxalPboUVpm06Z3j2M3RgrSKp/2jXzLR X13+y1DFPb/EKGZElhlHheGaKRVeKSOVNTR45EbhgRkEHggmvr0D6dPcYweOOnSiiiiiql9p+n6p ayWOp2FnqVjOY2ms9QtYL20m8qRZovOtrlWRwrAMu5SMgEc9LdFFFFFFfKP7U2nXUmm+DtWRF+w2 V9rGnXEnmIGW61OCC5s0WEncQy2k5ZgMDC5wSufmDwIsL+N/BqXCQyW7eKvDyzxzqkkDQnV4fOE6 OCpQrkMGGCM54qLxj4in8W+J9b8R3AYHVL+WeGJxEGgsowLfTrRjCqqxht0iiLYy23cxLEmvqL9m /wCH4t7eX4ganEvnXkdzp/h6GWK2k8u1Eoiv9XjY7nikdke2jI2ER+dkOkqmvrCig/QH5s44wDgj PGefQ5HU+9FFZ66PpiavLr4tIDrE+nQaS9+QzTjTbe6kvUs4mbOxDJKzybAu87N+7y49vP6l8QfA 2lG5TUfF/h2CezlMFzaDVrKW+hmWTynhewgdpgytwy7MrznGDXOWPxr+F2o3UNnb+LrSOaZtqPfW WraZaqQMgy3upwQwIPeSQCvQtM1jSdbt2vNG1TTtXsxK1u9zpt7bX1stwiLI8DTWrOodVZGZc7gC DjmuB+Jnwu0T4h6eXmQWviCytbhNH1WJ1gJlaJ2tbLVH8uQvaecQ7KELqNxiKl23fAdtN4g+HPi6 GaS3k03X/DepI8lrceYqsUH7yCVoGUvb3ETFS0b4lhfKsVYGv010DXLDxLo2m69pcglsdUs4ryA7 oWeLev7y2n8hnUSwuGimQMdrqyk5U18uftMeNwq6d4D0+4BLeXrHiHyZVJUAkaRpc5glODw13NDN D0+yyIxya5f4G/B+38UCPxd4nhEugQXE0Om6U4lQavdW7BXuro7QHtImLoER/wB5KjK+ERkk+3be C3tYIba2hhtra3jSC3t4I0gggghURxQwxRAKqouFVQAAABgAVyer/EDwPoIvBqvivQrWewbbd2Q1 K2n1OF+jR/2Xas9wWHdFiJxziud0/wCNXwu1K6jtIPF1nFNLwj39nqelWwPX97e6nbwwIPd3Art7 LVvDnii1u4dP1LRPEdi0T2moQ2d3YavaGO5jKyW17FC0ibZELbo3HzDjGM1o2Fja6ZY2OmWMXk2O nWkFjZQB5JBBa2kKwW8XmSlmbaiqMsxJxkknJq1UcsEFwqxzxRTossEwSaNJEWa3mW4t5Qr5G5HV ZEbGQwDAg4IkorJ17Q9P8S6Lqeg6pF5thqlpLaXAUQNJF5gzFdQfaEdFmhfbLC5U7ZFVuq1+YHi3 w1feD/EereHNQ2tc6XciISqYylzbTRC5sbxVjZwomheOXYWLJu2PhgQOun1mHVPhDa6VcxtJf+Ev G0EOm3DRRRpb6H4o0u9v5rKJ4iGkZ7uzlmlaVcgeWFfaNq8Foulza3rGk6NbvHFcatqVhpkEkxIh SbULpbWKSUrk7QzgtgdK/WXOCMAYGOBwAB6UlFFFFFY+p+H9E1q60i91XTbO+utCvGv9JnuYlkex umi8rzIiRz/C+1sjekcn3442XYoooooqJoIXnjuWgia5ghnt4bho1aeKC5eOS4hikxuCyNFEzqMb tqEglQR+RlFfS/7MF5cx+MtesEnkWyufDMt3PbKcRS3VjqtrDZzyL3aNLidVPbe3rXD/AAGOPiv4 VOSDnWxke/hu8GOPXpX6M0UUV80+K/2lNE0PWbnS9C0M+JrazZoZtWj1eOwsprmNiso04pb3PnQg 8LOCoYglA6FXbXm+M/hPxf4B8bTWFzdaRq1j4V1UyWGpQbZo5buzTTrS5tbi2MsUkbXlzFbRszK+ 8gvHGrLn5Y+C+nQan8T/AAlb3Ku0cV7c6iBHtBWfStNm1Ozdi4YbRNFGW4yRkAg4NfpNRRR169iO 3TtwDx+frXhXx78A33jHwzbahpAu7nVfDLXd3BpduFf+0rO78pL5EhPzNPGsSyQhSWYCSNUd3TH5 +V+ivwR8D33grwci6nNcf2jr08es3VgzXkcWlCe1jjgsWs7htq3KqoN1IIUYsRExkWCNq9kzgj6Y BwR0JJHr3J74pKKXGcDvtPp75P1r8srFpPBPjiyfUolupfCPiq3a/gtZgUuZNB1cG6itrgrjDmJg jlfQ47V9seOvj54X8HahfaJaWd54h1vTzHHPDaSwWulQXYm2XVhc6m5d1mhQEusVtIA+I2ZXEgR3 w6+Omi+PNVh8Pz6VeaHrl2buSxg85dT0+6js7YXToL5EhdJfLWZ9j24jCx8Sl3VK9yooor88/got oPjNoa2Jb7Etx4o+xl3Dv9lXw7f/AGcvIVXJ24ydoz6CuV+K+py6v8R/GV3NHHG8OuXemKsW7aYd EI0WBzu/ieO3V27ZJxxXntevfAcf8XX8KcZ51s4HJ/5Fy8PFfoyqJGCEVVyzMQq4Us7F3YgYByfm JI5Jznmloooop3Tkdf8AOeOB0GOapWGnWGlWcVhpdlZ6dYW/meRZ2NtDaWkXmSGaTyre3VUXc7s5 2qMkknkmrdFFFFFeU/G+3uLr4V+LorWKSaQW+mXEiRozsLax1y1vbqYgdFjjjeRz2VSegr83a9R+ KWtXN3f+G/DskxaLwV4Q8O+HnijvJLi2GrRaVDLrMqW7BRBMkpWznQjfm3UPgrsTqPgT8Nx4y11t b1a1Evhrw/MjzRXFs8ltq+qbfMt9O3NiNkiG2e6Ulvl8uNk2z5H3/RTWRJBtdFcZV8MqsNyMHQ4Y dVIVhxkEZ5606is7UNH03VZNMl1Cziu30jUU1bTvOBZbfUYreW1huwmdrMiyuY9wIVtrqA6oy0dV 8VeGNBmEGt+ItE0e4a2N3HbalqtlZXUltueMTwW9xIrupZHVSqnLKVGWGK4Vvjn8KllMB8Vxl1kM eRpGvPFkHbkTpalCv+0G245ziu50bxX4Y8QP5eheIdF1eb7Mt41tYalaXN3DbMVHmz2cTmSMAuit 5iAqxAYBjim+K/Cmi+M9EudB1228+yuMSRvGVS7sbxFYQahYTsDsmj3EK20ggskitGzo35zfEH4f 6z8PNbfTNSUzWU7SS6NrEcbJa6paRsBuXrsnj3KtxASSjEHLRtHI/wB6/Cnxr/wnXgzTdWncPqtr v0rXMLsDaraRr5tzhIoox9ojaK52Qrsj8zywfkOPRv8APXn8q+Ubf4xs/wADLq9a9k/4S208rwW8 ommF4b27gf7FrP2hJpZg7WMcs4uZSm+6hlCDAFeY/s9+DE8S+Mf7ZvFZtO8I/ZNUAWXYX1mSctoq HYyvhGjluMjK5iVHBD4P2H8QPiBo3w80U6pqjfaLucyQ6Ro8UiJdardIgLKpYHy4YyymecqyxqVA DSPGj/APjj4l+KvH9yH1q9WKwjeN7bRNP8230i2kii8oTrbSO7SSnLsZJnZgWZUKx4QefUV0vhnx f4l8H3jX/hvV7rS5nGJ44mSWzuwIpIkF7Y3AeGbYssnl+bGxRjuTawBH6E/Cz4iW/wAR/Dh1BoYb LWLCYWWs2EU8cipP5Qkiv7aIsZltpwWMPmgEOkkYaTyvMb0qiiiiviX9o7wBHo+qW3jbTYkjsNfu WtNYhjS3hSDXPJM0VyiqwZjeRpK8hWLiSN3kctMor5hr7a/Zt8DzaVpV9401GCSG711Bp+jJMpRk 0ON1nnvRtkwVup1QKJIlYLAJELJMK+nqKKKKKKKKKKKKK8++K2jnXfh14vsN0quNHm1GMRJ5sks2 jSJrEFuiDk+a8Cx8DPORzX5kUV9X/Cs6ff8AwI+KGlzSEz2beI9Vlhj3K6L/AMI1bTaXMzEYKPPZ yAgHopzjIJ5f9mnU4LLx9d2M915R1jw9fW1pAVlIur+1uYb9YwUUgFbeK5cM5VcAjJYqp+8aKK8R /aFvJLb4Y6nCioy6jqOj2krOG3JGl6t/uhKsPm3wKp3AjBPGcMPz1or9FvgX4SuPCXgO1W/jeHUd duZNcureSMJLaJdQRwWVrJn5siGJJHRgGV3dMZFexUUUVFcW9vd289pdQQ3NtdQy21zbTxJNBPBM himgnhlBV1dSVdGBBBwQQa858AeAPAnhKfXrzwmYry6m1K606/uWvoNTn0d7d1lm8NRyx/NAkDFG eKQmdjsM7vtjK+l0UUVFNBBcwTW1zDDcW9zC8FxbXESTW88MqGOWGeCQFHRlJVlYYIJFflr408MX Hg/xRrPh253N/Zt2yW077M3VjKBPp90fLJUGWFkdlB+UkqcEEDlq+g/2a7iSD4hXMaWzTLd+G9Tt 5ZVLBbSNLu2uxcPtBBBeJYuSBlxznAP3rRRXi/7QGqQ6d8MNYgkmkhm1e70rS7IRhyZZ/tyajPE7 p0Vre3n3E8HG3uK8F+A/2WDwt8YdRuImLWXheDE0eRMlo+n6nPdxRlSOX8pDnIIKjBFfNNFfYP7L Fg4h8Z6nJZt5ckmh2FpftH8rPCt1cahZxSkYJAktnlUMCAYyeCK+t6KKKKKKKKKKKKK8/wDif4SP jXwTrOh28cLaiYkvdIaWKKQpqdi/2iGOGSYqImnUPamUMNiytnIyp/M+5t7mxuLi0u4ZrS8tpprW 6tbiJ4Lm2nhcw3FvcQyAMjqwKOjAEEEEV3Hw08EzePvFlloe+SKwjR9Q1i6iaJZrbSrVlWYwiU/f kd44EKq+1nDlGRWr9M4ILe0ggtbWCC1tbWFILa3to44La3ghQRwwW8MO1EjRAFRVXAAAFS0UUVWv 7210yxvdSvpltrLT7W4vby4IZlgtbWIzzykRhidqKWwoJOMckgV+efxL+MOveO765t7K4vNH8LLv gtdHhnaFr2DcD9p1vyDtlkcgEREtHFwq7mDyyeOUVq6Prer+H76PUtF1K80y+iGFuLOZ4XKB1cwy heHjYqu6NwVbGGBHFfaPwn+PEPii5svDPi1ILDXZY4rfT9WjIisdduwdgt5ocBbe5l4KKp8uVyyR iJjFE8H7SHga31PQo/HFphNS0EW9lqAMku270a4uzHCEiAZfMguJt+RtzG8hdm2Io4/4AfEi20PQ vFei67cyGx0DT7nxVpiA75zaxfLq2nWjXUqxAvI0L28Chd0sszM3zcePeHNL1T4u/EhV1B5Q+ual Pqmu3EDXRTTtJibzrqO1mmS6MKpEFtLETBkV2giY4NfojdXWh+ENBa4u5rbR/D+gWEEJkfzDb2Vj bqlrawoi75GJ+SKKNFZ3YqqBmYA/B3xG+N3iTxnc3ljpVzdaF4XZpoIbG2kNtf6jZyRNbOdaubdi XEyO3mWqOYQCFbzSglbxGir2n6jqGlXkV/pd/e6bfQeZ5F7YXU9ndxCaJoJvKuLdlddyMyNgjKkg 8E19yfBT4wz+NRceHvE89hF4itoo5dNmiU20mv2yxMb0/Z1XyhcQbPMkWJlDo2UiVYpGr6Goooor 53/aG8BHxD4cTxTp0CNq3hiOaW9x5Mcl14fKme8DuYy7tauPPiVpVVUNwQGdlFfB9fRf7Ongl9b8 UN4pvbbfpHhrcbdp4Fkt7nXZ4itskfnxsjNbIxuSVYPHJ9nYY3A1920UUUUUUUUUUUUUV+TWsaZc aJq2qaNdtFJc6RqN7ply8BcwNPYXLW0zwtIqsULISpZQcdQDWZX0b+zECfHurnkhfCF+T7A61p4/ ma898Iz3Hgb4q6UstxDYNoni5tE1K5untTBbWbXz6JrDTzOTEoFu8wMobC/fVhgGv0toornPGF/d aT4S8VapYS+Tfab4c1u/s5tiSeVd2emS3NvL5cgKttZFJDDHHIr8qqK+xf2Y/B9xbxax44uhNDHe wvoGkRnzI0urVLiO61W9KSxBZEE0UMMMkUxAdLhHXcqmvrOiiiivLV+HXw6HxDPiXyrMeLBaf2uN D+2Wvkif7T5X/CU/2KAZBL5mE8/PleZ+82/aT5lepUUUUV8A/tB+DT4b8aNrNuiDS/FyzalHsEaC HVoSiazbkea8jFneO6aRkRSZyiA+WxrwWux+Hi7vH/gdcld3jDw0ue43a1AK/Ueiis3WNTg0XSNV 1q6SaS10fTr3U7iO3CPO8FhavdzJCspVd5VDjLAE4BNfnx8Bs/8AC1/CuOONd/I+G7wEfj0rj/iD /wAj743/AOxv8S/+nmauQr2z9n3T7u8+KGjXNtHvh0mz1nUNQcSRIYLOXS5dKSQCRgXzPcwxlUBb DbsbVYj9DKKKKKKKKKKKKKKq6hY2mqWN7pmoQC4sdRtLmxvLcvLEs9pdwtb3MJlgZXXcjMuUYEdQ wNflv4w8NXfg/wATax4bvG8yXSrtoI7jbEn2uzkRbjT73y4ZJQhngeKYxeYxj3bGO5SBj6fY3mr6 hY6XYxG5v9Tvbaws4jJHH593eTiCCMzTMqLudgNzsFGckgZNfqD4K8I6b4I8O6f4f01Y3S1j33l4 IRBJqmoyKou9SnQs5DSkcIZH2RhIw21FFdTRRRRXxv8AGj42akdQvvB3hC6uNMh028e21jXbSWa1 1C5vbNtk+n2EoCPBFFKCk0qHdMVwjCHPnfJ9FTQzS28sVxbzSQTwSJLDNC7RTRSxtvjlilQgqykA hgcg9K+o/hh+0JdaeRo/xBubrUbIraw6dr0cEUt5YeWEtmi1cRhXuItgMpuRvuN4bcJ/MBi+gvid 4Os/iL4JurewW1vdSSBdX8LX8UsbpJdrGJ4o7e6E0URjvIswb5JDGA6zEMY1I+Sf2f8AxgPDXjeH SrqQppnixYtIlyX2JqgkJ0S4KRRyMxMrPaqNyoPPLuwVM12v/C4R/wALz/tH7cn/AAiW/wD4Qzf5 9t9h/s3z9v8Aa/2nzPJ8v7d/pX2ndn7Px04r5Vr9Afg/BZeAfhFBrmtzS6fb3ovfFWpPdTRNGkV3 stdNNnHEoP8ApFrDatFFuZ3kfaOWCL8WeN/F+peOfEd/4h1EyJ9ofyrGyaZp49M02Jj9j0+BiFGE BJdlRA8jPIVDO1fSPwu/Z7tJ7C3174gQXf2i4ZZ7Hw0JXtEitWhYB9eMYEwlZmSRbeORDGFAm3F3 ij+k4vBXg2CJ7eDwl4Ziglx5kMeg6UkchH3WkjEOGP1zXiPxi+E/w+tvC2t+Kra2j8K3+m2gmhfS rd0029uyyW1lp82kQAxJ57ssIlgWLY7+bKWRWB+G697/AGc9cl034iRaYEllg8RaZqFg6LcGKGGa yhOsw3kkG1hIVW2khUfKVErMGxlH+/aKKKK5vxf4btPGHhrWPDl62yHVLNoY5sSP9lu4nFxYXnlx vGz+TOscvllwrYCMdpIPx58NvgFrerazNceONOutG0PSbtoZ7GZvJvNduYHINvZyQtkWnRnu42xI mBbsSxli+44LeC1t4ba2hjt7a2hjgt7eBFhggggQRRQwxRjaiqoAVVAAAGAAKkoooooooooooooo r4v+LvwJvbG4uPEvgeyn1CyvLtpL/wAN2Fp5l1ps15NxJo1lZL+8tt52+RGm6EYKh4txi+V6+kv2 dZ7LULzxx4Jv1KW3i3w0ySXEc8cdysdoJbC4trSKQHfI8N/JKGDfKIjlSCSvhPh/XNQ8La9pmuae zw32kXsdyqM8sPmCNtlxZ3HlFH8uZC8MybvmRmU8E1+o2ga5p/iXRdM17TJBLY6pZxXkGXhd4vMX 95bXHkM6rLDIHimQMdjqydVrWorD8TeHdN8WaFqXh3V1mOnapAkU5tpTb3MbRTpdW88EgyN8Uscc ih1ZCVw6spKn5B1P9l3xRDcbdI8R6Bf2nlqfN1KPUNKufNJO9PstrHeLtAxhvOyTn5R1PY+AP2b4 9I1KDVvG19p2r/Y5jJb6Fp6XE+mXEiBGtp9SurxIWlRW3lrUQbGIXe7oXib6poooqKe4gtIJru6n gtbW3ikuLm5uZo4LaC3hQyzTz3ExCpGgBZ3cgAAkmvgf4m/HPWfGYk0nQRc+H/Dey4gnjSfGpa1F MTEf7SmiOI4Wi+U2kTMp3P5rygoE8d0PxBrXhrUI9V0DU7vSr+PaPPtJSnmxrKs/2e5jOUmiZkUv DKrI2BuUivvn4SfFu3+I0F1Y39rDp3iTTYftVza2hlNleWJlEP22yEzO6BHdI5I5HYruUhm3fL7N RRRXl3xM+FWi/Ei0tzPL/ZOu2IWKx12G3FzILUyb5bC9t98fnwnLNGDIGjclkbDSrJ8y/wDDMXj3 P/IX8I49ft+s/wAvsFfRHwu+Dun/AA2n1DU21WXWtYvoDYrefZW0+C004ulxJbRWazS7nkljVnlk c/dVVVMOZPY6KK+Fv2jPHB1zxLF4T0+536V4Zz9t8mbfBda/OmLgyeTK8bm0jIt13xrJFK1zGeDU fgq4g8M/Av4h68ojj1PxNqaeE7dbxm8i9s3tIrd1sohtzNHDeahIGDHmMZUiNgfnSvSPh/8ADHxL 8QrtRpkH2XRobqO31PXrgKLOxzH50iwxsyvcyhQMQxZwzR+Y0SOJK/Q7wp4V0XwbottoOg2v2ezt 8vJJIRJeXt1IFE9/qFwFXzJpNo3HaqqAERVjVEXoqKKKKKKKKKKKKKK+X/jX8FG117nxh4Pts6y2 Zta0WIBRqwUfPqOnrwBdgDM0I4nGXQCcEXHafAnwHc+C/CL3Wq2k1nr/AIjnjvr+2uFeK4s7K2V0 0nT7iASOquivLcMCiSKZzFKu6MAe2UUUUV4J+0fqc9h8OWtIFiMet69pemXRkVi6QRJLrAe3KMAG MtpGp3AjaW4yQw+Aq9w+BvgXwv448QahbeJLi4l/s2wS+ttEh8+3TVImnFtczz6jAQyJbl4gYkKu 5kUq+2N1b7mt/B3hGziaC18L+HbeF5I5pIoNE0yKOSaHPlSSIkQBdcnaxBIycda868bfAzwT4rs8 abY2fhXV4RGtvqGjWMUFqYo3d3hvNJt2iglD+YxMgCy5VB5uxCjfCnivwrrfgrW7rQtct/s97bES QzRbmtL60diINQ0+dlXfC5U7TgMrBkdUkR0X7g+F3jGP4seA9X0XXZJRq1vYS+H/ABDJaI0E1zY6 tZSWtrqsUsqvEs08ayhlG4CWNn8tY2Ra+BtRsLvSr+90y/i8i+067ubG8g3Rv5F3aTNb3EXmRFkb a6sMqSDjg19Y/suaB8vijxRNbKSzWnh/TrvzvnGANR1m3NuG6HNiwdl9Qh++D5h8b/iPN408RzaV p9058M+H7ia1so4Z4JbTU9QgkeC61xXtSySK/KWrb2Ah+ZNhmkU3PhJ8Frzx0f7a1/7ZpfhSISLD LCFhv9auACoXTmmR1WCNuZpyhDEGKPLb3h+ztN+H/gjR4oodP8J+H4BFCLdZm0u1uLt4VxxPfXKv NKeAWaSQkkAkk81zPjD4SfDjXdOml1DSNO8PC0imuX1rRUs9Dls4UKz3U91Iq/Z5FCREM11E4jUu UKFi1fnNeJbRXd1FZXMl3Zx3EyWl1JB9klubZZSILiS13SeUzqAxj3ttJ27jjJ6PwJqsuieNPC2q RyTxC113TGmNs22aSzku1hvrZOVyJYWkiZSQGDEE4Jr9S6KKKKDjGOCCDkE+xAz/AF9jXw1qn7Pn iG5+IOpaTpFv9g8HtdRX1trk5321lpV+XmFjbwvPLPcT2xSS2CM+9tkc0piSZHP2T4a8O6Z4U0LT vD2kJImn6bC0cPnSGaeV5ZGubi5nlOMvJI7yNtAUFsKqqAo3KKKKKKKKKKKKKKK+cvjJ8E5vGV0/ ijwxJbQa+Lfy9S066k8mDWFs7Ui1ktZ9pCXeEjtwJCsTjYWeLYxf4hv9PvtKu5rHU7K802+tynn2 V/bTWd3AZIxLH5tvcBXXcrKwyBkEEcV6H8GdXj0T4meE7mb7QYru/bSHjt9pZ5NbtpNKtPMVmUGN Z5opH5JAXcFYgA0/izpUmj/EjxlaSTRTNNrVxqoeIMFWPXVXW4ocPzmNbhY2PQlSRxivun4UeOrf x14R0+8a5il17T4IbHxFbBl+0RX0QaFL2WJI4VC3ip9ojEUZjXLRKxaF8el0UjqJFdHAdJEZXjZQ VZGXDKyngjGQexzXyD4t/ZjupdQluvBes2ENhcTSONK1xr1H02MopEEGo2sdw9wu8uE8yJGVAoZ5 W3Oanh39l/VDeb/Fuv6fFp8ZU+T4fa4ubu6DBgyG51GCFIMHadwil3cjCnBr6+07T7LR9Ps9K02B bXT9OtbeztLdWdxDbW0Yihj8yQs7YAwzMxYn5mJJJNyiiivkb4wfHXULPUNV8H+DibNrM3Omazr7 rNFfx6jFP5N3baLkr5PlbZIXuGVmLFjD5flxzSfJ39o6h/aH9rG+vf7V+2HUDqX2qf8AtD7eZvtB vje58zzvMPmGTdu3c5zzX2T8G/jg+v3Fv4U8aXMQ1mZ2TSNck8m2j1WRmXyNLu4olVEuSSwhlUgT fLHt87Bn+oaKKK5zxX4T0XxpotzoWu2wntJx5kUqbVu7C8VSsF9YTkHZMmSFOCGBKOrRs6t8i6h+ y/4tju5U0rxB4dvLEBPIuNQOp6bduTEGm86ytoLtE2vuVds7ZADHaSVHonw5/Z6TwvrGl+JPEesW 2p3+mNLcw6TY2jHToNRSVksrk6heYkmEagTIotomWbb8zKnz/TNFFfNX7SXjK303w1B4NhMUmoeI pILq8QhXa00fT7tblJfldWSSa5ijWIlGVkSYHawUnyX9nKOOx8ReKPFF/EF0bw54SvZ77UGjMosJ ZZ4rlGRIwzl2tre7/wBWpJVWXqwB8Cv7261O9vdSvpmuL3ULu4vby4cKHnu7qVp7iVwuBlnZmOB1 NbHhbwprfjLV4NE0Cya7vJQ0kjMRHbWdtGB513e3LYWONOBk8sxVEDSOit+gPwr+GVn8N9IkiaYX 2vaotvJrWoIX+zboQ3k2Ono+CsERd/nZQ8rEu+0bIo/U6KKKKKKKKKKKKKK8o+Knwq0z4jaarxtD p3ibT4XXStWdW8p0yZP7M1TylZ2t2YsVYBnhYmRAQ0kcvkXwC+FusaLr+r+I/FOj3emXWjmXSdGh vYlUS3c26LUtRtHziSNIv3MU8e6KUSSbGYpkfWlFFFFc94vv7zS/CfinVNPlEF/pnhzXNRspmjim EV1Y6XNdQSmOcMj7GQNtdSGxggjivyorufh34d0fxZ4v0jw/repzaVZalLJCLiA2iPLcJEZYLJZ7 xgkbzlfKibZITIURY23Aj9DNI+HngXQoEt9M8J6FCqLIomnsYr+8ZJJfPaOXUdQ824dd33RJKQBg DAUAUPEHwp8AeI7Oa1vPDGlWksxlddQ0i1t9J1KK6kheFboXViqGUqX8xY5/MiLAF0bGK+FfiH8L PEfw6uQ+oIL3RLq6lttO121GLa5dUMscN1CCzW07R5YRSHDbZPLeRY3Ye7/s7/Eu4unHgDXbyWd4 4C/hWWSMySLb2sTy3ujy3O7JWONRLaqU+VFkTeFWCMeFfGHQG8O/EbxPahJltr6+OtWckkBgjlg1 hRfyi17NFFM8turL3jIPzBhXmNbd1oOpW3iG58LrD9q1e31mbQlt7QmcXOpw3p0/ybU4G7fKNqcD PFfUv7RWt22geHvCnw50aVoLZLW3uru2Et35qaRpMY0/Q7e4lOEmjlkSVyrMxD28bkKdpOJ+zh4A tdVvLvxvqsNtd2uj3H2DRbWZHdo9bRYrt9VxkJm3jdVhDK43yGQbJIUY/adFfP37SljdXXw8t57e B5o9N8S6be3rrtC29m1jdaeJ3BIJBmngTCgkbs9MkfBFfTH7NXhSbUPE974tuIG+waBazWdjMxuI xJrOpReQwhZV8uRYrVpvPRnyplhbadwYfcFFFFFFFFFFFFFFFFFFFFFFRTzw2tvNdXU0NtbW0Mtx c3M8iQ29vBCnnTzTzSYCIiAszMQAMknFeZ33xp+F2m3ktlc+L7J5oRGXksLTVdVtCJYhOoiv9It5 4JOGAYJIdpyrYYEDyHxXY/Az4p3kh0bxZpfhzxMyiY6mNOutItNRaW+BmW/ttWjsoru5dpmw0cy3 DZ3MZI4tg8Tt9H8UfBXx54b1XxFYy20NtqBmW9sRb6hbapo5mbTtW/s2R2VPMe2eTbFMYpUDxs6x 7lNQ/GrQhofxC1qWAvJp/iFo/FGm3L3Ntc/bIdbzc3dxG9tjEQuxcxwh13bFUktkO298GPi0fAN3 JousKZfCmqXguLmWKLfdaRfSRrA2pRiMF5YWSNFuIQCwVQ8XzK0c335b3Fvd28F3aTw3VrdQxXNt c20qTW9xbzIJIZoZoyyujq2VYZBBBBxU9FFFFFFFeDftF+IF0n4fPpsckIuvEepWmnCP7SsN0tla v/aV5cwQA75Yw0MVvMR8qiYBjkqp+GfD+h3/AIl1rTNB0xDJfareQ2kGUleOISH95c3AgV3WKFA0 szqjbUVmxxX0t8dvhZpfh7w54e13wzp0dvbaLDBoWtSRRIk95CdsOn6xqBt0SN5TKGjuJ9gaR5UB 4UBfEvhXryeGviB4W1SZoEthqSWF3Lc3CWdrBZ6tG2l3F3c3EnyqkCzeed+B8nJUc1+m1FFFFFFF FeB/GT4wweCLafw9ockd14tvLbDsDuh8O21zFmO9uQp5uWVhJawE8ArNKPLKRz/AdfQ3xMg1LTtH +H/wc0a2n1K90jSk17WrDT/L1e9k8Sakk95PZrDaRGZPsySXMyKrYaGZGdT5aPWl4d+E/hHwfEms /GXXdPsJPKkkh8GxXxlvZYpXFnbXl0dHka5mCyF28qzUqu1WkmKiWIe/w/HD4Q2lvBa2niaCC1to obW2tLbw/wCJIYLa1t4xFDDDELIKkaIAqKmAowAK9G0PxL4f8TQG50DWdN1eFIrWWb7Ddw3Etqt4 hltVvbdD5sEjBW/dTKrgqysuVIrboooooooooooooooooooooryP44eE7vxb4BvbbTba8vtU0q8s 9a06wsQjSXktuWtbuIxEFpCLaed0ij+dpFRU3Mdj/nHXuv7POm6vdfEawv7CC5bTtLtNSbXLmN/L tYra806a2sobpiQHMlwYzHD8zEoZAu2JmX9A6K8u+Lnw+j+IHhaW1t0Ua9pfnahoEoS1Es10sJV9 KkuLkx7IroBUbMqKriKVyVj2H4n+D/i2Twh480e8aWGLT9Tmj0LWGuZre1t007U50Rrme8uVYRJb zLDdOwKErGULqjMav/HTRP7E+Jev+VZGytNX+y63aAyNILr+0LdTqN4pkZm+e+W6yOAGBCKECivb rbVbj4Zfs8addW8Udhr3iVZFtLm2eTzDceI5Zru11RrqykR47iPS0VoJN+UkjjVlJUrXhXwe8ADx /wCLIrW+jc6DpUQ1HW3U3EYnhWQR2umJcwqQklw/YvGxiSZo2DoK/R2CCG1ghtrWGK2treGOC3to Ikit7eCFFjighij2qqoAAqqAAABgAYqSuP8AiFb6ld+BvF1ppEC3WoXXh3VraG2aOaZ50ns2iuob aG2V2adoi626AHdKUHAJNflvXo/wn8MXfirx3oFnbQQz22n39prWrfaHZIE0jTbyOa8EmwbiZMrA gA5d1yVXcw/TGiiiiiiiiiiiiiiiiiiiiiivP9d+Kvw88N3AtNW8V6bHc+bcQS29kt1q81rPaOI5 4b6LSEuGt3UnG2UKxIYAHawHl3i7xT8APiNHb2GseIIUv5J7S3tNbttJ1fS9TtVWdvLibV9QsPKS 3Jkk3rckxLuMhCuodfm3xt8JvEfgu2TW4prXxD4VmFvNZ+JdHkWW2MN3IwsZLqFWZovMUIwkUvBm RFWZnYCux+NTT+LNC+H/AMUIwpt9a0MaDqccFs1va2WtaddXE88cDXEjSskkzXscYIbakAJkbete bfD74ga18PdaXU9Mcz2Vx5UesaPLIyWmq2kRO1ZMZEc0e5jb3AUtGxPDRvJHJ+jXhXxVovjPRbbX dCuftFncZSWJwqXVldIo86xvocny5o8jIyVKlXRnR0duhooooooorlvG3iFPCnhPxB4haSBJNM0u 4ls/tEU8sMupSr9n0q3mS3xJtluXiibDLgHLMigsv5YV9k6l8CbOP4SwW0GnRf8ACwtMsm8Q3Etu Wkv7y6m/f3mhTQ2pujMFgQ2tpHDtR7iNZEKCWfd8f2t1cWNzb3tlPNa3dpPFc2t1byNDcW1zbyCW CeCaMhldGAZWUgggEV+rHh/Vl1/QdE1xYDaprOk6dqgtml882ov7RLr7P5+1A5j3FS2wZxnAzite iiiiiiiuC+IXxC0j4eaI2p6jtub64LxaRo8cwhutTuF279rBX2Qxhg00zIQmQuGkdFb83Ne1zUfE ur6jrurTGfUNSuWuLh/m2KSNsUEKuWIjjQLHEmTtUKo4FewQSnwT8EpnD/Z9d+KWqyW8LW82oQXS eFdDbyrlZxtWIb5DLE0at++guwSzqCinhb4MOLBfEnxL1WPwL4bWS5hFrfuLHxFfTQRmRYYLS9Qi IuElMaMrzv5Z225V0kP0V4e+KnwM8LaYmk+H9btdLsI3knNvBoXilnlndAjzzzyWjPLIyoimSWRm 2qATgAD0Xw98QfBfisxJoHiTTL65meZIrBpjaanL5K75XXS78RXJULzv8rBGSOhx2NFFFFFFFFFF FFFFFFFFFFFZHiHSzruga5oYuDbHWdG1PShc+UZTb/2jZPZifyQyb9m/JTeu77pIr8rNR0680nUL 7StQh+z3+m3lzY3kHmRSiG6tJmguIxLAzI+GUgOjFTjIJHNaHhfT9Z1TxDotj4eM663PqVp/Zs1u ZlltLmKUTJfeZbhnjW32maSUD92qlzwCR+rVFYnibw7pni3QtQ8PaykslhqcIilMEnk3ELxSrPb3 FvLhgHjlRJE3KVJGHVl3KfzMv7HWfAHi57WdY4da8MavbXETlGkt3nspkvLG7jWUAtFKvlzJuUFk YZAzivcP2ijp+sxfD7xvp/2sL4k0CeMpOYdkFpbmHUrCJ44dwWfdezrN+9YHYAoG0lvDv+EXuP8A hC/+E2+1W/2T/hKf+EW+w7JftP2j+yf7W+178eX5e35Nud2e2K9uv/DVvN+0wml2T/ZYh4m0/wAS O0he433EOkReL9QQEdPPmEqr2TeOwrzv4za7J4h+JHiWYPdNBp16dBs4Lh/MFumjr9huY7VAWCRy XKzzqq9TIWIDMa+2EksPhB8Lbd7i1SdfDGi2ourayuJ/L1DW72ZUuDDc3Su6Jc30zNvMZ8tGJWMK oSvEfAP7Rt7f65Fpnja30m2sNSu9lvrFp5tjBo5lLlI7yOdpg8G8xxiVnQxKC8jyAkj67pwOORkY PGDg9QeD2PPpmvLNQ+Cvww1O5e8ufCVlFNIsYZNPudT0i1AjUIuyx0qaCBSQPmKxgnO45JzXoGka Rpug6ZZ6Ro9nDYaZYQiC1tIFPlxIHMjMWclnd2JeR3JZmLO5LMxOjRRRRRRRRRRRRRRRRRRRRXgX xH+PWh+Drm80TRLVfEHiG1M1tdDzTDpOk3awsu27uIwWnkhl2CW2hK8b0aaKRNtfGPijxz4q8ZTm bxDrN5fIJRLDZb/J0y2cKY0a206HbEjBWK7wm8g/MxOSeSor3H4dfFVNNtp/Bvj9ZvEfgLV4IbCe C9knu5tCSPZHBNZFSZfs0QRD5ELB4WVZ7YrKpSX2Dxp8PtS8R/DSDS7ZZNY1XwAy3Pg/VLMPex+K vAuowq2ni0ktVgtvP+yxxRtGizTlrNCo2Xkbv8XV7N8MPjFrngK5tdPu5LjVfCRd1uNIZlaXT1uJ vNmu9Gkl+46sWkMBYRSFnztd/NX9AtI1fTNf0201fR7yG+03UIfPtLuDJSWPdtYFWAZHRgUkjdQy OCrqHBA0K828a/FfwZ4EJt9V1BrvVPlzoukrDe6rGGWOQNcxs6R2+Y5VkX7RIhdDmMPg150n7Tvg YvKJNG8VogmUQMtnpLl4ig3SzJ9tGxwxI2KX4AO7J2j3Hw54m0Pxbpiax4d1GHU9Peaa3M0SywvF cwEeZDc290qSxOAQwWRQSjK4+RlJ3aKK+QvjB4U+JPxL8RI+i+E75NA8OxyafYtf6hotg19c3DLc 3uq21vfTRSCOVfJiUfPxFltkhkjj6zwP8PNH+Cehaz468YXUeoataWmySTS4Li5h061muxaxWelr MIvNnu5HgR55UjCE+XuSLzZZOV+D/wAR4fGV54q8FeOHN0fGl1qF/p8TtevbH7dasuqaDDdSTvJb RJDHG1iibdmJP3m8xK3F+LP2cvGemai48Kxw+JNIuJpTaM19YWGpWcCojRx6pHftBEWy7oslu7Bg nmOkG5Y6+vfAera/q3h62HirRr7SPEOnpDY6qt3HbrDqFxHAjHVLCSxCwGOfdvZI1Xy5N8QGEVm7 Kign6dPcYweeenSvCte/aH+HuiXsthbvquvtCsitd6Ja2smnC4jd4vIW7vZ4PMUlQfNhWSMqwKs3 IDPD/wC0T8P9ZureyvG1Xw7PNFCDc6vbwf2WLuSZIfsovbGWVlGW3+dcRxRhVYu6HAPudvc293BB d2s0Nza3UUU9vc20qT288EyCSGaCaMlWR1IKspKkEEEg1LXy78ZvjcdEe48JeDblf7ZjZoda1qIp ImkspxLpthuyrXWeJ5DkQcouZsmD4ummluJZZ55ZJ555HmmmmdpJpZpGLyyyyuSWZiSWYnJPJr3P 4G+DpNV1qfxpfWd3d6J4KzqaW9pb3M15quuW0DXWnWOmLC0fmTQuqXBQO2W8mNkKzZrsfEnjyL4a 3Gs/ZbZNU+LXii2F54p127dbiz8HzaiiXFv4a0aN3uPNSxj2Ii+c0ZKQtIZURbaL5jv9QvtVu5r7 U7281K+uCnn3t/czXl3OY4xFH5txcFnbaqqoyTgAAcVSq5Y39/pd1FfaZe3enX1vv8i9sbmazuof MjMUnlXNuyuu5GZTgjIJB4NfTPw8/aM1LT3g0rx0j6nYvLBEniGFVTUNOgKsjyX1pDGRdoCYiWTb Kqh2PnuVUfYekatpuu6bZ6vo95DqGm6hD59neQZMcqbjG+QwBV0ZWSSNlDK4ZXUMpUaFFFFFFFFF FFFFFFFFFFFFeaav8HvhtrupXer6l4Xt5L+/l8+6lttQ1ewSeYgCSdrXT7iKHfIRukcRgu5LMS7F j22jaHo3h6z/ALP0PS7DSbPd5hgsLWG2SWYRLCZ5/KAMkhRFDSPl22jJOK1a8R+MHxeT4dR2mmaX aQ3/AIl1GFLyGO+jnbTrHThcNAbu6ETRtI0jxyRRRRuCCrO5UKqTZ/wS+LV74+OqaP4gWyj13ToY b61lsoJoV1DTS4guZZYvmjSSCVogxV13rKoWP927H5i+N/hs+GviLraqH+y64R4js2kljkdl1aR3 vsiNV2Kt4tykakZEarkkksdz4zXS+IdI+F/jd9QN9d6/4SfS9RItEtYxqfh64U6pMoQIoLXV3PGU SJUURgoWVhje/aPkt9Lu/AngyyhkWy8NeGPMs7mWbfJNbXUq6RDDJHt6xppwLPvO4uRgbct7R8BP D9v4W+HI1zUTHZTa69xr9/c3tqtg9ppFsjQ6eJ7yY5e28iNr2KVtqBZ2IGDvbye2/aa1iLxPcS3O l2l14Ql1KYQ2yWxtddttIyYrWRJvtDwm4ChZpY33K77kR41ZXT7B0nV9L17TLTWNHvIb/TL+Hz7S 8g3eVKm4qQVkCujK6skkbqHRgyuFYMBoVwniP4Y+AvFV0t9rnhqwurxXkkkvLd7rS7q5aRUQte3O lSQPOQI0VTOzFBnZt3NnZ8NeEfDXg+zey8OaRaaVBKV8+SEPLd3RWSSSL7Zf3LPPNsMjiMSyHYrb VwvA6KiiiiiiiiiiiiiiiiiiiivMviH8VfDXw7gjjvml1HWbuGeSz0WwkhNyQsReGfUXcgW1u8m2 PzSrOcsYopPLcL8QeNfix4z8cPLFqOpPZaQ5Ij0LTGe104REoQl3tO+5O6NZAbh3CuWMYjB215nR Xf8Agb4ia94FvVNpK9/oc7yjV/DN3O7aRqcF0iQ3m63cOkc7Rxoq3CxlhtVWDxb4m+n/AA94W8P+ MtB8T6b4enjbwD47Y6xpaxWtsl54A8c2qo95pl7psA3qkirFJFtmWJY4zApCzwyT/GWq6VqGh6je 6RqttLZajp9w9td20u0tFKhxw6EqykYZHQlXUhlYqQT1PgL4ga58PdY/tPSHWW3uFSHVNKnY/YtT tlJKLKF+5LGWZoJ1G5CSMNG8kb/oP4B8faL8QdFTVdKfybmHy4dV0qaRWutLumUny5MAb4nwxgnC gSAEEK6uidvXL+LPGvhvwTYx3/iPUo7FJzMtnbhHnvb6SBQZY7S0iDO+3cgd/uJuXeyAgnxI/tP+ DPtKqNC8T/YzbszXBh0pboXQk2rAtmLoqYinzGUzg5+XYfvV654M+JHhLx4ki+H9RMl9BbxXN1pV 5DJaanaxuQpLQv8AJIEchXkt5JEUlQXyy57miivn744ab448YWlr4R8H6FqF3aRump6/etc2uk2V x5QxYaZBcajcQJcgMTcTRhXVXWEqxdJFXiPhd8CL7QNRtfGHj2e009dDZdUstJiv0Z7S+sJzLFf6 1fwHyEigEaXCJDO4YlfNZAjxPRsvjlZSfGKbVTJKng+/sbbwlHNvltIxBb3zXNn4i1C2uXVTsuJp 8Myo8dtK2V8wOry/Er9nfUptRv8AXPAn2Ka3vbh538MsI9NlsnlMSummXE7i3aNnaaUxu0CxIFSP zMqo9K+CFp408NaVP4M8X+H7/T4tPllvNF1PzdNutP8As17J9pn0t5tPd8SLMZZ1kZ3z5jRsYysa v7vRRXl3jX4weCfAt1/Z2qXd5f6qpgafStGt47u9s4LiN5I5rmS4eG3jOEBMLT+bh438vY28cJp/ 7TXge6ufJv8ATfEOmRPf+RFePa2d3bxWDlQl/fJbT+chGWMkMEUxAHyNITtHu2ia7o/iOwh1XQtS tNVsJghW4tZllCF41mEE8RAeKVVdfMhlCuhOHVWBrWryf4q/FTTfh1pqpEINQ8TX8THSdJZ8pEgY p/aeqiNg6WytkKAVadwUQgLJJF+ems61qniHU7rWNavZtQ1K9kMlxdTsCzN91FREAVI0GFjjQBEU BVAUADoPAHgu+8eeJ7Hw/Zt5MUhNzqV5gsthpduy/arn5Q2WO5YogcAyuisyqSw+mvH2seGvBWq2 Him+tLTUr3SdNg0X4U+D0m32Gn6bp5MLeM9Y8uadCskgb+z2iILwpAcCcPJafKnijxVrnjHV59b1 +7a7vJVWJAqrFa2dtEMRWllbp8scacnA5ZizuWd3Zubor3rwT+0B4x8NPHa67M3izSDJmUanM7a1 ChMryG11htzuWeRSwuhL8saxxtCPmH2l4Q8b+G/HGnDUfD1+lyI1hN7ZSjydR02WaPclvf2pPytu DqroWjcqxjd1UmusoooooooooooooooooooorhvEvw08DeLrqO/8Q+HbO9vl3br2KW8067n3RLEB eXOlyQvOEWNFiE7NsAIQAMQdDw54I8JeEkVPDug6dpkixSQtdxxebqEsMk32h4ptTud9zIpfBCyS kDCgABQB1NcR4/8AHukfD7QX1jUg9zcSsbfS9LhYLPqV8Yy6RCQqRHCoG6adgQi9A7skb+A/DP4+ a94k8a2ui+KItGt9P1sCzsDZQS2iWGqLF/oiLJczSM63LAxFHZj5jpsKKCpy/wBp3wslvfaH4xtY FVL9G0TV5UFtEGvLZDcaXNKq4llllhE0ZkO4LHBGhK/KDxSz3Ov/ALPU1otxZ/8AFDeN4Lma2Eqp cjSNTieK2meHJLM95qMoRsKCqPjJRq7b+wbP/hl77T/Zg+2/bP7f8zZL532z/hKv7K/tPbnr/Z37 rONvlfNjPzV6v4Z8HXWv+K/A/wAVL97fn4baO0yQzXCahdeJr+wZLi9ubeSN0e3NpcuoImD7whwQ CW+Yvg94f1bxr8SdP1q7jv7m107Vn8S65q6FVWO/hlbUrI3NzMCrPPeCMPGuZGQyMuArOnsf7U2o 3EWleD9HXyvsl/qGralcZUmYXOlW8Nta7JM4C7byXcMHJCnIA5+Mq/SD4IaxJrPwz8NvcXBuLnT4 rnR5m8oRCOPTbx4LCAbQFO20EA3gHJ+8S+416xRRRRRRRRRRRRRRRRRRRRRRXxh8Zvje+ovc+EvB N+0emIzQ6x4gs5Cr6oykrJYaTcoci1B4luEOZzkIfIybj5Woooor6R+A/wAV08MXv/CKeJNSeHw5 fyBtLublh9l0XVJZfmE0zkeTa3G5jKxJjjkxIQivPJWz8cfg/NbSX/j/AMLI13p148upeItPjJnk spZ2M9xrVkRkvbSEmSdRnySTIpMBIg+Va+jv2fPiK/h/XI/B2pS/8STxHeotgRAZJLTxFdeXaWmJ IgW8u6CpA4YMFcRsPLXzWb6G+NHxIn+H/h63XSzEfEOuy3FpppmSR0sbeCIG91YIFMbyQmSJYopW Cl5A5WRI5Eb887i4uLy4nvLyea7u7uaW5ubm5lknuLm4nkMs9xcTyks7uxLO7Ekkkk5r1n4L/D61 8feKJodWW9/sLR7QajqH2eJxHezNcJFZ6RPeoR5Hn5kk3Ll2SKRU2k+bH+htjp1hpVrHY6ZY2enW UAcQ2dhbQ2lrCHYyP5dvbqqqCxLNgYJJPJNWqKKK+NP2ofEFy+qeHPCqiSOzt9PfxBMfOzHdXN5c y6dbK0G3g26wTbW3nPnEYG35vlm3uJ7OeC6tZ5ra6tZorm1ubeR4Z7e4hkEkM8EsZDK6sAyspyCA QQRX6reGtUl1zw74f1uaFIZdY0PStUlhiJKRS6hYR3ckUZfJIBbC59s5rbooor5o+Pvww0m+0C+8 a6Np32XXdKP2vVU020wmsWE9zvv72+ggXmaAyNcyXhGfLEglLhUaP4er6P8AgJ8T9R0TWtO8Eapc +f4d1m8NrpomE0sujaveMfssdj5SSHybucrFJCwCLI/n7o/3xk+hPjV8R28B+HUg0ySP/hJNeM1r pm9ZHNjbJGBe6vhRtLxbkWFXYZkcNtkSORD+dld58Pvh9rXxD1pdM0xfs9lb+XLq+ryxs9ppVo7E KzKCPMmkwwt7cMDIQSSsaySJ9cePPGGgfBvwNbeD/Ct6n/CQRWv2TRrSV49TurHz5/td9rWrxswW NnMss0AePY8zgJC0CyBPhO5ubi8uLi7u7ia6u7qaW5urq5lknuLm4nkMk0880hLO7sSzuxJJJJJJ qvRRRXoXw++I+v8Aw+1SO702eS50ySXOp6FNM4sNQicBZW2YYRXAVR5Vyq7lIAYPGXjb9FPCninR fGei2uvaFcefZXQKPG+EurK6jUefYX8OT5c0ZIyMkEbXRnjdHboqKKKKKKKKKKKKKKKKKKKKKK/K 7xj4juPFvijXPEdxu3anfyTQI4iD29igFvp1qxhVVJht0ji3YyxXcxLEk9J8H9VudJ+JPhKe2ikn NzqkelSwxs6g2+ro2nTTSBQdywiX7RtPGY+SMbh9M/tJ+Er/AFrw/o/iDTbae7fw5PqC6jb2tp50 qaVf26Tz6lNKhDeVatbLuUIwAlaQlVRyeJ+HfhB/iT8P/BCPFp5HgPx/eW9zHdTXUMWoeGb14Nd1 y3YQrIXuJJJY448NEoRcEhiXPF/FTRdU8YfGvW9E0VX1C4nuNBskaEXF3a6dG2lWcF1PdtapIYYL eWRjcttxGd+Rnivpv4vSv4U+EWsWOhwS29tBpmmeHIPLFvcJZaRczQ6RMlwdQcuUe2LWwdBJKHdH GAGlT86q+1v2Xtav7vRPE2hTv5lhol7pt3YFnmeaI62lx9ptF3sUWEPa+ciRouJJJGYsWGPqKiii iiiiiiiiiiiiiiiiiiivBPjH8ZLfwTBL4f0CWK58XXMK73ISa38PW8yBo7q6jYbWuXUhre3YbQCJ ZRsKRzfBVzc3N5cXF5eXE11dXM0lxcXNzI89xcTysZJJpppCWZmJyzMST1JNV6KKK9L+FvxCuvh3 4lh1Em7n0W8X7LrunW0qxm6tWVhFcxpICpmtnbzI/ulhvi8xFlZq+ofid8NdF+KmhQ+OvBVzaza2 1ibiCa3ytr4ls7dGQWVyCoaO9jKGKJ5FUqy/Z59oCtb/AA3cW9xZ3E9neQTWl3aTS21zbXMUkFxb XEEhint7iCUBkdGBV0YAgggjNd38NfiBqXw+8RW+o28050e7ltoPEWmxqsyX+nLL+8eK3keNDcwq ztayF1KsSpby3kVvv/xX480bwt4Nl8Zsy6jYyWtpNpMEE8ds+sS6iqvp8NtJMOA6t5jssbMsSvJs bZtP5qa5ruq+JNUutY1u9n1DULyRnlmmYtsUsWSGBPuxxoDiOJAFVeFAFXfCPhu68X+JdG8N2b+X Nqt6kDz7Y3+y2iKZ7+88mR4w/kQJJN5YdS+3ap3MK/S3wn4O8O+C9Mj0vw/p0NrGI4Uu7spG2oal JBuZbjU7xVDTPukkK5+VNxWMJHhB09FFFeFftEa5f6N8O5IdPcwnXdXtNDvJlkmjmjsJrae/uY4H hZCPO+zCGUMGVonkQqdwI/Pyv0S+AniO58Q/DnTku95n0C5m8OmZ1iQXFtYxRzWBjSFVG2K3mhgJ OWYxlmJJyfZqKKK86+Ivw40Tx9ot9BPY2UevLaN/Y+t7Ft7y1vbdJG0+C6v44pZWsjJIwnh2uNrO yKJVR1/M0gqSCCCDgg8EEdQRXf8Aw58f6p8P/EEGp2cssmm3MkEOu6b9+LUNPWT95tjZkUXESszW 0u4FWJBJjeRH/QTxH460Tw94Nfxm9zDNYT6bDf6OkjzWr6xPfWv2nSbO3Vo2kVpwVyTCTGu6R1Co +PzU1/Xb/wAS61qevapJ5t/qt3LdzkNM6R+Y37q2t/PZ2WKFNsUKFjtjVVBwKi0fR9T8QalaaPo1 lNf6lfSiG2tYAC7sRud3diFREUFpJHIREBZyFBI+8tEtPCnwC8DsdWvrBtbuori9unjPl3/iLVLe INBpunja8zwwl0hRiojjLmaQRea5r4a8U+J9W8Y65feINalSW9vnXKwxiG2tYIYxFbWlrCCdscaK qqWJZsFnZ3ZmPPUUUVv+HPE+u+EdTXV/D2oy6bfrFJAZY1iljnt5ceZb3NvOrxSxkqr7ZEIDqrjD qrD9C/hZ8S7L4kaNLcLB9g1nSzBFrdgNzQRyXAb7PeWUzD5oZvLkIQnfGylGyAkknp1FFFFFFFFF FFFFFFFFFFFFFfAX7RevXWpfEKfSJN62nhuwsbO2iMzvE82oWqatdXiwkBUdxNHC+PvCJCTwAPDb W6uLG6tr2znktruzniurW5hby5re5t5BNBNFIpyGR1DKR0IBFfoz8RdFuPHnwrvU/sqa01ifRbDx DZ6Vc2cl1qen6pbRJqUmmRQMqSLdOnm2OQitl2BU5Kn5f+EWgt4k0j4p/DmdptM17VtM0e7tlu4H ijtrrwxqzvJbagjKZI/9Imt4pMIXVS5CllAP1H9kj/4RL/hU32i2/wCEq/4Vb9l370/snb/Zv/CN /as4+07PtXPmfZvu/N9/5aqn48fCjdtHixdpIBf+wvEoAHrzZ5/IVzd7+0p8OrO6lt7eDxLqUMTB UvbHTbOO1nQjJeFNSubecen7yJT7V84fFP4xX/xIis9Mh0yLR9Dsbo3q2zTre3t3fKslvDdT3Zjj 8tVikZRBGuNzMXeT935fi9fVPwH+LWheHbBPBniFI9Nin1KW40/W8Ktq019sjNtqzAZjwygLcsSg UhX2JHuP2fRRRRRRRRRRRRRRRRRRRRRWXrmkw69o+p6JPcXVrb6rY3FhcT2TwJdpb3cRhuFha5SV FLISm4xnAJIwcEfAnj/4IeK/BJlvLWOTxJoEcXmvq2n2bpPZrFbG4um1PTEeZ4I49khM4d4goUu6 O/ljxaiipI43ldIokeSSR1SONFLu7udqoirySTwAOtfQPhP9nLxjrsMN5rlxaeFLOZd6Q3Ub32sl HgSaCZ9MhZFjVi2x457iOaNlYNEOM7mu/sv6/Z2pm0HxHYa5cRpM8lleWUmiySeXHvihs5TLcxtJ I3ygStEg6s4GcYngv4keMvg3f/8ACK+LtIvpNEE4lbTLvKXunQyTvFcXvh+5ZvKlhdw7eWGMMjqx SSNmkdul8ffBvRvEOmXHjv4UXUGp2VyBe3Hh7TgskWHiE10NGiXDxTIGDPpkiB1JdIwjLHbH5Urv viD46ufiBf6Lqt7beRf6f4b0/RL+bfEw1C9tLie4udTWKCOJIhM8xbyUTanQE9a4Gvsn9lm3jTTv GV2C3mTXujWzA/cCW0FxJGVGMgkzNk57Dgd/o3xV4r0TwbotzruvXX2ezgKxxIoD3N9dyAtDY2UG QZJpNrYHAVQzuVRWcfIPiz9pbxPqE1xB4SsrXw/p4O23vbuGLUdakWO4bbOyzb7WISx7Q8Jil2Hd tmb5SPMZ/jD8TLm8a+k8YaosxEY8uD7Na2Y8oAJt061jS3B+UZIiGec5yc/Y/wADvEnjDxZ4VvNa 8W3n2wz6tPBpMraRDpjy2dtBGtxcRz2YihmhMxeJdluCkkUgaSTIWL2evFfjr4Bn8aeE47nS4JLr XfDck9/p9vCs8819aTxKmqadbW8TYMsgjhlj/du7NEI0AMrGvj/4T+A7jx74ssrOW2nk0CwmivPE V2qOLeKyTdKljJOkkRWS8aM28flv5gBeVVYRPj9KhjGOAABgA+wBx/T2FQXYuja3P2J7dLw20wtJ LmN57aO6MZFu9zFE8bMivtLqrqSoxuB5H5x6v8XvirNcS2upeKNVsrq0aazntoLW00aa3ljkKTw3 ENlDCwlRgVYyDepGMjFa2k/tAfE3TJYHn1e01mCGIQiz1bS7IxOFjEayTXOnLb3DOAAdzTEseW3c 5+q/hx8afDnxBuBpRgn0PxD5Mk39mXc0U9verG7mRdJv12GZ44lWWWN4o3ALFFkSN5B3njW2N54N 8W2Ybabnwxr1urkEhGm0uWMMQPQkGvytorvviT45n+IPiifX5LZ7C1W1tbDTtPeaK6ays7VCzRG6 iii8zzJ3mnJdSV8zYCVVa3/hh8JNa+IN9FPNHc6b4WhYPfay0Ww3KpIUax0fzQRLMzKytIAY4cFp Mtsik9c8V/FPw98MdJt/AvwnXT7yaGFpNQ8RCSDUoEurm22/akuLYiK7v2+SSSQ5gi2rB5bBTFBw Xhv4DfEHxdM2q66/9gQ3k4ubq91+Se51q8a5d3ubkacpMrShhucXckLMWBBbJI7u4/ZXuFt5mtPG 8M9ysUht4bjw89rBLMFJijmuY7yZo1ZsBnWJyo+YK33T4f4x+FXjbwQslzq+ktPpaHB1vS2N/pYX fHCHuZUUSWwZ5kij+1RxeY2RGGwcecUUV6p4U+DPj/xdHb3Vpo503TLob4tV1xzpto8TWi3lvcQw FXuZYpldBFNBbvGxb72AxX7Y+GXw0tfhpp2oWdvrV/rE2pzW8149zFHaWEclo0qxSadpytI0LPHI iXBed/MKIRtACV6ZRRRRRRRRRRRRRRRRRRRRRXlHxU+Kem/DnS0jiWG/8S6jC7aRpTOdsaAmL+1N SCEMlsrhlVRgzOpjjKhZZIvzerp/B3ii78GeI9M8S2Fva3dzpjXJS2vfONvKt3ZyWM4b7O6MGCSs UO7AYAkMAVP11YftQeEZLSJ9U8P+IrS+bzPtFvYLpuo2keJCIzFd3Fxau+VwWBgTBO0ZxuPbR/Hr 4VPDFI3iVoGkQM1vJoniDzoCV5SUw2rRk/wnY7D3rK1X9oz4badJEtncazrwdN7S6VpUkMcD7iDF KNcezctgZyiEYPXOQPF/iX+0BB4u0LUvDOheH5LWx1FrVJtU1h7We6NrEwnmii0qJZIopfNVPLnN xIVALKqyFHj+Za9q+C3xNtfh3q9/DqtoZtE18WUeoXVujPfadNp/nfY7qGPOJIv38izx4342uhJT ypP0Itrm3vbeC8s54bq1uoYri2ubeVJoJ4JkEsU8EsRIZGBDKykgg1NRRRRRRRRRRRRRRRRRRRRR XxV8TP2f/ENtdXviDwteXvimG6luL/ULS/e3/wCEhSV4vtV5drIixJeGWUSMI4olmyyRpHKdz18y XFvcWdxPZ3kE1pd2k0ttc21zFJBcW1xBIYp7e4glAZHRgVdGAIIIIzVeiivYfBHwS8beMxbXhtP7 B0OdYZhq2sJJCbm2lEcizaZYECW43wyCSGTCQPggTA16he/ssX8dpM2neMrS6v1CeRbX2iz6faSM ZAria9t7m6dAE3MCIGywCkAEsOGsJPid8Bdaimv7K7k8PPeslzbJcyT+GNcSZzEz290gZLe8ljt/ MgeSNLlFRTJEYt0T+qa74X8KfH7Sf+Er8HXNvovjKy8m21mxvx5fnYXbBFrAtVZshQTaX0aMHRTC 65jC23yNq+kaloOpXmj6xZTafqdhKYLq0nADxvtDBlZcqyOpDxyISjoQ6EqQT0+o+Nr2/wDAGgeB 5GY22i63qupYMEARoJ4UOmKtwCZN8cs+ol1wF2vGPmKjbwtfQf7NenWt98RLi6uEdpdI8N6nqNiV kKiO6lurbSGdwPvDyLuZcHuQeor7wnngtIJ7u6mitrW1hlubm5uJFit7e2t4jLPcTzSEKiIqszsx AAGTxXyL42/aYm86ew8B2EQt1WeD+3tXhkeWSQhoUu9M00MqoB8ssTXQbOQJIFwQfGbr41fFC8aF 5vF16hgYsn2S00uxQliGImjsoI1kHAwJAQOQOCa98/Z/8dePPF2savZ69qkmraHpejo/nXFrYJNb 6lcXiCyje6hRJpPMiS5OZC/+rHKnGfqmuX8a+E7Dxt4b1Lw5fP8AZ476INb3iwiaSxvYX860vI4m KE7HA3IJF3puTcoYmvzVsvCWt33iuHwWtr5Ouyau2izQPumitLqKcwXc1zJYrMfIgCvLNLGHURqz jK1+mXhTw3Y+EfD2k+HNNLNbaXbeUJXLeZcTySG4vLtgzNtaWZ5JCgO0FsLhQBXQV8MfFr4nfErS PG/iDw/F4iGnWOn39vNYW+iQR26pZz6es9gJryWIXLyNDOrXKPIY/PyUUIkW3iNK+OHxN0powniW W/gS6N1JbapZ2V+lxkgyW8t1NH9pWJguNkUybckoVJzX0P8AD79ovSdclj0zxpBaeHr9giwatA8x 0W9nlujEsM0Uod7MqjR/vZpnjOJHeSEbVP0vX5b/ABCOfH3jgknJ8YeJSc8kk6zOcmuPru9f8cah rfhPwd4Uklums/DNvfmczzzOLy8uL6X7ESjOymO0szFb22VDRgyovyEVR8I+CvEXjjUV07w/p810 VkhS8v3SRNN0tLgsUn1K9AZYlKxyMq4LvtZY0d8LX1Je6v8AD/4AaRPpehpb698RpbCCG6mnjdpm e7/f+fqcsbFbW1Xaki2MMgldfJ3k7vtQ8es/AXxX+MF6viXUlYxXUKQw61rzrplh9nhhWS3j0+wt ozJ5DbyyPbWpiZy7Ft+816b/AMMqjPHjw8H/AKFfnGeCcaj/AJ6e9eW+KvgJ8QPDaz3FrYxeJNPi +f7RobPPdiNrgQQCTSJQty0jBg7rbpKqLuLPtRmHilFFdp4V+H3jDxq7/wDCO6Jc3ttESk2oSmOz 02FkaNZYmv7spG0qiVHMEbNLs+YIVBNfX/wp+B8/gTUofEWreIbibWVhmtv7P0WRoNGa3nEiS2+o y3CCW8Q/uJ0XZAI5YwSJNqsPoWiiiiiiiiiiiiiiiiiiiiiuY8W+M/D/AII0uXVdfvkt0VGe3sYp bc6nqTJIkbw6XZzPGZnUyJvCkBAdzsqZYfmx408UT+NfE+reJrm0gsJNUlgZbS3eSSO3gtLSOxtY 2llOXfy4k8x8KGbcVRFIQcrX2dof7UekyQBPEvhrUrW5jtoFM+hz2t/Dd3QQC6k+yX7WxgjLZeNP OmIHyszY3HvdO/aE+GF7befc6rf6PLuKfYtR0fUJLoqORJv0mO6h2k9jLn1FaH/C9/hPjd/wlnf7 v9heJd2M4+99i/r+Ga/OSnKrSMqIrMzEKqqpLMxOAFA6k132k/Cv4i6zKYbLwdriHyBcCXUbN9Ht XiLKAY7zV/IhckOpCK5YrlgCASPpPwh+zPpVra3UnjfUW1K+ubaSCC00WWe1s9LkcyJ9sS8mUPcS hTE8QkhSNGDq8c4II8G+Knwr1L4c6mrRtNqHhrUHYaVqzRgPFJgudL1PYNqXKAMVYYSZB5iBSssU XpnwV+Nh0g2ng/xjeD+yD5dtomuXL/8AIIPCQabqUsh/48+0UzH9xwrn7PtNv9pcEZHTseowcEcg nGM+/XIoooooooooooooooooooooorxzx/8ABLwl43kmv4o/+Ee11/NZtT0u3txDe3E07XEtxq9g Ni3EjPI7NMGjlckb5CqqB8l+KPgb8Q/DRRk0hvENrI8caXXhpbjVGWWUyFYptPWNbpcLHuaQQGIF lXzCxC1yfhX4feLfGN8lnouj3bxi7Nld6lcQzW+ladNHtNyL+/ZdqNErB3hXdKRgJG7EA/c/w3+D vh34fwxXjLHrPib98ZNcnh2G2WZPLNvpdqzSLAoTcjSAmR90mX8thEnrlFYniLw3oXizTW0jxDpk Oqaa08Vx9nmaaFo57cny54Lm1dJYpArMheN1YqzITtZgfkjWfCnjX4AalL4p8JXn9ueFLx2ttRgu 4JHSCIyEWEPiC2t2UEqWxb30JQeZuRliWURy9Jf6D4B+P2nNrXh26g8N+P4NP83UNNkwBJMknlqN XjRFNzEG2pHqFspdUkQSoWVLdPlPxH4Z1zwlqcmkeIdOm02/SOOYRSNFLHNBMCY57a4gZo5UJBUv G5AYMhw6sBg19gfsv6lHb6b47ju5bW0sdOk0bU5ru4aK3WCOW3uxeS3V1KVVYo0tw252wnzHua8I +KHxBufiH4kn1IG7t9FtB9m0LTLqWN/sdqFVZ52jhAQTXLr50vLMuUi8x1iRq82or9Qvhxon/CO+ AvCuk/Z7qzmi0Wzub21vA6XNtqWoL/aWqQyxyKrIyXE0i7GGUGFOSK7aiuR8J+CdC8GHXDolusI1 7WbjWLnMNhGYPtAHlaZZmyii22dud5trdtwj3uAx3EnrqK/Nj4zaPDovxL8V29utwIbq9i1ZGuSr F5das49UvDEyIgMYuJZUjAHyhQpZiCT5dU9vcXFncQXdpPNa3drNFcW1zbyvDcW9xC4lhngmiIZH RgGVlIIIBBzX354f+IqeM/g/4l1ZZ4W8RaL4T1uHXLbMbSLqFto07Rag8EUcarFd7DOoRAinfErM Y2Nfn5RX014I+BtvZ6dP4v8AivctoGgWltbXkWlm7W2upkeRJQNZdAzwrIpEK2kRW5aR9uYZECSa viP4h+I/ihfyfDX4W6dHY+GDHBp8moxwz2Dvo9on2adrh0wtlpZTYggEQmkRVjxmZrU+3fDn4P8A hv4fRx3YC614kDT7tfubcRPBHOhhMGm2m+RbdfLLI7hmkfc4aTy2WNPW6KOvGOuAVPTB65+o+voa +ffGn7O3hPxJdC+0O5bwhdyPGLmKysYbvR5YkVg7w6SHt/KlbKDMUyx4U/uizs44XRv2Wn8yOXxD 4rHlJNIJbPRtPPmTW4TELx6lfPiNyeWU2jjAwGOcr7p4V+EvgPwcsT6dodveX8b28g1fWFj1PUhN bM7Q3NvLOvl27jecm0jiDELu3FFI9Ioooooooooooooooooooooorw34t/GW1+H6JpGjx2uqeKbg RytBcmR7HSbRiHSfUFgdHMsq/wCpgV1IB81yF2LL8I319rPinWZby8lvNY13WLxASEae7vbudhDb wQW8I/3YoYYlAUBURQoAr6u8P/sz2dx4UK+I9TudP8W3rw3Uctn5V1ZaLGImX+zJoNwW6Lbt9w6S Lh1VYn2LI8/jPiH4GfEjw95zjRDrdpEIv9L8OynU/MaQgbI9P2peNtON7fZto652jNeZ6nousaLK kGs6VqWkTuodINTsLqwldCoYOsd2qEjBByB3HrWXRXXaT4C8a64LJ9K8K+ILu31GRI7S9TS7uPTZ DJJ5XmNqkyrbpGCfmkeUIo5ZgATXv3gX9mvUp57XUfHdzDY2kcqSv4dsZRc315HG8qSW9/qVs4it 1JWJ827zM8bsu+CQAjE+K3wHvvDI1HxJ4TDX/hqAG7utN3STapoludzXEg3ZM9pDgEy7jJGh3SBk jknrivhX8VtT+HWoeTIJdQ8MX0yNqmlhxvhkOEOpaUJCqrcKuN6khJlARypEckf6F6Pq+m67ptpr Gj3kN/pl9CJ7S7gJZJU3+WwKsAyOjhlkjcBkcMrhWUgaNFFFFFFFFFFFFFFFFFFFFFefeNPhh4P8 dxN/bWnCDUsIE1rTfLtNXQRlcI1yUdZl2jYEnRwoJKhT8w+R/Fv7O/jXQfOudEaDxVp0SPIWsVFn qqxxW4llMmkzO28lgyxpazTO+AdgZtteS2Xg/wAU6hrDeHrTw7rMmtoIXn0x9PuYLq0hneNI7q+j nVPIhzLFunm2RqHUlgCDX1/8MPgBpugLa6540jttX1p4HI0KaG3vNH0p7hShW5EnmR3c6IcbiPKR yxQSMkU4+lKKguLa3vLee0u4ILq1uYZLe6trmJJoLiGVCk0E8MoKOjKSGUgggkV8reMfgrrnhC+k 8ZfCO/vLGSwt/tEugxXFxPqBWGVZJItLaQSC7idQHksrosW2EKZmdIQad4l8C/HvTpNB8UWVl4Y8 dQ2trHpWrRvCZLuWIbcaXcXGx5IzPJK0mkyOxKPujkeRXmi+fPiB8NPEfw+1CWLUreS70aS5MGme IYIWWw1BXVpYEkAZ/IuCqsXtpG3ZVyhkjAkbzqvev2cdVXTviRFZmJpG17RNV0lHVgvkND5eumVs 9QVsmTH+1XQ/tC/Ee51TWZvA+kXpXQ9J8ka2IHj2alrUbee1tLPBI/mQ2p8tfJZUK3AferGKJl+Z KK+8P2a9COn+BrvWJbWOOfxBrFzLDdLIHludL0tBp9skqqTs8u5F6FDKD827oVr6Ioril8CaMPHk 3j8ojapJokGkRw/ZbYRxTpI63GrtcNlzcPb+VZoy7NkSupLiTEfa0V8XftSaUsWueFNb893bUNJv tKNuUASJdHvFvVmWXJyZDfsCmwBdgOSWIHyxRX3F+zt8Q31zSZvBeqMraj4etFn0u4d7ya4vtENw UkineXcimyZ4YUAkXMTxqkf7p3PyZ8QP+R98b5x/yN3iTowI/wCQzMeGBIIrkK9u+GXwV13x4YNU 1AyaL4XFxGHu5UZL/VIdpkkGhwSIVZfuobiTEakkqJmjeMeoeIvibo3he1tfh/8AAnT0uL6e7uTc 6jptlcaqRch2WWPThdiV7+4cRgtdP5kSwKqxGQEGDrPhz8B7LTmj8S+P9viLxLeC4ubrTL8xalpd pc3p3SPftNv+3XQyxkldjEHdtokZI56+jqKK8k8c/BfwX42+0Xj2h0PXJt7f2zpKJCZpysrK+pWJ /c3G6WQSSvhJnCqnnoAK8ZT9la4M9wsnjaFbZBELaVPD0j3EpZczie3a9VY9p4UrK+4ckL0r17w3 8B/hz4ddJ30uTxBdRyyyRzeI5Uv4lSeD7OYDpsSRWkiKNzoZbd2DncGyqbfYUSNFWONAiIAqIigK igAKqqBgYwMAYA6U6iiiiiiiiiiiiiiiiiiiiiuG+IHxA0X4eaK2qao3n3c/mRaPo8Uird6pdqoY ohYHy4Y8qbi4KkICOHkeOOT85/Fni7XPGusT61r1159xLlLeCMMlnp9qGLRWNhAxPlxJk9yzHLOz uzMfdvhL8CF8SafJ4g8ZreWWl31pNHoenwP9mv7n7RAUi1yV2DeXFGWElrG6nzmAkdTBtWfC8Vfs 6+N9Gmd9BFt4q04I8gmtpLbT9RhWKFXdbjTb2XlixdYltppmYLkhGYJXjuqeF/E2iQpc614d1zSL eZ/Kin1TSL/T4ZZQu7yopbuNFLAclQc4rBor73/4aM8B/wDCS/2V/pf9g/ZN3/CVfZrnyPt23zPs /wDZHlfavJ2/u/P27vN48ryv31eu2XjLwhqMxttO8VeG76fYz+RY63pd1LsX70nlQyM2Bnrjjviu kwAT/P3HTJGefpRWbrGj6Zr2mXmkavZw3+m38LQXVrOpKyKTuVlZcMkiMA8ciFWRlV0ZWUEfnl8U /hXqnw51ESIZr/wzfzMNJ1ZlUvGxBcaZqflgKlyigkMAEmUF4wCJI4uy+Evxxv8AwvLaaB4rupr/ AMKrDHZ2dyYhNe6AFc+U6tGPNmtgG2tEd7xoF8nhPKf7ot7iC7ggu7SeG5tbmFLi2ubd45oLiCaP zIpoZY8q6OpDKykggggkGpaKKKKxPEviLTvCmhal4i1dphYaVbrNN9niMs0rSyrbW1vBGCAXkleO Jd7KgZgWZVyw+Pb/APah8WyXcr6X4f8ADtjYkp5FvqA1PU7uMiJRN5t7bT2iPufcy7YFwCFJOCze h+Ef2ltB1S4gsvFelS+HpXSCP+1bWd9Q0t7nyW+0y3EOxZrWNnVREq/aMB8SOqoXP0rb3EF1BBdW k8N1bXMUdzbXNvIk8E8EqCWGeGaIlWRlIZHU4IIOSDUtFFFFFFFFFFFFFFFcV4k+I3gfwlMbbxB4 k0+yvFlijlsY/O1C/tzNCtzE91p+lpNNEjRFXV5IwCCuDyM+Q3X7T/gpIXa00TxRPcAoI4riDSrW BxuG8vcRXczLgcriI56cdais/wBqDwg6SG/8P+JLWQMPKSzGmXyOuPmMkk1xblTnsFb6iuv0746/ CzxBaJa32qHTv7SZ7CbStf0q4EZinb7Pt1CeFLixWFwx3GSfaFz5m0Zrwrx14T8M+HdVfxx8KviD 4VsrzTjJqZ0K38TaKLqCVSTcDQCJCssbxsytp8qneoeNPMWRYB0vhj4neEPinpcXgv4pWdhZ6j9j dbTxJLJbWVtcXkZMhube6ZU/s67ZEjOFYwTsrx4USJbt5d8TfgprvgVrnVdP36z4Va5lEN5EHl1D S7cqJIV12KONUUZLRi5izGxQMwhaRIq830TxXq+g6V4l0fT7iWG08U6fb6fqKxStCxS3vFnDh0wT uhNxbOhO1o55AwPFczRRX68dh16YB9e9FFFFFfCf7Tp/4r7SuT/yKOnj04/ti/4FfOdFdJonijVt A0/xJpmn3M0Nt4n0pNKvljnkiHlLeR3Bk2xkBi0QntiG48qeQfxYqXwn4P1/xrqsGk6BYyXMjyxr c3jxyDTtMhkzm71O7jV/KjVVYjguxG2NXkKqfqiy8P8Aw9+AelQ65r89v4i8fmzVrWxSaFphcXLu EOj2Mi7re2HltHJqMyF8I+zaZBbN5Pea9rfxt1y6Gv8AjDQPBXheyuYbi307V9ZtbW0s0YPBbGys ZngbULtYzJ5lw+xV3MA0KOkVfS+k+MPg18MtE07RNN8UaMtnJ5zmXTZW8Q3l5dRiNLnUNYl0GOcp LJlcGVUUqNkSiOMKvN3H7TngOMTi30rxTcSIkotz9i0qGCaVQfJ3SPeb0RjjLmIkDnYTxWbaftRe GHlYX3hrXraEI5V7SawvZTLkbUMU0luAp5ywfj+6c8d54f8Ajv8ADfXzHE2ry6DdSyzJHbeIbb+z xthh83zpdRhaWyRGGVQSXKsSNu3LIG9dgnhureG6tZobm2uYYri2uYJEmt7iCZPOgmgmjyHR0IZW UkEYIOKlooooooooooooooorzjxt8VfB3gICLWL5rrU2xjRNKEN5qiriNxJcxF40gUrIrqbiRDIu TGH2mvny7/an1N5bc2Pg+xtoUINzHd6vcXksozk+RLDBbiM4wMuknrivefhn8VdG+JNpcLDD/ZOu WWZL3RJrlbmQWhkEcN/ZXASPzoTlVkIjUxudrrteN5PUaKKKKK8E+MXxjt/A8EmgaA8N14uuoVLv hZYPD8E8YeO7u0bKvcup3W9u3ABEso8vy45/g/8A0/V7/wD5fNT1XU7z/pve3+oX97P/AMCklmlk b3ZmPcmvvH4OfBy38D28ev6/HDc+LrmFlVVaOe38PW88ZWS0tJFJVrllO24uFyoUmKImMu83vVFY mp+JfDmiusWs+IND0mRghSPU9UsLB2DLvQql1IpIxyp9K8m8YfH7wT4Zu7Kz06RfFM0l5Guqvos8 b22nWDQrK1zBfspgupiHUJBDLt3LIsskLKqt32n/ABI+H+pw281n4x8N4u9ohguNWtLC9ZnYqscm n3zRzoxPAR4wc49RnsYpYZ4454JI5oZkV4pYpFkjkjdd6PG6ZDKeoIqWjgjB6dx1GDkHgg4xn364 NfFfxq+Cn9jfa/F/g60P9j/Pc65otugP9j875tR06NB/x595YR/qPvr+4yLfzT4WfFTVPhzqJicS 3/hm/nR9W0gMu9H2iM6lphcgJcKoAZSQkyqEkIKxyRff/hfxPo3jHRbTXtDuftFldKQyuojurO5Q fv7K+hydk0ZOGAJBGGUsjK56CiiiikZhGju7BI0Uu7sQFVEBZmZiQBgZyeOhzxXyB4s/advY9Rkt /Bmj6bNp1tPNGNU1xb2Z9UjUIIri20+2e2e2XcJMCWR2dWRmSFgyU7w5+1FLujh8W+G4irSymXUf D07RmKHyswRx6RqLPvbePnf7aowQQhK4f6o0TXdG8SadDqmh6jaanYTqhS4tJlk8t5Iln8i4TO+K ZVdfMhlVXQnDqGzWtRRRRRRRRRRRRRRRXPeIvFnhrwnbLd+ItasNJjdZnhS5l/0m5WEqJvsVjGGm nK703LDGxXIJHOa8fv8A9pT4eWd1LbW8PiLVYYwCl9Y6Zax2k5aMP+6XVLi2nG1vkYvCvIO3cME4 tn+1D4VkdhqHh3xBaRqv7t7JtOv3J9Gjnmtgvb5gx+ldHpf7Rnw21GSVLuXWtCWOMSJLqmlNNHMx YL5UQ0R7xgw6kuirgdSeK4D4keDfhd44J8SeFvHngzQ/EGoi1u54b/X9NsdK1ATs0k9zqFqM3Nre MHDysyZLIRLCsjvKMLwR8blt1u/B/wAV4rbxFpCPBZR6qbfTtfiR7GdINurCBpIdQtxsE63cXnSs 67v3/mB46/xA+AUsNv8A8JJ8Nph4h0W5We9OlwXUF3cWtn5X2mOXR71X/wBOhOGjSNS0/EYU3DOz L4R4R8T33gzxDp3iTToLW4vdNN0YIL9J3tHN1ZS2EgmS3eNyAsrEbXBzXOO7OxZiWZiWZmJLMxOS zE9Se5ptFfo18Bh/xajwp6k65/6kl4BXr1FFFFfOf7TqIfAOkSlF8xPGGnxh+6pLouoM6A+hKLn/ AHRXwnRXR+E/El94Q8RaR4k08I1zpdz5vlOIitxbSxtbXtoxlRwomhkki3hSy7ty4ZQRmWdjqet3 y2mn2l9q+p3bSyJbWcE99fXTpG1xO6wwhpHIVXkc4PALHgE19W+F/g94R+H+lx+Lvi7f2DHNl9n0 eQTz6fY30k3npBcR2O99QnAXD28cbwBBMSJ48OvH+L/itr3xZ1SLwvo+o6f4K8NzPdmafW9aj0qP UIRGyq+v6gDtEbJwtlCHBdzuM5VGT17wHH8IPhJpV5ff8J14f1rVroiC+1m3ubW8v2tHnDQWNho2 lSXc0cAIR5gm/dIN8jbUjWO9qH7SXw6s7t7e3j8RatAqxt9u07S7eK2k3oHZETVbi2nyhO1t0KjI +ViuDWD/AMNReF/tnl/8I5r32Dzcfat+nfbPJ/56fYvM2bv9j7Rj/arptL/aM+G2oyypdza1oSxo Hjm1XSTMlwxfb5cQ0SS8cMB8x8xVX0JPFez6ZrGkazA91o2qadq9rHM1vJdaXfWuo26TqqsYWmtH dAwVlJXPAI4wa0KKKKKKKKKKKKKKKK5fxb4z8O+CdOk1LxBqMNqPKlks7NXjfUdSaIqjQabZsweV gzoGI+VNwaRkQFq+bdX/AGpVEk0eg+Ei0Sun2e81bUljkki2fvPP02yjYKxPClbpgOpznA7n4cfH 3S/GerxaBq2ljw9qV1FEumzC/N5YanfBT9otMvFGbd3xut0YyB+Y9/mbBL9A0UUUUVwnxB+IOifD 7Rzqeqsbi8uBNFpOjwOiXeqXSID5asQRHAhZDPcEMIwQAHkZI5Pzn8V+K9a8Z61da7rt19ou7j93 FFHuS0sbRGLw6fp8LlvLhj3HauSxYs7s0jMzfQ3wU+Cn9pfY/GPjGzP9mZS50PQ7lP8AkJdGh1PU 4WH/AB69GggYfv8AhmHk4E/2bRWZqWt6PoqRy6zq2maTDKzrFLqV/a2ETmPBkEcl06BioZcgdMjP WvNPGPxr8C+FbAXFrqlj4m1CdZhZ6doF/Y32ZUj3K1/eQNJHbxFyil2y/JKRSbXAof8AC/8A4cf8 I/8A279svfO877N/wj/2WP8At/zs/wDPv5vk+Xs/eed9o8vHybvN/dV8Mf8ACPRf8JL/AMI5/wAJ H4b2fa/sX/CRfa73/hGvN2Z8z+0fs2/yfM/def5Pl5+fd5P7yu08W/Bjx54Rge9u9Ni1XTYYhLPq egSSahbW6CJ55WuYHSO4jjjRC0k7QCJeMvk1weh+JfEHhm5F5oGsahpM5kgkkNlcyRRXP2Z/MhS8 twfLnQHOY5lZCCQVIJFfV3w3/aKW/uLPQ/HkVtZyzMttF4ntyLayaTy444f7asyNsRkcSNJdRMsS llBhijV5R9XVn6vpGma9pl3o2s2kN9pt9C0N1azKSkiE7lZWXDI6MA8ciEOjgMpVlBH54/FT4V6l 8OdSEkZmv/DN/My6TqzKC8bkGT+zNT8sBVuFUEqwASZAXQAiWKLoPg/8Y7nwPMmg640t54SuphtJ Z3n8PTTTAzXtoih2e3OWea2UZ3EyRfP5iTfeGl6tp2t6fa6tpN3BqGnX0Xn2l3btvilTJRs5GQwY FXRgGRgQwDAgXqKKK+cP2npCPA2jRiKRlfxXaM04aMRRNHo96FhdSd5Z9xZMAgBGyQSufhauhj8L 67N4bm8WwWDz+H7XUBpV5qELxOLO/aNJFhuoA3mohWSLExTyt0iR7/MYJXvP7PPxFudM1qLwPq17 nRNWE40UXDRBNO1onz1tobieRNkN2BIghRXL3LRiNVMsrN9vUUUUUUUUUUUUUVh+IvEuheFNMfV/ EOow6bp6SRw+dIskryzzHEUFtb2yvJI5wW2xoxChmOFViPiHx78f/FfiWa7sfDs83hnQDK6QG0/d a9eW6SRSQS32pRszQPujLeXZugCu8Ujzr8x8Boor07SPg38S9ZDNb+EtStI0nEEj6x5GiMh4JkFv qzQzOgB5aONhnI6givTLD9l7xfLdxR6jr/h21syxEs+nnU9Ru0A6GGzuLe0VvX5pkx3q0f2d9B80 wj4r6P5ofyhGdJshN5m7GwxjVCd2eMDJzxX0V8PPBfiXwRbtpeo+NW8T6PFBHBp9jd6O9pd6S0AV IUtNQa7nb7P5fyfZ5EKrtXyzGAwfyr4mfs82GqrJrHgKK00nUFjuZbrQGd4tO1OUu1yradJIxS0l OfKWHCW+NgHkBWZ/jO/06/0q7msNTsrvTr63KiezvraW1uoS8YmTzYJwGG5WVhkDIII4NUqK/VTw dqs+u+EvDOs3U8V1d6noOk3t9PD5PlPfz2CPf/Lb4VSJjIpjUDYwK4GMV0lFFFFfnV8edYOrfEzX VS7W8tdJTT9HsyjKyWq2tkkt/ZgqOsd5Jchwc4YsO1eOUV7p8Nvgdr/jRodT1hbnw94bLWsouJ4G i1HV7aaIXKNo1vOoBjkjK7buQGP5w0azbXVftODwlB4e8OzaD4COneEvNeeSO7l02bXDDLcKRLeM lzcxvNcKNnlyXMsiqqKjI6KEHzlrn7Piy3z33ib4tRSaleqjvda3pqm9ukgQW0bGa+1Teyxqqxry QoUKOBisu7/Ziv5rCC88OeNdI1jz3dQ93YTWFg6ITGxgvrGa+3sGUqy+WMFTzniuK1f9nn4l6Y0Y tbHTNdRoXlkl0nVLdRAVYjypItWFpIzkDcBEjgjjO75a8i1TRtX0OeO11rStS0i5lhW4ittUsbqw nkgaRohOkN2qMULI6hgMbgRng1l0V2/g/wCIXizwLceb4e1SWG1eUSXWlXAN1pF4S8bS+dYynCvI sSRNPCUmCZVZFzX3F8NPjDoHxAihsJmi0jxT5cxm0aR2aO6W3QSPc6XcsFWRSmXMJ/eptfKsiea3 r9FFFFFFFFFFFFFeTfGH4hr4A8MNLZS7fEOseZZ6CphiuEheMqb3UpUlYLtt43BTh8ytGrxtGXI+ AtH0TxJ411mS00q1vNc1m9a4v7p2lEkrlpPMub6/vrtgiBncb5ppAC7AE7mAPO17N8Abq4t/il4f iguHhivYNatbtFdkS5tk0W4vVgmC8MvnQxSAHjcqntX6JUUUUV85fFv4423hU3fhrwsyXfiVF8m8 1ArFPYaI7hlkjRSxEt5FgHy2Qxxk4csytFXxIialrepBVF5qur6reE8mW7v7+/u5cszMd0kkskjE sxJLE5OSa+7/AIPfB238DwR69r0cN34tuoWVVBWW38P28ybZLSzdcq9wy5W4uASNp8qL92Xeb3mv Evil8adK+H7f2Pp9tHrXiaWB3e0M3lWejrLblrO41SRAWdmdkdbVCjvGCzSRBojJ8U+JfiJ4z8Xh k1/xBf3lsyoh0+J0sdMYRTGeJpNNsRHA7qx4ldGfhQWIVcSeE/hx4y8anfoOi3E9mJBHJqdwUstM jO8JIRd3JVZDHnc8cO+QDkIap+MfCM/gvVBpF3rWgavepG7XQ0C9nvo7CaO4e3ezvnmhh8udWQ7o iNyjG4DIrvL74EeNodIj1vRZ/D3jDTZEupVm8Kat/aGYbQMJZIRdxW/nksrRrFbeZIXUrs3YFeVQ XGseHdSaS2n1PQtZ06W6tXeGS60zU7Gfa1peW7NGUlifBeKRTg4yp7ivoLwB+0Trujy22neNQ+v6 MsZiGpxRR/2/aBII4rUPIWjjukXY3mGYeezO0hmcqIz9p6Vquna7p1pq+kXcOoabqEKz2l3Ax2Om SrAqw3KytlZI2AdXBRwGBAvkfTp7nOTzx06V8WfGv4KDRhd+MfB1p/xJvmuNb0S3XJ0cnLy6jp0S D/jz6maED9xyyj7PkQeLeAPiDrfw91ldS0tzPZT7ItW0eaRks9UtVbIV8BvLmTJMFwqlkJIIeN5I 3/Rrwp4q0bxnoltr+hXBns52McscoCXdjeRoHnsL6IMdk0e5dwDFSpDqzRsrN0VFFFed/Fq8u7L4 b+Mp7G1kvJn0WezeFEldks9QddPv7kiLnbBBJLOxxtAQlsKDj8y66zw54K8SeLbbVrjw7px1M6JD Fc39tBNbrei3ljmkWS1tZ3V5z+5ZfLgDOzMiqrFsVu/C74hXPw88SQ6iRdXOi3ii213TLeVEN3bY YQ3MaSgoZrZ28yLO0sN8W9Fldq/Sq3uLe7t4bq1miubW6hiuLa5gkSWGeCdRJFPBNGSrI67WVgSG Ugg4NS0UUUUUUUUUUUVFcXEFpBPd3c8Nta20L3Fzc3DxwwW8EMfmSzTSyYVERQWZmIAAJJAFfHfx G/aNubwz6T4AVrS0KTQ3HiK7tyt/MwnwsmjW0jYijaNf9bPH5pEnyxwvGGb5Zu7u7v7ia8v7q5vb u5cyXF1dzSXNzcSN96SaeZi7t7sTVaiu48PfDfxz4rRZtD8Nald2zwPcxX06R6bp08Ucwt3FtqWp tDbyNvOPLjkLnDELhHI9Qsv2Z/H1xBby3N94Y09pkR5bae/v5bu1Z+DFL9ktZIWcd/LmZfRq6S7/ AGa9KsHMN78T9Ps51EXmxXeiW1s8ZmUtFlZNTBw2GKkgZAJxxXqfw4+Fev8AgWW2udF+I8Wo+HNQ ngvrvSH8ORyadq0Ji8triyulv5DDI0bKVntzhisfmLLGgStT4l/Bjw947hu9Rski0fxWYl+z6pFu S0vpIslItZto8h1dSUNwi+cvyHMqRiI/CXizwlrngvWbnRNdtfIuYWJhuIvMey1C1LERX2n3DhfM icdCQGU5SRUkVlXmaK/QP9nPVG1D4bW9oYFiGh6zqulJIpd/tQmdNbMrgjCkG8Me0Z4UN1JA91oo oor48/am1eN7vwjoUdxMJra11PVry1HmCAxXksVnptwf4GcGC7Ud1BPTdz8lUV6R8Pvhh4k+Id2g 06A2miwXcdtqmv3AX7JYgoZpFghZka5mCYxDEeC0fmNEjhx92eCvhpoHgHS5Lfw/DA2uTWs0MviL UrUXl3PNLiQCZImiItldYz9lhkjBCjcxkJkPlHjn4K6t4mvn1zxd8VYY4ZbqUWMFzof2TR9O+0KP 9C0iC51QpEuyJQQGLvs3yM7hnriov2arbUbe6bQviNpWr3No0SzRRaVGYIRL8wN1c2d9cNGSoYqp iOcdQORy+o/s2/EWytDcWr+HtZk3oq2WnanPFcsjAlpg+rwWsO1cYIM27ngHmvJdf8G+KvCzOPEH h/VNLiS5+yC7uLSUafNcbWcRW2pRhreYlVZl8qRsgEjIBrmaK2tC8Q634Z1CPVNA1O80q+jCDz7S XYJoUnS5+zXcJzHNCzxozwTK0b4AZWHFfZfwm+PEPii4tPDXi4W+n65LHHDYaurRwWOt3a/J9nmg IVLe5kAUxqp8uaTciCNjFC/0nRRRRRRRRRRRRRXP+K/Edj4R8O6t4k1HcbXS7UzeUgYvcTzSLbWV qpRW2mWd44gzDam7cxCgkfmj4j8R+IvH/iF9T1NptS1bUpobOysbOGR44Y2lKWWk6TYx7mCBmxHG u5nclnLyOzNna/oGreGNWu9D1y0+w6pY+R9qtfPtrnyvtNsl3D++tHkjOY5Eb5XOM4PPSpp1/d6V f2GqWEghvdNvLa/spjFFMIruznW5t5DFOrI+11B2upBxggjiv1qHbgg+ncGiiiivKvil8U9K+HGm hF8rUPEt/CzaTpO75UQ5jGp6kYyGS3RgQACHmcFIyAskkX57a94h1nxPqEuq69qN1qd/LlfOuXLL DEZXmFtaxDCRQqzuUijUIuTgDJr6c+EXwGlea08T+O7RFtkVLjTvDFzG/nTTbjsm163lUBUUAMtq clyR5wVVaOT7CrhfiB8QNF+HminVNTb7Rd3Jkh0jSIpUW71S6RAzIhYN5cMZZTPcFSsalQAzvGj/ AAt4o+M3xA8U3LSSa5c6LaAsItN8PzXGlWscckQilSWWB/PmDY3ETzOAWbYFBwON8OeEvEni+7ay 8OaPd6rNHt854EWO1td8byRm9vpykEAcRv5fmyLvI2rlsCum8Z/DLWfAdhYXWu6r4bF9f/ZGPh+z 1SS4120juYZJTPdWfkqhijeJ4XmilePzMBGYHNY//CHn/hE/+Et/4Sbwht/6Fv8Atwf8JX/yEv7N x/Y/l5/6eMeZnyf3ntXHV7D8Mfi9rfgG9t7W6mu9W8KMWiutFebzDZRyStM93onmkLFIru8jxArF NuYPhyksfrnxc+Gui+LNFm+KfgG4tJ0ntJtY1y3tnWO11O1RWmvtXgDY8q8hKub23cBnKuWC3Kuk 3yFX3v8As+ePZvE/hubw9qciPqnhWKytbWRY4IftOhGH7Pp2QjZkkgMTRSv5a/IYSxeVnY/QNZ+r 6RpmvaZd6NrNpDfabfQtDdWsykpIhO5WVlwyOjAPHIhDo4DKVZQR+fvxP+D2t+Arm61CziudV8JC RGt9XVFeWwS4m8qG01hIsbHVisYuAoikLJjY7+UtL4WfFXVPh1qPlv5uoeGr6YNqukBvmjY4Q6lp fmEKlwqgBlJCTKAjlSI5Iv0K0TXtG8S6fHqmganaatp8pVVuLSXeEdolmMFzEwEkMyoyl4ZUSRMg MoJrVoornfFfhTRfGmiXOha7bLPaTkPHMhVLuxu0UiG/sLghvLmj3Ng7SGBKOrRu6N8v3H7LNz9r C2njK3axZgS9xo8i3USl33KIo7kpIVHl/NvQMS3yrtG76P8ABngbR/B/hWDwlDHFqVo0dwNUlvLO 1I1me+yL6S+twpR0dSIVjk3kQqkbM+0sfzt8YaHd+A/G+r6Raz3VpPoerLPpV2t0n2+K0YrqOiXo urPaFn8h4JSUClX7KRgfptpeo2usaXp2r2Rkaz1Sxs9RtGlTypDa31ut1AZI8ttO1xldx5q/RRRR RRRRRRRQT9OnuMYPPPTpX5ufFz4gS+PfFNzcW8rHw/pTzaf4fgR5/JltElKvqrRTpGUlu8CVg0Ss ieXG24x7j5VRXpPhPwNY6ha2viPxlr1n4S8Hm7EX2m4Mz63r0UEohv18L6XBFNJcCF2jhnuBG0cR fdiUxSxr3dt8XvCngqGO1+GXgSzguIzGJfEvi3be61do9usV5HLFYuHjEjxxyYivBCDuxbru44TV fi78SdYMBvPGOsQfZvMMQ0mWLQsmTaT540RLfzcbVK+bu287cbmrzqSSSV3kld5JJGZ5Hdi7u7HL Oztkkk8kmo6t2N/faZdQ32m3l1p97bvvt7yxuJbS6gcgqWhuYGV0OCRlWHFew+FPj14+8OS20d9q B8TaVFlJLHWiJbt43uRPK8WtAG5E23ckbzvKiBv9UwVQPfyPhv8AtC6SCCdI8ZWGlksAD/a2jBp9 oVtwjj1GyWbB4OVWTH+jSzEV8i+MvAviTwHqKaf4hsfIW4+0NYX0LrPYalDby+U81pcJ9VZonCyo roXRd6546vvj9m7XRqXgBtJdrQTeHNVvbNIIXP2r7DqDf2tb3d5GzkjfPNcxxsFVWWLABZXJ+gKK KKrXt7a6dZXWoXsy21nY21xeXdxIW8uC1tojPPM4VScIqljgZ44r8odW1K41jVdT1i88v7XquoXm pXQhUpF9pvrhrqby0OcLuc4BJwOM1Vggnu54LS0gmubq5mjt7a2t43mnnnmcRxQQRRgs7uxCqqjJ OAASa+vfBHwS0Hwbpd34v+LD2DrYQxXS6XLM8+maSI50dZNQa0LLezu+2BLRBLC+4oFneRAmN44/ aU1K4kn0/wACWkenWqO8Y17UIUub+5RGjaOax02YGGBciVD9oWZnjZW2wSKa+dtd8V+JfErmTX9e 1XVsXE1ykN7ezy2lvPcf61rOyJ8mAHgBYkVQAAAAAK52iup0jxt4v8Ppaw6N4m13Tra0n+0QWNvq d2umrL5vmsX00sbd1dgDIjxsrchgQSK9S0z9oDxM8B07xno2geO9Ikmaa4ttV06ztbhwkY+zQxvB E1qFilUS5ksnc5Ybx8pSpf8Ahf4d+OiJPhrqMnhzXncqPBXiu68iPUdsEMFtD4a1eVpUe4nuG2R2 1xdM8jszDyIowG8XuLee0nntLuCa1u7WaS2uba5jeCe3ngcxTQTwygMjowKujAEEEEAiq9WrO8ut Pure+sbia0vbSZLi1urd2imgmibfHLFImCpUjIIr9MPhl44j+IHhOz11o4LbUFlmsNXs7bz2gtdS tsM6Qtc/NsliaKdBvfYJBG0jMrE99RRRRRRRRRRRRXwL+0drsup/EJ9J/wBIS28OaZY2SRNcGS3k ub+EavcXsFvgCNnjnhhfqzeUpJwFVfpb4F+Erfwz4B0y6MUH9p+JYY9dv7pAjvJb3ab9JtvPCK5j jtirGJiQkrzFT81eOeLP2ZdUl1q6n8G6lpFvodw3nW9jrNzqUd1pzyEtJZRzQQXPnQpx5UsjiTaQ r72XzH9Y+F3wV0z4fzf2zf3a614kkg8pLhbYRWOkpPCq3UWmpJudpCfMQ3T7C0R2iOMNIH9vooor 5Z+NHxuTS0ufCXgu+EmqOrw61r9pKSNKDfJJp+mTpwbojIlnUnyM7UPn5MHyBpGkalr+pWmj6PZz 6hqd/MIbW1gCl5X272ZmchURVBeSRyERAWYhQSP0H+GHwi0X4f2UF3dJa6r4rkjMl3rDRF0smkiM cllo3nDdFEFZkaXask2WL7UKxR+vVxnxB8YW3gfwnq/iCUxG5ggMGlW0pRlvdXuf3enweS0sTSIH /ezrE4cQpK65K4r8xLy7udQu7u/vZnuby9uZ7y7uJTulnubmQzTyyHjLMxLN9a9w+C/wj/4T26bX NZJTwrpt4bWaGGbZd6xqEaJcNpyeUfMigVHRp5htYhgkR3F3h6v4s/Gwny/CHw4vDpWkaZ5Nvc65 o7fYTKbH5INN8PTWbDyrSIKoM0RUyEBI8QAtcfLVdh4O8deJPAl+9/4evvs/n+Qt9ZTRrcWGowwS iVYLy2k/4EoljKyqrOI5E3MT9aanpXhH9ofwmNZ0b7Po/jTS41ilEu37RZ3TJuXS9YeJQ09lPtY2 t0q5TBZFDC4t2+JLq1uLG6uLK8hltruznltrq2nQxzQXFvIYZoZY25DKwIYHoRivqL9mvx1cQanc eA9QuZpbPUIJ77w/G7SSrZ31or3eo2UCLGxWOeHzLg75FjV4m2gyTsT9m0EfTp7nOTzx06V8YfGf 4ItpjXfi7wXZ7tLJluda0K3jXOlHmSXUNMhX/l14Jkt1GYDyg8glYPAvCPjPxD4I1JNT0DUJLZjJ E13ZOzvp2pxQ7tsGo2gIEiYdwrcOm4tGyPhh+iPw/wDiBonxD0RdU0x1t7y32Q6tpEsqPeaXdspI EmMGSGQBjBOFCuoYYSRZI4+7ooqG4ggu4JrW7t4bq1uYpILm2uoY57e4gmQxzQT28oZXjdSVdGGC CRXyn4h/Zftp7y8uvDXiRbG1mnElrpGo2M1wlnC4LSRDVUm8x1RsiLfAW24DuzAs3rPwu+E1h8NU 1GZNRfWtV1NYIp797KGzSC0t2Z0trSENI6BmbMxachysZ2rtFfLf7RPhu20Px59vsrZ7e38R6bFq swWOGO1OqrO9pqIt1hRfmcJFcTFssZJWYn5sD6n+COrS6x8MvDElzcx3NzZQXWlSbI44jBFpd9JZ 6dbOkQQFktEgycZYYZmLsxPq1FFFFFFFFFFFFfFv7R/j28uNXXwHp91JDpmnwWt1r0UW6M32o3Ci 8s7S5Ygb4YIjDMqqdhkfLgvEhT5Zorp/C/hi58TXrQC+0vRtOtzH/aOu65dx6fpGniUMYIpbqbAa abY4ggTLvtY4EaSOnrFn4w+Fnw7aI+EfD03jrxDbw7l8WeJA1hp1tqKww3FneaPo0qNIqRXKl8Mk M6bSiXThhIOe8Q/HL4k+IDOh106LaT+Riz0CFdNW3MKqpMGofPfAOylpFN0QSWUAIQg8x1HVNS1i 5N7q+o3+qXjIkbXepXdxe3LRxLsiQ3FyzOVUcKM8DgVn0V6j4b+MfxC8Mz+Zb+IbzVbdvJElh4hm m1izeO2jdIY42um86BQHyRazRbiqh9wVQPo/QfiV4F+MujP4N8b2tvo+sXT2sdnE07LBdak0Rih1 Dw/fyqfIuVkJVLeYksJFiBuVaVa+f/ih8Ita+H99cXVrDd6n4UkbzLPWVjErWUcsojSy1owqFjmV nSMS7VjmJBTaxaKPx+vqb9lzVxDrnijQjAWOo6TZ6qtz5u1YTo94bRoPJ2ncZPtqtu3qF8vGGLAr 9pUUUUV+cvxy8QHxB8SNd2zie10Qw+H7P9ykJhGmqRqEDEKrPtvWuiHfJIICsUCAeQ19IfCv4FXP iOGw8U+Ln/s7wy5N3BpjGS31HWbOJA8c8so2/ZrObqJA3myICUEavFOfQPFv7QHh3wnGfDvw40XT L1dPllhW8EItPC9uVuFlmXTrPTzG90rlpw0iPCm7EiNOjV8x698RPHHiYXCa34n1e7truNIrmwS5 ay0ueOJleNZNKsPLtjhlVifKySASSQDXF0Vt6V4j8QaEk8eia9rOjJdNE9ymlape6elw8QIiadbN 03lAzBSwOMnHWvUNF+PnxC01Ba6leWPifTfsyWUljrthBLvtxtRy95aCGaWRkUqz3Lyg5JdWbmtD U7v4RfEONJLS3/4VZ4slXbtaET+DL25Yi0srWWWxVVtE2pE8t0LW3SMvK8gnIDnx7XNA1bw3eJYa xarbzTWlrf20kdxbXtne2F7EJrS+sL+xeSCeF1PEkMjAEMpIZWAxaK+8/gD8Rr7xdpN7oGvXaXWs 6BHbPBdzTKb7U9JmJhWW4RiXlktnCxzT4+YSReYTIWeT6Foooooooooooor5X/ak1OeHR/COjLHE bbUdT1LU5ZisnnLNo9rHawRxuG2bGW+kMgKk5VMFQGDUf2Y/CemzWmr+NLmKG41GDUW0PTDJES+m rHYJc39zBIWK77hbmOLIQOioyhysriui+K/wIvfGmvz+KPD+r2VrqF+ljDqGn6uLqO1c2dp9j+2W 9/arMyny47dBAYNpwz+aOEql8Pv2dE0HVtO13xXqtrqdzp832u30bTYrgWH22CUPY3M+oz7JJVTH mGD7OgL7QzPGHR/qGiiivHfif8YtE8AQXGn24TVPFj2yPaaYu/7NYm4U+ReavOmAqL/rPs6N5jja P3aSCUfn7quq6p4g1S61XVbqfUtU1GfzLm4l+aWaVsJGiRxgKqqAqRRIoVFVURVUAD7B+CvwT/sY 2vi/xlaA6wCk+i6HcIpXSRjdHqOpRvwbvo0EJ/1Bw7Dz8CD6jqC6urextbi+vJkt7Oyt5ru6uJnE cUFvbxmWeeSRiMKiqST0wOTX5g+PfGF5468U6l4huwYY53WDTrMySOlhptsPLtLaPezAHGZZtmFa V5HCjdir3w5+H+q/EHX4dNs4Zk0u2kt5te1QfJDpunu/zASsrKbiVUdbaLaS7AsQI45HT6I8f/En RvhNbnwB8M9LsbK+hMs2rXkqTXcWm3F7b74ij3LMbq8IaJzJcPJHEiRxFZBlIfkG9v73Urqa91G8 utQvbhg9xeXs811dTuFCBpbidmdjgAZYniqlFFfRH7Pfj5vD3iP/AIRS/kB0jxTPDFbtJJKBY64q GKzaGMMUAu8rby/u9zOITvCoQ3IfGjwYvgvxvfwWqRppOsqdb0pIYxFFawXc7rPp6xxIkaCCZXWO OPIWExZO4kCz8CdcbQ/iVoavdpaWmtJd6FeF4hKLj7dAX060UhHZGkvo7TDpjnhmEZfP6LUVFcW8 F1b3FrdQw3FpdQTW11bTxrNBcW06GK4guIZMq6OrMrqwIZcg8V8LfFf4Gaj4Wlvtf8KwTah4VSOS 8urYP51/4fjBBmR1kJkuLZAd6zqGeOMN5/EZmk8m8G+O/EvgO/e+8PX/ANnFwIVvrG4jW40/UIoZ RKkd1bP36oJY2SVVZwjqHbP3L4A+NvhLxssVpcTReHNeklaJNF1G7V1uM3CQ2o03U5EhiuHlMqqs ACzFg+2NkXzG9ioooor82vjVe2mo/FDxbcWc3nQx3lnYu+x023WmaXBpt/DtkAP7ueKSPd0bbuBI INfoT4Y0ubQ/DPh7RLl4pLjSND0jTJ5Idxhkm0/T47SWSIthtrMpK5FblFFFFFFFFFFFeefFnWH0 H4c+LtRjikldtJk02Py5zbPDJrc6aKl2kqq2DC1wJdoHzFNoZCQw/MqiitHTtL1PWLlbLSdPv9Uu 2R3S0060uL66aONd0jrb2qs5VRyTjgc16voXwD+JWtCF5NJttDtri3NxHc67ew22Om2GaxtfPu4p D/dkt1xj5sV6Rp/7LOoSW0bar4ysrO8JfzbfT9Gn1G2VVbEfl3dzcWjsSOWBgGPU13a/sw+BNqBt Z8Wlgi7yL7RwrOF+ZlQ2JKgnJALHA7nrSj9mLwCD82r+LyM9Bf6MCR7E6ef1Fef6x+y3q0KB9B8U 6dfO0zZg1eyuNMWO3wSu26tGu97g7QR5SAjJyD8p+ePEvhDxL4Pu1svEmj3mlTPnyHmWOW0utsaS yCzv7Zngm2CRPM8qRtjHa+1sisew1G/0q7hv9MvbvTr63LGC8sbmW1uoS8Zhfyp4CGG5WZTgjIJB 4NfZvgjxz4d+Nfh6bwJ49it08RpAZIJ08q1fUnt4yE1nRH27Yb+BSWmgVSjLvdUaBpoYvmH4gfD/ AFn4ea2+l6ovn2lwHl0jVoo2W11S0VgC6A58uaPcq3EBYlGIOWjeOR/Tf2bfEbaX42udAkkmFp4o 06SJIoobd0OqaQj6haT3E8mJURbb7YgEZIZ5EDIQA6fd9FFFeM/HrxIfD3w71OGGSWO88QSxaBbN GkEoEd2rS6n5yzdI3tI5ot6AsrupGOGX89Le3nvJ4LW1gmubq6mitrW2t43mnuLiaQRwwQRRgszs xCqqjJJAAJNfafgfwR4d+Cfh6Xx548mhPiR4DHb28ZjuW017mBtmiaMgO2e+nUFZ51bYi7lDrbrN NL8zeP8A4jeIPiDqkt3qU8lrpkcudM0KGeRrDTokDLG2w7RLcFWPm3DKGbJACR7I14a3t7i8ngtL SCe6urmWOC2tbaJ57i4mmYJFDBDECzMzHCqoyScd6958L/s6eN9citrvVpLLwxZzlWeK+Ml1q620 lus8c40y2+VSSwRobieKRSG3IMDPrunfsveFI7UJq3iLxBe3olYm404adpdqYSPlQWd1DduGBzlz Oc/3RV0fsw+A886v4vPOSBf6NuIz2/0A8n3rn9R/ZZ02a6d9J8Y31lZER+Xb6jpFvqd0jBAJS95b T2aNlslR5C4GBlsZPnGsfs2fEDT45ZtOm0PXQs5jgt7S+ls7+a3JIWeSPVI4IEwMb0+0sQThd4BN eS+IfBHi3woZP+Eh8PappkMc8dqbya2eTTXuZYzMkMGqQb7aRiquQI5W6N3BxyxJPJJJ9+aSivqv 9lzW5I9X8T+HCszxXem22uQt55+z2z6dciwuVW3IxvnF3DmQMOIgpDZXb9m0UUUUUUUUUUUV+d3x /s7q1+KOvTTwyRQ6hbaNeWTuu1bm1TSILBp4vVRPBNHn+8jDtX298OZop/AHgl4JopkXwpoEReKS KVFmttLiguIS6E/NHIrI69VYFTgg12dFFFYfiLxNoXhPTW1bxDqNvplgJY4FllEkkktxNkxwW1tb q8srkZYrEjHarOflViPin4k/H3WPFtte6F4et30Pw/dKkVxO7t/buowAuJreeaB/LggnVkEsMe92 2lWmaOR4z5L4R8F+IvG2oppmgafJcsJIVvL1w6adpkU5bbcajdgFY1wjlV5d9pEaO/yn9CPh/wDD Hw18O7MDTIjdazPaJb6nrtwD9rvtrmZ0iiLOtvCXIxDF1Cx+a0roHPolFfIP7UXiAmTwv4VhnkAS O58QahbmGLynLsdN0iZbg5fcoW+VkBA+ZS247dvy9oGh3/iXW9L0HTFV73VbyCygLJM0UPmviS6u BbJI6wwrulmdUO2NWYjANfWPxu8S2ngHwjo3ws8MoIPtukxR306l7a6g0SGYQl3NikMMk2pTRz/a 3z8wEweM+eGHxrRRXefDjxrdeAvFWn65EXayLrZ63bRxJNJd6NPMjXsUMTvEPNUKJYcyKPMRd5Kb lPsv7SPhSBb/AEn4g6VJDc6d4jhtbG/ubaeO4t5r6GzD6Te284lYSJc2ce1PIjEarBuLFpefnLRt Un0PV9K1u1jhlutH1Kx1S3iuFka3knsLlbuGO4ELo5QsgDBXViMgEHmv1hjkjnjjmhdJYpUSWKWK RJY5I3G+N4pIyVZSpyGUkEGn0V8s/GX4IR6ok3irwPp8UGpRR79W8P2UKww6okY5v9Lt48Kt0FH7 2FABPjcg+0bhP8kafqGu+E9ZS7sZr7RNc0i7kibKvbXdrc28hiubS6t5l7ENHPBKpVhlHUjIr7H+ Hf7Q+i6tDb6X43eLRNX+WJdXSKT+xdQczpDF57JuNpIQxaRpB9nAV5DLGCsQ+k45YpkjmhljlhmR JYpY3WSOSJxvjkjkThlYYKkE9RyQafRRRXxf+1JqyTa34U0MQkPpulahqr3HmZWUazdpZrCIiPlK fYCxbcc7+g25Ps37P1mlr8L9EmV3ZtQu9ZvZFIwI3TVZrAIhHUFYFbJ7nHTFe1UUUUUUUUUUUU2S SOFJJpnjhiijaSSWV0jiiijUvJJJLIQqqoGWLMAAOa/J3WtUm1vWNV1q5jiiudY1K+1SeKASCCKb ULlruWOESs7bFLkKGYnGMknmsuipoYZriWK3t4pZ5p5EigghR5ZZZpWCJHFGgJZmOAABkngV6bon wX+JWvbJIPC95p9u10lpJca20Wj/AGfOwvcvZ37JdPEiuGLwwPnDBAzKVr1PSv2W9enE51zxVpGn MrRC2Gl2V5rAmU7vOa4N4bAxEfJsAD7snJUgBu6sP2XvCEdrGmqeIPEl3egsZbiwbTNOtWUn5Nln cQXTrx1/ft9BVr/hmHwH/wBBjxd7/wCnaMf0+wVy2ufstxE3UvhrxTInyr9i0/XLFJiZAAGW61jT 2TAJ3EFLE44GD96vA/F3wr8ceCo5LrWdGkbTIpZY/wC2dOkTUNN2JNHbpPPNbkvbpK8saxfa44i5 O1QWDAedV9YfC746i58vwj8SHtr7S7y2GnQa9qEaTbt4MJtPE4uCyTQTIwja5dMrjNxvVnmj4v4x fB2fwPO+v6Ckt14QuplBUs09x4fuJ2xFaXcjZZ7ZmIWC4Y5BxFKTJskn83+HviBfCvjXw1rskkcN tZanEl/NLFLMsOmXqtYapKIocuWW3llKbVJ3AfKeh/UT0P0I9MH3ooorE8Ta7b+GfD+s+ILoRPFp GnXV+IJrpLJLqeCIta2CXMoYI88gWCPCMS7KqqzHafyrurq4vrm4vb2ea6u7ueW5urq4kaa4ubm4 kMs8880hLM7sSzMxJJJJr6R+FXwq06107/hZHxI+zWfhiztl1DTdN1BQ0WoRMF8jUtSg2sWt2LKL a2Cl7hyvy+XtWfC+L/xku/G08mheH5biz8JW77XYb4LjxDNG/F1doQGS2HBgtmwScSSjfsjh8Cr2 Dwv8DfiD4ojNwNMi0GyMbvFd+I3n04TurIoijsoo5br5lbesjQCIhWxJnAb3PS/2W9Chab+2/FWr aijBBbf2XY2ejNEQ53tMbs34cEYwqhMHkk5xWv8A8Mw+A/8AoMeLv/A7Rv8A5ArN1b9lzw3LHAND 8Ta5p0oLfaX1WDT9YilXACCCKzWxMZBySWd89hxk8Dqn7MHiuCdxo/iDQNRtFhDpLfrqGlXkkvl7 pIvssMV3GPm+VGNxz1YJzjyTW/hd8QfDwZtU8J6usKWsl7Nc2UKavZW1rCGM0t3e6Q08UWxUZmEr qVUb8BSDXAe1FFes/BLXz4f+JPh12edLbV520C7jt44na4Grj7PYxyCUrtRbz7NLIytkKhIDY2N+ j9FFFFFFFFFFFFfIn7VRYjwHnOAfFJH/AAL+zs8e+Ov+Fdv+zTOsnw8u0W3jiNt4n1KB5EUg3Tmw tLkzzEnl1WQRjHREXvX0JRRRVe6vLWxt5ry9ureztLaNpbi5upo7e2giRdzyTzSkKqjqSxGMntXy j8RP2j44xLpXw9CzMRCX8UXdu6ooaIvNDpulX8atuViq+dcrjKuBC6lJa+VrHT9a8U61FZWMN5rO uazdyMF3tcXd7dTE3FzcT3Exz03yzTSsAq7nkYKGavuH4RfBey8GW8Ou+JILbUPFcyo8cZEdza+H V3b0hs3wyvdZA866XO3/AFcJ2B5JvfqK8T/aA16XQ/hxfwwNcRz+IL2y0FJ7aYwNDBPvv70SkctH Nb281s6A8iQhsjIP5519uWAh+CPwX/tT7Olt4w8RQwgSNA0d4Nb1SGSTTobkXMMu3+zbbfK0EyCM yRyJlXmJPxXcXFxeXE95eTzXd3dzS3Nzc3Msk9xc3E8hlnuLieUlnd2JZ3YkkkknNV6KKKmhmlt5 Ybi3lkgngkSaGaJ2jlimiYPFLFImCrKQCpByDzX2j8c7D/hL/hX4X8drara3NlBpGrywvcSSfZtN 8U2kCXFtGQirKwuHtPnZF+VWIxnB+SPCmow6P4o8N6tcI0lvpevaPqU6I6xs8NjqMdzIiu/CkhSM k4FfqxRRRXyv8T/2e7fUN2s/D23t7O/eWWS98OvOttYXfnMXE2lSXBEdtIrHBgd1g2EbDFs2yfG1 xbz2lxPa3UE1rdW0skFzbXETwz288LlJoZoZAGR0YEMrAEEEHkV7b4F+Pni7wlHDp+pBPFGiwoI4 rXUJmh1K1jRJPLSz1hUkfbvdCy3EcwEcaxxeUtfXHhP4veA/GBghsNZjstSuJI4Y9H1vZp2otcT3 LW1rbQb2MFxLIQGVLWaU4ZQwDHaPTKK8o+KPxU0v4daaETyNR8T3sLPpOkMzFEXcY/7R1QQsGS2V wQq7leZlKRkASSRfJfwb8E3nxB8ajVtXzqGk6PeprPiO5vp47mXUr2eSS5s7S4W7WU3Bup4y115g w0Ql3OHZN36F0UUUUUUUUUUUV87ftNPKnw/01ULKk3i3T4pgpIDr/ZV9MiOO4LIrfVRXwza2t1fX EFnZW095d3Miw21raxSXFzcTSYWOKGCEM7sTwFUEnoBXuXhX9njx1rjRT6ylt4W0+SK3n8zUHS61 J4rmAyr5Wk2j7kkT5BLFdyQOm7oWVlH0V4Y/Z78AaF5NxqVvc+Jr+M2M/m6vKU09Lq0+eXyNKtPL jaKZyDJBdm4Xaqpkgvu9m0/TNN0i2Wy0nT7HTLKNmZLTT7WCztkeQl3K29uoQFicscZOSSau1FcX EFrBNdXM8Nta20TzXNzPIkMEMEamSSeaWRlVUUAszEgKBkkCvIfEnx3+HHh55IV1aXX7qOaCN7bw 5CuoKI57c3AuF1GV4rN1UbVcRXLMrttKZD7PMr79qexjupU0vwZd3dmGAt7i/wBah0+5kXHLTWdv bXKKc9AJ2/pVRf2qlBJbwGWHbb4q2nPrzppH6CsbW/2lm1i2lsJPAGj3GnTxqtxY61qJ1m3uJIrh Z4WkiNtChClQQpUkOFcMNoFfM99NbXF7eXFlaLp9nPdTzWtgk81ytlbSys8NmtxPmSQRqQgeQ7mA y3JNV45HidJYneOSN1eORGKOjodyujLyCDyCOlfWnw+8aWPxY8OXvwy8evBPrDWUx8Pa/eBZrma6 hjK2lwcvE7X9qWDh0kH2mESJLn96ZvnbWNH8R/DjxWlreKtlrehX1pqNhdRhLi1la3mF1p+pWhmU rLExVXCunUFJEV1dB+l/hzXbXxLoOj6/ZNH9n1fT7a9CR3EVx9nlmiBnspJYCV8yCQPDKvVXVlIB BFbVFFfAf7Qvi9vEPjU6JBJG+meE45LCExvDIsmq3Sxy6zKZFRXUoyRWrxM7BWhLDaXYV23gbQdP +C3hef4jeOtM3eJdRAsvC+hSROupWTT27uY5WkDLaz3Cgmd2QtbwqU5lme3Pzr4u8Xa1411q61zX LppriZiLa2BYWmnWgbMNjYwnhIkH4scu5aRnc8vXsPgH4sn4f2Ig0zwh4eudRczi4125+1DVrqK4 lV/s0lyGJWJfLQCKPbHlQ5UyFmb14/tVqAceAmzwefFQZR9QNMH86j/4aqPfwJ/5c+P/AHHV2uif tK+Br9rWHV7PW9AmkjlNzcSW0Wo6ZavGrukYnsWa5k37VVWWzUBm+YBQXr2zQ/E3h7xPb/adA1nT tWiEVrNKtjdxTT2y3kZlt0vrYES28jAEGOdFcFWVlDKwG5R9R+BGRjvXnHiX4S/D/wAVCaTUfD1n bX832xzqekr/AGVf/ar75pr2aSy2JcTBh5ga7jlGc/Kdzg/P3in9mG+gWe68H64l8iqXi0rXEW2u ysVsWMcWqWq+TLLLKuIxJBAgDDfJ8pY/OXiLwj4l8JXItPEejX2kyO0iwPcxZtbsxKrS/Yr6LdBO EDpvMMjBSwBwa9F/Z/vLq2+KWgw280sUWoW2tWl7HG2Bc2sejz6gsMo7qs0EUuPVAe1fohRRRRRR RRRRRRXzH+0h4Em1jSrHxnpdrJcX2hwvZ6ykCSSyPoZZrmK9K+ZgLZzGQyeXCWKTM8jLHBxzf7P/ AMVdOsLKPwJ4jvILCOKW4m8OX9ybe3s9tzI11daRc3OECOZmkmgklJ3l2i3ArCj/AGBRWRrfiHRP Ddi+p69qdlpNkm8efeTLH50qxNcG2toz880xRHKQxKztghVJBFfMHjb9peFBcWHgbTjK+JIl1/Vk KRK2WTzrDSfvNxteN7llweHgI6/K+u+INb8TX76pr+qXmq3zhlE93KZPJiaZ7gW1rGMJDCru7JDE qohJ2qM16V8MPg7rnj66tL+7huNL8I+a7XWsNsjmvo7eXyprTRY5gfMkZw0fnlDDEVfcXdPJf7z8 K+FNF8G6Lb6DoVp9ls7dnleRyJLq9u5UVZr6+mwPMmk2gE4AVQqIqIioOhoor8/f2i9V/tD4lXVo IRF/Yej6VpW8Nk3BmibWzMw7Y+2eXj/ZroP2ZvDkeo+K9V8RzpBJH4b01IbUPLcJcRalrhkt4rmG OPEbottFdxSCVsAyIyoSNyeVfFPW5Ne+IfizUJGt3RdYudNtntXMlvJZaOw0qzmiYs4PmRwrIxU7 SzMVABAHn1FFFfbPgKOf4j/AHVvDJ+2TahpseoaLZ5vIInvL3SXi1/w/bia7HlxwBmtbVlkK4jQ4 dOGX4mr9SPh8yt4C8EbXRwPCPhv5kbcoZdHhR0JBIyrZVh1BBB5FdhRRXivxR+DGj+P/ADdXsXTS PFSWojjvQP8AQdVMKBbWLWYkBYlVXykuI/3iIQGEqxxxr8IeI/DWueE9SfSfEOnXGm36xpMIptjJ NA5ZI7m1uIiySxMysu+Niu5WXO5SB1fgv4r+NfAwjt9I1P7XpUe7Giassl9pY3GWT/Ro9yyW/wC9 meZvs0sfmSYMu8DFfXXgz9oDwV4m2W2ryDwnqhyPJ1S4V9Kl4kfMGthUjG1EUt9qSHLOI4/MPNe3 wTQXMENzbTQ3NvcQxXFtcQOksM9vMgkgnhljJVkdCGVlJBHQ1LXMeLPGPh/wVpUuq6/fxW8aRSPb 2ivG2o6jLGQgtdNs2YNK+XQEjCpu3yMsYZh+fpTxD8Z/iJNJBBKtzrV6JHAxcQaBoULLAsk0gEKG O1hCqWIQzSYAHmygH9GNH0u20TSNL0W0Mr2uk6dZadbNOyNO8FjbJaxNKyKoLlVBYhQCcnArRooo oooooooori/iPPFb/D/xrJNII0bwrrsKsRkGW602W2t0/wCByOqZ96/LuvWfDXwU+IficRyxaK2j 2TyPGb7xAzaWitHCJlYWTq148b7lVJY7dkLZG75W2/R/hv8AZn8JaayzeI9R1HxLMskuLdAdE0xo XgCRJNBaSSXJdHDv5iXagjaDHgHd7pofhjw74ahNvoOiaXpKNDawStY2cNvPdJZoY7c3two8y4dQ zZknZ2JZiSSzE7lFeb+Jvi78P/Cktzaalr9vPqNql0JNL0uObU7z7TZs0cthM1qGhgn3qU8u6ljK t94qASPH9U/al0WKVF0XwlqmoQlD5r6pqNppEiSZwFSK0S+Drj+Iuv8Au96yx+1VyM+A8juB4owT 9D/Zx/lUdx+1VOyL9j8ERW8wlRjJceInuUMQf50EcVlCQxHRt+Aedp6V8z+JNX0/W9Sk1DTfD+ne G4p0Jn0/TJruSza6ed5pbmGK6ZhCCGVFhhCxqFARV5rn6+mfhN8WrL+zz8OfiEy3fhrUrdtJ0/Vr 24eP+zbW4i+y/wBk6jcllKWeCFguA6m16FvJ2tb+c/Fb4bXPw51yO2jmN5oeqpPc6JfOV89ooWX7 RY3oUAefBvQM6DY6sjjazNGn2N8D/GKeLPAenRyuDqvh1E0LUUJQM6WkQXTrwK0ksjCa38vfK4Xd MkwVQqjPr9FFfLP7TPjA2mmaV4KtJgJtYxq+sIFcOum2k+3TYmLpsKzXKPJ8kgZTbjcAsgz5h8Hf h7pF3bXvxC8eotr4N0FfOsxfbUsdXvYZgkjzRMGae3hcCMQohE8zLFlwksTct8VPipqfxG1Py4/O sPDFhMx0rSiyh5XClBqephDte4dchVBKQoSiEkySS+S13fgXxnbeCb6XUz4Z0bxBqH+jmxuNY8+Q aW8MvnmexiU7FlLqhE23zE24RlDPu+gIf2qmWKMXHgXzZxGBNJD4m8iKSQr8zxwvp8jIpPRTI2B3 NH/DVR7+BB15x4n/APvfXQaX+1D4Xlt92s+HNesLsSkCHTZNP1a2MO0bZDdXUlmwbOcp5JHfcc4H tnhv4heCvFzGPw94i0++uPNliWyZpbHUpDDGssksWmaisVw0QVgfNWIoTkbtykDsaK5DxH4A8GeL Sz+IPDunX9xIYt995bWmplYV2xxtqli0VxsXpsMu3tgivAfFX7Men3BuLrwbrklhIzNJFpOto9zZ B5bnd5MWp26+dFHFGSqCSGd22jc/JYfOniv4Y+NvBZuZNZ0S5On2ztnWbBWvtHaL7SLSC5kvIAfI WZ2TykuhFId6gorHFcpomqS6HrOk61bxxS3Gj6nYapBFMC0Ms+n3S3cSShSDsLJhsHpX6yYyRgjB xyOQQfSkooooooooooorzX4s+C38d+DL/SbRQ+qWjpq2ir5ixq+pWiMi25MjxoPOiklgBkcIjOHb 7lfH/wAHPiEnw08TahY6/bXNvpOqtFp2tKYJEvdIvtPmkS3vJrUqZGEJkmjngUBwGLAO8Yjf9BYL iC7gt7u0miuba6giuba4t5UmguLe4j823ngmQkPG6MrK6kgrjBqWq93d2tjbzXl9c29nZ28bTXN1 dTxW9vBEgLPLLPKQqKADkkgYr588cftF+GtCNxYeFYR4n1SMyxfbQ7QaDbSqJYd32r/WXex0jfFu FiljbKXAIxXyR4w+IXi3x1P5niHVZZrZJTLbaVbgWuk2fzyPEYbGHCs8azPGtxN5k5T5XlYCk8E+ AvEfj/UpdO0C3iK20Sy31/eSNBp2nxuSkRuZ1V2LO2RHFGjSNhmVdiOy/ffw9+Fvhv4d2pOnI99r F1bxRajrl2qfapwAHmgtIlyLe3Mg3+UhYnCeY8pRWr0iiivk/wDanv7mPT/BulLLizu7zWtQuIR0 kudPgtrezlb3RLqdf+BGvn34UeG18VeP/DmlzRCWyjvRqmoI9oLy3ex0pDfy213E5C+VcGNbUl+A ZBw2drem/tM68L/xhpmhQ3MctvoGkLJPCsbiS11TWJPtFxHJI4G7dbR2brtyAGxkMWUfNlFFFFFf ffw40iTxP8AbXRCLaa51PRPFGn2jaiBLbRXZ1e9h0uaQsrlRBIsTo6oWjKKyDIWvgSv14oooorx3 4n/B3QvHtveajaRQ6X4v8iH7Lq4aVbe8NqhWK01i3jBV0dcR/aFXzkAj5eOMQv8An7rGj6loGpXm j6xZzWGpWExgurWcKGjYKGVlZSVdHUh45EJV1IdCVIJy67HQfiB418M/ZBonifWLK3sBL9k09rt7 rSYhOXaYf2PeeZasCzu+GhOHO8fPg1uar8YviZrMMcN34v1GFIpPNU6XHZaFKWKldsk+iQ27uuOd jsVzzjNdB4C+DHi7x7dJqmqrd6LoV273c+t6lG0l9qRmjW6STT7O5ZZZ/P8AMVvtTERYLMHkdfLb 7q8LeFNF8HaPBomg2gtLOAmR2YiS5vLqUATX19cHBklfABJ4ChUULGiKvQ0UUUUUUUUUUUV5z8Qf htp/xFGjW2q6hc2Wn6VNe3EiWEFsNQuJrmFIYBFqNyJBFGhUmVPJfednKlAT0nhvwj4a8I2ps/De jWWlwsFE8kCM13d7ZZJovtuoTlp59hkk8vzZG2q2xcLgDoqKK8X+Jfxp0DwF9o0uzUa14nNsXhsY Hjay06VnEcf9uXKPujbaXkFuitIwVQ/lJKkp+JvF/wARPF3jmYv4g1eaa0WbzrbSbb/RNItGR5Wh MVhDhWeNZnjS4m3zFMK0rAVxFFFFFFWLe4uLO4gvLOea0u7SaK5trm2lkguLa4gkEsFxbzxEMjow DI6kEEAg5r6Uv72L42/D6e8li08/E/wREbif7PE6X/iLwzAmZ5IreLYhJeTzDHGsmydNsaQreBD6 H+zH4gmv/DOueH5TM48P6lb3NrI7gxR2etpI62kKYyu2e3nmJzyZeK+maKytf1UaHoWta20D3K6N pOpas1srlGnGm2j3jwiTDbdwQjdtIXIJB6V8FfCnw3Za5qusfEDxzLHN4V8MtNqms3GrCaZNb1m5 DSwWhkkZRcS+a6zyxFnaVzFC0bi4weO+IPxB1r4h602panIYLG3M0ejaQkha10q0lcFlQ8b5pAqm 4nYAuQBhY0jjTgqKKKKKvafqOoaVeRX+l397pt9B5nkXthdT2d3EJomgm8q4t2V13IzI2CMqSDwT X1T4A/aSljMenfEKN7gM5CeI9OtYEdPNuFCjU9KtVjTy40ZyZbVdwVFUQSOzPX15BPBdwQXdrNFc 2t1DFc21zbyLLb3FtcRCWC4gmjJV0dWVkZSQQcjipaKhuLa3vLea0vIIbq1uYZILi2uYknt7mCVD FJDPDKCroykqysCMHGOa8pj+DHhTTvF+m+MvDv2rw/fWN3JdTafYyMdHuVuVlS9VLUFXt/MSYxhI ZRAqAIICpYH1yiiiiiiiiiiiijgjB6dx1GDkHgg4xn364NfHvxW+AE/n3viTwFbxNbGGS71DwxHu FxHcCQF28OxRptaNlLObQkMhUrBvDxwR+I6V8TPiT4PE+kWniHV7EW3k2L6bqsMN+dN/s4NBHZ29 prcUxtRHko0USp0AYHYuL178bvilfWs1pN4tuUinQpI1np+jafcqu4MDDfWFtFNG2R96ORTjjOCR Xm9/qOoardS3+q395qV9MIxNeahczXt1MIYhBEJLm5ZnbYiqi5PCgAcCqNfTnwi+BQ8S2kXibxml 5aaNN9nm0fSYX+zXOrwmVZWvL6XBeK0kQFI0j2SyhvMV4kWNpvta3t7a0ggtbSCG1tbaKOC2treJ Ibe3giQRxQwQxBVREUbVRQFAAAAFTUUUV+cvx4z/AMLW8VZ/6gmPp/wjlnivqP8AZy0mWw+G8V40 qSjXda1TVIkRW3wxwsmhiGUOMFi9o8gKnGGA6g1+f1FFFFfZf7LOo3MumeMdJZgbOxv9I1G3XaAy 3OqW89tdsX6/MtnBx7V8y+P9F/4R3xt4p0dLP7Bb2et332CzDF1i0q4nN3pQR3ZztNtJCy7mLYI3 c5r79+D3/JM/B/8A2Cz/AOlUlelUUUVxXjrwB4e+IGljTtbgdZbZzNp2pWuyPUNOmfAkNtK4YMki qBLC4KNhTgOkbr+fHxA+H+s/D3W30vU1NxZTmSTSNXSIx2uq2iMBvVSW8uZMqtxbli0bEYZ42SR+ Drb0fxH4h8PmU6Frur6N9oaJrgaXqN5YpcNb7vJNwlsyrJtDNjeDjcfU13118cvine289rN4rlji uIzHI9ppOg2FyqkYzBe2NrHNE3o8Tqw7GqnhnwH4/wDinfSX8IvL1ZD5d34n8Q3l21nuggKRRyX8 4lmnZQixbIEkKZXcFTkfcfw9+F/h74dWbrpokvNWvLeCLU9au8faLho1DvFaxD5beAyZkWJCzEBB I8rICPR6KKKKKKKKKKKK5jxr4Xg8a+G77w1dXc1ja6lLpjXFxBGsk4gsdVg1GaOESHaHkWExq7Bg hIYo4G1sfwl8L/BPgp4rjRNGhGpxwJE2sX0j3+pl0ga2mminnJWBpVeQTLapEjBtpTaAB39FFcF4 8+I3hv4f6e11q1yJ9QkRTYaHayRNqd60hZEkWFz8kClX8y4cBV2lRukKI3xD45+NHjLxq8tsbo6F ojpPD/Y+kTTQrc20xkUpqt5nzLktE4ilT5IGChhAhLE+RUUUUUUV9IfDfxJp3jvw3dfCLxtqa2/2 oWo8Da1cWsNzPpl/A5MGmrc3DDkfLHbR5Rniaa1WZQ8CVa/Z61C88L/ETXfBmqt9km1G2vdPuLFV guA2v+G7h5BGbyDeAIoRf/MknluSPvHYR9vUUV8B6zpt58WvjfqmmBpYrCPWJ7G6mimnnjsPD3hw /Y7q5gm8qVIjOIi0IdPL+0zqrH5i1Ufi18RbTXxZ+CPC9vBZ+CfCkqW2nFGE8mq3FhC2nxX5uWZz 5Cxl1t/m3SBjNMxZlSLxGiiiiiivoHwB+0B4m8MvFZeJZLnxRopYKZLmcvrtkrzmSWW3v5sm4wGY iG5c5wiJLEqmvtnw14n0LxfpcWs+H76O/wBPklkgMgWWKWC5hwZra6hmVXjkQMrbXAyjK65R1Zt6 igj6dPc5yeeOnSvHvGPwO8C+LI5podPTw7q7gsmp6KiW8bS+XJs+2aUMW8qmRxJMyokz7QvnKM17 CTycAAE5wowoz2UH0ooooooooooooor5z+K3wJsfFTah4l8LlbDxLKPtFzpxMcWma5OGJmfc+37P dSrkmXPlO6jzQjSST18rw6x8SPhZqTaYl7r3he6hlurkaZOxfS7pplfTJtQjsLnzLK6RxEUjuVSR WMatG+UUjbHx5+K//Q19CD/yAvDXOD3zZ8151q/iLX/EDQtrut6trLW5la3/ALT1G7vhb+ftM/2Z bl2Ee7au4IB91fQVi1638LPhTqnxE1JZZRPp/hiylX+1NWCAPOR8zabpJkBR7hh95yCkKne4JMcc v6B+H/DmieFtNTSNA0230ywjcyNDBuZ5ZmAR7i5nkLSSykKqmSRmbAUE4AA2qKKK+RP2qgNvgMgk tnxSCMcbf+JcVP8AMfhWX+y3pKy614r1zzXV7DSrDSUh2AxzJq9215LKZD0KGxQAAdHJJGBnzb49 qF+K/ikAk5Ggtz6t4ZsmI/DOK8fooq4tjetYyamttOdPiu4bGW9ETfZkvbiGS4gtWmxtEjpFI6rn JCk9qp0V+k/wX0+50v4X+Eba8jEU01jdaioDq2bXV9Sn1Swkyv8AfgmifHUZwea+EfGvh2Lw94/1 3w9NF/Zlhb69IltGJ0uRa6Jezi70yTzQ8mSLSWJ8OxcZw+HDCv0/oooooryv4ofC/TPiLpigtHYe ILCN/wCyNX2bhhvnbT9QVOXt3PQ8vE53pnLpJ8CB/FHw98SyIr3mgeItFuRFIFKh0PEgVx80c8Eq FWwQ8UsbA/Mjc/anw3134d/Fa1nvdS8I+Ex4ygCz6/aXOh6XcTXcpYI2r2k11G8ksErYDeYzNExC SFgY5JfWrHwh4S0q8i1DSvC/hzTb+ASLFe6doemWN1EJYmgl8q4tYkdN6MyttIyCVOQTXQ0UUUUU UUUUUUUUUUUUVXurdby2ubV5J4UubeWB5bSeW1uolmiMTSW11CVeKQA7kdG3K3I5Ar4k8afs4eJN Lne58HzJ4j01mBWyuZ7a01u24dn3mXy7edAFQb0dJGZsCHA3H541DTtQ0m7l0/VLC80y+g8sz2Wo Ws1neQiaITwmS2uFV13IyuuQMgg9CKo0UUUUUVveGfEep+E9c0/xDpEkaX+mytJEJ4xNBNHLE1vc 208ZIJSWN3jfaQwDEqysAw+gf2fL7T5Pij4pOlRyWOj6jo+sz6Zp0pdmgt/7btZ7G1kwzgtDCzru Z8EBvmya+2aK8b+Pl/DZfC/X4nnME+pTaTYWgXIa4mbVYbqeAMvZoIZmI7gEHrXw9qniyS48J6F4 LsIYrbSdNuJdZ1GXyIo7vWPEN35iteXLgsQltA4s4AGy6r5j/eSOHjKKKKKKKK9X8H/Bnx14v8i4 g0p9I0qdY5V1bWhJY20lvNCtxFPZwMpnuEkjcGKSKMxt0Mi9R9u/Db4dWfw50ifTbbVNQ1SW9nS6 vJrpjDZrcpH5RbT9NVmSAMu3zCWd3KjdIQqKvonuTgdSeBgd+tFFFFFFFFFFFFFFFFFFYOteFfDP iNca7oWj6tJ9nktUnv7C2uLqCCZSsiWt26mWI/NuVonUqcMCGANcjcfD74VeGLO71u+8LeG7Wx06 xaS6udRsU1GCK2gjUFza3gmDyfKACqGR2OBuZsN8O/EDx5B4ouZdP8PaPY+GPB8F59qsdF06wsdP N3dRxG3XV9X+wqFe5ZCVVQSsSYRSzb5H9c+CnwU/tf7H4x8Y2Z/sjKXOh6Hcpj+18YeLUtSicf8A Hp/FDC3+v4dx9nwLj7Sooooor85fjx/yVfxV/wBwP/1G7OvvHwRoX/CN+DvDmhNbxWs+naNZQ3sE R8yP+03hWbVZQ5LZ8y5aVyRgZPAAwK/LSSOSCSSKVGjlikaOSN1IZJEba6sD0IIwRUdXLaxu7uK/ nt4Wli0y0S+vnUjFvayX0GmpM+7qpmuIY+O7A9M1Tor7U/Zb0vydA8U635wb+0NYstK+z4O6P+x7 I3fmlvR/t20D/ZNeYftIeH5NL8dR62qym18S6bbXHmuY/LF/pkSaZdW0CjDYSBLWRi45aQ4PUD64 +GEVvF8PPBaW9w11GfDmlStKZFkZbie2Wa6tsr2hlZ4Qv8ITaeld3RRRRXPeKvCui+M9FudC122+ 0Wdxh4pUKpdWV0inyb6xmwfLmjycHBUqWR1dHdG/Ovxv4I8RfDDxHFbzzTJsmF/4e8Q2JltVvEtZ lkiu7WWM7obmBthliD7om2sGZGjkf6H+FXj/AED4kXcXh/4i6F4e1fxPbWflaPreqaVpdxJqdnA+ 5tOf7WhZbhC7zKsI2yLvO1GUmX6BPgDwF8p/4QnwepQ/KV8M6Kp65zkQDn0JNddnPJ+Yk5zn16nJ PU/zpKKKKKKKKKKKKKKKKKKK+Vvid+z/AKl4g1PVPFHhvW5L3Ur+We+u9I12YFpH2yyLb6VqiDai qBBbWttOioij5rhVUKPk/XvC/iLwvcfZfEOjahpMryTxwteW7pb3LWpAnNldgGKdV3Ll4XZfmBzg g1gUUUUUUVJHI8TpLE7xyRurxyIxR0dDuV0ZeQQeQR0r2bRvGdx4k+KXw68Qqpg8RXV74d0jxPdx q1vHql++qNob3kMaysqibS2tYpljSKMyCTEQU5b9DqKzda1OHRNG1XWrhJZrfR9Nv9VuIYCvmyw6 favdyxxF8DcVQhc8etfmXpPiddD8MeINJ06KRNX8TyQWOo6niONrTw7aDzpdOsLmM+bm+lbF6rFY zFEilZDITHxtFFFFFFFdv4Q+Hni3xxOI/D+kTz2qyBLnVbj/AETSbQCWNJfNvpsK7xrKkjQQ75im WWNgDj7O+Evwdf4feZqmpa5eXms3Ubx3Fhpl7dW3hxUHyWzzW+I3u5YwZCj3ChEMh2xeYiyn3Oj3 ByOoPByO3Siiiiiiiiiiiiiiiiis7VNH0nW7dbXWdL07V7VJFnS21Oytr+3WZVMaTLDdK4DBWYBg AQDgHBNcT/wqH4a+b5v/AAh+kb/M37fLn8vdu3Y8nds25/h24xxjFfLHxW+InhqG5vvDXwz0jQtH s3hm07X/ABLoel6fYXGtW8hAudHsLuyjRjYkqvnyBsXBGE/cDdPyfwp+FOp/EPUxcXAlsfC9jKv9 p6nt2tcsvzHTNMLcNMw++/3Yl+ZssY45P0L0rStO0LTrTSNItIdP03T4VgtLSBTsRMlmJZjuZmbL SSMS7OS7ksSTfoooor5C/aq6+BPp4n/np9eh/s56K2l/DxL+XyjL4g1fUNSQrDsnS0ttukxW88jD LfNbyzJjICyZHLNn5g+PRJ+K/ionGcaEBj0HhqzUfyryCrun2N1qt/ZaZYxeffajd21jZQ744/Ou ryZbe3i8yVlRSzsBlmAGck4qlX0f/wAIq3/DNh1b7cdv/CYf8JX9m+znH/Hx/wAIR9i3+Zjn/j58 3b0/d7cfPXzhVm1tbi+urays4JLm7vJ4rW1toV8ya4ubiQQwQxRqMlndgqgdSQBX6uaJpcWh6NpW iW8kk1vpGmWGmQyy7fNli0+1W1jkl2gDcQmWwByeg6V84/tD/DZtUsT470iItqGk26Q67aRW7PJe aXGf3epgwjJe1BImLKcwfMXVYQG+hvDmuWnibQdH1+yMZttWsLa9CxzR3It5JowZ7OSSElfMgk3w yr/DIrKQCCBt0UUUUV5J8Wfhdp/xB0d5oI0t/FOm20p0i/UIv2kKDN/Y9+WxugkbPlsxBhdi6na0 qS/BvhzxF4h8AeIk1PTWl07VtNmns76xvInRJkWTy73SdVsn2sVJXa6NhkcBlKSorL+k/g/xZpXj Xw/Ya/pM8UkdzEiXlsspeXTdRESveabc71Rt8LNjJRQ6lZEzG6Memooooooooooooooooorg/Heh 69e29hrvg+eOHxd4cmmuNMhuZ3i0/WbG68v+1/DupR+YkRiuhDEyvJgpJFGVlgOZF4Hwn+0L4L1q GK3195vCes+bDbS299HNcabJPNO8Ia31SBCI0QKjTteJCqF9oMiozj0G9+J3w8sLWa7n8aeGnhgC s6WWrWmpXTBnEY8my09pZ5DlhkRxsQMscKrGuVk+JnwW8YNFpmo6v4d1JEZp4Y/EukT29lFKqlTK lz4gto4EfaWAO8Mckc5weYPwN+DviwLd+GtQnhtbUm2uf+EW8R22q2zzE+b/AKVNqH28pLtIwqOo xyVPWuRl/ZVjLsYfHLpGWOxJfDaSOifwh5Ev1DH1IQfSkj/ZWQOhl8cs0YdfMSPw2InaPPzBJWv2 Ck4IDFSB1welemaD+z78ONDuDczWeoeIJVnt57Ya9eJcQWzWzl9n2PT47WGZJCV81LmOVGCgAAFw 3pkHhDwnawtb2vhbw7bW7ypO8EOi6ZFC08fEczRRxgF1HRiM+9Y998Mvh5qNpLZ3Hgvw1HDcbFkk sdJtNNu1EcolHk3+mrFPGcqMmORSRlTlSQfHvFn7NHh3UFnufCWoXOgXZTdDp168upaQWitfLSET Sk3cXmSAPJM0k+3LbIsbVX5M8W+C/EfgrUn07xDp01qTLPHZ3ypI+m6okGx3n0y8KqsqhZI2YcOm 5VkVHyo7P4DsV+K3hbBIB/tsHGef+Kdu8Zx71+jVFfOf7Tuf+EB0njj/AITCw5HIB/sW/IGfxP1/ Cvhu3t57ueC0tIJrq7upo7a2traN557iedxFDBBDECzu7EKiKCSSAASa+nPBX7NWqahHFfeNdRbR IJFLjRtMMNzq7A+bHi6vZA1tbsCIpUVFuCyMyv5LjFfQWhfBf4a6EI2h8M2eo3AtEtpbnW3k1n7T gKXuHs75mtUlYruLRQR4yyoFQla66DwZ4PtY3jt/Cvhq3jkzvjg0LS4kfjHzpHCAeOOa5jXPg/8A DjXrcQ3HhXS7B44btILnQoF0O4hkuoxH9oP9meVHM0ZVWiW5SRFIPy4dw3kuq/st6FMYTonirVtP UK/2gapY2WstK5YGIwtaGwEYAyGDB8nnK4wccfsqnv47A/7lgn/3IVuR/s6fD3w/Yw3/AIr8Vaiy W0qG7u7i90vw/o8wMihIHW5SWSMMcqSt2CcjaVPNbun6/wDs8fD+98rS7nw7DfwyG6j1GztNV8Uz wm6txA4tdfijvSgMeVeGK4AXLAoC7Z6kfHX4UFlRfFiEtjBOi+JERTno7y2age5qnqvx/wDhlpkU skGsXWsXETBBZaTpl600gYgForm/SC2IUElj5+eDtycA4XgbVvFfxb1iPxRrFndeH/h/pUlpc6Fo tvfOg1vxDpd4k8V/fXaQxyXltazxtIF/dwidIUAleG4J+hKKKKKKKKKKKKKKKKKKK+Efjp8Vp/FG pXPhXQL6GTwnp80QuLmxd2TX7+ELI7yzMq7re2lJSFEzG7L54eQGEx2PgR8KI/E93/wlfiXT3m8O 2TEaTa3Hy2+t6lFKFaSWFhma0tyGEi8I8uEJkVJoj9zUUUUUUV8r+GvB03xD+LWs/E25t4Y/CWla 95Wjsbp7keI7/wAPWyaTZajpk9r5QNsktvHdmU7oy2LcCcCZk+qK/Nb4yaDcaB8R/FEM3nvFqeoy 6/aXM1s9stxBrbHUJPs+8sJEhmea1Mqn5nifIVgyr5hX0f8AAXwi3iLTPiZLExS7ufCc/hbTzcR5 09p/EEU0rTTuFZ90ElrbkFASocnBbbXzhRX6NfAvQDoHw20QS25t7vW2n1+7HnJP5q6g4GnXCmMs qB7FLUmMHKnIcB9wFz4u/D9fH/hSS0tkRdd0ppdR0OXZbeZLcJCyy6W1zOAUiulKhsSKBIsMjllj xWT8BtVF34AtdGuI7m31fwrqGpaJq1pexrBc2863r3kCG3LeYqpFKsP71EbfHIuDsyfaKKKKKK53 xX4T0Txno1zoWv2zT2dwVkjljKR3ljdIpWG+sJ3VvLmTcQG2lWUsrhkZlb81PEnhzxB4B8RyaZqS y6fqmmzxXVje2kskazxpKXstW0q8Ta20lNyOuHRwUcJKjqv3f8HfiQnj/wAOLHfTBvE2jJFBrqC2 W1iufMdxY6laiMlGEyJ++ChNkwceWkbR7/XqKKKKKKKKKKKKKKKKKwvEmiL4g0W+0wXc+nXUsLtp 2q2klxDeaTqKoRZajay20kMgeJzkqsqh03IxKOwrw3RPjrHoOqXPg74oWk2m61os0ljd+JLG3nuN L1N4FkkTUZNNjgjuYUuIhA8LQwyLKZPM2W8RCr6xB8S/h9c20d5H428MLFJD56xz6zY2tyECl8SW Vy6TJJxxG0YYngDJrk7j40fB7VYX06+8QWV7aXe2KW01Dw/rUtjNuYYFwl5ZGLbnBJfjvkYrEvvh j8D/ABzc3MWiXeiw6q/lXMx8GeILEzRQW6rbN5elQPcWiRMSgkdLUZYg7gzNu5HUv2WdMluWfSfG F/Y2exNsGpaRbanciVV/eu13bT2a7WPKr5Ix0y3Ws7/hlU9/Hf8A5bGf/cjXdaV+zX4AsZrea/n1 /WikZS4tbu/gtbC5laMqZVTTIobhQGO5FF11ADFxkV6xZ+A/BFhGsdp4R8MwDyVtmddE01ppIQAN k1w0e984BYyMSx5bJ5ol8B+BriR5Z/BnhSaWQ5eWTw9pDyOSMbmd4ck++fxryfxH+zd4G1WHOgya h4XvFjVY2hnn1bT3czBnkurTUpGlY7NyL5d1GoOCQcYPy34++EnivwBLJNeWzanoZaQwa/p0Mr2a RC4EEI1NcE2kr748LIxQs2yOSTaxHnmm38+l6jYanakLc6de2t/bMc/LPaTrcQk49GUV+tVFcf8A EN4ovAPjczSxxJ/wiPiFA8jqimaXSJoreMM5AzJIVRF7sQFyTivy3r3PwH8BvFfjK3tdVvpIvDeg 3kC3NrfXcYur+9glWQRTWWlRujbCUU7riSENG6yxeap5+n9C+AXw10QxySaTda7cQXf2uG516+ku sABdlrLY2Yt7OaJShJWW3bcWYMWXao9CtfBng+w837D4U8N2nnp5UptdC0uBpo1cOqS+VGCwDAMA 2eQD1rO1n4beA9fWddU8J6JNJcurz3UFnHp+oSPGwwzalp3lXHQDI83BAwwIJrx/Wv2Y/CN2s76J rWtaNcS3Hmxpci21bT7WBiS1tFbMsFwwGVCM927AA7i5Oa5f/hlU/wDQ9j/wmD/8sK2tN/Zf8NW0 Nw2veKdYvSuGil023sNFhgjUZk+0C9F8W+oZQO4NW7Wy/Zt8DLbSTXvhzWbie2a1NzczzeNZJfLd Hea4sbFbq2t5GKjEi28RwWCEKWU96fjz8KD8x8W5JzuH9h+Jdw3dc5sscfU/0qW4+N/wttkhd/Fl u4uIhNGtvp+sXLhCxXE6W9sxifIyUlAbocYOa81i+IGsfGzWV8I+E7fWfDPg+PbceKvEaNbrrUmn eRvi0xPKYxWhuZ1eABJZpJE/eFfKjnhb6ZtLS1sLW2srOGK2tLO3itbW3hUJFb21vGIoIYkHAVFA AHYDFT0UUUUUUUUUUUUUUUUV8x/tAfFBtEs5fA2iSQPqWrWJGu3aSpLJpem3QKDT0ijPyT3Ued/m 8pAwIUmVJE+cvhX8Obn4jeIGsWmls9G02JLvWr+KMvIkLvshsbRipQXFxhhGZDtVVkkw/l+W/wCj Ok6Tpug6ZZ6Po9pFY6bp8KW9paw52xouSSWYlnZzlpJHJd2JZiWJJ0KKKKKK+Xvirol98UviPoPg vTIcaZ4RtEvPFOsIk8J0r/hIHiuHs2mnQxvM9rbwvZxxhtzSPuwkUrR/S+nafaaVp9jpdhF5Fjpt lbWNnBveQw2lnAtvbReZKxdiqKo3OxJ/iJJJPxf+0/oq2viXw9ryC3RNY0iewlSKLy55LvRrkO91 dSKMOWiuoYkJJIWLb90LXzDXrXwQ0Qa58S/Dqy20txa6XLca3dNESgtTplu02n3Urr0QXn2ZSOhJ C9DVv/hCX/4Xj/wiH9k2/wBi/wCE1+0f2V9og+z/APCL/av7c2eZ5uNv9mfP5XmeZ/yzx5vy19Yi a3j1uL4JmWJdEb4TSQvqHnImtTzNIPDvkQlv3Qf7IJLkqIGJJ3Y8tcH899R0+70m/v8AS9Qj8i+0 y8udPvYBJFKIbuznNtcRiWEsj7XUjcjEHGQSOa9Y+Avh9Nf+JGlPKkEttoFvc+ILiOV5kZnstsGn yW/kjl4rua2lwxClUbOfut+iVFUrHTbHTEuUsIEtYri6lvpYIy62qXE4AuZbe3J2QiRlMkixKivK zyuDJI7v84eO/wBpHStHuLnS/BlhBr15bzNDJrN7I66CskUke/7HDauJbxGXzo/MEsKhlSSNpo25 +V9f+InjfxN9oXWvE+rXdvdxRxXNhHdNZaXMkTCRFk0qxEVscMqvnyslgCSSAa5nT9S1DSbuO/0q /vdMvolkWG80+6nsrqITRmGZY7i2ZXXcjMjYIyCQeDX198Cvi/rGv6mngzxVdLf3Mlk8mhapNHIb +4k06AST6bevboRKTAkk4uZ2VsxuHeV5Ex9WUUV8s/tD/DQ6lat4+0aCR7/T7eKHxDZ21qrG602A MRrbPFiQyWy7Y52YOPICtujSA7vLf2f/AB5N4b8U2/hq8uJDoXii5jtVid53is9dlURaddW8Eav8 1y4jtJcBAQ0byPsgFffFFFFFFFFFFFFFFFFFFecfE/4hH4b6HZaydGbWVvNVh0zyBfjT0h8y0muh MZzDMWP7kgJ5YHUlhgBvnzx/4J8OfE7TpfiF8L54LrV3jS88S+F4mhj1GWSYN5ly2mIWaK+3JJ5k Y+S62tLCzyHNz8qyRvE7xSo8ckbskkbqUdHQ7WR1bkEHgg9KjqaGaW3liuLeaSCeCRJYZoXaKaKW Nt8csUqEFWUgEMDkHpXr3hX46/EHwy3lzaoPEdkQ2bTxEZ7+RC8qO8sOpK63QcKhjRXleJQxPlkg EfS+gftGfD/VLUvrMt/4avEW38yC8srnUbeWSVWM4srvSo5mdIyAGaeKIncpVThtvplh8QvBOq32 laZpfiXS9Sv9b+1HT7OwnN3O32K3a7uDdxW4Y22I1Zx9p8vdg7cngbGq+IvD+htAuua7o2jPco72 y6rqdlp5nWNgsjQC7dN4U8MV7kU/Ste0LXRM+ia3pOsLbmP7Q+lalZ6isHm58vzzaO+wtg7d3oa1 q53xX4V0Txnolzoeu2puLO4+eORCqXdjdorCG/sLgg+XNHuODghgWR1eN3RvgKTS9Q+DnxU0qPUL ubyNG1bTb7+07O3mi/tLw9duEvJLaGbG4yW7T20yKzKJBJGHYLuP6P8AofoR6YPvRXxz+1Hrokvv C3huOW7BtbS91u9i3AWMwvZRYaZIAGy0sXkXYO6MbFk+VjvYL6T8FvhHaeD9PtvEmtwJP4s1C2Sa JJomA8O2t1Dk2UCTqGW6ZG2XUpGRzCnyB3m99rK1TXdD0JIpNa1rStIjnZkgfVdQs9PSZ1GXSJ7t 1DEDqB681jf8LA8BBQ//AAnHg8jOOPE2i7vqU8/d+lLrPjvwjoOi2fiPUdbtP7Ev7tbKz1SwS41e 0uLkiU7I5dJSfI/cygvgqGUqSGwK4DUv2hPhhZWrXFrqt/rEyyIostO0fUYrhlcEmUPq6WsIVDw2 ZQ3Pyg14B40/aN8Ua4s9j4Yt4/C+nuJIjdh1vNduI2EsLYumAjtg8bxv+5jMsci5S5wcV4BqGpah q13Lf6pf3up304QTXmoXU13dSiKMRRiS4uWZ22oqquTwAAOAKo0V6t4D+Gr+I/sWueJtSsfCvgl7 mWGbW9U1Cw06XUWtcCWy0VL5hvdmPlidl8pSH5eSMxH6Y8IfGjQ9Q8WaT8PPB/hiaXw/GP7N0rVx qL2+yx0+waWS6/sy8gMjRqIzgy3AlYDew8xtlfRVFFFFFFFFFFFFFFFFFeI/Hjx3ceDvCKWemXEt trviSWWwsbmBnins7G2VZNWvoJhG6h1V4oFAkjdTMJY23RHHyD8LPh7c/ELxJHYP9og0WwC3eu6h BFuEFtk+TZxyOQiz3LAxR5JKgPKEcRsp/Se3t7e0ghtbW3htbW2ijt7a1tYo7e3t7eFfLigt4Igq IiqFVUVdoAwMVLRXG+PfG+m+APDlz4g1KOS5betnptjEdsl/qk8byW1qZWyI0wjvLKQdqKxVXfYj fnh4u+IXi3xrcTSa7rFzLaSz+fFo9vLLb6JaFHdrdbfTlbaTEsjIk0u+bbw8jHk85pWt6zocss+i 6vqejzzxeTNPpd/dafNLAHWXypJbR0LLuVW2k4yAa938FftGeKtEkt7PxSg8T6UvkxNcERW+uWsK BIvMiukAS5KoHci4XzJHPzTr1r690DxN4X+Ivh+WXSb1L2yv7BoNS09bo2uq6dHfLJavaajDaSCa 2lbZKqOrjdt3wuylXPV20EFrbwWlrDFb2trBFbW1vbxJFBb21vGIreCCJMKiIihUVQAAMY4qWvkb 9qPw/lPC/imGBBta78P6jdGf5zn/AImOj24tmboMXzF0TjIDtygHyBX2z4Auz8NPBXwutSxe++In jO3uL+wM9s7zabr2ntY2dxZExsyJCDpU8yj5ixaMuqyYX5z+L3hZvCfj7XbFIUisb+4fW9KEUENr brp+pyNOLe3t4GZVS3l821UfLkR7gqggDivD+lf29r2iaH5/2Y6xq2naULnyvO+z/wBoXiWgn8nc m/Zv3bd65xjI61+rcEEFpDDbWsENvbW0UdvbW9tFHDbW8EKbIYIIYgEREACoigKAMAVLVBNJ02HU Z9Xgs4YNSuofIvLuBPs8l/GgjWD+0RFgXDQrGFt5JlZoVMixlFkkDeR/Ef43+HPBK3GmaeY9e8S+ TP5dnaTQzadpt3HdfZWi166ifdE6FZG+zRhpMoFk8lZEkr5G8SfGf4ieJbgSy+ILvRrdTuhsPDs0 +jW0RMaRuGlt3+0TBim/FxPIFYts2g4rzHz5/P8AtXnS/afN8/7R5r+f5+/f53m53b93zbs5zzX0 B8Lvjlrfh7VFsPGOq6hrfh/ULhTcX2oT3eqano8rp5Qu4J5meV7fhTNB82AN8K796S/eVFFeTfF/ 4cQ/EHw4fs6yDxFokV3d6C6SLGlxNKiNc6XcLMVjKXAiRUkYqUcI28J5iyfC3gHxdd+A/Fmna9Gk rRW0r2urWQMqG80y5/dX1s8ayRhnUYlhEhKiZI3ZWC4r9OrS6t761tr2ynjuLO8t4rm1uImDxXFt cxiaGaJxwVdSGBGcg8VYoooooooooooooooornfF3iD/AIRXw1rHiL+zrvVf7JsmuvsNkMTT4ZVz JIQ3lxRht88u1vLjV32tt2n5yvLjwX+0Po+2F7Xwr8RtMSaLTLW9uY5XvIESS8W185Vja8s2VXd2 jh821cNJ5ZjYi4+SdX0jU9A1K70jWbGfT9RsZfKubW4UK6NjcjKy5V0dSGjkQlHQhkJUgnMor0Xw x8VfHnhNoV0zxBeT2UJtgdK1RzqWmtbWr7hZxwXRZoI2GVc2rxPt6OpAI+m/Cf7S3hm/jt7bxZYX egXxXZPqFmj6lorNFZiRrgxxZu4vNmDJHAsM2zKb5iNzL6fH8YPhpNpk+rL4w0sWts6xyRS/aodT dmZYwbfRJ41vZV+cZaO3ZcZOQFbHd6jqumaRbNe6tqNjpdmJEia61G7t7C2EsufLjM9y6rubacKT k446Vm6b4r8LazdLY6P4l8P6teukjpZ6drOm310yRrukdLe2ldyoHJIXgV0FQ3Nvb3VvcWl1DDdW t1DLb3NtcRJNBcQTxmKaCaKQFXR1JVkKkEHBFfn38Z/haPAGqw3+kx3b+FtZdjaPKjyrpN9uaR9F luyWLDyx5ls0pV3QOp3tC8rfb/gbXv8AhKPCHhzXjcR3M+o6RaSX0sMRhi/tSOP7PqsSQlVC7LlJ YwAMZHy5Ug11deFftE6zHp3w3u7FozJNr+p6ZpkRWURmBbe4/tiW4KFSXXFr5JVSuC6knAwfKfgJ 8JrXVYV8b+J7Kxv9KlE9v4f0y6VLuO5mgujb3Wp3cAYoEjeOSCKGZWLHc+0BYmf7Lqre31lpltNf 6leWmn2Vuoee8vriG0tYFZxGrSzzlVQEkKCxGSQByRXNj4geAmBI8b+DxtH8XifRFyfQAz5P4A1e j8W+GbjTNT1mz13StR0zRrWa61S60q7g1ZLOCCA3ErzLppmbIjVmCBSxAOFNeez/AB7+FUUU0sfi OW6eOKWRLaDRNdE1w8UZeOCE3NvHGHc/IhkkVcn5mVctXivi/wDaav7oS2ngvSV02Jk2rq2tLDc6 gN8C5e302Fnt4nSTdgyyzqwwSikla+c9f8U+I/FFwLnxDrWo6tIk1zcQpeXMj21pJeMr3IsLMEQ2 6uVQGOCNFAVQFAUAc/RXZ+DPBWo+Mr9ooprfStHstkuueItRZINK0a0ZgPMuJ5mRWlfpDAHBdupV A8ifUMvxT8F/C4aX4E+HehDxmcI11daZq0e291e+WNICt9Z29yL67myolESqqfu4I+VMUP1KQDnP Ix747cgkepPoaSiiiiiiiiiiiiiiiiuW8aeKrXwX4Z1XxJeRmdNOgUwWsbiNru8nkFtZ2wlw20PI 6hnCttXc+1tuD+a9hZ63488VxWqMLvXfFGrySTXDwlIRdX9wbi9v7iOwjby4YgZJpfKiIjjViq4G K/SjwZ4T0zwT4d0/QNMjiUW0SNe3UcXkyanqLRhbzUrkFnYvKQOGdgiBI1IRFA6miql/f2ul2F7q V/N5Fjp1nc319OY5pvs9rZwm5uZjFArO21EY7UQtxgAnAr86fG/xh8Y+M7y4/wCJld6JorrcwQaJ pd3NbQGyuQI3h1OaAo12zIAH835OW2RorFT5lZ3t5p11Dfafd3FjeW0gltruznltrq3lX7ssFxAV dGHZlINeueEfjr498MTKt3qMnifTWkDT2OvzTXc+1pY2me01ZibiN9iNHGHeSFN5byWbBH2R8O/i n4d+I1vOunedYaxYwQzaho16YftEaOipLdWcsRIuLZZW8rzgqsDtMkUZkjDd1p2k6ZpCXqaZZw2q 6hqV9rF8Ywd13qepTm5vby4kbLM7NwNxO1QsagIiqNCvGfj5oP8Abfw21WWOK6nudBuLLXbWO1AI /wBGk+yX81whVi0UVpcXMr7Su3YGLbVKt+dtfS3wksR4Y+HXxJ+I1xIbC5fSLrw/4c1BPty3Vvcy RBDLDGi+WyTX0tjHHMAxWSGQExqH3/QX9j+Hv7a/4Xrz9h/4V59v+wf2ZD/au77J/aH9sef9o2fa vsH+g+TnG3jzdtfJ0nxHiT40P8QFMMunJ4gaJZY7a6US+Hltv+EfF1HbSukonawHmgNj971QLlK9 A/aS8C/YtStPHWmw/wCh6uY7DXBGBtg1SCMLY3rF5SxFzCpjIjiVEMIZmLzjOl+yvYxNL401F7ZD PFHoVlbXrRnekUzXU99bRSnjDGO3aQeye1fX9FfFP7QXxNn1DU5PA+h3dxDpulO6eIJrW5i8jVtQ eNGGnv8AZ8sYrT5kmRnAaYsrx5gRz5N8M/hzf/EfWp9Ot7k6Zp9jam71LVWs5byO2DN5draxIpRG nmbJRHlT5ElcbvLKn7P1Dwf4d+GXgbX9U8I6Db/23o/h7UprTWJLSy1DW1uBZlJNSuLy+RgUTH2i aFVEW1WVYgMLX5z10fhC9/s3xZ4Y1DyzMLHxDol55IkERm+zalHMYxLhgu7bjcVOM9D0r9VaKKiu be3vIJ7S6hiubW5ikt7m3njjmguIJk8qWCaFxtZHUsrKQcqSCCDX5mfE3wcfAnjLU9CiMzaeDFfa RPMgR5tNvV8yFd25t/kv5ls0nG9o2baucD9Bvh74ibxZ4J8N6/IZjc32nJHeyTQw25m1OxkfTtTm jjgLL5b3MMpjwR8hX5UJKr2VFFFFFFFFFFFFFFFFVdQ0/T9VtJbDU7Kz1KxnKedZX9tBe2k5ilWW IS21yrI211VxkcMAc5wR83fETxt8I/A7T2Wi+DfBut+K4POEENp4e0N9N0i+gmEY/ta6hjUq6Nvb 7PDmTdGUcwbkkrw6++JfhjxvdSv8R/BlqlxME8vxN4FZ9K8QWvlRj/j4ttTlmgvy4iht1Ny48iIy GMFyoHP2/gvwrrMlhFoHxI0OG4u45pLi18Z6bqXhM2Ji+dYpNRiF9YszKMj/AEpcnCrljiuy0r9n rxLrlu95o3i74e6raxzNbyXOma5qeoQR3CRiVoHltLB1DhWQlScgMCRgglmpfAHW9Ce2/wCEh8a/ DvRIbp38qTUNevLNp0iIE7Wcd7aReaUDDcoYdQCRmsPVPB/wt0SWdZvipc641lOkdxYeHvB9xJPe BZhFOun6tdXgsWABZlmEzIVGVDHCnLHi5dPmGk/DHTNV0GTUDHpz6x9se+8b68W1Rp7GFLyxSNbJ ZMwIbTTo1ZygEs1wMAem+E/2e4NfjukvvGcNtq2lS/ZNf0jTdJOoRaTqUsBuF05taNwkE00KsguV gV1jk3Rb8jedbV/2W9UhhMmgeLLK9n+07Ra6tp0+mRR2hVjvN7aPdl5FbYu37OgILNuUqFbJ0L4t /Ef4ZaxB4e+IVpqGp2Cyxvcx6sPtGuQ2LzzCW90bWGkC3YMhJUzyyxv5QhjkhAZh9feFfFei+M9G t9d0G6+02dxlHR1Ed1Y3KAGawvoASY5Y8jcMkEbXQvG6u3j/AO0T4NGv+Dx4itklfUvCjPcFIYWm a40q8kji1JXVOQIQqXJkYYREkyMNuHYfBrxXJ4t8AaPeXVx9p1TTfN0TVpCtyZDdadhbeS4luyxl lmtmt5ppQxBd2+6QVHqXJ6c8dsnpzyPcDrXxV4MsY/ix8bdb8WSpHN4f0O/XU4pIoLqKC7i00rpv haN0uG8xJJkgS7lRwA5jlTy1DbR9qk/Tp7jGDzz06V8l/Ej9oW4ivp/D3w7EU0sU8MD+JvLiv0mu VlPm22iWMiPHKhO1PtEgdXy4ijK+XM3KaD8APHXjMjXvGevyaTLqFrHMW1T7brviR3QRxWkWo29z JF5Q8gcb7lpI9qxtEpyE9On/AGX/AAXJBNHaa34oiumhKWss9zpFxBHclcRyTW6WkRkQNyyCVCRw HB5r5w1rS9Z+G32DUvDfiS38QeDvFls0lnqCWiHSNe/s8GC8sNd8L6kZk320kzhEuo227tyFJlkS KCyu/hJq7OdZ0jxZ4RuZYbOCM+HdStNb0GO68oRXmoS2mtR/bo4fMBl8hbq4fBKh/lG7es/hv8O9 WjuV0r4zaJ9rgRJFi13w9d+GrSRWlWN9t7qtyuSA24LHG5PcAbmGlp/7OnizVrWO+0rxL4E1OykL iO80/WdSvbSRom2SIlxb2LKSp4YA8d65GDwP4MtZri28Q/Fbw/ZTxFhGPD+ieI/FEDlZPLYPdxQ2 0S9GxtZ8jB6MDTINd+HHh5I5dE8Maj4t1dYrZhfeOJLe20S1u4ZgZ3i8MaLI32iOVNw2XV8wU7Th gCH9E8OfH8y69BqPj3wzomrxW8lzLp2qaZo9oNe0EsTNaW2lyX0mDAjYQKZVlAO9pZGXY3114Uuf B2rW914h8IR6JLHrM/m6lqGk2ttbXN7ef8fJXVzGiTfaF84uyXAEg8wsQC1dVRRRRRRRRRRRWFqP ijwxo8ph1bxFoWlyq4V4tQ1fT7KVSU3hTHdSK2SGDDjOKs6bruh62ryaNrOlaskYzI2majaXyxrv 2Zka0d8fMdoJrUooor83vjV4mbxP8Q9cmSR3stIkHh7T1kjt0McWlO0d2Ua3J3o921zNHI7Firrn aAEX7R+EXgWPwL4Qsbaa2ji13U0j1DX5doFx9qlUyQ2Ejgv8trG/lBVbZvDyKAZDn1Ciivkr9qqS VIPAsQlkEE0viOV4AzCJ5bZLBYZXTozKsrqpI4BYD7xr48r6X/Zvez1TVfE3hTVtK03VtKvtLttc eLUrOC+iivNIvFs4dsFwjRnet4+SwyNo24y2eq+LfwDtY7W88TeA7W4Fyk73WoeGYFEsMlvKF3P4 et4U3oyPvka1JZWVsQCPy1hk+ZPCfivWfBmt2uu6FcmC7tyUlifLWt/ZuwafT7+EEb4ZNoyMgqQr oVkVXX9NfDHiLTvFug6Z4i0hpjp+pwNLEtxEYp4pIpmtrm3njzjdFKjxsVYoSpKMykMd2vFv2gbC 1vPhfrNxcQ+ZNpN3o99YP5ki+RdS6pFpbTbEIDfuLiaPa2R82cbgCPj/AOE/gS48eeLbCzltJptA 0+aG88RXKo4t47FN0senyzxSQsr3jRm3TypPMALyqrCJ8d3+0h4obVfG9tolvNJ9n8LWMaOGSBQu r6ptv7ye2uIWaRl8n7IjByu2SNwqDln7/wCKOiL8UPhj4b+JGkxW02taXpP2rWEtYntkksVRh4gt YhdIZn+wXkchhV5tvl+eyGRnQt5D+z/plxqHxP0a4iiWWDSbPV9SvS+wiGA6dJpsMyrJ94i4uYAM fMCd38Oa/Q2ivnr48/E6bwjpkfhrQru4tfE2swLcSXUMTK2m6HI8sEtxBeEgJcTSRmKExqxRBI+Y nELH4w8LeF9Z8aa5Z6DosSTX147M8s8jR2lnboN1xf304DbIo15YgFmOERXkZEb748GfBXwP4RtV EunW/iLVG+zPcaprlpa3jJcQxrk6bZyoUtk8wO6AbpBkK80mxcfAfinXLjxL4j1rXruCO1uNU1G5 vJLaOKKJbfzJTtgIiSMMyKAryOu+RgZJCZGYnn6/VDwPPPdeCfB11dzyXNzdeFfDtzc3MztNNPcT 6PDLLNLLIdzSMzEuzEktyea6iiivhf8AaM8D/wBh+JIfFlhbGPS/E2RfeTCEt7XX7dAZ93kRLGhv IgLhd8jySyrcyE4Fezfs5eKW1rwVNoVzOsl54Wvfska7bozf2Pfg3enSXE8zMjESC6hRYiAkcUYK jhn+gqKKKKKKKKKKKKKKKKCPp09znJ546dK8O8dXXwY+H0P/ABOvCnhWXU7uFbuz0Sy8MaVPqF5E JEsxMqtEIoIshzvlkQPslMe+QMp+b9a+NNr4pj/srxL8PvDd54ctIp7fQbHTprnSdW0G3JjW0isd ZjEiII44o0kSK0jjk2KDGsaiOuXutB+GWpR3Vz4e8dajob/aIYbLRvG3h+6M7xiJPPup9d8LC7hC s5cxqbZWGNrYAErdJpfwJ1fXLiSz0bx58MNVu4onuJbbTPE13qNwturIjXDR2VnIdgZ1UtjAJAOC Rm7qX7OvirRrb7Zq3inwBptkrrCbzUNb1KxtVlkJ8qNri6sUUM2CVBPODisO7+HvgLR7aH+2vi9o jak9vLcPZeGdDvPFVrhHdI4YtUs54oxI+37k6xEZBPy4esKXxH4V8N3FvdeAtM1OXVIPsU8XiLxi ul31zp97bHfJLo2gW6PZx7mwRJdm5dBjyhFInmt23g/4S6t8RJ/t3ijxdLpWt6xpo1zTbbUra513 XdV0K1kj01tbvDPcRNBAXeCKzMrlplDtGoiiDN6BqH7LGI530vxl+9ELm2ttQ0bEctwqExpPfW1x lEZsAstu5Uc7Wxg8ImpfF/4FXMdpdCW48OiVI4YrhZtU8J3bSi4kSKwuyFe0ldjNOYYngkcoHljd AM/WPw/+J3hz4h2YfTpja6zb2sdxqmhXDM13ZF3MLtDMyqlxDuAxNF0DR+YsTOEGn8QPB9t458J6 r4fl8lbm4h8/SrqYIFstXtv3lhcGVopmjQtmK4aJN5heVVwWrw/9mvxHILHXvAepLdwanot7Pqdp bXslx5kFnLIlnqenrZTIPswtbpRJIhbLSXLHYCrs31FXxr8Yjc/Ef4teHPh5pcjJHpaJa3E7xWxF tcahEura3fQlpk85ILGOFvKZkdpI3jUFipb7AsbG10uwstLsIRBY6bZ2un2UG+WXybWyt1t7WHzZ yzttjQDLMSccknmvFvix8aLLwARo+jR2mr+KnCSTW85law0e3YCRJNSNu6M0sqkGK3SRWCkSOyqY 1l8G0r4efFX4xSW+u+KdXuLHSt0Mllda4k8SvbXtqjPd+HPD9ukcQjeOOB2kUQxzZVhJIwYr6tZf sv8Ag6O1hTUdf8S3d6qsLm4sm0uwtZX3koYbOe3uXjGzAIM75ILAgHaPDfFngNvAU1/4l8C+MJ9T PhjX20nVVt7W80zXfC9xcqyWRvmUBZbeZCbY3irHDM7eWitudV5628QfD3XXifxp4Y1LSbqKILNq nw8k03Tk1MxW1taQ/bvDepo1nDIfKmmkmsWgRnkObc53jdsfA3wn1m6torH4vHSftyIyWeu+EryG WwLRb2t7/V5Li3st6kEM6yBM8KzcE6Nl8ANZ1qS7Phrxr8P9ftbR1VprHWru4mRJCREbqGxtrhYm fBO0yn2JrA1D4X6X4Z1k6P41+InhfRJI0VrlNKsvEfiPULcywrcQLJZQWcCLuVlYb51OCCARVGJv hR4fndpE8SfEWaC9aNYnEXgjw9d2L2rxmcSRveaizpKUeMFbfP8AGMKUk6WH4537x2Gmar4H8A3/ AIXsXWSLwzFoYtrCCXzpZZLuwFxJcJDO3nSKZPKZcMTs3O5b6+8F+JfA3xDWHxVodjZvq2jL/Ze+ /wBNsYvEWh27rKsFq0kZkeKCaN5TD5EzRMDIgO5ZVX0WiiiiiiiiiiiqGoappWkRrNqupafpkbpP IkuoXkFnGyWwBndHuWUEIGBcg8ZGcZqlpnifw1rMpg0bxBoWr3CAF4dN1awv5AG45jtZHbB7cc1t /l+hzS0UV8ZftN+LDc6lo3gy2kia306Fda1Ty5oJWOo3SvbWFtPEE8yF4IDJKB5nzpcISg2ozdV+ zT4LFjpOoeN7yLF1rPm6XpBLk+XpNrcAX84EchB8+6jEeJI1dPIDK22U5+o6KK8W/aBu1tfhfrcL I7tqF3o1mjKyqImTVItQMkgP3gVgZRt7sK/PCvXvgdqt5pvxF0i2trdry11+G90DV7JY4ZVutLvL czTed50b4jieKO5l24LJEyEhGYH6h8f/AAF8L+KbZ7rw7bWnhbW7e2kW2+wW0Vvo19KB5kMOo2Nu oVMsCn2iAblDkuk21EHwf/xMdE1H/l80rV9KvP8AptZ3+n39nN/wF45Y3X2ZWFfox8JfiHB8QvDS XEwMWuaSLax16BnhPm3P2cGPVYEgC7Ybra7KpRdrh4huVBI/qNZWu6XHrmiaxos0r28Wr6VqGlyz xqkkkEeoWj2ryxo5UFlDlgpbkivy00DQ7/xLrWmaDpcfmX+qXcNnBlZnji8w/vLm5MCOywwoGlmc IdsasxGAa+qvjpe2PgjwB4X+GWiSRLHdJE9+qtZ/aJdN0p1n8+9tgu9Gvb5hcCZAm94ZVBI3CuN/ 4WcP+FA/8I39tf8At7+0/wDhFMf24f7U/sHd/a/277Jjzfsf2f8A4lHk7vL2cbtn7mvm+vvH4La9 ZfEb4eXXhDxHpjXsOgWtpoV49ykYstS02QO2ki2e2WIxz2scSR5GZFKRT+aZJPl9A+GfgJfh3pmt aNFdJfWt34iutU067dVW8OmT6da28FrflVAMsLxSruj+RgQ4CF2jX0eub8Ya8PC/hXX/ABBvtkl0 vSb26tBelxaTX6wFNNtZhGyMRNOY4tqsCS2FIJzX5f2NpqHiDWLOwhdrrU9a1K3tInuZjunv9Ruh Cj3E8mTl5Hy7sc8kk9a/TzwZ4S03wV4dsNA0uKJVt4ka9ukj8p9S1J41W71G4Ds7b5WXgF2CLtRD sRQN3ULCz1WxvtM1CEXFjqNpcWN7bmSWMT2t3Ebe5iMsDB13KzLuRg3cEEZr89vGfwP8ceFbxhZa Zc+JtLlldbO/0K2nvp9hkcQx32n26tLFJsUM5CtCCwVZWPFb3wl+EPivUPFekavrui3+h6JomoQ6 lcyatbNYT3dxp7pdWdjbWF6nmSLJIE81ygj8sSDeJNqn72ooor5T/ai0ISaV4Y8TIlojWl/daFdP 5YF/cDULf+0LBDMq5aGH7NckKz/I0p2qdzmrP7LmrCbw/wCKND8gq2naxZ6qbgy5WZdZsvsggEAU FfLNgWLbzu3gbRty31HWZrWt6R4d0641bW9QtdM0+2DNLc3UmwEhGcQwRjLSSNghIo1Z3Pyqpbiv l7xl+03HBO1n4G0mG8jhmw+s66k6290kTyxsLLSrd45djgQyxzTzI+CyPbqea+ftU+LHxI1eeO5u /GeuRSQxLCi6XdnQ4CFlaVXe20T7PG7gsf3jIWxhc7VUCbwTp3jH4g+JItDste1gPezPqOr6hNf3 862tuJi15ql0plBkfdKQu5gXkcAsu8sP0C8FeELTwXo1tpMGo6vqkkUKJPdarqV9drJKJZJmay0+ eV7e0QtIw2W8a7lVPNaR13nraKKKKKKKKKKyPEFnf6hoGuWGlXP2LVL7R9Ss9OvPOmtvseoXVk9v Z3X2i2DSR+XIyvvjBYYyoJFfDGqfs5fEnT0ha0h0TXWlYq8el6ssLW4ABDzNriWaYPQbGYjHIAwT 5df+CPGWmQ3NzqPhPxHZWtnuNzd3GiajFZwqriPzHvGj8rZuIAfdg5GCciuh8CfD9/Ekd54g127O geBdC/fa94hkGGIRlC6ZpKMGMt1MzLGu1GCFh8ru0cMtjxn8Tb3XrSPw14egbwx4D0+OK103w3Zy YMsUTNI91q10uHuJZpGaWRHdl3YZvMmDTv5bRXtfw1e38G+H/EXxUuoGlvtMnTwv4LRpG+zS+JNV sZTfy3MUGWxbWTF8SlY5FZ0VvN2lfXf2ZfFM963i/wAP6jfvc3k91H4qgWdZp7u7uLs/Ytf1C4vn BDnetjkSPuJcsA37wj6wrlvF/gvQfG+ky6Trtmkysji1vYkhGo6bKzKxuNOupFYxsSibsDDjKurL kH4t8NaprHwH+JF7pOsRyz6LeNHZX8jrcQRX2iSXebDxNYQQM6vJEquQh8zbme33JIS6feI+w6rY An7JqWmalaZGRBeWOoWN3Dkgg7kmhlibvlWU5OQa+SfhA8nw++Lniv4bzwzNbavJPHp8rm3urrZp ME2s6Lc3VxbusapNp0sskoWIsJTGpWMBwPX/AI5+KR4a+HmqxoCbzxF/xTloCiOipqEL/wBoyzKX UhRapMqMu4iUx5UrkiD4D+E4vDfgDTr2W28rVfEwGtX0rtaSyPbTk/2LHFNbrnyfsnlzrFI7FJJZ fulii8F+0R8STptofAWjTOt/qVvFP4gu7e5jBtdMmDBNHdIcust0ArzBiv7gqCJFuCV6r4NfB238 E20HiLXUjuvFt5bEohXfD4dt7mHEllb5HzXLIxS6nHAyYYsp5jze91y/jfxEvhTwj4g8QmaKCbTd MuJLGSaKWeFtUlX7NpMUkUA3YkumijPQAHLMqgsvwx8Mb608Q6Rr/wAKtXuLO3t/Ef8AxM/Cl5eL BGmneNbZES0X7X5EsipeIiwSFSW2BooQHnbPj1zbz2k89pdwy211bTSW9zBPG8U8E8LlJoZoZAGV 1YFWVgCCMGq9aWk6tqWhahbappF7cadqNpIJLe7tXMcsZKlWXI+8rKSrowKupKsCpIPtcUWkfGfT XS3ttO0X4tadDcXLLbpBp2mfEO1XdcXcjRqEii1RctIzcB/mLEw/8eXmi/Dvx+xUDwR4tG8jaW8N 6wiEMdobc8IAGe9d9pP7PXxM1KRkudN07Q4vs/nJc6tqto8UrFkC2yxaR9rmWQqxb95EqgKwLBsK fqf4T/CuX4Zx6u8mv/2xJrUOmGe2j037FBZz2KzM3lzvNK0oPnlVbZFwvzISQF9hooooooooooor 5++LPwR0zxZaXOteF7S103xVF511JDAsdtZ+ImkzPLDdDKxx3TuWeO6OA5JWckESw/CFzbXFncXF pd281rd2s0ttdWtzFJBcW1xBIY5oJ4ZAGR0YFXRgCCCCARXX+HviN448KJHFoXiXU7S1ihe3gsJp Uv8ATYIpZ/tUn2fTNRWW3jZpNzF0jDAs3zfM276m8A/tG6XrU9vpfjO1t9BvZ5Ehi1i2aT+w5ZJp mVReR3DM9mqgxqZHkkj+/I7xKOPpa3ube7ggu7WaG5tbqKKe3ubaVJ7eeCZBJDNBNGSrI6kFWUlS CCCQayfE2pz6J4c8Q61bwpPcaPoerapDBMJDFNLp2nveIkwjKtsLIA2CDg5BzX5y/CnRIfEPxD8K aZctELdtT+3zpNAtzFcRaRbyaxJaSwycFJ1gMLbsgBskEcH9NaKKK8N+Onw41Tx7omlXGgRfadb0 K7nMFlJd21nDdWGpLHHfqj3QVPNR4oJELzIoQSj5nKAfF9t8N/iBdXENrF4L8UpLPLHDG1zoeo2c CvI21TPdXcaRRoCQWeRwqjJJABNfbnwW+Gl18PdDvZdUnD654gNncalaQOr2unR2KSfYrJZFJEkq +dKZpF+TcdiFlTzJPZq+DPj98OLTwjrNpr+h2ZttB18zLPBEJDa6brkbGaaCFVjWOCG4iIktoPNY 5SfYqRIijt/2XNfz/wAJP4VmnOP9H8QafbCHgdNO1edpwO/+gqEYn+IqPvE/Xlch490G98U+D9d8 P6c9pHe6papbQSXkksVshNwju8skKSsAFU4CoSeBwDkcTDo+h/An4caxqGn276leWltBPf3zxItz rGr3Eq2Fg1wN48u1SWYBYUc+XEXYeZKztJ+fF/fXWq317qd9Kbi+1G8ub+9n2Rxme6u5muLmUxxB VXc7E4VQBnAGK+pP2ZPF06X2reCZ4pZLO5hm16xnjhuJhaXcJitbyG5aGJxHFMhQrLNJGiugjBaS dFPt/hz4Wad4R+IWo+LdAaGz0jWNCvrG60VFKJY6lcaja3ivpqoAotZBFJmAkCJwBHmNgkPrNFfl 58Q/EI8V+NvEuuxSpNbXmpzR6fNHFJAJtMsgLDS5DDN84ZreKNnDAHcTwM4r7Z+Cfw3h8FeHIdS1 GzRfFOu28dzfzSxTxXemWM6pNb6Gy3QVo2j4e6TYpM2VYyCGNh7VXxJ8Yfgr4lh8Qar4p8MWV34g 0zWbu41W9tbVftOr6fqF/dh7uMWUeZLiJ5ZC8bwIzIu5ZFCx+ZJ5XoHwk+IWv6hHYReF9W01co89 /rllc6PYWsBmSKSZ579UMhTeHMMAeUqGKo204/R/SNLt9F0jS9Fs3me00jTbLS7V7lo3uJLfT7Zb OF7h41VWcomWKqATyFArQoorx748aTHqvwy19vsv2m50p9P1azO51a2ktr1Iby6XBAO20kuAQ2Rg kgbgCPm39mzWl0/x7Ppctxcxxa/ot5bQW0e57ebUbB11KCW6TIA8u3jugj4JBcqMBzX3nUVxcwWd vNdXc8Vta20Uk9xc3EiQwW8EMZeaaeWXCoirkszMFGCSQBXzv46/aL8O6EZ9P8JQp4m1WJnha/Yt F4ft5EaSFiLhCJLva6Iw8jbC6PuS4JGD81eIfjV8R/ELuJPEVxpFsZ0njtPD+dISFliMXlpeWx+1 vGdzMUmuHUnBx8q7eYtNT8beLNYs7CDWPEOta1qU0NnarPrF7PcTOfljR7m7lAVFGSzu4VFBZiFB I+9fh18Np/B1nBPqviXxBresSQwyXkMut6mvh+3uhA0MiWelK6pMqoyRiW7WQnykeNIDlF9Uoooo ooooooor4v8AGnwB+Imua74l8RLq2h6u15fahfWkVxqOoJqlzaCQjTbEC4txbxusIihjiNyIowAo cRqCPFL/AOF3xF027ksrjwV4jlnQRktp+l3OrWredEJlEV9pQmgc7WAYJIdpyrYYECh4W8E+IPGG pXGm6TaKhsFEurXl9KljY6PaicQTXWoz3BGwJ8zNGoaQhX2I20gdhf8AxAt/C+l3HhH4aS3GnWT3 FvJq/jZfNsfE3ii5sycSwPGQ9hZbyfs9srGQRgF3DS3CyeQ0V6V8LfD2l6z4ibUvEkkcHhPwtaSa /wCIZ5g3kSW9qwWy08jypVka5uDGht8B5YhKsZ8zbXpnwu+Is+sfGy41zVhFEvi+LUdEt1uruJI9 Jt3ZL3RdPgkVIklYG1hs0GxDI8m8gyNhvuKs/VtJ0zXdNutI1ezgv9Nv4vJurS4XckkedytlTuVk YBo5FYMrgOpDAEfCXizwn4n+BXi/T/E3h+VrrRWupRpGpXEPnwPHNGwuPD+uxphRK0W9QylfNUGa AxyI6wfbnhPxNp3i/wAPaX4i0t82+oW4kaI7/MtbqM+VeWUu5VJeGUPGW24bG9MoVJ+WfHMX/Cq/ jZo3jGF/s+geJ5zd6k3lTiCJbtxYeJ42jtneWdk3pqI/dgebIiqjFOfqzxJrtt4a8P6vr915Rg0n Tbm+8qW4jtVupoYmNvZRzy5UPPJshiwCWdlVQWIB+b/2btIutTuvF3xF1O4E9/ql9caTuVvJeWe5 mi1zW7m4too1ixLI9t5Xln5Ssg2qNufUvjF8Q18A+F2ksplHiLWTNZaGjRRzLCyBDe6lKkhClYEf K5VgZWiVkZC5Xwn4MfCGTxRMnj7xtvvrC5uJb7TrC9kN1Nr14bhjNqustKWZ4PNViIpfmuGy8n7n AuPs+joPYDPXHbk/41+eWj/EW1sfipr+t3Uxu/B3izWdX0/Xbe4iZba78M6ncyW9tcXVksMrk20T pN5aRea6q8W4ea+eD8d+Gv8AhD/F2veHVdpbfTr0/YpHlWeWTTrqNb3TZLiVEjUym3lj83aijfnA xiuQpQSpBBIIOQRwQR0INe1aX4p0r4jjTPDPxIuzZanbwJp/h7x/FGj38D4ZLbTvFnmEC6tGZ1YX BZJI3BaSTbLPKOW1f4V/ELSNRvNOk8Ja/fmzmMQvtI0fUtS0y6TAaO4s762iKujKQQDhlztdUcMg 3dI+BXxO1ZbKUeHRptreni61a/sLI2qbivmXunmVryMZH3TbFiMEKQa+hPhb8CdW8Ea/YeJ9T8TW jXVouoQXGj6VbXUtne2t5YPbRLLqc8tu/wAsjLMY2tGXdGuDnlfpWiiiiiiiiiiivOPH3wu8MfEC 1l/tC1jtNbW0a30/xBbKwvbNxIskfnxKyLcxAjaYpt2FZ/KaJ23j88fFPhbWPBut3ega3AsN7asr Bo3Etrd28g3W97Zzcb4pF5GQGU5R1WRWRW6B4r8S+F5hP4f1vU9JYzwXMsVndSpaXMtqxaD7dZEm G4Vct8kyOhBIIIJB+j/A/wC0tewPBYeO7NL23Plx/wBu6ZCsN5ESx3z6hpyERyjkEm3EZVQcRyMc D6z0TXdH8SafDquh6jaapYTBdlxaSLIEdo1m8m4jI3xSKrKXikCyL0ZVIxWrX5h/E/UrjVviF4yu 7qWOZ18QajYxSRLEqGz0qc6Xp4XyRtbbBDGN4JLfeJJJNfpXpGmQ6Lo2k6NbPLJbaRptjpdtJcMr TPb6fbJaQNKyKqliqDJCrk8hQOK0aKK4/wAfeFU8aeD9b8OFxFPe2u+xm3qkcOpWkgu9PeaUxSss PnIiz7ULeWXVcMQR+ed/8MPiHpt3LZXPgzxG80JQF7DS7rVbRt8YkBhv9MWWCThhny5Dg5U4YED6 V+CHwa1rwzrUnivxdaw2V5ZQXFroumi5S5ninuoxDcapNNYTNCF8lpYUiYyZ8xnIjMcbH6nr5d/a M+H1vf6UPHml29vFqOl+XD4g8uKUT6np8zR2lldMUJUvaN8pYx7miYl32QRrXiPwE8SDw/8AEXTI Jnhjs/EEM+gXDzLO5WW623Gm/ZxCQBLJdxQQK0isqrI2dudy/ohRXinwk+D1v8Oje6lfXkWp+Ir5 ZbEXFuZo7Cz0r7Ss0dvAkwQvJMY4pZ5JFG0gRoNoZ5vin4h+MJ/HHi3VvEEhmW0mm+zaTbT7laz0 i1zFYQmEyzLG7L++nWKQoZnkZcBq4ivST8KPGn/Caf8ACDDTGOqkmYXh8waSdKEmwa79t2H/AEX1 bbv3/udn2j91X6EeDvCemeCfD+n6BpMUapaxB7y6WLypdS1BogLzUrrLO2+Vh3chECRoQiIB09Fe RfHcZ+E/i0ggYGhE8Zz/AMVNZLtB7dj+FfJXwBihk+KWgNK+14bfWpbdMD99L/Y08RTn0Rnf/gNf olRUFxc29pBJdXc8NtbQlPOuJ5Y4beHzHEcYkmkKquWIVcnkkDqa5lvH/gRGZH8a+EQykqVbxHoy sGBwQVM2QfY1taZrei60jPo2r6ZqyKhkZ9Mv7S/RUVyjOWtXYABgQT6g9606KK+bP2n723TwVodg 0gF3c+Kba8hiKnL29lpN3Dcvnp8rXEIx71xH7LN2yap4w08RqVudP0m8aX5vMjayuJ4VRR0wwuCT n+6PevpD4j+N7TwB4WvNdnHmXblrDRrfynmiutZuIJJbOK4CMu2IbGlmYyL+7VgpaQorfnb4t8Z+ IfG2pS6lr+oS3OZ55rSwSSVdM0pLgIj2+lWUjMsKbY41Y5LvtDStI+WPJ0V+i3wM8IweFvAWmXRW FtT8TQwa/f3KCNmMN5F5mk2iz+VHJ5cVuUbynZwk0kxRtr5r2KinAFuArN7LyRnnoOnAzz/Sm9M+ oJBHocdD/wDXooooooooor41svjv8StF8U3Hh3xL4XsNS1B9S+wLodvHNpV9He3UgSwt7C8U3CPE 5dDEzRSeYhRlkKtuPt17YfF3xVDLBNqXh34d6ZeWasRpX2rxL4stnlt/s9xp1xfS/ZrRN295VubP 95EyxiOQ4Zz8s/G/xcL/AFSx8D6bqGqX2keClfTru61S6u7m91XxHATbalfahLcnMzxEGFWMahWM 3lfuXXPhNFWLe3uLyeC0tYJbm6upore2t4I2lmnuJ5BFDBDGmSzsxVVUAkkgAZNem/FK8Syu9F8B WckEumfD7TP7JMlvL58N34iv9uoeK79JJUEse+7JhNu8jLGYm2BNxQYPw88XzeBvFuk+IE817WGb 7PqttFvY3ekXX7q/hWFZIlkkVT51usjhBMkbNkLX6eQXFvdQQXVrPDc21zFHPbXNvIk8FxbzL5sN xBNGSro4KsrKSCCCKlryf4wfDofEHwy0VnGG8RaP5t5oTGSKFZpHVRdaZLLPhQtwqAKWdQsixszq gcHzL9nb4jtqNmfAet3TyX+nxNN4euLm5V3udLhQK+jxbwGLWgBeJQ7HySyqqRwDOf8AH+xfw14y 8B/Ea3s3uUtbyzivoYwLeCS50K+XVrGK4vkRsS3UTTRqWUkJDwDtIrkfG/jDT/jl4z8B+HNC0/Vb XT4bueK6lvBZwXxiv5opdVuI4IZZogtva2xlQlyzHcNnA3fWnjTxbpngHwxea9exrJHZrFbWGnJP DaSaheyny7WwtmcNjjLuURykSPJsYIQfmD4DeELnxn4l1P4m+JZjetp2rSG0E0FjLFqXiC4hM91d TRMSYhZLLBLAEgUeY8bROpgZD9nUV8i/tMeNgF03wHp9wuSY9Z8QGGUZAGV0nTJ/ImPffdTQzw/8 +sqNya+Sbe4uLOeC7tZ5ba6tZori2uIJGimguIJBLDPDImCrqwVlYEEEAg5Fel/E+2GoT6D4+t47 aOy8faUmozJZ2y2Vtb+JNMVNM8V2kVuztIQLpftHnOB5hmPzOVZz5ZRV7TtRvNJ1Cx1XT5vs9/pt 5bX1nP5cUohurSZZ7eQxTqyPhlBKOpU4wQRxX3tpdvfeOYbb4lfDzxlLo2q6lYWttrvh3UN+u+HH 1DT4Y5X0S6tpxHLZsjgRyXVugdonMsKr5xaTlviV8Uvib4B0rTrHVNJ8Jw6zrQvzbeIdGvL6+06O K1Xy5orfRdTjSSO5i863kWSeWWFuR5b5ZY/T/hFeeOdQ8KG98f8AnjVrnU7t7NLywt9MvItKSKOG Fbqyt4oQjGVZ3TegZkZWyVK49OoooooooqtdXVrY2817fXNvZ2ttGZri6upY7e3giTlpZppSqqow SSxArmx4/wDAZI/4rjwdgEjJ8T6Iuc88bp+B+lXtO8VeFtZuTZ6R4l0DVLsI0httO1nTr648qNtj yiG1kZioJALgY5rfor4O/aN8IwaD4vttes40itPFkE91NCnlIF1ewaOPU5UiiRAFlWSCZ2ZmZ5nl ckZFfPFFexfCT4o6n4E1q0s7q7aXwnqFzDBq1nctcSwabHNMFl1mwSJZHSWEMXkSKM+cg2MC/lvH 9hfG27nsvhb4sntpWjd7Wxs2dSQTBqGsW9hdxllI4eKV1PYg4PFfHPwGBPxX8KgDP/IcPHXC+G7w k/lzX6NUUUyWSOGNpZXSKKPb5ksjBI03tsTe7cDJ45PXiuVbx94ERmR/G3hFWUlWRvEmkIwI4IKm fIP1rW0vxBoOtsV0XXNI1dlDMw0vUrLUGATbvJFpI/C7gG44yM9a1xyARyCMgj0orxX9oG0s7r4X azNdRo82nX2jXunM8rxtFevqcWnySRqGAkY289wm1gwwxbGVDL83fs4XzWnxGEAi8wanoOqWLvhv 9HVHi1Pzjs9TbiPLcfP64r77oqK4ggu4JrS7t4Lq2uYpbe4trmKO4t7iCZCk0E9vLuR43BKurLtI JGK/O/4kfCDXvBeuwWul2t9reiazdGHQbq2tpLi6aeTMi6Pew26k/alUHYVULMgLoAVlji+s/g98 MbfwBoa3OoW0J8W6rDnV7kSpcmzg83zYNIs5lAVUUBGn2Fg8wJ3yRpDt9ioqjqd7/Zum6hqHlCcW NjdXnkliqzfZYGn8pmGSN23GQOK/LfwjaafqHivwzY6tsOlXviHRbTUxLN9mj/s+41GOG98y4VlM a+WWy4YbRzkYzX6rUUjFUDsx2iONpHdioVI0G6R2Y8BRwSx7ZrmLjxx4KtJPJuvGHha3lChjHP4g 0mGTa33WKySg4PY4q5pnifw1rMpg0bxBoWr3CAF4dN1awv5AG45jtZHbB7cc1uEYyR+ePTsevPtR RXlfxsnS3+F3i2SRPMVrSygC+kl1q1vbRP8A8BZw34V8d/AVd3xY8KjOPl15s/7nhm9fH44xX6HX 99aaXYXup6hL9nsNPs7rUL2fypZfs9nZwNc3MxigVnYJGhbCKWOMKCcCvzi+IPxZ8T/ECZobyb+z dCjllNroVjJItsYzMJIZNSkODdTKFj+ZwEVgWiji3MD5dRX17+zN4KRhqfjm+gVnR5NH0FpIzujI jDatqEPmx45DJbRzRSZx9ojYYNfXdFKBkgYJycAAZJPoOvP0oIIOGVlPXawIIH0NJRRRRRRRRXzN 8Tvi746+HnjRLV9A0mfwpcx2c2mTTw3aT6rbRpE+riDUoZ3SK5jlaSEB4CI1MUjQsHRn7Ow174r+ M9N02/0bRPDHgfS9Stra4/tLWNUk8UapJpupwJNbapo1hp8UUCyQxsXEF8QHZkRggD1438XfEN34 F8LxfDmz8aa14k13WbqbUfFmp3+oPLeWmnT2McA0ONCjmC2vT+++zi6LpGGDh4rkZ+UaKK9d1lf+ EO+G2jaCrBNa+IZtvFmvJtcPB4ZspWj8JWJkBkhkS4k86+3xskqECKVMAFvK7W6uLG6tr2znktru zniurW5hby5re5t5BNBNFIpyGR1DKR0IBFfqL4H8TReMfCmi+JIo/KOpWm65hwyrDfW0jWl/FFuJ JRZ45Ah7oFJ5NdVXO+LPDGleMtAv/D+rxb7S8j+WSPIns7qL5ra9tZMjDxOAyj7rDKurIzK3yJ8H /Emp/DTx/f8Aw78RBY7PVdVXTZGY3/lWmtKrRaXf6fCU+aHUA0Me9oU3I0ErOkcZB9m/aI8NrrPw /l1SKNWvfDV7banGy2guLl7KdvsGo20cow0UQEiXMzDcCIBuA2hl8E8Z/HA+Kvhxp3g8afdtrFxb 6db+JdUv5o5o7g6TNFPHdWLxEO8t1LEk0xlRRH80aiXIlX698D6Lb+C/AmhaZeGDTRpGjJcavJc3 Uf2a0vJI21DW55r2RvLESzPM5ffsVehCgY+Q7RNQ+PvxXF1dQzx+F9O2rJ/o8ULWHheyuJJ7KxuZ IZAftN5I7K7LNIyNI7x7oYQq/dltbwWlvDa2kEVra20MVtbW8ESQwQW8CCOGCGGMBURVAVVAACgA AAVLXiXx78Yp4X8EXOmwsv8AanipbjRrZCM7bB4wNYutp4IELiDIOVaVGGdpr89K9e1lj4y+Guke IcK2t/Dx7Twjre0AGbwrdszeFL9wnlxRi3l82xCpHJLIT5ssnQV5DRRX2P8ADq9u/iroOnr/AMJ7 4g0D4ieDi0SXEOoy3sOr6X9rjntNV1bQbjyobvaGezmZZC7kK948gkjQ914m8WfFD4b+HNT1XXrP wt4vs7aSHT9O1fT5dS0jUIGn8yG11jxHpIhkt2jeUwLLDa3MW13CK5DB0zvgZ4s+JPjCbW9T8VOs /htraFtKuJ9KGnvNem7mhZNGntYY4p7ZBHNHdmR5HSQQhTky5+iKKKKKKKKOB6Ac9cdvU/1rkz49 8CbnRvG3hFGUsGV/E2ixspHDKfMnHI9Kkt/HHgm7ngtLTxh4Wurq4kjit7e28Q6PPcXE0z7IYoYY pizOxwAgGSeAOldQOxyD6EHI9jxRXzR+0v4Uj1Dw1p/iu2tlN7oF3HaX9wgtImOi6nIIkNw8gEs3 lXZhWCNHOzzpn24ZmX4eorrPCXjTxF4J1KPUvD+oz2pE0Mt3YtJKdM1WO3DolvqlkrBZk2ySqpPz R7i0bI+GH6Y+G9etPE2gaT4gsDH9n1awgvViSeO4+zSyIPtFlLPH8vmQSB4ZQOQ6sCAQRX5RkliS SSScknkknqSa/Xf37etFFABJAxkk4AHVj6DHf8K5m68aeDrGVYr3xZ4Zs5WjSZYrrXtKt5GjkGY5 VSaUEqw6NjB7VJZeL/CepSeVp3ijw7qExeOPZZa1pt1IZJmKwx7IJGO5yMKMZPauiOQWBBGDggjB HfB9/qKKw/FFtZX3hnxDZaneHT9Ou9C1a2v74IZPsVlPYSR3V4Il5YxIWfaOTtxX5q/DsZ+IHgVT kZ8Y+GVJHUA61AOM+lfqNRRXxn8dPg9cWlxqfj3w3HNdWN1NPqPiXTQXmuLC4mYz3es2pOS9u7lp LlCS0JJcZgLCDiP+Gf8Axt/whn/CTeS39r7vtH/CI/ZpP7Y/svZu8/72ftf8X2Dy9+zjd5/7iv0D ooorzv4taDq/ib4feIND0S2+2anff2ULe18+3tvO+za5bXcwM128cahY42f5nGSMDJIB8F8L+E/A 3wSvovEnjnxba3vi6xgvTY6Bohe6EJurGaJALUoJneeElYZrpbeBWfDE4WUY3ir9prXb1ri28JaT a6LbFriOLUtR2ajqjxiX/RbmK2wLaCQoPnicXKgnCudu4+K6z8R/HfiB7s6p4s1yaK9iWG6s4b6W w02aJYxEI20qwMVsAwVS+IvmOWbLEk8RRRW7pXijxLoUUlvoviDXNIt5ZRPLBpeq3+nwyyhQglli tJEVm2gLuYE44r2LQv2jviDpkxOrPpfiO2knhklS8sYNPuY4UY+fDY3GkCCNDIDjdNBKFIGFxkN7 /wCEf2hfBHiDybfVzN4U1GQ7SmouLjSWkeRlRIdYiCgAIFaR7qKFQWwC2Ca88/ahu0urP4fzWtzH cafer4hu4JraZJrW6URae1vcwyREq6lJSUcHBVuCQc039laGEy+OLgxqbmOPw7DFPzmOGdr554hj s5ijJ4/hFWf2qLidYPBFos8y20sviKeW3EjCGWe2Syit5pIgdpaNZZVRiMgO4GATn49orZ8PaV/b uvaJogm+zf2xq2m6V9p8oTfZ/wC0LxLUz+VuXfs3ltm4ZxjNfq5JLHFG888qRxRI8s00zqiRxxru klllkIwAASxYjAySQK+bPHn7Rui6JNNpvg61g8Q30Zlik1Sd5Y9Dt545Nm2AR7XvF4b54nSMgqyS yBjXzR4g+L3xF8Ryl7rxPqFjDvujHZ6LKdFtY4rsgtav/Z/lyTxooCR/aZJGUZ+YlmLeaVo6bq2q 6Ncfa9I1PUNKuvLMRudNvLmxuPKc7mj8+1ZG2kgErnB4zXv3gj9o3xJon2ex8WQf8JPpieXH9t3L b69bxL5UIb7QP3V1sjSV9syrLJI+ZLkDgfZfhrxPoXi/S4tZ8P30d/p8kskBkCyxSwXMODNbXUMy q8ciBlba4GUZXXKOrNvUUUUUUVA9pay3FtdyW9vJdWizra3MkKPPaLdRiO5WCdhujEiqFfafmAGc 4r5M+K/x/H/E08LeBZFYYFpc+Lre5Y8nd9uh0ARjB5xGt/5hH+sMC/6q4r5Boor6I8OeE7b4TW2h /Ebx9EkuoTXMJ8PeCkaFNWEkrkT6vqUV2p8trODM8cSoSkzW6yyQSHYOB+L+lR6R8S/GFpHM06za qdVLsNpV9ct49blhxgcRtcGMH0XNea1+ivwH8SSeIfhxpSTtLJdeH5ZvDk8jwwQo0dgiS6csCwcM kdnLbxF2CszKxbJO9ul+JvjiLwB4TvNdEUM+oPLFYaNaXP2jybrU7rLxicwKfkijSW4cM8YdYzGJ Fdlrxj4U/HvUfE3iJPDni230u2fVnlXRtRslexjS9eR549Luku5XVldWW3tGUiQsqI/nSS7x5t8Y dOvfhv8AFa08XaEssCarPH4mtWdL1bRtT88pr+my3Rl3zrO3766jR1AjuvKCqm0n3b41x2Piv4PS 6/bJcyRxR+HvFGk/L5b7L2SOAyXMQzwtpdysy8YPOSFrwf8AZq02C88e3V9Pb+Z/ZHh++ubOctIP st/dXMGnrIFjYBi1vLcIAwYYJONwUjY/aM8S32veLdJ8CaWJ7mPSltWksLSO8ae+8RayoNpAYFbZ OyW7wrbFIy6tPMm47tq+z+J/E2l/An4e6HounxLqOqC2ew0aGUSQQXt+v+k6rrV7G0sjJAJpTM8M cpO6RIVZUJkTC+DvxrvvG+s3nh7xNDpdnqMlv9r0R9Oglt4rwQNJLqFrObu5lZpUjMbwLGnMccpd sgFvo71J7ZJP9a/LLxv4kfxd4t1/xHIZGTU9RmktBNDBbzR6bCBbaXbzRWxKb47ZIo3ILElSzM7E seUr6refwpH4J+Hnwp8YXb6fBrfhlfGFj4pgObbQ9a17Uri60D7bG8kamBYpruC7MilQXQh41zPF 4L4x8DeJPAmoJYeIbLyPPMzWF9A4n0/UYIJfLaazuV/4CxjkVZVVkMka7lzx1Fd98P8A4ha38PNY TUtMdrixmeNdW0WSVo7PVLZTllJwwinQZMNwqkoTgq8bSRv+g3gHxtpnxA8O2+v6dDNbZmks9QsZ /nfT9Tt445Li1WcBUlXbIkiSqBlGXKo+6Ne0ooooooor5i+JP7Q+m6Utxo3gZoNX1JoZ4ZdfyTpu l3CzeSPsUMiFb1wodlkDeRkxsDOpeMfIOu+JvEHii6a98Qaxf6tcb55IjeXDPDbG4fzJksrbiKCM kDEcKIgwAAAAKwqK9M8KfF3x74QaOPT9cmvtPiS3iGk6y0mqacsFpC8NtbWyzt5ttGob7tpLEG2o G3BVFfYvw6+Nvhvx28em3KnQPEXlhv7PvLiBrPUJHuDEI9GvWKmaQDy3aB4kk+YiMSrG8lZn7Ruj /wBo/Dt9QT7Or+H9Y0/UWZ4g80ltdO2jyW9vIASu6S5ilcFgrCPpkLXwDRRX6I+M4L/xP8CruW+3 f2lc+CtI16/3nyH+1ada2+v3oYTZIO6F8p948jOTmvjT4SaodI+JPg27VC5l1mDTCAUB2a2jaKzZ cEfKLgk8Z4OCDgj768WfEfwd4KimOua3bx3sa7l0e1dbzWJpGga4gjWwhO5BIEKpNMY4gxAaRQwN fNfiL9qDVJpTF4U8PWVnbq0y/a9deW9up4yF+zyJZ2Twpbuvz7gZp1OR0wc+Lar8V/iPrMiTXnjH W4mjiMIXS7r+w4ChZnzLb6KLeN2+Yje6lsYXOAAPPSSxJJJJOSTyST1JNJRWtpWu63obzS6JrGq6 PLOgink0rULrT5JolbzBHK9o6FlDAMATjNeraF+0B8SdFCJPqVnr1vHaJaxQa5YRylPLKhblrywN vcyzbVKF5533BmZgzEMPX7v4qfC/4t6NB4Z8bJqnhK4e9trq2uBciaytdQWd7W3e31aOMx4MMjiZ r20SFFd8MGRJRZ+E3wi1Xwb47bXJ7qx1vw2/h67l0PxDpd1Cba7lvbmGO0WW1ZmbMlqZJQYzLEAV xMx4H1JRRRRRRUU0EVzDNb3EaTQTxSQTQuTsmilQxyRORggMCQcV8P6D8GtE8M28OvfGLXbLQLXL S23hq3vo31C/Npcp50dxNY+a8iMmN8Onh5Akit50LqVrsPFH7T8SEQeDNC87btLaj4j3pEWWV1ki h0ywlDshQRukr3SMCSGiGMnwTVvi78StZMBu/F+r2/2bzDENIlj0EZlKk+d/YqwebjaCvm7tvO3G 5s+cszSMzuzMzEszMxLMxOSWJ6k02itPTNY1fRJ3utH1TUdJuJIjBJc6ZfXVhO8LOJDC01qyMV3K rFScZAPavUNB+PHxJ0P7PE2sxa3a20csa2uvWsd75vmMziS41GLyr2RlLHaXuiMYUgqoA998KftL +HNQEFt4s0658P3RTbNqFmsmp6OzR2u+SZ4oV+1xeZKpSKFIp9uV3ykbnXp/jLrWkaz8HvEt9pOq WGpWc76LFFcWV1FcxSTJ4htJJIVkgLAOoyWQ4IAORmvlb4DZ/wCFr+FMHB/4nuT7f8I3eZH4jivr 747jPwn8WH+6uht+fiWyTH61+cdFFfp78LtDbw58PvCmlSLcxzppMV5dw3kflXNveaq7ateWksJV WUxTTPFtK7gFAOW5PJ/ED43+F/A5bT7cjxHro3b9N068gW2sniufs80GraiolEEq7ZCIFjeQEAOq K6vXyd4k+OfxG8RjyxrP9gWpEZ+y+HFk0z95GzN5n27fJd5bdhkFwEOB8vr5VfX99qd1NfaleXWo Xtw++4vL64lu7qdwAoaa5nZnc4AGWY8VFDNLbyxXFvNJBPBIksM0LtFNFLG2+OWKVCCrKQCGByD0 r2Lwh8dvHnhiWNLzUH8T6YHBnsdckkuLko0yPK1trDZuEk2K0cfmNLEm4nyWIGPs3wD8TfDPxBs1 bS7r7Pq0VsJ9R0K5JW/sf3phd1OFWeHdtIlhJADx+YI5G2D0Oiiiiiiobq0tr6F7W9tre7tpTGZb a6hjuIJTFKs8JkilDBirqrrleGAIwRXhPxX+N1r4Enl8PaHZx6l4oWKymla6AbR9NguN0jR3a28y zvceWqMsICLslSQyHb5bfCWp6nf6zf3WqapdTX2oX0zT3V1O26WWVsZJOMAAfKqrgKAAAAAKoUV6 54H8B2D6dL488fPPpngXTXUwQKGj1DxhqAJMei6Om6NzG+1llnRh0ZUZds01vt/G/UI/FB8A+ObK OK20zxB4UawhsxIWlstR0LVJhq1oQUTMcT3KxRShVEm0sFUYFeEV9e/sueIOPFHhaa4Xra+INPtB Cdx3AadrNwbhVxgYsVCM2c8qD85H1dqeoW2k6dqGq3rullpljd6jdyIjyOlpY27XV06xJksRGpOA MnGAK+QfDv7TGqy+JdviPTdMt/DF/erGDbR3TXmg2skgjS4edN5uliTLzqIA0hyYwnEZ0P2lvCcU 9tofj3TUiljdU0nVZ7ctKs8EyG50bUB5KFDH/rYnmeXJ3QIoYYx698Pdai+KHws+z311L9su9J1H wnr8yFmuUvfsZspLkyzIqtLNbyRXZIyoZ9hJKkV8O/DbRW8QePPCmli3t7uOTWrO5vLW5EbW0+na ax1PU4pUm+RwbaGUbCPn+7g5r6z/AGlPFEmk+EtP8O27zR3Pie9kM7oieV/ZOlCOa7geXcGR5Jpb baFQhoxKrEcBk+Elrpnwy+E9z4z1+OSI6qq67emG1jmvTp8ki2Ph+whKNiQzeYssO9kVWuTvKAMw 4vwj+0fqmoeMVtvEVnp1n4Y1i9js7UROsUvh4TzCKzubvUblkSaJcj7Y7iPvLGEC+S/2DXwL+0dr s+p/EF9JZZ47bw3plhZxxvO0kEtzqFuusXF7FblVERdJ4YW+8WEStuwVVfAa+jPhvq+g+EPhdr+t 67os2vab4q8aWfgvWrKO4+ytDpcGhPqa3luxB3yp50xSMNES20iZCoI4fx38M7vw3GPEOgSyeIvA V/HHd6X4jtgJltre4lEMdprSxAeTNHIywl2REdiAAkpaCPyuit3w94j1nwrqkGtaDfy6fqECsqyx hHWWKT/WQXEMgKSI2BlHBHAYYIUj74+FPxdsPiNDLYXFodN8SadYxXN/aqQ9leReYLee80xyzSBA 5j8yKUZTzFVXl+Zq9jooooooorxj4nfGbQ/AHn6Tax/2v4qNoJYLBCDY6fJMFNs+tzhwybkYzJDE C7qFDeSkqSn4m8YfETxb45uGk1/VZZbQSmW20i1za6PabZJHhENjGdrPGsrxrPOZJimFeRgBXD0V 1fhzxx4u8JMp8O+INR02JJprj7HHN52mSXFxALWW4n0m6D20khjCrvkhYjapGCqkfWvgH9o7StZk i0zxpbW/h+/k8uOLV7ZpW0O6lluWVUuIpd72QVDEPMklkjbDu8kKhRXuPjbQB4m8JeJNAMME8+o6 VeQWcd00iQJqawmTS55Gj5HlXKxSZwcbehAxX5XUUV+h37P080/wv0WOWDyo7W81m3t32uv2qBtT lu2nBbg4kkeLK8ZTHUGvz4uIJrWee1uY3huLaaSCeGQbXimhcxyxuvYqwIIr9Rb7x34S0zRtP1/V NastK07VdOXVdNW+njS8u7OS3S5AtbOIvJO6pKm5IVdskAZyK+e/FP7T9pCZ7bwfoL3jBAsOra5I ba2EyXREjLpNoTJLC8I/ds9zC4ZvmjGwq/huvfGr4la/5qS+JbrTLZ7r7XFa6Cseji3IV0S3S+sg t28Sq7DZNcOGwrNuZVI81vb+91O6mvtSvbvUL24YPcXl7cS3V3O4XaHluJ2Z2OABlmJqnRVyyv73 TLqG+029u9Pvbdi9veWVxLa3cDldpeK4gZXU4JGVYGvTfD/xs+JPh5o0j8Qz6vbJO9w9nr6jVxcM 8Qi8uS/n/wBMVFwrLHHcoobJAG593umhftE+GfEthd6B8QNHl0m31KwlsL2/017u80u5hurOWPUf PggxeWyv8scQgM7Zc7nQLvPM6R8F5LfxV4S8WfD/AF7T/F/hO08U6BdXMqXlmmp6XBa6hHfXRvNp SKXyYlRpAmybcwUW/BavtGiiiiiiis7V9X03QNNvdZ1i8isNM0+H7Rd3cxbZFFuEaAKgLMzuVjjS MF3chEVmIB+LPHn7Rmu6z5+n+DY5PDulyI0bajMkL+ILmOSB4ZlDqZIrUHeCrQFplZFdJ0yVrxfQ PC3izx3qN0NF07UNdvnla51G8dwUWe6LzmbUtUvWWJHmKyMpmlDSMDjcc19J+Ff2ZtNngF14l8VG 9bN3bT2nhYwLbWt9Z3z2s0R1a9WUylPLaOaI2kTJKGTd8mW930v4TfDXR0mSz8G6JIs0iyN/alu+ uOpUFVWKXXGuXReeVjYAnkgkAjv44ooI4oIY44obeMRQwxxrHHDGowqRRphVA7ADin0e3b0rI1bQ NA10xHXNE0jWWgBSA6rptnqBhU5JEP2tH2g99pHU15tr3wJ+Guu/aZF0RtEvLmRHN3oV3NY+SUwC ltpz+ZYxqwGGC23qQQxzXzF8RPgL4h8HwzavoskviPw/BDPd3c0cKQ6lpMMUvJu7NZGM0aREM9xC MALI0kcKKGOH8ZIodK13QfCMCCJvBfg7QNDvvJhjtrO51aWA6vf6jawxnn7R9pSSSRlDvJuLZPzn 6N/Zp0T7B4Jv9ZltEhuNe1mdoboS73u9L0yNbO1DRq5CiO6N6FDIrnJJyhSsv9qHRjceHvDWvLI/ /Eq1e7017dYNytFrVqJ/tUtwGGzy3skQDYQ3mj5l2gN8T0V9Ifs6eF/P1++8d6lKLHRfCVpdhL2d zbWkuo3lk8VyZbiaMxGG1tGlkucTI0bPbsQUZqyvjF8YrnxxPJoOgyzWvhG2lG4kSQz+IZ4ZN8d3 dxthktkYBre3YA5AllHmBEh8EoooorrfCHjTxB4I1OPVNAv5Lc+ZC17Yuztp2qRQlgLbUbVSFkXa 8gVuHTcWjZHww/RzwL4y03x54cs/EWnxvbieSS2vLKSSOWXTtRttoubSSSPhgAySRsQpaN42ZELF R19FFFFFeT/GrxfN4O8BajdWbTR6nq8qaBptxDvU2k9/C73N150UkbxPHbxTtDKhYrN5ZKlc4/N+ ivo3wT+zn4j8RWo1HxHdv4Wt5HhNrYy2QvNWuoWAd3ltvNjFtkHYiyFpNwO6JQFL9XoNnoHg74de JPid4G8Pz/2hZahNY+Gtd8VXa6rqM+kzX8Oi3mqW9hYw28FsQZJ41XG8hZPMZoz5b/MGua/rPiW/ k1TXdSutVvpcr591KX8uNpWnFvaxfciiDO5SKJVRdx2qBxXoPxD87xBoXgfx6Fil/tLRE8M+ILpb qbUb9/FHhmRrR7zX7soAs99Z/Z7iFJXMrIrEhlUSP5LX2N+yvdXL2njayeeZrK2n8P3UNsXYwQ3N 5HeQ3U0cY4DypBCrsOSI1B+6Kj/apmkWHwNCs0oill8STSwBmWF5IFsEt5WjHBZRJIqk5KgnGNxz 8i29xcWdxBeWc81pd2k0VzbXNtLJBcW1xBIJYLi3niIZHRgGR1IIIBBzX3/8TfAtn8ZvDWg6x4W1 qzM9obi60a6maZdJvrHUjGl9b3RSN54ZUaBSuU3IyPFJGGYtFuaP4E1e0+EcvgHU7rTtR1htB1/S o7oz3dxpa3F5NcvozLNcRLKEtxJbgHycxlPkUqq5434BfDzxL4Ih8TXPiewg0+fVZNJhs7cXVle3 IisFuHuJnlsWkjVHM6KqiUsShLKMITTsPgZqlz8Sr/x14g1+A2kXixvEOkWVgJ7u8uoYtQkvNPtd Qub1EW3WELbIY4lmDIGjVo9qNXhn7Qmp2mpfEW6Fpqi6kunaZY6ZNGkcSxaXd20kslzpcc0P+tKO 5kkZjuSR3hOPKwOG+Gd1dWfxC8FS2krwyv4m0e1Zozhmtr6+SyvYieflkhkkR/8AZJr9G/Gd9d6Z 4P8AFWpWMrW97p/hvXL6znTBeC6tNMlntpkVwR8rKrDI7V+VdbXh7Qr/AMTa3pmgaVGZL7VbyK0h yk7xwiQ5lurn7MkjiGFA00zhDsjVnIwprp/ifrdprfjPVW0wgaHpAt/Dvh+CK8+22Vvo+hQDTrb+ zZc7RBMySXKKuRmUnLMSx9W+COt+JfFl5feAtVls/EfhFNBurq70jxGbi48iCzWGw0y10m+CySW/ lzta7F5SFFd4VWUKTqaP8GfCvjvTvED6WdU8E+LND1SbSNS8N3eo2eu6Xp13bAGN4jhb17W5GfKu JJiN6y7BKkY3fPXivwlrvgvV59F160NtcxEvDMhZ7PULYttivbC4IHmRPjg4DKQVdUdWUczX0J+z j4ku9L8dHw+iebZeKbK4iuIx5SGG70azn1WzvdzRs7bY1uITGrop83e24xqK+9KKKKKKK+LfjZ8a jqxvPBvhC6xpA322ua1bSDOrH7k2mafKnS06rNKp/fnKKfIyZ/lmiiiilBKkEEgg5BHBBHQg19n/ AAh+JL/EHR9T+Gvi+5mbUbzQdSsLLWVuIY77VtMntGs7u2la4zvvoYnaRJQj+bGrvKN8byS/JHiH Qr/w1rep6Bqkfl32lXctpPhZUjlCHMVzb+eqM0UyFZYXZBuRlbHIrGrT0bS7jW9W0vRrRolu9W1G x0y2e4LrBHPf3KWsTztGrMEDOCxCkgZOD0r9TdY0a31bQNU8P5Fla6no99o262giAtLe9smsd1vb jan7tXyqDaOMcV+WFhe3uh6pZajbZt9S0fULe9t/OhVzBe6fcieHzYJwQdsiDcjjB6EV9D/FP4f6 r4w+JWm3fhC3l1Gy8c6Hpmv2+pvbzW2kW8EcKWN1dS3bp8saRC2uJsr5m6dFCF5I0b0zwt+zT4V0 9YpvFN/e+IrseYZLO3d9K0gK8IRY2Fs32p2jfcyyrcRhvl3RABg3r+n/AA48A6XFbQ2ng7w4otAB BNcaTZXt8pV96vJqF6kk7uCeHeQt2zgCu1JySx+Zj/EeWbjgljRQR2IBHHoc/TrXO6h4R8JavdS3 2q+F/Dup3swAmvNQ0TTLy6k2rsXzLm4idztUALls45BryHX/ANnDwBqcbHRjqnhu5WB0hNpeS6lZ GcnKXF1a6qZJX25AKRXEQIHXPNfNfjj4H+NPBkdzfpAmvaHB50ranpSyNLb2kZZln1HTn/eQ4jXz JWQyRxjIaXvXPeCfif4u8BS40a+W404s7zaJqQlutJld0ZPNECOjxOGYOWt5ELFVD71BU/cPw3+L Xh74iWzxRBNF16GSQT6BdXkdxcSW4JeK70+5KRfaI9g/ebY1eNgwZApjeT1SiiiihmVEZ5GVEjUs 7uwCIoGWZmY4AA5J9iScV8o/EX9owWF1eaL4Ehs7x4RJbS+J7km4sxMYXilbR7NcLKYn8t4rmZmh cowEMsZV2+Vnk8SeNNbQM+q+JNf1BykYdrjUL6cIpk2oDuIjjQE4GERAT8qjj6B8I/s2X17cf8Vj r1rpjRwWV5PoejSQ32spbXpniQ3tzL+5tv3kLLFIiXCSlJVBUpk++6F8EPhroX2d08OxardQRPE9 1rssuqm483IMlxp8x+xlxnAZLZMYBXB5r0rT9L0zR7UWWk6dYaXYiVphZ6fZ29jaCWQASSrb2qqm 8gDJAycVfoqjqOmabrFp9g1fTrDVLLzEl+x6haW99a+bGDsk+z3KuhZQSAxGRk1wWrfB74aaw0b3 XhHTLZ44mijbSfP0RVDsWEkkOjyQRyOCfleVGwODkDbXzr46/Ztv9JtrvVPBmoXGuW9uglOiXsUf 9smGONfO+x3VsFiupN29xEIYm24RBJJtD8F4htZvDvwa8GaTdW9wtz4v8Uav4yBuImtHsbXTLBND tLcQyAtMl1FLHdxT5QbWwFcFZK7X9mDSJLjxT4g1opbvbaXoaWJaQK08V7q96sttLbhgcfurW4V3 BBAYL0Y19J/GLS7jV/hl4vs4JI4pItNTU2MxkCtDod5HrVzF+6DHc8duyxAjbvK7iq/MPzRor0H4 YeE28aeNdE0eSA3GnC5S/wBaDfaFi/sexcTXkU01qVePzhttkkVgQ8iYYEivpP41/GttIN14O8G3 gOrFZLbXdbt2BOk5Bjm0zT5h/wAvYGRLOpPkZ2oRcAmD4roooorR0nVtS0LULXVtIvbjTtRspDLb XlrIY5omZDFIuRwVdCySI2VdSVYFSQf0N+FHxSsPiLpbR3H2ey8T6fEG1XS48qksJfy01PTUlZne 3JKrINxMTsEf5WieT1qiiiiisvXNVi0LRdX1q4jeWDSdLvtTnii2iWWKwtXu3ii8zClmCkLlgMnq K/KjUb+71W/vtTv5ftF9qN3c395Psjj826u5jcXEuyIKg3OxO1QAM4AAxVKvY/hz8GPEfxAhXVPO h0Tw7500I1a7heeW7khRhJ/Zmnq0ZmVZAsbyPJHGDvCs7xvGPXfB/wANfB0HifxXoejaO3jLVfCG gwiXW/Emo2EnhgeNLiBxa6UvhzT1EjW7ESi4M80xhkhaIqHCSP8AOHjHx54m8d30d94iv/tAt/PW xsoY0ttP0+KeYzPFa20fU8qhmkLyuqIryPsXHTxyR+I/hHNbtIX1L4c+IReQLK0UKR+FvFrpbXEN mkXzzyDUkSSZpUGxXULIQdg8nr279nvUbmx+J2k20DRrFrFjq+m3odEctbR6e+rosTN9xvOtYTuH OAR0Jr6m+PrTj4V+IfJSKSNptFW6Z3Mbwwf25bsrwrxvcyCJCv8AdLHtX5119z/D/TI/iX8B4fCZ 1yaC5SV9Jvb+W2n1CTTzpniBNZsrMQzSQ+Yi2gt0jCy7UUqo+5tHTfBj4d+KPh3aa9Ya7qel3tlq NxZXen22lXF7PHa3KRyQajPKt3bwbWlUWwBQtkRgHGBnz74f/BjX/C3xZuNamgFt4W0h9audDvEu bO8OoRX8D2Fhp0yCSOeKSOC5ZpZGt9heFkGVdXrpfij8G9Y+I/jLTtXj1XTdJ0W10SDSrmR/tV5q fnQXN3e+Zb2CpHEVYzRxnddAgbm5wEPD/tJT2ujaD4E8G6bdxx2Vik0x0gG3nuEtdKsotL0W7uZn JuIwqPcxx8bJj5hJLRDHyNX6veGp9TuvDmgXGtRyxaxcaJpU+qxTQC1mi1Oawjkv45bUKvlsJiwM YUbTkYGMV+afxELHx9443kll8XeI05JbAj1iZFUE9gBgfSuNr1P4hMukaR4E8EbQLvw7oUmr61us 5bC8t9c8XyJrM2m30Ug+eS0tvssXmZJOSp2ldiT/AAj8SeKbDxPpPhrRZmu9K8R6lFY6vol1ZSav pU1leKLfU7+fSwy/6m2VppZEkTKRYkYwhgfatS+E3g3xF4+1/wAJy6Jf+CtTXRLjxFod7oWr2upa BqtlPqD2aX93pN5Asto8c7ohsYJEj2o6oyKI5ZfCviL8KvEXw4nge/MOo6PfSyxWOtWKTC3aRZH8 q0vo5VBt7lok83ytzoQSI5JPLk2+YV1vgTxIfCHi7w/4i/eGLTtQje9WGKOeeTTbgG01OK3ildFM jW7yrHudQGIOR1H6mYyRgjBxyOQQfSkooooorwT4x/GKDwTayaBoE0Vx4uuYlLttjmg8PW0ybku7 tGyrXTqQ1vbsCNpEsoCeXHN8DzTS3Ess88sk888jzTTTO0k0s0jF5ZZZXJLMxJLMTknk1FRRRRX0 d8Efi7c+G9QtPCniO/jPhe+lMdpe6hPIB4fumTEASdtyraSuAkiPtjiZvO3Iol38r8cPB0vhPx1q E8Ucn9k+I5Jdc06ZwzKJbqXfqlj5ixRRhobhmKxIWKQvDvcsxJ8bor9NvhPolx4f+HPhTTLpn+0j TTeyxyRPBLbvq9zJrJtZYXO4NF9o8px3ZScDOK+Dfizpc2kfEjxlazyJM82uXWqK8ZkK+VrhGtQR sZACXSO4VJMDG4HBIwT6Z4n0m68e/C34T6vpFrbXviCwuZ/AcunaVbxz3syW0En9n/b7hXMkXk29 j9paOYbFFy0o8uM/N2ng79mW2FvaX/jbVbk3LxxTTaHpHkwx20nmbza3WqnzTMDGAkogjjIYsElY AOfctL+FHw30eGS3tfBuhypI4kZtVtBrk28LsxHca0bh0XsURguecZrvILa3tIIbW1ghtra3jEdv bW8SQwQxqdwjhhjACL7KKmorJ1XQNC15Yl1vRdJ1hYMeSuq6dZ34g6j919rRtmMnGPU+teXa98Av htrZlePSrnQbme6+1SXOhXslsMMG320VjeCe0iiLMDsht027QFKruU/PPjP9nHxToUb3vhq5TxVY pE00tukS2GsQqvmyP5Vm7slyqokaqYZfNkkbalvgZPjmjeIfFfgbVJ5NIv8AUtA1K3me2vrbDRfv 7Zmie11PTbpTG5jYsPLniO1ucAivsn4Z/HzTPF1xa6F4mgg0TxFdzyxWs9sGTQdQdnBtLaF7iSSW G4cEosUjMjsg2yeZIsVfQ9FFFFFU9S1Cz0jT7zVdSnS0sNOtZ7y8uG3MsMEEfmyvtjDM2BnCqpYn gAscH87fip8VdT+IuoiOMTaf4ZsJi2laQZMmWRQyDVdTVCUa5ZWKqoykKExoSTLJL0fwg+DNz44k j17X1nsvCcDuIwhMN3r08RKmCzdh8lujgie47kGKP598kPonx41fVfAmjaJ4F8KWFr4e8I6tps6y 3enyBbq+a1lEd9pTPuMqqUeCW6nf57nzCrSEecr0/wBmbxpHDLqfga9m2tdu2saFvKhXnSIJqtkH dydxjSOeKNI+iTszZIB+w6KKKKKw/E/iLTfCWgal4h1czLp+mQLLMsEZmnleaVba2t4EyPnlldIl LEICwLMqhmH5fXMup+LPEU84hW41jxJrMkq29uBGk2paxfFhBAJWwqtLJtTc+Bxk19OfGrWf+ED8 JeB/htoN89te2FvYarqN3pon0qUrpbbbO92wfLuu75Zr07ZS6Swh2yWVz3/gTxfo/wAbvBOpeE/F Mka64LVIdWt7WQ2lxdQQTRy2PiCwUDaCk2wyIAyLKoDoIpUQ/F3ivwrrPgzW7vQdct/Iurc7opUy 1rfWjswg1CxlIG+KQA4JAKkMjhJEZV6D4b/DjVviRq1xYWFxBYWenQw3Op6lcw3EsVvFPcCGOCFI Bh7hx5kkUUkkassch3rjn2D4zavpfgLQdP8AhH4NVLa2e3j1HxVcBrae+vGkZWtYNQuYzvW4n8tb i5BjjPki3SPFuxjr5aooorc0jw14h1/zToehaxrAgeNJ30zTbu+jt2mBMS3ElsjCPdtbbvIzg+hr 1LTv2evidfXYt7rSrDRoisha+1HWdOmtEKLlUK6O93MSx4BWIj1IHNddpv7LviqW5VdX8ReHrGz2 kvPpw1HVLlTj5VW0uYrNT7nzxj0NexfDj4L6l8O9dOqWnjmW90+4hkg1PR/7D+yQ6lGI2+xtK7Xk wR4XbzEkWMsBvjB2yPn3qiiiiiuL8d+BdJ+IWkW2ia1c6la2trqcGqI+ly20M7T29rNaIjtdRTIU 2zsT8oOccgAg+T/8Mw+AcnGr+L8Y4zf6L971/wCPDt3rrfCnwO8A+Er221K2s73VtTsrlbuzvtZu xdPZzKMRtDa2qQWxaNvnjd4WdGw6sGVSMf49ePtR8HeHYNM0/T1mfxbaa1pkmpyzTIulIlvFDJ5M cAG6aSOeQwsZV2FN22Tla2vhvqGh+PPhPZaRBJeLbJ4cXwVraIq293a3UOipp9/9mkdZIyWjkWaG Ta4wyb1DBkX87r6zudOvLzTr2JoL2xup7O7hYqWhurWUwXETFCQSrqwJBxX0t4H8HXUPwsvF8T6b eS6T468UaBY6YLgxQjwol2radp3j+1hnYs3nXM8Fu8SiB5bcKfMaCQZ8X8d+ANf+H2qrputRI8Nw jS6bqdrvew1KFMCUwyOFIkjJCyxOAy5B5jeN3+jP2V4bhbbxxctBKtpPP4dghuDG4hluLSO+kuII piNpaNJozIoOQHQkfMM+5fE7wHD8QPCtzookgt9ThlivtGvrkTeRa6hCMYnFudxjmjaSFztcKG8w Ru6KK/NrVtJ1LQtQutJ1eyuNO1GykEVzZ3UZjmiZkEsbYPBV0KvG65V1IZSVIJ6bwx8RfGvgy3uL Pw3r0+n2l1Is0ts1vY39uJQpXzYoNRimWNmH32jVS2F3Z2rjsJvj/wDFKWK3jTXra3eFHSSeHRdG aW7LNuElwJ4HQED5R5SIMdQTzTYfj58VI5opZPEkVwkckbvbzaJoKwzqrbjFKbe2jkCsODsdWx0Y HBqvq3xy+J2qpdQN4kawtrtQpg0uw0+weFBg4tb+KI3cZyPvC43dRnHFeRV9f/s8fDG7triP4ga7 bNbK1rIvha2mMsc7peQtDca3LEpUCN4WaO2Em4SK7S7QBBI/0t4xsLvVvCXinS7GHzr3UvDmt6fZ xBkjEt1d6ZLb28XmSkKu52UFmIAzzX5aWlnd6hcw2VhaXN7eXLiK3tLOCS5uZ5W6RxQQgszHH3VB r7E+HHw2TwRq3h/TtQQXPjnxPp+tXmpXVnPbvL4C8MQ6VJZmfTJlkIF/Nez2kP2sRSJtE0UXyK8k 3yt4s8J634K1u50HXrYW93bgSRSxkyWl/aSEiC/sJyB5kUmCASAysGR1SRHRfr/9mXw+bDwnq3iG VJ45vEGqLBBveJrafTNFRoIbiCNBvVjczXcchdudiYVQMvxPh74pzXfxx1CXwpYyaloHjS/0bSL2 E200V3PDpdmLJPEcZCyyRLar51wylFVrbd5yRyfvIvqvxH4U8O+L7L+z/EelWuqWwYPH5wkint23 K5a0vICk0JO0KxjkXI+VsqSp8jvv2cPhxdXi3VuNd0yACL/iXWOqLJZt5YAcs+oxXFz+86vi4HX5 QtdPoXwb8DeGdd0TxFoNnf6dqGixXqArqNzcQ6mb2wbTpZtRivjL8wR3ZRbGFMtypXCj1Siiiiis 7V9ObVtMvNMTUdS0g3sLW51HSJbeHUreNyPNaznuY5ljdlzHvEe5N26NlcKw8Db9mLwFtk26v4vD FCIyb3RmVHI+VnRbAbgDjI3Ln1HWuPn/AGVmCStb+OAz7JGgjm8OMqGTYWhjmuI71iATgM6xkjkh D0PCap+zd8RbC2M9odA1uTzljFlpupSw3QjZSTOTrENrDtXADATFssMKeSPH9f8AC3iPwvcfZvEG iajpMjTXFvE93ayJbXUlo4S4NheAGG4RSy/vIJGUhlIJBBPP0UVYtrm4s7m3vLO4mtrq1mjuba4t 5Gint7iBxJDNDJGQVZWAZWHQgEdK+5dR8NaF8fvAOj+JIHtNN8X29i1r9uiCKttqtoCL7RdTghln kFnJMTPaiRmnjjkjmA/eSRyfEGo6feaTqF/pd/F5F9pl7daffQCSKUQ3dnOba5hEsDMj7XUjcjEH GQSOa+sPgv4C0vwfox+LPja5fTDbW1zNpEF0s1smn6fPE1kdUuI+JJprsO0VpAqEFHVkEsksXlcT d/HTUdS+J+heJw0mneGNKupdLTTn+1Nu8P6jP5ep3moW1rKRJctHsnCKWRZIYQFk8vc/PfHbwjP4 W8fandBZG07xNLPr1lO4mbFzdzltWs5JXjRPMjuS7+WjPthkhLNuYgfRX7O3jaPXfCx8L3lzv1jw zmOBJpmknudClk3WcsZmYsVtmY221BtijEK8blFfQ9FFFFFef/FDxpH4F8G6jrOf+JjNjTdFXYWE mr3kTm3dxtIKwqkk7CTaGCMoO5gD8O/C34h+MPCOs2WleHyNTs9a1ayhn8OXLwx22o3dy4soxbXc /wDx6zOHVfPVgpKxmZZEjC19S/FT4HaX4xS41rw0lno3il7iW5umfzIdO10ztun+3JEGEU+7Mi3E ceZHZ1mDlxJF8OTwaz4W1loZlvNH13R7xSQGa3u7K7t2DxyRyIc5zhkdSQQQykqQa/QT4R/E+w+I Gix208xj8VaXaQrrVpKIYzd7AITrVmIAqtDM2DIiIvkyN5ZXYYnl9cooor4i+O3xctfEh/4Q7wvc vLotnceZrGqwTEW2s3cJxFZ2ixECS0hb5zKxKyyhWjGyJJJfMPh58LfEfxEuGbT41stEtbqO21LX boZtrZmTzngtIQQ1zOI8N5UZwu5PNeJZEY/U/jfTP+FMfDe6n+G1iljdy6jo8Ot63crDf6h9lEbW /wDaVy15lGZp/KiWNYjFGbiRoooyxI+c/g38QLnwt47judWv5n0zxRMNP8QXN7duUFxeT77TXLya 6mjj3wzsTLczlikMlwQCzV+iNFFFFFDMiK0jssaIrO7sQFRACzMzHgADqTjuScV+aHxX8aDx1401 HVoH3aVaAaToeEC50qykcx3BLRQyH7RK8tztmXenm+WSQgr3DR1n+FvwCvdZDR2XiPxxNCdPnWFh cxRazD5enRx3+nvuV49PjuNQtmkkURSyFSvmZV9P4EfF+2mtrDwH4luXh1CFzbeHNWuJ3ePUI5HJ g0a7lnJMc8ZPl2hzskTbCAkiRifxP4u/DC+8A63Pd2tuX8J6reTPot1CJ5IbEylpk0O8edncSwqG ETyOTNGvmAlhKkfn3hnw5qfi7XdO8O6OsLahqUrxw/aZlgt4o4YWurm5nlbJCRQo8jBFZyFwiu5C n641200v9nv4f39toWoS3ni/xVPHaw6nPFHG0j2itvv4tO80iKKzhlk8rDSkTyx+ZvjOF+KKKKK0 dN0nVdZuPsmkaZqGq3XlmU22m2dzfXHlIdrSeRaq7bQSAWxgcZr0ex+CHxQv4Le6i8KXEMM6hx9u 1DSNPnjXcVP2iyvbhJ4zxna8QbHIUgiu7h/Zg8bNNGtxrfhWO38xVmmgutXnlSPd87wwSWUQcgZI VpEyeMjrXoOh/s4ah4b1rTtd0f4hNDfaZcxXMEh8MOgYg4lt5ki1MbopUJilTcNyMykYNfUn19+2 KKKKKKzNb0q117R9U0S+Mi2mr6feadcNCYhOkN7A0EkkDzo6CRAxaMlGwwBwcV4L/wAMxeAR97V/ F/of+Jhoo+vP2A4/X+laelfs4/DnTp3mu01vXEaIxra6rqaxQRP5iuLhDo0VpIXAUph5GQqxyu7a R6D468QH4f8AgXVtb0rTbSQaJZ2Ntp+nAfZLCFbi8h0q1QRW4GIYPNVhDHsyqbAyZ3Dyr9njxhZa 9Z+KrG5EVv4iufEWoeLNRjRkWO/TW3RZbmyhkdpFWF0EUq7SqBoiXLSYHzB8XtBbw78RfE9p87QX d++s2sjW4tkaDWgNSMUKBmDJBJJJbhwfmMZOFPyjuPgZ4e1aZPHHiOPTbnUtItfBuu6PJpcUUh/4 Si8vbdZx4fheOGSQ7ljBk+yOsys0I5WQq3K+PPhbqfhm1TxPoi3GseA9Sg0/UdL1oqourSy1dBNY Qa1aqFaKQbkjM4jETMyD93JJ5K6P7P1hd3nxQ0W4tojJDpVnrOoX77o18i0fSpdNSXa5BbM9xDHt TJ+bdjAJH3zr+iWHiTRtS0HVIhLZarZzWk42QtJH5qkRXMHnq6rNC+2WGQodjqrjla/NLx34I1Xw Fr91omoLJPAkjNpuqi1ntrTVrQokqXFt5uQXVXVJ0R3Ecm5NzYDHO8NeL/Evg+7a+8Naxd6VPIAs 6wmOa0ugInij+2WFyrwTbBK5j82NtjEsm1sEegj4/fFMQGH/AISGAyF9wujoui/aAv8AzzCi38rH 1jz71X/4Xx8V/wDoav8Ayh+G/wD5Dq5eftBfFC5MZg1qz04RxBHWz0bS2E7j/lvKb+Kch/8AcKj0 AryPUNR1DVbua/1W+vNSv5/L+0Xt/dTXl3N5USwReZcXBZ22IqouScKABwBXr/wV+GUnjnXV1HVL a4HhXR5FlvZQFSHU76PElvoySyDDBsh7rYCVi+UtG0sbV+hdfl38RkkT4geNxKrI7+LPEM2CCMpP qss0TAHnDKysPY16Z4S+F2s6HpUXjfxBptrHqY1fR9N8F+D9ec2D65r+oatFY20uqW8rwyCGLc86 W2VaURtJJttk/fUfjp4G13w94t1TxFcLdXmg+I9RkubHVZZRcCO6uIhcS6VcsOYTEQ62qOPmhQbC xjlCb37NGgDUPGeoa7LbiSDw9pLiCczGNrbVNXY2lsRCjKZN1sl6pyrKOCQG2V2Hxz+Jcmg+OfCi +G52/t3wYupy6mtzbl9PkHiK1tJF02VWKmUNbx5lKY2708uQSofL+nbRYPE3h6wfXtDiSPVdN069 1DQNWtkvYrW4miju2sLuC9jAdoJMKfMiXDJkqp4Hk+qfs7fDTUFhFrZ6roRjaRpH0vVp5WuA4UKs w1sXigJg7fLVDydxPy4hH7OPw3FlHaeXrZnjuxctqZ1X/TZYQMGwkQRi28k9SUtxL6SDofeaKKKK KXHOPf0/oa+ftS/Zz8HavqN7quoa74uuL7Ury4v76cXegxefdXc5uLhxHDpyxpuZmICKFXoFAxXH 337LGnyTu2m+M7y1tSzeVBfaLFqFwibyUD3Vvc2yMQu1T+5XJBYYBCjhtV/Zl8bWn2uTTNU8PatD CGa1iM95p+o3qjlUFvNC0Ebt2D3W31cV5R4i+HHjnwnE1xrvhrUbS1jgjnlv4ki1HTreOW4+yx/a dS015oInMhChJJFfLJ8uHXPD0UUV9ofCzVNI+L3gK7+H3i8Ce/8AD0Notlcx/Y4L/wDsyJfs+naj p7YLCe0x9mnk8rDI0XmtIZnB+YvHfgvUfAXiO88P6hIlyI0S5sL6ONo49Q06fP2a7SN8lSdrJIgZ gsiuqu4UM3p/wT+Et14t1C08Ua1CIfCumXkc8MdxbxTDxHd2k242KQXKsj2auuy7kZCrfNCnzGR4 dX43fGCfWtVj8PeENXkj0PR7mGe51HTpPK/tTWrG5E8EtrewNmS2tXRGgdNqvKDKPMVYJAz45C38 W6B4E+KWmhhb6xp39h6nD5weGwv7Z5buOyjWWOKWRkm+3wyTbfLbykZQoYF9L9mjxmtjquoeCLyT FvrXmappBwfl1WztsX9viKIsfPtUEm+SZVQW5VAXmr7Soooooqpf39ppVhe6nqEwt7DTrS5v7y4K SyCC0tYTPPKYoAzttVSdqKT2AJOK/NyT4p+KYvHmpePdMu2sr3Ub7zZLBmWWxm0yKMW1no+oQwLC txHFbqkPmFFclRKGWbDj7M174dab8VvC2hal4psP7B8WyaFbSrf6ekyXGnXN3bC4Nhe2l6qNJFHK 2XtZjvibzEjmUs0jfCHivwlrfgvWLjRNetGt7iJi0NwgdrPULbOIr3T7hgBJE/rgMpBR1SRWQfV/ wO+Mjaz9m8FeK7mSXV1V00TWbmZpG1WMDf8A2dqEkmT9pUA+VKTiZfkbEwBm+oqKKKK+Kf2iPiS2 p6g3gTR7iVNP0mcN4gmguomt9T1EBJYNPKwZJSyfPmo783GQ0atbqzc38Gvg7P42uIvEHiCGa38I 2sp8tCXhl8QzwybHtrVxhltUcFLidSCSDFGd4keH71gggtoIrW1ihtra2hjt7e3t41igggiUJFDD EgCqqqAqqoAUAADoK5H4geCtP8feGrzQL1zBIWF3p16oBfT9ThQraXWwg71IZo5U6tGzBSrFXH5q 39lrXhLXJLO8judI13RL2Jztby7i0u4GFxbXME8ZIP8ABLFKjEMpVlJBBP6DfCv4qaZ8R9OZJEh0 /wAS6fAG1fSY3YRvFuEf9p6X5pZ2t2dlVlZi8LkJIWDRyS+r0UUVnavq+m6Fpt7rGsXkVhpunwm4 u7ycny4k3+Wg2oGZndyI40QMzuwRFLsFP59fFv4qXHxG1G2hsUvtP8NaaCbPTbmaEtdXu5w2rXcU A2rJ5TLEkZkkWIBijDzZM+p/s5/DeSSdfiHqscBto0vLXw3bOZjM90H+yXmstsIjCIBNbRK4csxd 9qGOJ3+gPiF8NdA+IWnG21CNbTVIYiNM1yCBGvbNl3NHG5baZrfc5L27OAedrI5Dj4A1TTPFnwu8 WJDK0uka9o863dhf2rF7e6gYtHFfWMsqhZ7adQ6MrpgjfDMgYSRj7AsP+Ea/aG8AJ/aS2un+JdLZ oppbMiW70DVnUBLuCCVhI1leKgcwuxVwrRiQzQCVNT4Q+Grr4Z+DPEcfilre0Nlrer6tfXcEdxPA NKsdNhVbyGSOPzJYzHE86BELYbYyrMrxr8H+Iddv/E+t6nr+qSGS+1W7lu5sPM8cIc4htbc3Duwh hjCxQoWO1FVQcAVi0Vq6No2qeIdStdI0ayn1DUryQR29tbpl2J+88jnCpGg+aSVyFRQWchQSPt3w D+z34a8OrDf+KGt/FGrlEb7NLAf7CsnaECSNLSbP2oq5cLLcKFYbSII2XdX0HDHFBHFDDFHDDDGs UUUSLHFEkYAWNIl4VQAAAMADgCn14f4v+P3gbwxJLZ6fPJ4p1GONmC6LJBJpaS+Uk0EdxrJbyiHD 4LWqzFCrK4Vl2nzT/hqoYP8AxQR3dj/wlPyj6r/Z2SfoR9K77wV+0L4T8T3MWna1A/hK/lExilv7 23m0aQRgFYm1dhB5cjAEgSwqmVCiRnZVPvtFFFFFFFZWtaFo/iPT5tK13TLPVLCYPvt7uJZAjPE8 Hn20nDRSqjkRzxMsiE5RweRT8MeFPD3g7Tn0vw5p66bYy3cl9JALi8u2kupIkhkmeW+kkkyUjQY3 YAHAGTnmLH4S+CbHxXqfjP8As1rzV7+/XUkW/lF1ZabqLOZri9061YcSyTN55eZpCjgeT5Q4pnxg 0zWtZ+HfiHT9Bt1vb+aG1drD7HFfXF7aQXsU91FZJKyqJ1QebGypJISoWJfNZHTO8Ffb/iP4FNp8 TvCfk30FzNp1zBq+mXGny6j5djH5XiG0triKJ7WV0nePzbZgBIkjRGJWEaUfh78N9S+GXiHVYNMu zrPg/wAQQQvunKR6vomqWLSG2+1KXjhlt5IXaOSa3jMrSmIGGOFJJD7VXA+N/hn4R8fxRnXbKVL6 BFgttZ06VbTVbaATidoBM6SRyITuUJPFIq73aNUZt1fNGrfsu+IoJIl0XxNot/E8RaV9Vtr7R5Uf eQFhjsxfCRcDJYsuDkBe9ZH/AAzF4+/6C3hA/wDb/rP9bCj/AIZi8ff9BXwj/wCDDWP/AJAqVP2Y fHO+Pzta8JJEWAkdLzV5XVCcMVRrJASB/CXH1Fez+DP2ePCfhq6F/rdw/i28haUQw39jBa6PGp2q ry6SWm82VQHH72Zo/myIw6hh9AVy/jK38QX2g3ml+GGht9U1ZH05dTuJ5oIdFtriF/tWq7rVlnMq IClr5IZhO8bOBGshGB8Pvhf4b+Hlo39mRPd6zc2kdvqWuXWftV2qsJpIreHLJbwNIA3lR8kLH5ry tGr15V8MLP4q678Rbzxv4ysp9GsrfStR0ForrTLSzEtt9sW9tNFsbeTbciGKSbz0vSsgkEZjaVyS R9Ba/wCG9B8UWL6dr+lWmqWjb9qXUYLwO8Ziae0nTEkMu1iBJCysM8Ec1LoeiaZ4c0mx0TSLdbPT dPhMFtAu4lVLmWR3ZuWkd2aSRzyzFmPfNDRPB3hTw3PdXWg+H9K0m5vTL9puLOzhjnaO4aNpbVJg NyQFoY3FsjLEpG5UBya6SiiiiiiiuJ8ceP8Aw78P9Mj1DXp5WkuZRDY6dZrFNqd86kec1tbyvGuy IMGlkdlVQQOXdEb5avv2ovFr3ksmmeHPDdpYN5f2e21H+1dSuoiIlExkvbW4s0fc4ZkAgXapC8kb mZZftQ+LkvIpdS8PeGrmxAk86109dV066kJjYRmG9ubi7VCH2k7oGyAQAC24fRngD4veFPH6pa2k 76VrgSMSaHqckKXUzi2FxcPpUqNtuokxINyhZAqF3hjVlz6lVe7tLS/tprO+t7e8tLmNobi1uoYr i3uInXDxTQShldSOCCCCMivkn4nfs8w21rd698P45yLeOGSfwoTPeStFFCVu59HvLh3mkk4V/sr7 mcl/LcHy4D8i0UV9N/szeKXsfEep+FLi4RbLXLJ7+xhlN07HWNNwzpZohMSGW0Mzzs6AsIIgHG0K 3sN38JNL1D4keJ/iD4vNkPDtudPutO0+doI7Oc2GiWy3mr607ERrbxSRy7opP9YwZ5f3YxL82/GX 4oP4+1oWelXFwvhPSXK6fC4aFdSvF3JNrU1uyhwWVilusvzJHk7Y3llWvVfhP8AlCab4p8dRbif9 Ls/Cc9vwg4NpNr/m9SeZDZbMY2CZv9bAPZ/i98Px4+8KS2tsi/25pTPqWhymO1Es9wkDJNpTXFwA UiuhgNiRFEiwu5ZY9p+A/DviHxD4A8RJqWnGbTdX02eeyvrC9hlQSrHKI77SdWspNjFSy7ZEbDoy hlKSojL+iXgD4haH8QtHXUdMkW3voVVNV0aaWN77TbgAZDKuDJA2f3FwqhXGQQkiyRx95RRRWdq2 r6boOmXmsaxdxWGm2EBnu7qckRxxhgiqFQFnZ2wkcaKWZiqIpZlU/nT8VfiPcfEbxAt6kMtjoumx SWmi2MsjPJ5Lyb57+7TcYxcTnb5giG1USOPL+X5j++/s6fDaWxhbx9rVtJBdXtvJbeHLa5ghBSwu FVptcTzA0iNOuYbdwUzEZGw6TI1fVVeN/GL4X2/j7RmvNOt4E8WaXETplzuWFr63VjJLo93M3ylH 3MYDIQEl/jRHlLfCvhzxDr3gHxJDqunh7HVtKuJ7a8sryFwsiq5gvtL1O0l2ttbBR1O10YBkKSKr L+mvh/XtO8T6Lpuv6TI0un6pbLcQeYIhLFklJLa5WFnVZYXVo5UDkB1ZQeMnZorwD49/EdvCWgr4 f0m4aLxB4jgmXz7eWAS6VpCsIrm6ZGzIklzloLdwo6SusiPEufkT4d+ANW+IWuxaZYxtDp9s0M2t 6qwIg02xZzk7iMNPKFZbeHq7Ak4jSR0/SrSNI0zQdMs9H0ezisNLsIvIs7ODeUiQv5jfNJudmZ2Z 3d2Lu5Z3YsSTNf2Vtqlje6Xex+fY6lZ3Vhew75YvOtL2Fra6h8yFlddyMVyrKRnjBwR+afxI8Aan 8PvENxp1zBO2k3M1zN4f1JyJY9R05JB5avOiRr9ohVkS6jCKVYhgDHJEz/R3wN+Mdvfwad4F8UTQ 21/bRW+n+G9TZY4IL+CGMQWej3eNqrcqqrHBJx5/CMfPwbj6oooopkksUKSTTSxxQwo8sssjrHHH Eg3ySSSPwqqMliSOh5AFfGPxr+Naawt14O8HXZ/skl7fXNctnwNXAGybTtMlXn7JnImmGPPxsQ+R kz+c/B74Z3Hj7XkuL62b/hFdImSTWp/NNv8Aa32GSDSbWSP52eQgecUK+XESxdHaIP8Ae3inwrov jHRbnQtetRcWc4DRSJtW6sblUKQ31hMysI5o8nacEEFlYPG7K3wB8UfhVqvw51BJQ0uo+G7+XZpm teWFKTlDK2m6kkeRHcKAxRuFmRS8YBWWOL6E+E3j3SPiV4an+HnjmZb/AFg2sttGL7Hma9pcMfmQ 3EV0SS9/ald7tgS4RLhWdxMybvwx+D1x8PfG3iXVRfG70aTSorHQJJFja6lg1G+N3dQ6gE2YuLUW kKsyR+XMsodSjbok+aPjl4qfxP8AEHVolV0svDjv4ctI3UxuX064kXUp5EEjqWe6abY67cxLFuQM DXjtFSwwy3EsUEEUk888iQwwwo0k0s0jBIoookBLMxICqBkngV9bfDX9nVZIbXWviCr4lS4aPwpH JJCyo6BLWfVdRs5VdXGWk+yw4IIjMkmfMgH1hp+mabpFqljpWn2Wl2SM7JaadZ29lao0j75GS3tQ qgsxJJAGck81drzbxr8VvBngQtbavqDXeqDb/wASXSRDd6mgZI5Fa6iZ0SAeXKki/aJUMicx78Yr xBv2qYhI4TwI7xKxWJn8TLE7KG+V5I109wCRyVDEDoGOMnc0D9p3w5f3LW/iHQb/AMPwPJEsN5bX a67borFvOkvljhtpUVPk2+TFMzZPyrgbvpeCeC7ggu7WaK5tbqGK5trm3kWW3uLa4iEsFxBNGSro 6srIykgg5HFS0UUUUUVFcW8F3BPaXcENza3ML29zbXCRzQXEE0flywzRSZV0dSVZWBBBIIINcl4Y +Hvgzwbc3t54a0K3067vkSG4uPtF5dzGFHMvkQyX8kphjZiDJHEVViqbgdiYpeJvhl4S8XeIdG8S 67YzXd5o0JthbGf/AIl2pWyStPZwanaOGDpBK7yKqFRJuKzebGAg626trm10a4s/D8dhZXdvpktp ocU0Ji0uzuIrUxaXFJBbL8tujeWCka8ICAO1fPPwO/4TWyg1X4deNPCV5D4fsbPUns7zU9KlTT2M t+sWoaG1y0bWt7FcG4kmiZZG+XfgyxMvl7I+E7eBPF1p42+HkdxJaKYbDWfBYukRrrS7uMwahPpm q6pOAzxusF2tpcyBWdG2zoNkVe/n8vasLxH4Z0LxbpTaN4i06LUrB5YbgRO80TRXMGfKuLe4t2SS N1BZC0bqSjMh+V2U/L/iL9l11Ms/hXxMhRnhW2sfEVsybEEIF002s6apDtvyUUWIG1trMSu5uRP7 MXj0Z/4m3hDg9r/Ws/h/xL6T/hmLx9/0FfCP/gw1j/5Apf8AhmLx6ef7X8Iep/0/Wsj6/wDEvr0z wt+zJoVjJFdeK9YuNdIWFv7NsIn0vTxJsdbmO4ukd7iZN23y3iaBvlO4EMVX6Xs7Oz062hstPs7a xs7ddsFnZ28VpbQIGLGOG3gCogJJO1Rim6hLdW9je3FjZ/2jewWtxNZ2Hnw2n267hgL29n9ql+SL zGCp5j5Vc5PAryHwd8G9J0nWbzxj4na017xbqOqSa8JIoLiDRtD1C7LXVzFpVpPK5m8ueVzFcXI3 AJEyRwyKxbmfFNh8TPFHxf0a2sYLuy8FeD9V0HVIr51fT9OuVezS71W4898m8nYNPYokQZEUhXEY klkb6Gu7S1v7Wazvra3vLS5ieG4tbqKO4t54XG1o5oZQUZSOCpBzmud8K+CPDPgqG/t/Dempp0Oo 3cdzcjzZrmZmjt1t44ftl20k7RrteRI5JSEd5CmA+Knm8HeFbnWT4iufD2j3OuMtoP7TubC3uLtJ bB99lcxPMDsmjwoWZQJNqou4qihejooooooorO1fWNM0DTbzWNYvYbDTLGIy3V3cbtkYyFUKiBnd 3YhI40DM7EKoLEA/I2v/ALUWqNdgeFfDmnQ2cbzgy+IGuby4u422/Z2FrpksC27KN+9fPmzkYYYO 7AP7T3jw7caN4PQAYOLDW/m9yW1A/pXtngT9oLw14rvk0rWLQ+FdRneX7HJd38FxpNwI41dIm1KR IPKnkO8LG8QU7QqyNI6x177QR9Onuc5PPHTpXz38RPgBoHiZGv8Awolj4Y1vKboI4ng0C9jSIQhZ rO1Ui2YbVbzbeIgndvjd33r8PavpGpaBqV7pGr2U1hqVhMYLq1nGJI5Bh1IZCVZGUh45EJV1KujF SCcyivR/hN4m/wCEU8feHdSkmENlPeLpWqGS8+w2v9n6p/ocs97M3yGK3Zkuij/KTEMsvDD7V8ff CXSvH/ifwxrGpSLFY6XbX1vrUUUtyl3qsCTxXGjacjKdkUId7wzSoRJhginLLJF4z8ePiilsh+HH hC4tbWwtbaOy1640pkiihjjTyB4Wtkt1EcUUUaqtykJ4/wCPY7Qs0bcL8Hfg5P44uE17X457Xwja ysFUM0Fx4huInKNa2cg+ZbZGGLm4TkkGKIiTfJB9pal4K8Pal4SuPBX2FLHw/PZraJa6eFt/suyc XUVxbkAgSpOFnDSKwZ8s4fLZ/NnxFoGu+BPEk+k6gWsdY0i5guLe7sbhtpxi5sNR0+7jKsAw2yIw 2uh+V1SRWVftr4O/GK28c20Gg65NDbeMLaFtqhRDFr0FtH5kl7aKAEWdUBee3XAwGljXyw6Re7UU UUqrngZ6gAAZ69h79e9fDvx4+LVt4nceEPDN08uh2NyX1bUYJgbTW7uBgYLe28sDzLa3cFhIWKTS bXRdsUcsnO/A74anxpry6zqkL/8ACN+H7iCecSW0c9tq+pxyJNb6M32gGNo8Ykuxtf8Ad7YyF85X X9A64jx54C0P4g6M2l6snk3MBebS9UhRDeaZcsoBeLP3o3wBPCTiQAEYdY3T86fEfh3xF8P/ABE2 maks+m6tp00N5Y31nLLGsyRy77LVtJvU2MULJmORcMjqVYJIjKv398JPiBF8QPCsF1MwTXNKEOm6 7C8tq0s15HbKV1VILYJ5cN38zpmFVV1liTcIi59PoorgPib4yTwL4O1XWlZP7QkQafoyNg+Zq12j JbNtYFWWJVe4dDgMsZXrivgLwL4XvviJ4zsdJmmuphqF3LqGu6m7zS3EVhHJ9o1S9mu3jmxLJny4 pJlKtPJGHOHzX6ZafYWmlWFlpVhCLew060trCzt98j+Ta2kIgt4/MlLO2FUDczFieSSetqivKPin 8KtL+Ium+ahjsPE1hAy6TqpU+VIu4y/2ZqmxSz2zsWKsuXhdjIgIMkUvwBqGl+JfBesrb39tqnh7 W7FzNbyAzWdyvlyvAt7p95CRvjLI4juIHZGwSrEV9C+Dv2mNUshFaeNdN/teAZzq+krb2mpgBXcG fTm2W07FvLQGN7cKoLEO3X2qx/aB+F13aw3E+uXelzS7y9jfaNq0l1b7JTGombTIbiAlgN6+XM4w Rkh8gPufj98LILeaaHxBPeyRRM6WltomtpcXBH/LCFry3iiDeheRF/2hXlviT9qG28tovCPhqd5G hjZb7xHJHFHDOJz50R0rTJHMqGIAo/2xCHY5Qqvz/MfiXxh4l8Y3SXniTV7rVJYQwt0lMcVrahkS OT7JY2ypBFvCIX8uNd5ALZNezfCn4Faj4nfT/EPiuGTT/C0ka3ltZmTytR16LcfJXahD29rJje0z FZHjwYRtkWZPue3t4LSCC0tIIba1toUt7a2t0jhgt4IY/LihhijwqIigKqqAAAAAAKlrhfiB8P8A RPiForaXqaiC8t98ukaxDGj3Wl3UigF1VivmRPgCeBmAcAEFJFjkj+CVPjP4M+NRkGw1bTzyuXl0 vXdJlk5APyefZ3GzAPyujr/yyni+T75stS8N/FTwbdHT768fRddsrnTbz7LcNYarp8ksIF1YXIQu I503DejeZE6kH99byAv+dPjPwnqXgnxFqHh/U45N1rMzWV28Ihj1PTmkZbPU7dVZxslVSSodtjBo 2O9GA5Sr2nadeatqFjpWnw/aL/Ury2sbODzIohNdXcywW8ZlnZUTLMAXdgozkkDmv0h+Fvw8tPh3 4dTT91vda1fMl1rmowx7RcXO0iO0gkYeYbeAErEGwWYvJtQyMg4T4mfHrSfCM95oXhuGLW/EtpLF DcyzjdoWmuC32m3nlgkWSa4j2qjQxlVQud0qvE8J8IsP2jPiFBraalfS6df6UZw8/h6OxtrO0+zM w8yGzv1R7qNwAfLklllwSC6yAbaPH3x/8QeMtMm0TTdOh8M6VewCHUxBePf6jfR72M1r9vMcIit5 F8tZIki3thlaRo5GjPgVFFfaX7OvxIbUbZvAes3Est9YQS3Ph+7urqDE2mQqkb6HCkm2RntxulhA aT9zvXEcduu76moooooooooorh/G3xE8LeALNbnXrxmuZGhFvo9ibe41q7SVynnwWUskeIl2OWlk dU+Xbu8xlVt3w3qGo6roWl6rqllFpt7qVpHfyadDJPL9hhvM3FpaXDXMcLmeKJkS4HlACTeFG0DP K+PPij4X+HYsY9ce7ubzUCZIdM0mK1udQWzUsjahPFczQqkO9fLjLSBpG3BA4jlaOl8Pfixofj+x 1u8htbrRF8PR202rS6rNZpYw292LiSOdb1X+4kds7zPIkYTjkjLV+f2rTz+LvF2p3Wm2khuvE/iS 8nsLEujSmfW9TaS2tDIxCl90qpu4Geciv0j18Hwn4A1oaETanw34P1BdHd8XT2v9j6K4sHc3CsJC nlJu8wEMRkjkg+M/s3+Ltf8AEOneKdP1zUbnVv7KvNLu7W+1G6vL7UMarFPHPbSXN1K+YUNqrxrt GGeTJYFQvi/7RmjNpvxGnv8AzJJU8QaTpupZaAxRW8trEdGktY5txEhC2qSk/KR5gXGAGb3b4S+P 9F0r4NjVdTuZCng4XljqkUMKNdbpr9pNIgtoVwG89Z4YY5HKqXDb2AVmE3hj9o3wXrd1HY6rb33h maefyobq9MFzpWGkSO3+0X8JDwsxYl2kiEUYXc0wHT6Cryrw38VtGv8AXbzwb4hH/CP+L9Nu20+W 3vVNtpusXJumt7abQLm5bey3CGCeGGZUcrKqxGcKZD6rRRRRRRRRRRWP4g1ux8N6Lqevam/l2OlW ct3OQ8SSSiNf3VrAZnRGlmfbFAhYbpGVM5avzF8XeK9W8aa9e6/rNw01xcuVt4NxMGn2SuzW2n2a YAWKIMccAsxaR9zu7HmaKnt7iezuILu0nmtrq2miuLa5tpZILi3nhkEsM8E0RDI6sAyspBBAIIIr 2i//AGgviTfaKNHN/YWcrIYrjW7Gw+za1cRPE8ciGYMYYmIcHzba3ikVkUo6ncWxfDfxo+Ivhu4E ieILrWrdmLzWHiOWfWLeU+U0SDz7hxcxBSwfbBcRgsBu3DIP2z8Ofij4f+I9nObBZtP1exjifUNH vGiaaISIu+5s5U4ntxITEJMK2QPMjj3oG8W+Pvwnt2t7rx74asZlu1kM3ifTrOBGgktijS3PiMRq wZXRgv2zy0YMGNw3lmOZ5Pjqivs/9n/4VJYwWHxD1oyi/uoZ28O6ftngFnZ3Mb2j6pdBwpke4iZv s64MYicS5d3TyeJ+PHxatvEsn/CHeGrqSTRLG4Z9Y1GGUfZdbvYWBhtrYIMyW1uwLeYWKSybWRdk UcknafA74NQ2kOneOfFEUVxeXEUGo+HNLYpLDYwyqJ7TWL3GVadlKvbxciEESN++wIfquivnX4vf BAeMri68U+HLhLbxGLIfa9NuABa67JaRpFaiO5ZgLecxKYlLAxuRGG8r95KfieOXW/DWqF4ZdU0D WtPeWJmie70vVLGR4zDNESvlyxsyMUYcZBIPBIr6P8JftM6vZJHaeMNIj1mINEh1TTGi0/UUiG4z yT2JH2edzlNgjNsF2nJYtx7Vpv7QPww1C2imuNZvNInldkNjqWkai1zEQ+1ZJJdMjuLcK3BGJjgf eA5ran+M/wAL7aETSeLrBlYnAgttSupeJDFkwWsDyDlT1TphvukE8H4k/aV8G6YQnh+y1HxPN+6c yBX0TT9rk+bGbq/ia481MA4FptOeH4OPlHxv8SfFfj+4EmuXojso2t3ttD083EGjWs0EDQi6jtJZ JC0x3yEzSu7/ADsqsI8Ivs3wX+CR1c2njDxjalNIDLPo2g3MZD6tjDxajqULgAWZ6wxH/X/ecCDA n+1GbPJz1JJJz17n36dqSivkj9pLwDvWH4g6bCoaNbbTvEar5ahlLLbaVqZXaCzZItZSXJx5AVQF dqxP2aPGZs9WvvA125NvrPm6ro3y7hHqlna7tRt9scRJ861jEu6SUIht9qqWmNfaVVtQvrXS7C91 O+lMFhp1pdX99OI5JRBZ2ULXN1OYoVZ22RqzYRCxxgAnAr8wfEGsar8RPGl3qKW5bUvEurwW2nWP mW4MQmdNP0fTvtJWCMmOMQwmZ1TcRvfBJNfoj8PfBdn4E8LafoNvh7hVF3q10GMi3mr3Eai+njYo h8sFVigVlB8pED7mBY9tRXH+PPBOm+PvDtx4f1KSSANKl5YXkB3SWGpwRvHb3fkkhZFCyOjxnG5G YKUba4/PT4gfD3XPh7rDadqa/aLGbc+lazDFIllqduOflDZ8uZOBPbsco3ILxskj9/4L/aE8YeG4 xaa2P+EusF8wodTvJo9YjZyXAXWWWV5F3tki4jkbACqyKAB9FaX+0R8M9QSdru91XQzE6pHFqmkX EstwjDJli/sX7YgC4AYOytnGAeSNT/hfHwo/6GvHIGf7C8Scepz9j6fh+FcFrX7UHhq1ymg6Bq2r yrcPG0t/La6PaPAu4C4t3jFzK27ghJIIzg5OCNtfNfjT4reNPHW+DV9SFppbhB/YelCSy0psCJyb iEu8tx+9hWdftUsuxyTFsBxV74cfCTxD8Q53li3aPoMKFpteu7SaSGZ/MMP2XTIcoLmUMG3hZFSM A73DmNH/AEA8L+F9F8HaLbaDoNsLaztgWd2Ie6vbpwBNfX0wAMk0hAycYA2qqrGqqOhrN1jR9M17 TLzSNXs4b/Tb+FoLq1nUlZFJ3KysuGSRGAeORCrIyq6MrKCPz5+JXw11n4Wa7a3+n3F1Nokt6tz4 e12Mlbm0uoJDcW9jfywqgju4tm9XUBZVHmRhSJI4vsD4U/FGw+Imk7JvLs/EumwRDWNPyAkozsXU 9OGfmglb7yn5onOxsgxyS/Ifxi+GuqeCNeu9RVJrzw3rV/cz6bqha4uPs8907XTaRqNxctJJ9oQb tkkkjGdFMgO8SrH43RX3Z8B/hUfDFgPFfiKwEfiXUIyNOguVP2jQdMljKNuibAiublWPm5BkSMiL 5C1xGe9+I/xU8P8Aw5toUvUk1LWb2OSWx0WzkiSdokRgt5fTPuEFuzjyxIVZ2bPlxuI5Nnyfd/tG fEm5vrS8gn0fT7e2MRl0u00uOSxvxFOZXW8lv3muh5ikRP8AZ7iLCAFdr5c9Drn7TPiPUdDGn6To lpoOsSLbpda5Fe/b1ASL/Szp+nXMAELSuBsMs0xRNy/M5WVfm24uLi8uJ7y8nmu7u7mlubm5uZZJ 7i5uJ5DLPcXE8pLO7sSzuxJJJJOar0V778CfiYfB2tDw9qs0UfhrX7pPMuJ5HRNI1No/KhvgeUEU 2I4bnftCgJIXVY2D/fdFFFFFFFFFFY+ueINE8NWEmqa9qlppdjFvHnXUwTzpViab7NaxDLyysiOV hiVpHwQqnFc74A8Zt480+98QW+nXWl6I189ho0eoWxjvr9LRFN5qpnjkaFonlc2yxRBhG0EpM0hc xw3/ABf428PeBdMGqeIr1oI5Gljs7WCJri8v7mOBpxa2sCD7xC7fMlZIlZl3yKCDXnXgz47+G/Gv ia38NWWk61ZT30c7WFzdiy8uV7S2mvblLmOCVjFiKIFCpfJJUhcAt8zftBa/ba58Rr2G1EbR6Bp9 poDzxTiZLi5tpJb68JVQAjRTXD2zpk4aMkkElR9b/BbTJtK+GPhSC4jjSa4s7jUzsYMJIdXv5dSs ZJGHG428sWRjg/L2JrynwL488UXPxz8X+G73WJr7RbjVfEtjFYXjAwWUXh+6lj0xtKgUAQusUeyU IFEoLSS75VV1T9qTS55tG8J60JIRbafqeo6XNETJ57z6xaR3VvJEAu0oq2Mgcs4OWTCn5sVf2XfE Sm28S+EZXiVo5ovEdlGsM7TzJOiaXq7yTjMQSMx2IRG2sS7Eb1zs6pf2lvA39sXNjJY62NLS6htr XXI7eGSC4jMhS41Cexd0uIoRxJGFR5mQnMSONh950jV9M17TLTWNHu4b/TL6AXFpdQElJUyVYMrg MjqwKyRuA6OGVwGBA881r4p6T4U8ap4S8UeXp9vqltp17oeuRSF7CO3vDLZzReIDOE+zOtzA4SWP zIjG6tK0IRzXqMcscyRzwyRTQSxrLFLE6vHLFIoeORHTIYMDlWGc5GCQadRRRRRRRRRRX54fGj4k 3XjfxFc6fZXhfwrol28OlQxBEhvbmJPIutYmeJ3ExkYOLVyQFhI2ojyS7/FqKK9l8PfHXx74b8Pp 4es7jT7yC3ikg0+/1O1mvNT0yBowkENrKZVjdIDzAtxFKFGI+YlVFwbX4ufEm01G41SLxjrD3Ny8 7yRXMyXmnKZ5fNcQaReq9pEA33BFCoQfKgVeK+vfhN8abPx8ZNI1qOy0jxUnmyQW1sZo9P1e0XdK X00XLyMssCA+dBJIzFR5sZK+YsGl8YfhhbePtDku9PtY18XaXBnSLnzI7dr2FJDLLpF3LJhWRwXM HmEeXKc70jeXf+dRBUkEEEHBB4II6gikr334I/ClvG2oJ4j1cRL4W0a/WOW3Jill1nUbZEuhpxhb dtt1V4zcO6/OG8qPJLvD7h8dvisPDGnt4W8N6iIvFF8EGozWwLTaHpc0JfIuQR5V3cbk8nAZ0i3S fuy0EjeHfB74OXPjeeLXtfintPCFvKdgBeGfxDPBIUktLKRSGW3VwUuLhCDkGKI+YHeD71t7e3tL eC0tIIbW1tYYra2traJIbe3t4UEcMMMMYVURFXCqMAAAAYqevKvin8LNM+IumKyNHYeJNPiddJ1Y odjpkyNpmqLH8z27Nkqwy8LkugIMkcv5/eJvC2ueDtWl0bxBYyWN/Ekc6AuksFzbTDMN1Z3ERKSR tgjcrZVgyMFdGVfX/CX7RPjPw/FBZazFb+K7CHdmS+llttaMf2cRQQjV4w6sEcB2e4t5ZGyymTlS v0Bo/wC0V8ONRjla/udU8PyxCICPUtMnuRcNKG8z7O+jfa+IyoDGURk7gVU/Nt6f/hdPwv8AJ+0/ 8JfY+Xt3bfsmp+ft6f8AHr9n8zPtsz7Vy2u/tF/DzTLfdpU+oeI7qSO48uCy0+5sIopYkVoEvbnV 1g2JKTt3wxzMu1iyfdDfM3xB+NninxyHsYS3h7QHVVbSLC6d5bsGExzDVNRCxtOjFn/dBEixt3Ru yh6r/C74S6z8Qb+K4njudL8LQNuvtZaLYbpUco1joxmG2WZmUq0mGjhGWk3Nsik/QjR9H0zQdMs9 I0izhsNNsIVgtbWBSFjUHczMzZZ5HYl5JHLM7MzuzMxJ0qK8c+Nvw/Txt4TnurWGSXxF4chudQ0Y QtOxuo22Sanpv2aFJDK88cS+QoQN5yxqHVGk3fHHwm8dSeA/F1pfTSsui6iU07XY90pjWxmkAF/5 USyFntWPnKFjZyoeNceYTX6VUUV8NftKeLZdT8VWnhOFXjs/DNvHNc58xPtWqatbR3e8qshR0itz CsTGNXVnmGWVlr1P9m3whBpnha48XTJDJqHiSea3tZBsdrbR9NuWtTCC0SvG81ykrzKsrI6pAcBl Ir6SooornPEvhHw14vtBZeJNHtNUhQHyHmUpeWu6WOWQ2V/AUngLmKPzPKlXco2vlTivmLxJ+y7c ea0nhHxLC0Lywotl4kjeF4YRCRPK2raZG4lbzRlIxZRgK2CxZAX8pf4CfFVZGjXwykoDMqyprnh5 Y5ApwHUy3SsAeo3qD6gUw/AX4rg7T4VGfbXfDRH/AH0LzH6122ifsyeL7w28mt6vo2iW80JkljgN xq2pWspU7beS2RYbdjnhmS8KjqN1fRPgj4LeCfBLQXiWZ1vW4WSQaxrCx3D206GGVZNMsgPJtzHL F5sEoUzpuZfPZTgetUUUV5l8VPhza/Ebw+LJZYrPWtOkkutE1CVN8aTPHiayu2VTILefCiQplldU k2vs8t/jL4c+ONT+Eni+/tdUtHeykuH0bxPpayhpoJLK5aI3lo8L+U89q/mbMlkkRpEDKXWVPrH4 t+DLP4m+B7fVNF33uqafZf234WnikniS+tNQjhubq0NsyMXN1bxqYVKIwmWIF0QyBvzwr6x/Zi8K R3F5rfjO7tw40/bomjSu1pIkV5cRfaNWmSIgzRyxwtbxrMNqlJpU+b5tnpHx3+Jkng/R18PaLcy2 /iTXbfeLu3YRyaTpJkMM14kvLLNMVeKAxjK4kkV0dE3fA1FWrOzu9QuYbKxtbi9vLqQRW1raQy3N zPK3SOGCEMzMccAAmtfVPC2v6FaxXOt6dLpHnymKGy1OW3sdXcFGYXI0O5dL37OSrKLnyPKLgoHL grXPUV7J8KvAfxD1XWNL8UeFbSOwi0q7W7t9Y1eW8sNIuzBI8VxYiS0Hn3EUwWW2uUtwV2l45GTd X6KUUUUUUUUUV4Z8WvjNZeAduj6RFban4qmjjmktpjI1jpFs4Dxy6kIWRmlkXBigVw20+Y7KpjEv xXp0t3458c6QPEV9dXlx4l8SaTZ6peholuWj1C/is5Ps42mOMRxtsgjVBGihVVAgCj9R+g9gMdMd uB/hX52/H63uIfin4hlmhliiu4dFuLR5EdUuYE0O2tXngdgA6+bFLGWXIDKy5ypx55pXirXND0fX tE0u8ays/EyWUOrmEBbm5tLFZlFmLgcpFKJ3EwXBkX5GPls6v638APAdx4j8WW/iO7tpf7C8MSre C4KMsF1rsQWTTrGOZZEO6FmW7cqHACIkihZlJ+vPinqVtpXw58ZXN2ZBFL4f1DTU8oBmNzrEJ0iy DD+7506bj2XJr57/AGV7iBZ/G9q0sa3M0Ph24igJ/eyQWz3sdxMq91Rpogxz/Etem/HvwHeeMfC9 tfaPavea14bmnu4LWIu893pt0gXU7W2hU7Xm/dwzIuC7eWyRAu4VvhrRvEutaDb6zaaXetBZ6/p0 2lavaOkM9teWkyMg3wXCsolj3MYZ0Akj3NsYbmBwa/VvwtBqdp4Z8O2mstI2r2uhaRbaq09wl3M2 pw6fHHftLdoziV/ND7pBIwcknJzmviL9pDTbaw+IouoPM83WtB0zU7ze4ZBcxSzaOohUAFVMVrFl SSd245wQB2Xwi+PN1BdQ+G/H2oNPaXBjh03xLeOvnWMuAiWut3B+/A55+1yZeNyTMzRMXg+yKKKK KKKKKK86+KPgnUPH3haTQNP1n+x5hdx3zCSOaS11M2lvL9m0y/MLqVhacwzNJsk2FFcRuyjH5++M fAnibwJfx2HiOx+z/aVuH0+9gmjubDUYLafyXltLiM9vlcxSqkqK6NJGgdc8dUkah3RGkSJWZVaS QOUjUnBdxErNgdTtUn0BNehN8L/Etzaz3/huTSfGlha21nc3M/hPUU1C6txfOY7eCfQrlYNTSXIO 5GshgBj0R9vBXNrc2VxPZ3ltPZ3drNJb3VrcxSW9xbTwuY5YbiCUB0dGBVkYAgjBGarV0vhTxXrP gvWrbXtCufIvLcNHJG6mS0vbWQjz7G+hyN8UmASMhlYK6FJFR1/TDw/rekeOPDFlrNvCl3pGv2Mq y2d9bhkaNmey1HT7yCddkgSVZYJODG2GKlkIJ/NLxpoB8LeK/EPh/wAu6ig0vVbuCy+3FGupdO80 yaZczNGqKxmt2ilDKighgQoBxXb/AAX8ADx14tjW/t2l8P6IqX+tHf5azbtw07TdxRwTcSr86HYT Cku11cKa+iPjx8VpfDFqPCfhm+ii8QX8LNq93buTd6Hp8sY8qKFl4iublWLI27fFH+8VVaSGVfMf gP8ACW38SSJ4y8S27S6JZXRTSNMmiPkaxe27Ylu7rzBh7WBxtEYBWWUMjnZHJHJ9v0UUVxfi/wCH 3hPxzbmPxBpMFxdLC0Ntqlufs2rWY2SLD5F9FhikbSySpBLvgL4Z42Ir5m8Q/svatFKZPC/iPT72 3eS6f7LrcU9hc20KlTZQJd2STpcOQWWR2it1BCkDDEJ5dcfA34p20M1xJ4TmeOBdzrb6rod1OwHH 7i1tbl5ZD6LGjH2qjB8HPiZcXK2qeENTWRndA07WdtbbkBLbry4lSEDjhjIAeMHkV2Gifs5fETUp nGpw6V4chilgVnv9RgvZZ4pGYTyWcWjm5VjGF5WaWIMWUKSNxX6Q8A/Avwp4Kng1O6Z/EevW8kc1 vqF9CkFpp88MzyQ3Gm6YrOI5BmM+bNJKyugeIxkkV7ZRRRVPUbG21WwvtLvozNZalY3On3sIlkiM 1newNbXMQlhZXXdGzKSjAjqDmvy61Cz1jwL4sntWY22teGNZR4Lgwt5f2jTrkT2N/DFdIN8Um2Oa Ism10KnBVq/TrQNbsPEuiaXrumyb7HVbKC8gBeKSSHzFHmWs5t2kQTRPuhmQMdrqykkgmvA/2l/E w07wpp3hq3lkW58R34nulWKB4X0vSNtxJFLJId8btcvavGY0+YJICwHyv5l+zT4Tk1HxLfeLLiBv sPh+1ktbKVvPjV9Y1GIwN5LBfLk8m1MvmoXyplhbacgj7goooqpf6dp+q2kun6pZ2eo6fcBBcWd9 bQ3drP5UqzRiW3uFaM7XVWXI+UgEcgY+aPFv7M2jXrSXPg/VZdElKysNL1PzdQ01pfLQW0UF7n7T AmQxkaT7Sx3DaFC7T4tqX7PnxPsbkwW2k2GsRBI3F5pur6fHbMzruaJY9Ve1m3L91v3IH90kc1Sb 4C/FhQM+FV5PbXvDLc/8BvDiuj0b9m34gagkUupS6HoCtc+TLb3t895fJbjaWuoo9KjngYYJCo1y jEghtoIY+5+Ev2c/BugzW97rlxdeK763beIbyJLLRjJHcLPbyNpUTSNJtC7HjuLiSKRS26LBAHvl vb29pbwWlrBDbWtvDFb29tbxpBbwwQIIoYIIYwFRFUAKoACgYAAqaiiud8V+FdG8Z6Jd6DrluZ7K 5+eOVCEubG6jB+z31jNg7JYyTg4IIJR1eNnRvz81G18T/BH4gFbO7Rr3Tdk1peG2nTTtc0e9TOya 2nxuikG6GZUdvLmR/KlLxLJX2jDJ4b+Nvw7YtDbrHqVtKhSRheXPhrxDBEVSU+S0T+ZbuwkjyU86 FgGXypip/PXxBoWoeGdb1TQNUjCXuk3ktpOVSZIZhGf3V3a/aEjdoZk2ywuyLvRlbHNd/wDBXwjB 4x8e6da3yxS6bpEMmv6jbTBGW8gsJo44LMwyxyxyJJcSwrPHIAGhMgDBiufuj4i+NrLwD4WvNeuV aS5Ymw0i3EMkyXetXFvJNZQT7WQLF+7eSZy4IjRtm59qN+aGr6vqWvaneaxrF5Lf6lfzG4u7qcjf I5AVVCqAqIigJHGgCogCIAoAGbRXWS+B/FttYXOp6hoN9pFhbRec15riJoUFxujaZLfT5NZaAXU7 orNHb23mSsASqHBrk6K67wh4H8SeOb9rDw7p7XJhaA317I3k2GmxTyeWs17dNwBwzCNA0jhW8tHI Ir9MPDdvrFr4f0e11+S2uNas9PtrTUbq1uJbqG7ubaMQPerPPFA5MwAlcGIbWYrlgAx2qKKKKKKK K4X4gfEHRfh7op1PVD9ou598Wj6PDIqXeq3aKCUVmDeXDGSrTzlSqKQMPI6Rv+ePjHxz4l8daguo eIb9rjyWuBY2MQ8jT9MhuJA7wWNqOBkKiNI5aR1RBI7lQa/Q/wCGWmQ6N8P/AAfZQQyQD/hH9PvJ opd/mR3upwjVL/cJORmeaQ7e2cDgV8/ftUW9yV8E3ON1nGdfgLLbNtgupVs5FWa7DFT5qIfKjKqQ I3ILZIX5d8OeIdU8K6vba7o00cGp2cV7HazSRJOsLX1hLp0kyxSZQsiTMybgRuALKwyDteAfBt94 +8UWOgWrNDFKz3OqX5jkdLHTYDvurlzGrfO3EUAfCtK8asyg7h+nsMEFrDDbW0EFrbW0MUNvb28S QW9tbwoI4YIYIQFREUAKqAKAAoGK+BvhJrkus/HK21ry1tD4h1PxbqE9qjFo4hqGnXupfZ1Y43BH 2gEjnA4r7Q8e+F18ZeD9d8N+YYZtQsx9klL+VHHqNnMt9pzXDiOU+T58cYn2oWKFgmCQR+bccniX 4f8AibcoutC8SaDdlSrhPOt5duGBB3RyxSxt/tRyxtkbkYE847b2ZzgFmLEKoVQWOThV4A9AK/QX 9ni31GL4Zae99cLNbXGp6tNpES53WmnC7MElvINq8m7S5m4LcOOf4V439qPS1m8PeFtaad1bTtZu 9LW2EYKSLrNibt5zJu+VkNgqhQpDBySw2jPjPwr+M+q+ATFo2oR/2r4Vlulke3Yv9t0cSsftU2ku WC7WLea9u4Ks6koYmkld/vnStV07XdOtNX0i7h1DTdQhWe0u4GOx0yVYFWG5WVsrJGwDq4KOAwIF +iiiiiiiisvXNNbWdE1nSEunsJNV0nUdOjvokLvZSX1m9rHdJGrIWMbOH2h1JxgMM5r88fiD8IvF Hw/ke4uIv7Y0E+ZImu6db3BtreI3YtbdNYQj/RJn3wkKztGWcRxTSMrhfKaK9A0X4c6v4mtbOXwx qfhzXr+6aRJtBt9Zh03XNPMUKTSPc2XiAWYkjAcAy2jzR5DDf8prktU0bVtEuFtNZ0vUdJu2iFwl tqdjc2E8kDO0azpFdIjFCysAwGCQcHg1mVPBPPaTwXdpPNbXVtNHcW1zbyPDPBPC4kingljIZHRg GVlOQcEEEV+jHwe+Icfj/wAMJJdyZ8Q6P5NlryeXHEs0jq32TU4UiO3ZcIpLAKgEqyKqBFQt8o/t BeHbfQviHdXNqFSDxFYW2utDHAsEcF3NLJY3yAqTveSWA3LthTulIKnG4+Z+EPDV54w8S6P4bsWE c+q3YiedhERa2kSNc397sleIP5MCSS+WJAzldi/MwB+7/GnizR/gp4G0rT9JtIbi7jt10nw7YTiG Jbma2iBvNW1RbQQlwGYTXbRKrSyyBSYzIZF+S/hv4C1b4s+KdQvtRuyunQXial4o1RmhF3PLqM0k 4tbOAYzNcskn7wL5cShmbJ8uOT9ELKztNNsrTTrGFbWysbeG0tLeP/Vw21vEIYYU3c/KqhRz2yfe xRRWRrmgaL4l0+TSte0201SwkZn8i7iD+VK0L24ubaQYeGZUkcRywssi5O1hnNfMvin9mG1lM1z4 O19rNiA0ela6jT2/mvcsZBFq1oPMjiWEhY43tpnLL80hD5TyG+/Z/wDihaXU1vBolrqcURPl31jr Gkx2tyAu8tCmpS28/HTDwqc9AeM8z/wqb4kf9Cbrf/gMP8a6nT/2fPiheXUcFzo9jpETqztfahrG mSWsREZkRXTSpLqfLHCgLCeSN20ZI958Ffs3+H9FmtdR8VXzeJLyL7NP/ZscAttEiuVQSSxzo5aS 7RJAdnmeWkijEkJBKj6Ot7a3tIILS1hhtrW1iigt7a2iSC3gghQRwwwQxgKqIoAVVAUAAAACpaKK K/OL41eD7bwd48v7ay8lNM1iGPX9OtoQqixhvp5Yp7Hyoo4o40juIplgjjDBYPLBYuGA+xPgj4pk 8V/D3S5bhXF5ojnw5eSlWVbh9Kt4mtJkd5HZ2a2ltzM7YzJ5hChStes1xHw+8Tr4k8B+HfEd3M6v PpSjU7y8S3tFa+00vYavdusTeSkTTwyyI3yjZglUOVX84bubUPGniu5nt7eP+1PFWvzSW9lHKqRC +1vUSYbWOe4YBUDyhFaRgAOpA5r9RNH0y20PR9L0WzaZrXSdPstMtnnZWneCwt0tYXnZFUF9qAsV VQSSQAOK0aKKKKwpvEWmW/iK28M3Mk1tqV9px1HSzcReVZ6qsMkkd/aafdE4kuLZFjlng4YRyI67 lDlN2udtPF/he+1i78PWev6Tc63YyvFc6XFewNdrNEpaeGOMkeY8W1hMseTGQVk2tXRUUUUUUV8x /tC/DeHVdJk8c6RbQR6ro8WdeWGG4a41bSh5cMd0whDKZLJQWeR1UmDeXkxDElcZ+zt8SV0+7PgL WbhVsdQmefw7c3Nw4FtqcpBl0eMSAoqXJzJCoKjz9ygO9wMcf+0F4M/4Rrxo+tWygaX4v+06rGd2 TFrCOv8AbkJEs0krb5JEut5VEBnMca4iNe5fAm803wz8ItQ1/UJPKs49S1vV79xNBO3+iQRWgjih Ugo7rAipC53OxBU4dBXxx4u8S3njDxLrHiS+UJPqt0ZUhBiYWtpEi29hZCSKOIP5ECRxeYUDPt3N lmJPN19LeAP2fbzUbV9f+IFzN4X0a1H2t9OmMFtf3FhDaNcXN1qN1cOF0+KP5C3mxmTaJQ4gwkjZ PiT4t6Zo1vdeG/hDo8HhTSWeW3u/EcKn+3Nct1RkgkSe6U3EKo0s7RSzSvOqlChtyGQ+D3NzcXlz cXl5cT3d3dTSXFzdXMsk9zcXEzmSaaeeUlndmJZmYkkkkkmq9e8/BX4UDx5eSa3rW0eFdJuzbT26 SlbjV9QWFJ/7PQxMHiijSSOSeXIYgrHHyzvF99W9vBaQQ2trBDa21tFHb21tBEkNvb28SCOGCGGI BURFAVFUAAADGBUtFFFFFFFFedfE74g2nw98Mz6nm0uNZuj9n0HS7qSUC9u9yCeWRbf5zDbo3my4 KA/LF5iPKhr82L++u9TvbzUr+drm9v7qe8u532h57m5kM00rKoAyzEngADPFdX8NpI4/iD4JaWIT KfE+iRqhO3bLNqKRQS59Y3ZZB9K/UGuU8XeCfDXjmygsfEmnJepaSTS2Nwkkttd2Ms0XkyvbXUDK wDYUvExaN2RC6sUTHhF18M/gB4MfUh4k1tL24tvJM2m6n4kZtSsfN2SxrBpPh4W905ZGB+aOT5Tu 4BDV9D+GZ9CutC0268NW0FnoN1C8+mwW2lyaNb+RLK7+dDp00MBjSRiZEbylDhhIpIYE/PH7SvjS 2tNFtPBFpcP/AGjqk9tqWrwpEjRJo9s7yWsM0sgO15bpI5EER3BYfm2q6h/APgx4sh8I+PtKu72Z bfTNTWXQ9UuJPs6JDbagym3uJp7p40iiiukt5Z5S4KxK5w33T+kNfNeuWP7PnjrU9WjvtQsNA8QQ tLFqF1K194MvYrxL1jdma31uK3tZrsyl1nMsEk3Xd90Fe68K/BP4e+Fbmz1C006fVdTsrg3NrqWs 3jXssMqkGGRLWBYrXdERuif7PuU/MGyAa9ar4g/ahuEbxhoFsExJF4aSdpOPnjuNVuY40z1+UxMf xr5mr7X/AGefiYNUsovAOrsBf6VaSy6FezXWWvtNibc+mGO4bc0tqhzEIsg26kbEEBaT6hoooooo ooornPFfhTRfGejXOha9befZ3OJIpYyqXdhdoCIL6wnYN5cyZbDbSrAsjq0bOh/M/wAXeGrzwf4l 1jw3fMJJ9KuzEk6iIC5tJUW5sL0JC8oTzoHjl8syFk3bG+ZSBzVaOm6pqWi3sOpaTfXWnX1uS0N3 ZTPbzJuG10EiEfKwyrKeGBKsCCRX1H4W8beCfjD9i8J/ErRbODxVJaLY6V4rtXisbjU7799FbQxz QpH9nn/eiSG1kMtrNPu/dKzRQN5V8Sfg94i8ATS3kaS6x4Z/dvFrtvblRaec6wi31aFC3kMJGWNJ CfLk3JtYOWjTyCvpH9nPxwdF8RzeE7+4CaX4ky1j5rBYrfX4UAg2tJIip9qiBhbajPJKtugwM54z 48Y/4Wt4q/7gf6+HLMmvpe3lj+AvwfgeSGGXxJcypNJaTtcPBc+KtXjDSW8rWcs8eyztogjtHLHH OttlWSSYGvl74eeDdT+KvjR/7QkvJLOW7n1fxVrMUURMS3DyXLIzMyIst3KDFGEBKgvKInSJxX6P wW1vawQ2tpBBa2tvFFb29tbRR29tbwRJsiggt4gqIiKAqooAAAxipaKKKKKzdY1nSvD+nXOq6zfW +m6faoZJ7m4k2qo/hRAPmeRvupGgLOSFVS2Aa3h7xLoXi3TI9X8PajDqenyTSQefCssTxTwkCSC4 t7hUlicAhgkiKSpVgCrKxb4n8TaR4S0mbWNZnaK3R0gt7eJfOvdRvZQfs+nabbZBluJSCFQYAALM VRGZd7g+px09/wA+/f69aSiiiivh79pnw7Hp3irSfEUKwxp4j014bpFed55dS0Qx28l1MkmUVGtp bSKMRtyY2YqD8zesfs1a+NQ8E3mhyzo9z4d1eZY7ZYmR4dK1Vft1rJJLgK5kuftuMOWULhgo2k/O vx518a98SdXWGaGe10OG10C3eJJEKtYqZ9Qhm8wAs0V5NcxlgoGFGMgbj9ffBTw6nhz4b+H0Cwi6 1mD/AISK9lt5biRJ5NZQTWTMtyBseOzFtDIqKE3IxXeSXf1WiiiisfXNf0vw5bW97q9ybKxnvrex a+eGVrOzmuyUt5NRuIgyW8LOBGZ5isYZlVnG4VsVz+qeKvDeialZ6Tq+u6XpupahC9zZ2t9e29rL NCknkCTMpAXe+5Id7AyMriPcUfb0FFFFFFFeY/Ff4fQfELwu9lCY4ta0xpb/AEO6MVuXa5SFlfTZ Z5AGSC6G1X2uoDrHIwfywh+M/hV46vfhn4vkg1SF7bS764i0fxRZ3sV5DPpogu/La/NrEplFxZMZ MxNC7FDJGFDsrp7d+0v4MWfT9O8c2aOZ7F4NH1cIjOj6fcM72F5LJuATypmMOQhL+co3AIAcf9le xtJLvxrqbxbr20ttCsLebcRstdRku7i7i29Dve1gOSuRt4xk58u+Nvjo+M/GV1HaXCz6D4febStH MTRvBcMjBdS1KKSGWWORZ5lzFKjAPAsJKq26vHK9k+HHwY8ReP1i1J3XRfDTSzRHV7iMTTXUkAxJ Hpen7kabD4RpiyxghwGeSNo67/xH458BfC+NNC+FOl6TqmvrbyLfeNroJq09jcSwC1YWV9ICs0zB RM6wFbRGIAikLSInztrviHWvE1/Jqmv6pd6rfSbx513M0nkxSTvdG1tIv9XDCskjskEKrGm47VXk Vi133w28D3XxA8U2ehwkxWUa/b9ZuVliiltdHt544ruS3MwbdKxkSKJQjYdgzL5auw/SPQtB0fwz ptvpGh2MGnafbD5IIFPzMwAaWeRyXkkbHzSSFmY8k1r0UUUUUUUVk69rdj4b0XVNe1OXyrHSrOa8 uD5kCSS+UmYrS2+0PHG0sz7YYYyw3uyqOSM/mb468YX/AI68SX/iK/VoftLCKxsRPJcRaZp0Hy2t jC7hQdoy8jKiB5GeTYpciuPr9adJvbLUdK0zUNNjWLTr7TrK9sYkSONIbK5tlmtYljj+VQEZQFXj jiota0PRvEenzaXrmm2mp2E6sGt7uISCN3ieAT28v34plRyI54iroTuRg3NeBa78G/gp4bvF1TXr 99Gs3jmmh0a88RiCzu0s2Wa5SzSXN/MwUhGjhuGchlCjeytXpfw0u/h5Po9za/DeKNdJsrrZdyx6 drNsst7MvnFZr/WYkkuZVQjdmR2jTywdqmMVX+L3jS18G+CdXn+1GLWNXs7jSdChhuZbW8a+u4/s 8l9bSxI5X7Gjm5LMFXKrH5iPJGa/OnRtUn0PWNK1q1SGW60jUrHU7eK4DtBJPp90l1FHMI2RihZQ G2sCRnBHWv1P0PWtN8R6Pp+uaXcLc2Gp2yXVtIrIxVW4khl2FgskTBo5Yyco6sp5BryX4gXXwV1n X4vD/jyazi8QWcUMMM9zDrOltDBdx/arYNrtukUBgHms4WWdokdn4D7gc/w38B/hPL/xObKW78Va fcmQ2fm63DeaVG8Vz8zW02irD5uwo0JWWWReWDKWGR71b28FpBBaWkENta20KW9tbW6RwwW8EMfl xQwxR4VERQFVVAAAAAAFfO/7T2P+EC0gZ/5m+wOMHJH9jX/NfClfQvwF+Jj+FdZTwtqs1vH4b1+8 ZxczKyvpesyQCC3nEkSMTFclIreRZMIhKS741WXzPvOiiiiiiiiioLi3t7u3ntLuCG6tbqGW2uba 5iSa3uLeZDHNDNDIGV0dWwynIIJBGK/Oz4y/DtfAHibZp8br4d1lZLzRN8zTvb+Vt+36a8knzt9n d12M+4+W8e53k3mvIacjsjBlJVlIZWUkMrA5DKR0I7Gvo7wd8Z7DU7BvCfxes18T6FKLeOy1eezi ur/THW3OnGa98sLM5WF3db6Em7Rt5zK0gMbfiZ8DZNFs7jxd4IuBrXhaWP8AtFrKGQXNzpemzQi5 W7tLsMwvLMDJEgPmLGUZvNUSTD5xr0f4U+ND4F8Z6dq0r7NLus6Vro2bh/ZF7IhmnysUsn+jyJFc 7YVDv5fl52uwPuv7VRBPgMjByvibJ4JOf7PIO7+XYdR1q/8AAHRtL8IeDta+JXiG4trK3v0ligu5 grG10bTrloJ/LKgyGS5ux5fkKCzmOLYGZ1B+e9Y1TXvi/wCP4mjjK32vX1tp2l2bSXV1a6Pp6tti jd4o3dYLePfcXUscIGfNm8sZIr9CPBnhPTPBPh6w0DTIolS2iR726SIxPqeosipealcBmdt0rLwG dti7Y0wiKK6miiiiiori4gtIJrq6nhtba2ikuLm5nlSG3t7eJDJNPNNKQqIigs7MQAATnArnfDvj Xwv4sudWtfDurw6tLok8cOotax3P2eN5nkjha3u5EEU6P5Um2SCR0OAQxDKT0Nxc29nbz3d3PDbW trDLcXNzcSRwW9vbwoZJpp5pSFREUEsxIGASTiqGg61beIdLtdZsYruOyv8AzpLNr62ks5rq0S4e G21CO2lwwhuUUT25cBnidGKruIGrRRRRXzv+0p4bXVPBVt4hj8oXPhjUI2kaSSVGOm6zLHp9zFDE oKvIbj7I3z42qrkNk4by79l/Wja+JfEWhH7OItV0eHUBJJJsuGutGuxFFb2ylgGDx3c0ki7WbEYI woavrn/hJdO/4Sr/AIQ7bdf2v/wj/wDwkufLT7F/Zv8AaP8AZe37Rv3eb5nOzy9u35s54r5o+HGu N/wzz46TUpybXS4/FWiacqogMSappMU0EJ6ZDXl85JJzhvYCvLP2fdEGs/EnTp5VtJYNBsdQ1yaG 7iWbzTHGNOtHt1dWUSxXFzDOjtjZ5e5WDhc9d8fPHeu2Pj7+zPDviTxBpMWk6NpttqFrp+qX9haN qUzy6k0qxWsoRyYJ7dWcrk42n7or2H4EfEnW/HenazZeImt7jU9ClsXXUo1t7aa/tdTM5VJrGBEQ NAYihljAVldAyBwzy+91FczwWtvPd3U0Vva2sEtzc3FxKkUFvbW8ZluJ55XwqIiKWdmIAAznivmH xp+0tpFj5ln4HsP7buAqY1nVI7mz0pCRFKfI08iO6n4MsTGQwbHUMvmoefnXXPi/8R9fmWS58Van ZJG1w0Vvos39iQxJcEZhc6X5TzKoUKhuHdgM4OWYn6V+MV0Na+EfhLxpLeQ6R4gtn8L+IdLuIUEd +1/q1istzp+lXsRSSEjf9t3R/wDPqvygqpRfg98cR4klh8L+MJbe31t/Jg0nVseTb6y4VYxaXgJ2 peOw3IV2pMTsASQKsvFeN/hXq1h8YvDd34e1iOGbxnr+peI7G6u4EuJ9F1LR5V17WZJLcqIp403e dbIxG/8A1Mg+XzZPsyuTXx34RbxFbeE4desbjxBdPexLptoZLx4p7BHlvLe8mtVeOCSNYpCYp5Eb K425IFdZRRRRTJYo545IZo0lhljeKWKVQ0UscilHjkjfhgwJDKc8ZB4Nfmf8RPC918OvHN7p1jNd W0Vrc2+reH75Hkguls5ZPtFjNBcRtv328itCZQQTJGWGOMfWfihX+MPwRj1e2sd2sfZE1y1tY1uk Ca1oc0tnq8Nha2zzNIJkW7hs45C5bzIy+1+V+VB47e3+FI8CW7gTX/iu7v8AUikUaFdGtrW0ubK3 mYw/vWmvd8glEwkQW4QgxuoHmVfZvwe+Dlt4atV8fePIo7e8s7d9U07TL5QINAtraM3Laxq6vwLl UUyRxMP9GA3uPP2i38Q+K3xW1P4h6mbe3Mtj4XsZW/szTN21rll+UanqYXhpmH3E+7EvyrljJJJ5 DRRX6k+AfDp8JeDPDnh6RSlxp2nJ9tQzCcJqV2zX+qJHIvDJ9ollKY424HbNdfRRRRRRRRRX55/H vxVJ4i8f6hYx3Qn0vwyBo1jHH9qSJbuNQ+tSPDcHaJvtW+3eSNQHSGMAsFDnxOrunX93pV/ZanYS +Rfadd219Zz7Y38i7tJluLeXy5QyNtdVOGBBxyK/U/SvEmkax4ds/FNtdRQ6LdaaNUNzdzW0a2Vs sPnXK38kcjxxvblWS4HmEI6sCflJr4V+JHxv8Q+M5bjTdIln0Dw0JbmOK3tZprfUtUtJIfs2NbuI X2lHQyE2seIwHKyGYokleY+EfDd14u8S6N4bs2Mcuq3qQyTYjb7NaIpnvrzy5XQP5MCSTeXuBbbt XLECv0S8feNdE+GnhZropawTrbNp/hrRra3RY572G222dvHaQNGI7SDCeeylVSPCpl2iR/zc1fV9 S17Ur3WNYvJb/U9QmM93dTld8jkbVVQoCoiqAkcaAIiAIgCgAZlfZn7PfxRF7DafD3W2uZb+BLhv Dl85e4Sewtbf7S+jzEKWjNtFHJJA7MUMQ8r935cYk81/aL8JjQvGkWt21ukNh4qtmuz5YtIo/wC2 LHbb6sqW8ADgsrW9zJJIuZJJnbczb9vm3g34i+LPAtx5mg6nItm0jyXGjXZkudGunk8sSSS2JYBZ GEUameFkmCjaHCkg/ob4D8Z6b4+8N2viDTo3tyzva39jK4kk07UYFU3Fo0qYDjDLJG4CkxuhKoxK L8IfGnxQnir4g61cW8zT6fpJj0HTWeO2TEGmllu2SS2LebHJePcywysxYxuudowi+UVs+H9cv/DW t6Xr+lyeXfaVeQ3cALzpFMI2xNaXBtnjkaGdN8M6K43xsyE4Y1+qmn39rqthY6pZSGay1Kztr6zm 2MnnWl3Cs9vJskCsAyFThgGHoKt0UUUUUUUUV8hftR+Hm3+GfFkUbsuyfw5fTNPHsQqz6npEUVuT vy269Z3VSBtUNgld3yJRRX2X8Gfi/b+ILdPAXjqWK6u7qJ7DS9S1PFzDrsFwDG2i6wbncGuHB2RN JkTjEbfvdvn+X/GT4OzeBp21/QlkuPCN7ciMRs7S3Og3U5LR2VwzktJbtgi3uDkg/upTv8uSfw+y vbnTb201GxlNveWF1b3lpOoUtBdWsqzwSoH3AlXUMMjBxX0X4IK/Fv43N4tFk+l2GnjTvElzaSXk lxLDPollbadp8EN7FAiuzXaRTbXWMGFZACWUA89+0B4xHibxvLpVrKX0zwmsukQ/f2yaoXDa3OFl jjZSsqrakZZT5AdGKvX1N8FfBA8F+CrI3UAi1vXlj1jWS8ey4tzPGTp2mSeZDDMn2eErvhlLeXcP cFWKtXrtFFFFYPiXxRoPhHTv7X8RajFpun/aIrUTyRXFy8lzMGaOGGC0SSR2KozYRTgKzHABIu6X rOka7bteaLqmnavapK1u9zpl7b30KTogleB5bVmUOFZSUJyAQcYNfPP7SWg6vrdl4GXTZI2SbxFL oaWD3Rg+2atrqRpo77ZcQYj8i4RpJHUoJOPlLkd9pln4U+BXgMi9vZXt4Znury4bBvdf125hVDHY WLPtVnSJUiiVgscaB5X+WWY/OfhHxrqPxP8Ajd4Wv9chQafaz6vNouiZM9lpCWej3N/asm4L5k4l himluSoLOikKkaRxx3P2hPEusaN8QrX/AIR/XtU0qX/hE9Lt9R/snUbzT3Miape3UUFybR034SRJ FByAG471keHP2kvG2luqa/Bp3ie082WSRpYY9I1PY1v5cUNvd6cggVVkw532kjMCy7hlSn1p4J+J XhPx/BI2g3kiXkKtLc6Rfxpa6rbRLN5Qne3jeRHjbKfPDLIq71VirnZXeVnazqsGiaPqutXSSyWu k6be6ncR26o07wWNs11KkCSMqs7KnybmAzjJr85vEPxh+IfiK7NzL4l1HSolaQ29joF1caPaW6SE Hyv9DdZJduPla4kkYZOG5NfTvxmex8c/Bqz8W2LLHFbSaJ4ighiMd66fbG/si80ua5jICtbtct5x UcPCVZRyV82/Zc1R4fEfifRRFG0eoaJb6o8xL+bHJo98LSOFF+6Q4vmZiRn5RjvXh+0eOvH5VWew Xxh4vP7wQ/aHsY9f1nl/JMi7zEJs7TKM4xvHWvrP9o7xnc6BpGgaHouq6hpetXuotqkk2k6lLY3M Ol2VrLZmG5Nq6S+XPLMpiyCjGF+cpXJfAn4t+JNV8RWvgzxJe3OtQaha3Y0q9uFWbUbW6srZ9QdL u+LK8sTxRzZeUSSBwg3BN2PsCivCPHH7QHhHwtLJY6SD4r1SMp5iaddRRaTAWVGZZtYVZVdtrE4t 0lAYNHIY3Bx8v+IPjr8SNfWeIa0uiWk6xK1roFumnmMxMHDw6ixkvULEDftuQCMrjaxU/Qfgy9bx R+z74hXW3+2TW+l+MxcX+qyy6hJPeRtPrVvqd084kffDLIjqwDODGrg7sY4H4KfGtdGW28HeMbpv 7JzHBoeuXD7hpAJCR6ZqcjnH2PHEMx/1H3GzbkG36T9o34ei6tj8RLGdEawtrDT9Zs3GBcQS3gtb K/tnAOZA8yRup4K7SMFCH+kvDGnXuj+HNB0fUriC7v8ATNH07T7y5gaV4bie0tEt5JYpLhVdwWBI ZwGbqVUkqM3xP488IeDTAviXXbPTZbjY0NoVnu7+SKRpFS5FhZJLMIS0ciecY/L3Lt3bsA9dRRRR RXwt+0Z4IOieJYfFlhbeXpXiYt9uMMJWC11+BM3HmeTEkSfa4wJ13yNJLKt05wBmvWvgtq1l8Qvh jqfgrWpXlm0q2m0C6CktcrouoQv/AGNeQy3ERhV4cSwwAbyht0ZgNy5+e/C/i2/+FsfxT8MNJDHq 93aHR7S+tZL5JI9a0nU30h5dOuoVRo9sF1d3cUkiod0MYyGYA+NV9AfBn4Oz+NLiHxHr8UkHhO0n PlwkPHN4huIHKvbW7ZBW2R1KzzqfmYGKMhxI8PSfGf4vxzR3Hw/8ENHY6JZRHS9Xv7FUt4ryK3Xy G0TSlhCrHZRqPLlZMeaB5aYgB8/5boor72/Zw8N22meBG10bHvfFF/cTSyjzFaOy0m4l0yztGDMy nbIlzKHVASJdrZ2qa+gqKKKKKKKKK+S/2nvFs0MWi+CrWV41u4/7d1gDzkM8EczWulWxdHCPGZUn lkjdDhkhYEbefjuiv0d+CHiQeJfhzorOircaCP8AhGbkRxOkOdIgjFm0ZdmLE2kls0jdDIXwFAAH jnxl+OGqWmqX3hHwZcSad/Z8l1Ya7raRqL2S9CNa3Wn6YZBmBYSSr3KgSmUfumRU3zfJ1zdXN7cT 3l5cz3l3dTSXF1dXMslxcXM8zmSWa4nlJd3diWZ2JJJyTmv0k8IaVo/ws+HdlHq01tpkOmaeNS8R Xsphbfqt4FkvcyWyKZz5rLa2oCtI6rFENzYz8H/EH4ga18QtabU9SdoLK3aSPR9IikZrTS7WQjKp 0DzSbUNxOQGkIAwsaRxpwVe//A74qP4O1OLwzqzQHwxreoxk3M8kdu2h6jcBbYag11KVT7M+Ixcr IwCBRMjKVdZvVf2mvCa3mjaT4ztY2a40mddI1IpBu36XfMZLK4nuNw2JBcZiVQh3Nc/eG3DfImh+ INb8NXyanoWp3mlX0ZX99azNH5qRyrP9nuojlJoi6oXhlVkbGGUivvf4P/FZfiLZXtrqdvaWHiLS tktzb20gS1v7KeRkjvrC2uJHnAiYCO5BLKrNGd/70Rp45+094oS41HQvCNrdMy6dDLrGrQRTwyQC 8vFFvpkVzFGSyTwwrNIFcA+XcIwyHr5Sor9LPhD4p/4S3wDoV/NO0+o2UJ0bVWknlubhr7TFEAnu Z5RuaSeLyrl855kxkkZr0yiiiiiiiiivE/j/AOHota+HOpXi29xPf+H57XWLL7LGryJF9oWz1L7R lGbyFtpJZpQhXBjR2bahB/POiivfPg58Yp/BFxHoGvSy3PhG7lO1sPNN4fuJm3SXlpGmWa3djuuL deckyxDzN6TekfHH4U6df6dc/EbwgIMmBNR1yzsA1zaatazsJH8Q6e1tuUOFYS3RXEUkYafIkV2m +O69ZbW9Z+KA+GHgJYXNzoaT6Il/HbLNIbe7uo4/tL2tsE/c2On20BdidxEckjtklq9f/aM8QRaJ pfhr4baIj2WmxWFrqF3AklyV/s2xzp2haaLiSVjKitDLJMk6uS6QOG3A1a/Zo8FRLDqHjq/tiZnk k0nQDNAyiOKNR/amoWrSLg7yRarLG2RtnjJ+Yivraiiiiqmo39rpVhfanfy+RY6bZ3V/eT7Xl8mz tIWuLmXy4gzttVS2EUk4wATgVh+HPGnhTxbEkvh3XdO1Nmiad7WKcJqUMEc5t2ludLuNlxCu/gGW IbgVYZVlJ5T4z6Re6z8NfEttZXaWjWtoNXuhKP3d5ZaPINTurRn8t2UlYS8ezBMiqrMEL54v4M+E tK+HHgm58ba9qtqj+INJ03Wry5aL/RdJ0Y25u7C0gkePznnk89TOqZEknlxRo5jEkvgHxK+MmqfE C7k0O2mbRPBjahDiFIy13fQQygQ3msGM5kCkGdLWPCK2wN5jxpIPbP2jdal8OeHvBumaFM+iz/2p PdafLpEs2mSWNrpGlNphtrI2XlrHEI70R7VIwuFUbc14T4Z+PXxD8PCKG41GLxHYxRPEttr8Zup1 826FzJONViaO7eQDfHGZ5pEVW27CFQL9U/D743eFvHLpYXH/ABTmvMqBNO1G7gNtfPJci2ig0jUG 8vz5Tuj/AHBjjkJJ2K6ozj2aivgv4sfGDxreeKdc0HS9Uu/Duk6Fq95pcUGj3TWt3dTaVcy2U17d anbBJj5zbm8lXESqIxtZ0Mr+5/DSaX4jfBW/0e+vJtS1OWHxH4futQ1zfqLDVJWk1DTbl5rrzJJP s6XNq6Py0ZUbMFAa+WvgtqFvpnxP8I3NyWEcl9daeu3GTPq2mTaVaA57ebMm726c19C/8JHqX/DT 39nb0+yf2H/wjmzyxv8A7M/4R3/hKvL39d32z593Xb8uK1W/ae8BknOkeLjlmJzY6Nkluuc3+ay9 U/ak8OxxwNo3hrXNSuCWE6atc2OkRxqANhimtWvjJk5yrImOxOePmH4ieNn+IHiSbxFJpFlo7SWl vaC3tGM00q2wKx3GoXjKhnm2sIxJ5a4jSNAvyZP1v+zl4Pu/D/hS71+9Mkc3i6SzuLezYSJ5Omaa Zo9PnljlRDvnM0sqlWdGhaJlOSwH0PXxZ+0h48vLnWE8CWN3JFpunQWt1rkUYaM3uo3Ki7tLa4bH zxQwmKZFVthkfLgvEm35aor6d+Pcs+jeGPhb4JnvEN3pHh+KXWLG3cvbtPZafa6RYXiyEDcN8d8k TADjcSOePmMEqQQSCDkEcEEdCDX194J8Z6r8VbPwR4eLeX4n8EeLdA8R6pfSzXAh1LwpotpLaXmo y3TGSR7uSSWK2miP+sedHyIjN5HnHxX+Mus+LNU1LSfD+rXdl4NVhawRW0ZsJtYRbd7e8uL+ZT5z wzmWQLbMyxmIRmSESgkedfDu+fTfHfg68S5NmqeJNHjnuPNMSrZ3N8lrfJLIOkbwu6SZ6qSDwa/R D4jxeI5vA3iRfCc09vr/ANg32T2m/wC2PHFOkmoRWXlqzieS2EscHljeHZdjK2GX5H+D/wAXPFlp 4u0fQtd1rUNb0bXtRXT5U1OSTVL22vtRCW1jPbX10/nIomESyRtI0axtKwj8whh920UUV8y/tMeF VvvDmm+LLeBWutBuxZahOi20btpGqOI4muJWxJIIrrykijRiF8+V9vLMMT9l3xGhh8SeEpmhEiSw +IrBRHP50qyKmm6q8k3MYWPZZ7EIVsu5G4Z2fPPxN8Ljwd431/RIovJsEvDeaUqi48oaXqCi8soo pLklpBCj+Q0hZsvGwzkGva/2evhl/aN1B8QdZVTY6ddXMGg2E1r5gvb+CPyn1aRrlChit3YrbtES wuELbozABLl/H34oPr+pSeDdCvJhoOlSmLWmRDCmq61azlXg37iZba1Kr5YKqrTbnxIqW8g+a6KK 6Dwnp1vq/irwzpF2HNpqniDRtPuljOJDb3uox202wnodrHBr9WKKKKKKKKKKK/Lj4iAL4/8AHKrw q+MfE4AyTgDWpgMk1x1Fet6d8S7my+E+teAN0v2i71i1+xXHnzr5Oh3RN7qtpCkShVH2iBAyu581 bqUbQEOfJK+oP2YNChu/EPiLxBN5LvoumWthaxyW0crJca3M7tfW9y5zE6RWssJ2DLJMw3Bcq1v9 qLTdXGseGtYdpZNCbTJtMgRTctBZ6tHdSXdy8ilRDG9zC8IQhy8ggbIxEK8O8AeAtY+IWuJpOmBb e3iVZ9U1WVC9vpdnv2eayAqZJXPywwqQXbklUWSRPQfiR8CdR8BaEPEFrrcev6fDOkOqD+zjpk9g lxIsNncqhnuBJG0hET/MrKzRkK6szR+aeALW/vPHHhGHTEMl9/wkWkTwEW7XKRfZb9LqS6lhQEmK FEaWUngIrE4UE19pftEaBFrHw8n1NVQXfhrULPUYmWzW4uJba6mGmXtolxuDxR4mS5lI3A+QoZej p+ftes/DT4jz/D+y8aJbqv2nWtCij0qULmaHXbe5+zWE4MiyxbIYrq4uXSWMiQxJHuXdz5NRRX6g /DVriT4feCmurdbaQeF9FRYw24NbxWCR2dxu55liEch9CSOOldvRRRRRRRRRXhP7RelHUfhtc3gn WL+wtY0vVWQoWNyJpG0TyEYH5SDeiQscjCberZH5+0UUoJUggkEHII4II6EGvv74XeONN+LnhLUP Dfi5LC91mC3NprNg+Yjq+mnYLfW4YUCeW/mFVka3Y+VMqyJ5QkhQfHvxH8EXfw/8UXeiT/vLKVTf 6LdNPFPJd6PPPJHaSXBiChZlKNFMpjX50JUGNkZvpP4MW0Xgb4SeKPH8xs/tepwalf2puLpooZYd CSaw0nT7kS7FWSa9+0Iqx7jIJI1BL4QfO/ww8NS+OfH+kafei4vLV7uTV9dmkhmvhJZWWby6F/IG BVbqTZbGZ34eZfvMQrfphRRRXk/xl8cal4C8Hf2lo8UTapqGpQaNaXU2yWPTpLi2mu3v/ssisszo kDKkbgJvYO+9VMT+Ofs5X/jbW9e1zV9Y1TxDqvh+LSJdP+06rql/eWTa691aTQRwpdyMrzpaxuGZ VJjRlDFfMTdp/tSapLFo/hLRhFEYL/U9S1OSU+YZ45dItUtIIoznbsdb6QvlScou0jnd8kaH4h1v wzfJqeg6peaVfJtUz2czRedCkyXP2a7j5SaFnjRnhlVkfADKRX2ha+OLbx34U8MfEHXLO3sdF8B+ IL/UfFenLIAbrXtL0Bv+EfudAMjBmDXd3bmK3mnQB38pzMEEjfKPxA8f6z8QtbfVdTPkWcG+LSNI jlZ7XSrRiMojMB5ksmFa4nKgyMBgJGscac1oWqyaFrej65DEk82j6pYarFBIWWOeTT7tLtIpDHgh W27SRzjOK9x/aYt7eH4gWE0Mex7zwtp1zcuHd/PnXUby1EmHJCYiijTaoA+XOMkk/PFauia1qPh3 VbDWtJuXtNQ024S5tpkZhh14kilUEb45EJjljPyuhZWypIP6k+HNdtfE2gaRr1m0f2fVtOtb0Rxz xXIt5Jog1xZySwkgywyb4Zl/hdWVgGGKs6xpcGtaTqui3jTJaavp17pd01uyLcLb39s9rM0DSKwD hGJUlCN2Mgjivy28TeHNT8Ja5qPh7V440v8ATZljlMMgmgmjliWe3uYJAASksbJIgYBgDh1VwVH0 d4W/aUt9H07StHvvBFpb2dnGltLLoF+ba3htVkO1rPSLyNzvEZwwe9/ePuYsN2B6C37T/gMk/wDE q8XtwAGaw0YMR1+Yf2geOvAP86p3v7UPhGO0Y6doHiW7u1YeVb3w0zT7Qg53s1zBPcsrD2hbOeSM 14N8UfjBJ8SrTTrE+GdO0eLT7k3SXbXLanqokaN4ZbeC/MUAjt5AyNNEIiXeONi3yAV1/wCzd4Mu NS8Sz+Mp1eLTfDsVzaWMivtF1rN/aG2khKtGweOG1lkeXEiMrvCRuUsK+4a+ff2h/G114Z8K22ha czxX3i17yznuRErJFo1rCq6pGkhcFJZjPDEv7t18sy8pIEavgmivqE3w8Pfsy2qxPOZvF+uXFgsk MhhNpjWJnuEcqMvHJb6e8bqDz5uDkZWvl6voPwD8SbvVPC2r/CrXrdNXTWNG1DS/Bt1dNE0lrrMl oRoej3Ml2wTyvtKxfYpWOYJdq58rYbfsvi/8VvFXh2LSfAenassWvWWg6WfGev2Pmi8m1e505TPa WE80MXlKylLo3MADnzEVWhKSI3yY7s7FmJZmJZmYkszE5LMT1J7mv1X8J6jd6z4V8NavflWvtV8P aNqd26RiNWur/Torqd44RwAXYlVHQECvg3TPiV8Svh34ukj8QalrmpzadP8AYtZ8P6/qt5ewXNsz LK6QS3RmWJ2ULJbXkAIwVYeZC7I/6HRypNHHKhfZLGki+ZFLDJsdQ6b4Z1WRTg8oyqV6EZp9FFeb /FrwuPFvgLXtNjheW+tbVtX0pYbL7dcnUdLU3UVtZwIwYy3KCS0DKdwEpO1yNjfH37P/AIkbQviF YWUk8cVh4kguNGuhPNIkXnshutLdEVgjTNcRpbxFwTiZguC2a6D9pbwwNK8X2PiOJwYfFNlmZGkL SR6jokUVjOVjCBViaBrXZ8zEv5hOBtzxfwg+G8/xB8RAziH/AIR3RJ7G68QNJMyNcwSyu8GlW8cD xzb7oQyoZUZREgZ92/y0k+iPjh8TY/Bml2/gnwfPbWGrzWscF4dPURP4c0VYBHa29mIQI4J5kwIg p3QxAsqoXglHw5RRRX6leALP7D4G8HWb2v2OWLwxoYuLbyvJeK6bTY3u/MjOCJDIWMmed5JPNddR RRRRRRRRXwH+0fdzXPxHeGUrssNB0q0ttqhcQSNLftuI6kyTuc++O1eB0V6p8L/iPdfD6bxGItxg 1vQryGAiKGUW+vWVrLL4fvZFdSzosrvDJGHUbZS7bvLVa8rr074O6G2vfEjwrbfvlistQXWriWGL zBEmiIdTiEx6KkksccJYnjeO+K+sP2j7fUp/hwZbAyi0tNd0yfWlSdYVOmsJbWITRll85PtklqRG Ax3bZMAIWX4W0bRtS8Q6rY6Lo9pLe6jqE629tbwqSWYgvJJIeiJGgaSWRiFRFZmIVSR9E65+zLrW m6FcalYeIrbV9Us7JrubR4tJuYftBhgM09rpt1HLLJNKSpSBGtk8w4zsJxXzDX6Yr4Rk1r4T6f4M 1KGO3vZ/BOk6VLHdFpEsdZs9JiWCafyCd32a7RZPkyCVwM4GfzOrvfhr4vXwN4x0vxBN9sexg+02 +p21k37y7sLq2aJ4TEzxpJtfZMiSMF3orZBUEc74j1288Ta7quv37MbrVb2e8dWkeVYEkc+RaQvK S3lwxhYoh2RVUcAViUV92/sxY/4QDVjn5v8AhMNQyM9FGi6ftOPz59q+i6KKKKKKKKK5/wAW6fda t4U8TaRZBTear4e1rTrRXcRI1zfabLawLJI2Aql3GWJxjmvynooor6+/Z8+KZYp4D8S6gSQIY/CN xcJnoG83Qprvd6bDZK68YaEP/qIq4P48fDOPwhq6+JNGtra38Na7crELO1DImk6sbfzpbVIpCwEV xskniCEKnzxhERI9+z+zN4Yi1DxJq3ie4Usvh6zitbEFZgBqGsLJDJcRyqQhMdvHNG0bhh++Vhgq teTeN9Tn8ffEfWbrShBevrmvR6Xootw9rHe28ckejaLJ/wATAqUaaKOFnMm0BmJKoPlX9G/Deh2/ hnw/o2gWnlmHSdNtbHzYreO0FzLDFtuLxoIsqJJ5N80pySzszMSxJO3RRWH4m1r/AIR3w5rmu+T9 pOkaVqGox2+JiLiW1tXligcwK7IrMoVpNpCDLMQqsa+G/h54k+I3jv4leH2fxJrdyYtRh1PVEW9v LbS4NGs5objVIGsdPAgjinWGOAx+UsckjRq5BbdX1f8AGnUbnTfhf4tubSRYppLK109mOx82mran Bpd9GquDy8E0i8crncORkfnBb3E9ncQXVpPNa3VtLHPb3NvLJBcQTRNvjmgmiIZXUgFWVgQQCCDX 1h4K8ceLPil4B8W/D8X0TeMItJgfTNSnlmgl1nQzfRW2r2l/PHGyCXym+zeYxHnCYbwCssreYfGD 4lw+Nb+10fw+r2fg3QVW30y0jj+yW1/PCpgGoCwjVBFGqfurSJlykeTiNpHjTxavpX4mSp4j+C3w q8Uv5sdxp0j+GmillNw85jtJLC6vXmIXmR9KEoBUkeZgsduW+aqUEqQQSCDkEcEEdCDX6RfBjxhc eNPAdhe3vnSalpM0mg6ncyq7C8urCCOSK8E8ksskjy28sDzyOVzMZSECFc+q1+dvx08HXPhbx3qN 4fNm03xRPc6/Y3Mm9z595OZdVs5JvLjTfFOzMI0LlYZIS7F2Nbfw5+O0ngDw5H4d/wCETstSiivL m6F5bagdJuLh7l98kmo/6PcCeUDbGsuVxEkcZBCAn2aL9qDwS8EBudF8Vx3HlgzwxW2kzwQzFcuk E73kZdc5AYxISP4RnAf/AMNO+A/+gR4u9cfYdF+mf+P/AP8Ar/hXjMn7NPxCS6t7dbrwzNDMkjSX 0epXy2loU+7HcpLarOS/8PlQuP7xWtaw/Zf8WyXcSap4g8OWdiWcT3GnnU9TvEwh8sw2VzBaI+5s A7rhMDJ5IwfWfCH7OfhHQJ1vPEFzN4tvIpd9vDcwjT9IjCSRTQPJpsUkjTOrI6ss87wujlXgJAY/ QtFfl78Sbie6+IHjWW4mlnkXxTrlurzOzutvaalJaWkALknbFEiRovRVUKOAK4mvR/hV4P8A+E38 a6TpE8Rk0yBzqmtYBZf7KsXDzQP5ckTqLhzHah423IZQ4B216N+07n/hPtJz/wBCjYc5zn/ic3/9 a+cq6zwN4ifwl4u8P+IVeWOLTdThe9MEFvczSaXPm11aCGG5wheS2eWNSWUgsCrowDDR+J+hJ4a8 f+KdHh8hLeHU3u7SK2Vkgt7PVYk1aztEQgY8qKZIzjjKnHHNcFX6a+JviFp2hfD4+OEKot/o1ne6 DZXpiSe7vtXtVm0uzkgWRSzKXElwkLkrEkjjISuU+Dfwu0zwj4f0vWNT0qFvF+oQLqF1c3sDveaO t1C4t9NtI7yKOS0kSCTy7tVXe0pkRneNY9vQ+N/i54N8BTRWmq3c9/qbSosuk6Klte6haQvCJxcX sc80UcS7WTaskiu4ZWVWTcy+KSftUxCRhF4HkeIMQkkniNI5GTPDNEtg4U47Bz9a7nR/2kPh7qEq Ragut6Dm3Estzf6el3ZJOqjdbRnSXuZ3JYsEcwICBltn3a9e8M+LNB8Y6dJqvh2+/tCwju57F5hB cWxW4gCuyNBcpG65R43XcoJVgcckUeLNBTxN4Z17QHS2LarpV7ZwPdxCaC3u5YT9hvHQgnMEwSZS o3BkBUhgDXwV8Cda/sX4l6EHu47S01hb3RbsyIGFwLy1Z9PtAxVmUvex2wVlxluCdhavoj4w/DOf xt458ATW8WoG0vUvNL8R30ORbabo+lTrqcZScQSiG4mWe7jheUFHkES7QAxOh8ZPG9n8OfBln4W8 Ozraaxe2FtpGk28F5ObzRdAtYDaPqMcp8yQFVjFtbvJKrlyZEZmgevgWiiivoL9nPwxNrHjhtfIC 2HhW0kuJmPlOJL/VbeXT9PtfLZg4yv2icSqrBWiCttLrn72oooooooooor83vjT4cl8OfEbxAjLJ 9m1m4bxFZSyvC7zQ6vI890QITlVS6FxCgdQ2EBIIIZvKKKKK+8f2Z7WS38AX88sQQX3ia/mgl2ru nto9PtbXcHAyVEkcqgHoQ3rXvt9YWOqWs1jqdlZ6jY3Bj+0WN/aw3llOIZVuIvPtbhWR9rqrqGXA KgjkZrL0Dwr4d8LQS2/h3R7DSIp2DT/ZYFWW5ZZHkj+03LZklCGRxH5jkKCVXC/LWzcW8F1BPa3c EN1bXMUltc21xGk8E8EqGKaCaGUFWRlJV0YYIJGCDWFo3hHwr4dlluNC8PaNpVzL5yy3Vjp9tBdt FcSrNLbm5RfMEW5VIiDbBgFVwOH+LNNutZ8LeJdHsAr3uraBrOmWatIsSNc3+nSWsEckjcKC7gEn tnNflNRRRVm0tLm/u7Wxs4pLi7vbiC0tIIxuknubiQQwQxj+8zMFAz1NfqzoGlDQtB0XQxObpdG0 jTtKW5aLyTcjT7NLMTGEO+zfs3bQ5CnoSOa1qKKKKKKKKKxvEWiw+ItB1jQbhljj1fTLzTjK0KT/ AGdru3aGK7WF8BmicrKnI+ZRgg8j8rdRsLvSr++0y/i+z32nXdzYXkG+OTyrq0mNvcRb4iyHa6kb lJBxkEjFUqKK6nwZ4r1HwV4i03xDprOXsp1+1WqyLGmoWEhC3mnzM6yALKmQHMbGNtsijeqkfcnx B8O2Hxi+HNnqegeTNqH2aPXfDkhaxNx5zxbb3Qri5UusTPhoZ4hMqrcRR+Y2IjXK/G5D4P8Ag5o3 hW1lguY5J/D3hyeeWLyJZ7bSrRtQe+gto5GCO89pEXyXUByMkkNXN/st6B8ninxRNbL8zWmg6dee e25di/2hrNsbdXxhs2D73QnjCEYcH65rwzWP2gvAuiahrGlXlt4ia/0XUr3SrmCDT7J/OuLG9ayn e2kkuVQoGQupdlJUjjdlRwV9+1PYR3Msel+Dbu7swU8i4vtbh0+6kygMnnWdvbXSKQ+QuJ2yADxn aNTw/wDtPeG72fyfEWg6loKPLAkV1Z3MeuWqI5YTz3qiO2mjWPCYWCGYsCeBtAb6Elg8O+LdJ2Sr pHiTQ77O0hrPVtMuTBKUMkMqb42MbqQHQkqwOMMOPB/At3ZfDH4i+I/hpdyix0DxBPbeIfBj3bqI zc3sS282mLOweR/MMZtoWuJRua2wAZJxu8q/ab1Z7rxlpGkJdpNa6ToEczWqPE/2PUtSu5HuxKE+ ZXkgitG2Mfu7GAw2T82V7Z4wz4c+E3w88MLFawXfiS51Lx1rSrcvPdssv+heG7jEUrRJFPZSDdHs zviGdjrIG8Tor7w/aT8I3Ou+GbPX9Phubm68LXV3LdQQAOq6LfxKdQvHhVC7GB4IXZgQqRea8nCk r8H0V+hv7Pt6l18MNGhWJ4zp15rNm7OyMs7PqUmoebGF5VQJ1j+bnKk4wRn2uuC8b/DXwn8QIEXX bORb63hENprGnuLbVLWLzhO0KyOHjkQneBHPG6pvdkCO2+vnbU/2Wr1Ipn0bxfa3U+8eRbanpUtj D5ZbpNfWk1w25VzytvyR0UHjkLz9mr4h2sAmgn8N6i+7BtbLUrtJ8FWbfu1C2gixkBcCTOWHGNxF 4fsweO9wU6z4Q2ZG50vdbYgE8lQ+nrkjrjI+vevRtC/Zf0KzvI5/EHiO91u2jeKQafZ2C6PHMY5A 8sN3cefcytE6gowhMTgHKyKcEfSml6Zp+jWFtpWlWcFhp1nH5VtaWsaxwxJks+1V7sxLO5yzMSWJ Ykm7Xwt+0+CPHmjZOQfB9gw9v+J3qC8/lXzhV7TtPvNV1Cx0rT4vtF9qV5bWNlBvii866u5hbwRG SVlRQzMBudgo6kgZNfYXx30K28NfCLwdoFs0TR6RrujWPmRWsdml3LDoF8t1fNBEWVHnl3TSDcSz uzMxbJPxfRXs/wAXhHrK+B/HsLW8p8Y+FbVdWuIRcxtceJ/DwXTddd7a4AEaITBbp5eEby2Zd2d7 +MV+hnwR1zT4/hFpV7dX8fleH01yLWZZC4GnraajPfiKckchLOSGQbRwhAHOQOa+HXhzQviVrvi3 4o+IdBgvYdU1w2Phiy1XT5RappOlaeNLTUJ7Saea2uZJkKRyhldIp4ZDEwOFT2Txh448NeBbBdR8 R6h9mFwLpbC0hja4v9TntYfOkgsreMcnlEMkjJErOnmSIHGfn/Uv2ptLiuiukeD7++sgkZWbUtXt 9LujJtBlQ2trBeKAp+63nEt1wvStzRf2nPB94LSPWtI1vRrmacRXMsK22q6bZxPIFW5kuo3iuXVR lnWO0LAZChyQK9c8LfETwf41ur6z8NauupS2FtbXU+ba8sW2XMkkOIYdRSGV/LKL5rrGUTeg3ZbF drX5neLbGT4d/E7Uo7C3tYx4d8Swavo9o0lxc20dmLhNa0W2md3ErhYHhWTMm7II35+avtD45+FN Q8W+BfsWkRXF1qVlrmj39lY20aSG/mmmbRjE8jOFjREvHneYnaqoSxCbmWSP+wvgZ8MkLol82nIp cI9nYXfiLX9QlBdFkKgnk4VisssVrFkiUQ4r899X1fUde1K91jV7uW+1LUJmnurmUgu7nCqoVQFV EUKkaIAqKAigKABmUUV2HgPwxJ4x8W6H4fVJmt72+i/tF7d1img0qA+fqU8czpIquIVfyyyMC+1c HIB/UjoPYDHTHbgf4UUUUUUUUUUV8Z/tRaDcpq3hrxQvnSWdxp0nh+bFuxt7O4srqXUbYSXYJXfc LcTGOMqDiF2BbkL8p0UUV9R/suaVLN4g8Ua4Jo1h07RbXSZICG82SXWr77ZFKh6bUFg4YHnLqR0N fackUcySQTRxTQSxtFLFKivHLFIpSSN0fIYMDhlOc5OQQawNH8I+F/D15c3+ieHtH0i8vIRb3Fxp 9ha2bvbr5Z+zp5CKFjYxozogAZgHIZvmroa5ePwN4Nj1eXXV8MaENXmuIrx9QbTLSS4F7DO10l/C zoRHP5jGR50CuzbSzEqprqK/Lbx9arZeOfGNslulrDD4o15be2SFLeKK3Opym2EMCAKsezaUVQF2 4xxXIUUUV+i/wJ8Ot4d+HGkNNHLHda/JP4iuUknhnQJqCrHprwfZwdiPZRWshRmZg7MG2n5F9hoo oooooooor80viz4OPgrxxq2mRRhNNvGGsaLtVEQaZqEjOlvHGskrAW0qy2oMhDOIvM2qHUV5pRRV i2ubizuLe7tLia1u7WaK5tbq2lkguLa4gkEkM8E0ZDI6MAyOpBBAIIIr9CPBuu6L8afhzcaZrbs1 5Jaw6X4ntbWeKK7gvYGWa01e3AjVUEzxLdQZiaNXDRnzBE4OX4Y0C++Efwe8Tm9u4rHXYIvE+rG5 8+2urOPV2iOl6BJYEoQyTrBZyRxzKW3ybZFU5jX5v/Z/0Ma18SdNmkW0lt9Asr/XJ4bpDJ5hhjFh ZvbJsZfNiubmCdWYrtCFlbeqg/oZXlXjD4x+EPBGsyaHrX9qNfR2EV+RY2kVxERMkrRWu5pUIlby 1xuUKPMQl8bynmGq/tSaBELf+w/Cur6gW803R1W9stGMJXb5PkfZBfiUMN2/f5e3AxuydtTT/wBq bTpLpE1Xwde2VkwkMlxp2sW+p3SsqExhLO5t7RWBbAYmcYBJAJG0/RPhrxP4c8c6Kup6Ncw6hYXM bQXdtMiedbO6lZ9P1KzfOxgDgo3ysp3KWRlY+JeJLbw/8HviL4d8YWWmppnhfxRp+oeGvESafpkz WWkXIkhvbPUbfyJVijaZo498CRf6mCd40llb5af7TOt2Mng3wxYW9x551nW11eymtmSaxutO0/TJ I5pUuom2srNe27R7chhlgRtyfiavZ/CIXw98K/iF4q82CK/8QXNj8P8ASHWF57lEuVXUvEltIJEM SRXFkw2SBiwaM42HYW8Yor7b8K+E38afs5WWiW0cMmotDrF7pPmw28rrqWn+KLq6hit5bhkWF7hV a1M+9dqSuSSm5T8TOjIxVgVZSVZWBDKwOCrA9CO4ptfX37KgOPHjZ+UHwsCMnJLf2j0/LmvrqsPx H4a0LxZpraR4i0yDVNOaaK4FvM80LxzwtujmgubV45YnwWQtFICVZlJKsQfmrVv2WbJ5Z5ND8XXV vB5QNrZ6rpUV7N5yxgEXGo2k1uoR3ycra5QHGHIyeDf9mTx8ocrqnhKQqpYIuoauGkIP3EL2Krk/ 7RAqD/hmj4hfY/tP2vwx5/l7/wCzv7Svvtm7dt8rzPsn2fd3/wBfjHfPFe6+A/FnjXUfg54o8X67 qP2nV1svFd/4fv8A7JpkPl2ul6T5VrL9ltIkiYx3kNx8s0ZJwA2VIz8xS/HT4qSpJG3ipwksckTG LR/D8MgWRSjGKWK0V0b+66EMp5BBxX2Z8IvGtn4y8F6XIL03GtaRY2ema/DcXL3F+t5bRGBL+7eU B3F2sf2hZfmBYum4vG+PUKhuLi2tIJ7q7nhtbW2iknubm4lSG3t4IkMks080pVURFG5nYhQASSBX 5YeL9QtdX8V+J9VsXMllqfiHWtQs5HRo3e1vNSlubdykgDKSjDKsMjpVvwp4H8T+NLyC10HSrq4i luRbTam8M0ekWDBBLK1/qIUpGET5tmS7DARGZlU/oB8LvhzZ/DjQnsFmW91XUpIrrWr8IEjmuIoy kNpakqG+zwBn8vzMks7vhd21fnj9qPS1i17wtrnnln1DSb7SzbFNoiXR7xbtZ9+efM+3FduOPL75 4+WKK9v+M3na94i8E6lbWTS6t4s+H/hHU7iCzg8y61DVtSeeBAsNsg8yVgsUKLGgyAqqvGK6Gw+B uleHtKi1z4seLIvCsLyXKf2JYtZ3OpTRxRqITb30bXCyS7yWaG2tZ8R7TvBZgljxb8YfAN3F4esN I8Bya7D4P00Wfhm88T6hcW9pYzRrHaL52h2jyLewmK2t2JuJkdmBG1SCz8zrv7QvxG1u1+yQ3Ome H0eO4inl0GzlhuriO4jEeDd6hNcyQsgyY5Ldo3UkndkLt8Pd2dizEszEszMSWZiclmJ6k9zTaK/S T4L+EZvB/gLTLO8jeLU9Ukl13U4HM4e3udQjjWC1kguUjeOSK2jgjnjKnbKHGSME+qV+c/ieKLwX 8brq51FkNppvjqw8Ry/YVcmPTbvUYvESQxJIqnzI4JVRlC43qQpZcE/ohd3VvY2tze3s8dvZ2dvL c3VxKwSK3traMzTTSueAqKCxJxgDmvzC8feMbvx34o1HxDdK0Mc7Jb6dZebLJHYaZar5dpbIJXYK xGZZtmEaZ5HVVDYrjKKK09I0jUte1Ky0fR7OW/1PUJhBaWsAXfI5G5mYsQqIqgvJI5CIgLuQoJH6 XfDvwTZ+AfC9noVqzvcFhqGr3DTtKl3rdxbxxX08AZUCxDy0jhQIpEarv3SFnbt6KKKKKKztU1bS dEtxd6zqenaTZmZLcXWp31vYQNPIrPHAJ7p0Uuyo5CZyQrHHFecS/HL4VwzyQSeLYd0UjxvJFpOv XUG6M4JjntrR0dTjAaNipHIJ61JafG74W3t3DZweLbVJLiRY4pLrTtZ060DN0Mt7qFvFDEo7tK6q PWvSbDUbDVbaK90u/s9Rsp93k3lhcwXlrNskMT+Vc27FHAZSrYPDDBxivHvjd8OF8b+G21DTbeD/ AISXw+k13aSCG4lutT0+KF5bnQo1tSSzyth7YNG580BF8tZpHr886KKK/R34E/8AJJ/CP+5rv/qU X1et0UUUfPkbM7v4On38/L19/wAK/Ieiiivqn9nb4bf2hdf8J5rFsrWNjLLB4dt7mBiLnUoyFl1e MvhSlsd0cRCuPO3MCjwDd9oA/dGDk8AAZJ7Y4/x5rzPVPjD8M9Inigu/GGlyvLH5qtpYu9ciVC5j /eXGixXEcbAgkxswbbg4wQazm+O/woGMeLVfnoNC8TAgdcndZDj6Gu18P+NPCfilYzoHiHStTleB rr7HBdRrqMdusgiaW50yUpcRDcyg+ZEvLD1Brp6KKKKKKK+Zfjv8IrnxHv8AGfhmEz61bWyprGlR Ipl1e1tV2xXlkEG97qJAIzE2TLGqqmJIwk3xDRRRX1b+zb49lgv5vAWozSSW18txqHh4yPM/2e9g Q3OoafEoVgkcsQkuRl0RXSTG55+bv7VF1EX8E2KXSGZF1+7ubJZh5iRymzhsrmeAHgMUnWNyOdrg dDXsPwM0T+xfhp4f82z+x3erC61u7yzM119vuWOnXjfMVG+yW02quBtxkbs167X5u/Gjw1eeG/iJ 4gFyxmh128n8S2NyyxRma21m5e5mTyoncr5Nx51vltrP5fmbFV1FeU0V2Xhfx/4w8GCZPDeu3en2 9wztNZssN7pzyy+X5tx/Z9+ksImYRRoZ1jEm1dofaSD32tfGubxg9lF458EeFdf06wlmmhhspNc0 TUonliMZW21eG7lZEYhGljMbLJtXI3Kjr6Dcw/Cb44X5vk1XUPBHj3UlsYpbfUHjuLLUbxI7SwjS 2SdliuT/AMu1tHBPbTyEGV4D0rwrx98PNe+HmqnT9WjE1pPvfTNXt0f7DqMK9fLLj5JUyBNA3zIc EFo2R37/APaD0iPQPEXg/RIZzdQ6R8O9C0uG4dFjaaLTtSvrFJmRSQC4QMQDwTjtXglWLW2uL25t 7O1hkuLq7nhtraCFS8s9xO4ihhjReSzMQqgdSa/Wy4gguoJrW6iiuba5ilguYLiNJobmGZDHNFNF ICrowJVlbIYEggivhn4n/AXW9BvrjVfBdhd614duD5o062D3eraO8kqx/ZFtgWmuocuDDJGHkVAw mH7vzpPneaGW3llt7iGSCeCR4poZkaKaKWNtkkUsTgFWUggqRkHrX3L+zX4h0y88H3HhwXMSavpO oXlzJZNI/wBok067dJIr2JJDtMYkZ4n8sfKdpZQZFZ/o2o7ie3tYJrm5mhtra3jee4uJ5EgggghU ySzTSykKqouWZiQAATkAV8HePPjn4mufGl5qHgrXruw0Kzih07TY/s8b2t9HbrIZtSudM1ITRM8s sspjkaJW8oQ71V4+PWfgH428c+N9T8RT+JPECajpmkafZQpYnTdMtJWvtSuWe3u0n0+3jJWOO2nQ qz4JdTtJGR4/4p+MvxQ0XxP4i0e38WvLbaRr2r6ZbySaH4b8x4LDUJLWJ5ALTqVQFhnrXtnwE+Js niaDVdC8S61cXviuXU7zVbT7YsSR3WmTQRM9tpvlbUUwSiV2t0RAsbgxAoJPL+kKK+AP2i9c0/Wf iGbewkMx8P6NaaFfShoXiOoQ3txqFzDC8LvnyftKwyhwrLKkiMvy5Pjek6HrOv3LWeh6TqOr3SRe fJb6bZXF7LFB5qxG4mS3VtkYZ0UyNhQSASM19y/Bz4NxeCEj8ReIBDc+Kri1KxwKsc9v4fiuFxNB bzAkPcsp8ueaPhVLRRsyFpJD9pLTbq++HS3duiGLRvEGl6leszqpS0lhm0dGjU8sxnuoQVHYk9jX wLRXuviG3sr34C/D/UgJRfaF4p13QlxIDA8OszXWsXRdCgO4eTbBSGwBvzkthTwR8FLzW9Lg8V+M NYtPB3hF0huI7u+khivr22kuY4onj+1skVtFOGYQXE5YlvLZIJI5FY72peOvg/4f8OJ4G0Pw3rnj jRk1j+2b681LWr7w7HqF89ssa3KTWaJM3lptt/Ka0hjHliTbI/7xsuf9o3x2dO/szS7DwroEMcMM FnLpOkTrJp1vbuvlw2dre3E1qq+WvlBTbkKhO0KQrL4hqWp6jrN5NqOq313qN9cFPPvL24lubiXY gjQPLMSSFUBVGcAYAwABWfRX2h+zJ4VurLS9a8W3cKJFrJg0/RpPPl817WwnmGpytApEex5vLjRm y4aJwNqNl/qivhj9pnRTY+MtL1qK0SC31zRUSW5V1JvNU0qdoLoyRliwMdtJZJnaFIwBkhq+tPh1 PHceAfBUkUqTKvhXQYndc48630yK3uIiTzuR0ZG91718cftA+O5/Eni248OWlzKdC8LTPZGANIkN 1rsO5NUvJoZEjbfC5a0TcXUBHeJtszZ8Booor77+BHw0k8HaM+v6xA8PiLxBbxhraeJEl0jSg/mw 2bKw8xZZm2y3KMwK7Y42RXjYt77RRRRRRUNxc29pby3V3PDa2ttDJcXFzczJDb28MSGSaeaWQhFV UBLMxAABPSvONS+Mvwx0q4+zXXi/TpZTGkgfTYdQ1q2COcDN3o8M8QYY5TfuA6gZFZ7fHf4TjGPF obOSduheJRjHY7rLv7V6No/iLQPEMc0mha1pWspbiBrk6ZqFretbC4DNAt0tuzNEZAj7Q+0kqwxl TWV458H2Hjrw3feHdQfyBcrFLZ3620N1Npt/BJ5lte28c2DnIZJArozxNJGHUOTX5jaxo+peH9Tv dG1i0lsdT0+cwXVrMBujcAMrKy5V0dSHjkUlHQhlJUgnMoor67/ZV6+O/p4Y/nqFfXtFFFFfm78b /sf/AAtLxZ9g8vyPtOneZ5edv23+xrf+0fvc7vtHm7+27OOMV5TRRXrfwg+HE3xB8RD7QsQ8OaJJ aXevNJLJG1zFJIxg0q3EDLJvufLdTIrKI0Dtu8zy0f8AR0YxjgAAYAPsAcf09hXE6/8AEfwL4WMi a34n0q2uIrhLaaxgmbUNSgmlhadPtGmaYs1wilVz5jRhRuXJBZQ3M/8AC9/hPtz/AMJYueu3+wvE +76f8eWP1rotB+J3gDxK8UWkeKdKmuJrqOygs7uV9Lvrm6mIEUVnY6osE0pYsFUxRkEnA5BFd1RR RRRRRXlPxd+HFv8AEPw6EhMsWvaLHe3fh+RZAsUs88afadNuY5WWPy7nyo08zKtGyo2doeOT857y zutPurixvrea0vbSZ7e6tbhGimgmibZJFLG+CpUjBBqrRRXsHwU8cHwX40tRdXCxaHr/AJej6v50 3lWtuJpQNP1SUyyxQJ9mlwJJ5dwjt3n2jc2R9WftCalbWXwx1W2n8zzdXvtG02z2DK/aYtQTV28w 9l8m1l5/vbRXn37LWlzx6Z4u1phB9nvb/TNLgbINys2mQSXd4rArkIy3cG3DfMQcj5K+ra+Lv2mv Cdzb6xpXjKCNDp+oWtvot8yufMTVbfzri2eSN3J2zW42p5a7QYW3YZhu+WKK2tC8Qa34Z1CPVNA1 O80q/i2DzrSUxiWNJkufs93CcxzQs6IXglVo22gMpHFet3X7QHi7VdEl0DxBpHhXxBp93b/ZtROo abfRXF/H5vmiSRtOuoY4pVYK0UkESeW6q6gOoaurtfFfwd+I2maF4U8S6fq/w+XQJriHw7cWusNq WnxW1/LDG9nc6tfQvs82QiR3urYRxrFuNygZkPn/AI/+D2teCbCDX7O/s/E/hW68hoNc0xCoijuo o3tp762VpFSGZn2wTRzSRt8u5kaREbV8QGysPgJ4CtILZUudd8Wa1rd5ceex8240uS70bd5DZ+9C bdCVIA8voS5NeFUV+lPwZ0650r4Y+Eba7VBLLYXGoqIpFkBttX1KbVrJiy5G4wzoWHUHg8g15l8Y vga3iKdvE/gm1hTXbmfOr6N51tZ22rPM/wA2qWs10yRRXIJ3XCu6pMMyZWcN9o+NNS0rVdGufses aZqGlXnlrL9l1KyuLG48pjtSTyLpVbaSpAbGDg4r6V/Zh8QaZp+seJtCvJRBfa5b6Tc6Z5jwxwXB 0hrhLmzXe6s87LdLJEkaMSiSsSNvzfaVFfH/AMdfitc2PiDRtJ8FeI7+0v8Aw7NfSa7Jp05GnvfS NCLbTrlQTFcvb+XL9oikjaNWfyzlxIiZXwo+LHxB8VfEHw/omt+Imu9MvW1N7q2TSdDt/NFpo1xe xRmW1tY3Vd8a7tjA4z9D7h/anjX/AIXb/wAI9/b0P/CJf8It/wAJR/Y/2HTvM+zbf7B+zfbfK+0e Z9u/0r/XY2fL93iux+Hfh8+FvA/hrQZYpYri00uJ7+GeaGcw6nfE6jqkIlg+RkW5llCbSRtAAZ+p +EvCKaV4M+LUOma99nv9H07xBrXhjUZL6K2jsri1uhceH/tl/DdsYlgBkE8oZyAgPJwM/SHiH4Ar ZXEmrfC/xFqPg3VHi8iSxOo6kthNC3kZhi1S2ZryFC0bzSLIbgO5UKIlUY5ueD9qiyd7GC7iv7e1 Btob6AeBHS7hiHlpcJLqUcV028DdunRZD1Ybs1PovwX8feLlhn+KvjHWF00utx/wjltqr6jcieOK a1ikldzJYWzL+7dWgjnLo7qxickj6O0Xwn4Y8Ox20eiaDpWmm1QLBNbWMKXYxB9mMkl6R50krJ8k ksjs75O5iSa3/wAv0GKWvnL9pfw//aPg3T9ehg82bw7qqC4mM6Ri20vV1FncMInZfML3K2SgKrMA S2Agcj4Uor7O8VeMtJ+HHhf4Z6nHoGnah8Rk8EaPp1i2rrLv0PSV06Fb6W8s43jmDvJ5lvBgowzc ASACWOT5K1zxBrfia/k1PX9UvNWvnDKJ7yZpfJiaZ7j7Nax8JDCryOyQxKqJk7VANY1FFFfTnwa+ C+t3mu2fiPxho8um6JpbC6tdO1WKW3u9V1CNmW2V9PYrJHDBIomczKFkxGoSSN5Cv25RXwN+0lpt rY/EVLmBZBLrPh7S9SvS8m9DdRTT6QrRLj5V8m1iBX+8GPevpX413kV38HvEN9atIYby18PTwucx SeRd69ZuhlXJ5ZGIZfc+lfnXRRXaeDvAPijx3eNa+HtOaaKEx/bNRuHW10ywSSRYy1zdv1YBt/kx B5WVWZI2CnH3r8OPhVoHw4tp2tHfVNavFEd7rlzBHDM0CkMtlZwIziCAsodkDszvgu7BI1T0+iii iiiq95bG7tLu1Fxc2huraa3F3ZOsV3amaJoxcWkjh1WRM7kJUgEDg4xXwf8AGT4U614Umk8TT+JZ PEunXsqwtd67qCL4iidX8m0s5Bdylr7y4BEvm2/PDEwRRoGr5/orT0rWtY0KeS60XVtS0i6lhNvL caXfXNhPJbtIspgkltWRmQuiMUJwSAcZFfRHhP8AaX8SafJb23i2wtNesRlJ7+yiTTtZAluA7XBS Eray+XHuVIVhh3fKWlB3M03jvwp4R+J9tdeNvhdew3HiERG98R+DRH9n1i8+SOS91K00s/ObmJpk W4MAeC4fcYpWuAwuPl6iivu79mW4aXwDqUTyBzbeKr9I49ylooZdMs5lG3qFMjOQT1O70r6Kooor m/GWoXGkeD/FOqWc4t7vTvD2tXlnOzKvl3dtp8k1q4LcFvMCYHc4FflXRRXsnw4+Hmn6nEvjDx7d poPgG0a4K3F3cCzm8S3lorSPpekjImlX93J5ptlaSQo8EH73c8XrXif9pOz03ZpPw80C0axsAlpb ahq0Mltp5trXfbRxabolm0LpD5axNA8ssZVSUa3UgGvm3xH448XeLSx8ReINS1OJpYbgWUk/k6bH cW8BtoriDSrYJbRuEZhvjiUncxJJZieToru/h/4D1H4ga1HpGn32m2ATbLd3F7dwLPHbctNLZabv E906orHbEuxTt8ySIMGr9FvCPh258M6QunXniHXfE10ZPtF1qevXbXly9w8KRzrbB8vFAWUvHE8j su4gyPnNdPRRRRRRRXzr8T/gLp/iue88QeF5YdI8Q3DrNdWk37vRtVm3/wCkXDiJWeC4cHc8iBkd ly6LI8k1fFWueH9a8NX8mma9pl3pV8gZvIu4mj86JZmtxc20g+SaFnRwk0TMjFTtY1jUV33wusLn UviJ4Mt7Vd0sXiLTb91ycfZdLuBql63ygniGGQ+nHJA5r0/9p7P/AAn2kZHXwhp+33A1nUBn88iv tHw3pbaF4c0DRJZY7iTR9F0rSpJ4gwhmk0+xS0knhDYO1iu5cjODzW1XmfxU+HVv8RvDy2CzQ2Ws 6fM95o2oTRq8azmIpNY3ciq0q21wNvmGL5ldY5Csnl+W356eIPCviHwneCx8Q6TeaVctu8r7Qi+R cBQGd7O8iZoplXcoZonYAnBIPFc9RRRXtXgj4l2htLfwV8SrdvEngSX7LDb+eZjf+GZreT/Rr2yu 7UrcmFEJieJJN6xcQ/KGgm2f2lLFLT4iRTLIztqXhzTb6VCP9RJHdXGmeUgJOBtt1fHHLHjvXz5X qHwb0OXX/iR4Xhi89ItN1CPXrmeKAzCCLRD/AGjF55BGxJZkitvMJ4Mi4BbCn9KKKUEg5VmU9Nyk ggfUV4t44+Cug+IpIdX8NuPBniiwBex1HRIY7C1luRci6jnv7eyWNjKCXC3MTLKNwLmVY0QeMzeD f2lNFlubGw1vUtatpBA5v4PFNncxMRGH2Wz+I5YrqPYTscCNVJH8S4Nben/Br4oeKmiX4h+O72HR rgW1xeaLb6re6ncu8UyObN7ZgunxSBdxW5QzhJArbJOTVb4zaT4b+GngCy8IeF7RrOfxbqNs2r3U yi7vNXsPDsSTyy319Lkq32p7WZY4lSMEy+WiKzA9p+zVoX9neCLvWpYIkuPEWr3DxXKSs0lxpmmD 7BaxSx5whjuRelRgMdwJJBUDwL45aZN4V+Klxqdi1tA2pJpfiiwFum4wXKubeeS4jlTYZXvLWads b1YOCxyWUfROs/Bzwd42tdG8X+EZrrwNql9BpuvWOo6Vb+Sm25ggvLKeTSIZYkgnjRd6PaTRHzGa R2lOCOHbRP2nfDSQ6dpWuQ+IbYRNN9tS68Pak8ck0rhrae78YQxXbOoUP/FGqsArZ3KsNn8Ovjv4 zurg+M/GF/4a066hltL2GPU45lu7Wa1eMxw6B4amisnjckRTrLLEdrE4fG1voDwv8NPBPhC1ig0n QbJ7hE2y6rfwRX2rXLmNIpnkvp1JQPsDNFCEiBJKxjJB7vk5Y5OTkknOT6n3/GkrhPidoEnibwD4 o0eFLmW4m0uS7s4bVN9xc3+mOuqWNpGmDuMs0KREKMkNgHOCPzCor678H3PhXTPgNaax4w0cavaa T4mudS0XSbm+nto9X1pLlrWxjhiuykcsQ3zC4ijWePyo5pGjd1kjHz940+Ivirx7difXdQItI2je 20eyMtvo9m8SuqzQ2TO26X95IDNKzy7Tt37AqjhaKKK9Y+HHwn8Q+O7+xuH0+9s/ChuYm1DW32Wi SWazSJcR6PJcgieUtDJDuiikSKTb5oUEA/orp9ja6VYWWl2UXkWWm2drp9nB5kkphtLKBbW1h8yU s7bUUKGZix785zbr5Y/ak0x5tE8Ka0JYwmn6pf6W0B3ebI+r2i3aSocY2oLFgwJ6uuM849E+B8cz /CDw3HDcC0nlg8Qrb3giW4+yu3iG9SO4Nu+A+xvm2HhsAHivzqoorZ0Tw/rXiW+TTNA0y81W9cK5 gs4WkEMTzpbG5upfuQwq8kavNKyxpuG5gDX218LvgPpvhJrPXfEzRat4ngmea2t4m83RtKYFfsk1 vHNGrTXSYLec5CIzDYgeNZm+haKKKKKKK+TvjX8Jdf1Az+J7DxVcajp8E11eTaN4r1+G2tdHl1O+ RZF0K+1F4rOC3w0aeVM8ZCxL+9mZlRfjiirNrdXVjcQXllcz2d3bSLNbXVrLJb3NvNHho5YZ4Sro wPIZSCOoNe4eE/2hfHHh/wAq31d4PFWnosMfl6kfI1OKKGN1xBq9uu5mcspke6jnYhQF2ksT6L4t 1f4f/HXSwmiSHR/iFp0Mo0Sw1gW2mz6vEskUkul/bwZILhX3yfZImnSRZdzlUiaZm+UtU0vUdF1C 60rVrOew1GylMV1aXMZSaJ9odODnKspDo6kq6kMpKkGs6ivqL9l3VLiHxJ4m0RY4zbahoVvq00pV jKk2j362duqFTgKy38u7I6hRxzX2tRRRRX5ZeOr6LUvGni6/t7lby2u/EutTWtykpmjntG1KU2jx SHqhj2+WR0XArlKK7XwP4H1PxxqclrayQ6fpenQG91/X70hNN0LTI1Mkt3dyuyqWKq5jiLru2sSy RJJJH9JXfxi8A/DDRW8I/DnTW125sWljk1KSRY9KudQaOSC51S81CL95fy+ZHFnyESGSLAgnjjSN K8E8V/Fzx74vMseoa5PZafIlxE2laMX0zT2gu4lhube5WA+bcxuq/cupZQu5gu0MRXmdFa+iaRPr 2q2Wk2txp9pLezpCtzql9babYQhiN0k9zcsowBzsQM7fdRGchT+hvwu+HV/8PtLa01HxNqOtyzRw qNPMk66Do7YM9zBpNnMzMCZ5JS0+I/NG0mJGBz6pRRRRRRRXlnxJ+E+hfEW2iknf+x9dtWjW11+3 tVuZjbbh5tlfWpki+0REZMYaRWjfBVgrSJJ8IeMPh54s8DXBi1/S5YrZpTFbatb5udIvCWkEfkXy DarusTyLBNsmCYZo1BFcTRRX2x+0TbJpPwz8I6HJe3F/cWOt6TapeXCyPLfx6b4furSe9uJvmUSO zIxDPlixI3bWI7L9nvTbaw+GOlXUJlMutahrGp3YcqUS6iv30ZRAFxhTDaREhs/NuPQgV7dWJ4l8 O6Z4s0HUfDurrM2napCsU3kSeRcRtFKtxb3EEpBUSRSxpIm9WUsuHVlJVvzk8ffDfxD4A1O4ttQt prrSTOI9N8QRW0iadqEcu97ZWfLLDcFI3Mlqzll2kqXj2yN57RRRXongj4la/wCCWks4PI1bw3fy f8TnwxqaRXGm6nbSwtbXUS+ajmBpI3IZoxhyE85JlQJXqvxos/D8vw++GOqeDYJLbwoj66lnbtJP ctaT6y0WoTWt1cSyz4nSaC5WSMzNhgyqdq8fM1W7GzudSvLPTrKFri8vrqCztIEKK09zdSrBbwqz kKCzsFBY455Nfq/pem22j6Xp2kWXmLZ6XYWmm2gkbzJRbWNutrbiWTChm2KAzY6g1eoHGD3HII7f TFeeeO/hh4V8e2l0uo2MFrrMyRmDxFaW8SatBPBGI4GnmG03EQUCNoZiV2fcKOEdPn7U/h5+0D4c uV/sDxfqXiW0f7VbQGPxLIj21nFsS2kutO8RypDE8it8gt5JShVvnHylrGn/AA3+PPiYn/hKPG19 4dspZLi3u7f+3Jrm5ltpItxlj07QJBaSo7Ns2S3KHAbjbtDdbe/Drwl8HvAniLxPZpeaj4mstHlg s/EUyo15YapqiR6TZ3Wl2u4R2qJcyrIHG6ZEZ182QYB80/Zg0UXXiXxDrzi3ZNI0mCwiSSISXCXe tXJkjuraRhhCsVpNE5BBKy7c7S1fYX9haZ/b/wDwk32cf21/Y/8AYP2zzbjP9l/bf7R+y+Tu8vHm /Nu2bu27HFbFfC/7SnhdtM8X2niaNy1v4pswsys5Z4dR0W3hspVChFVImtzblMuzFxKThQtfS3wi 8fR+PvCkF1O4GuaX5Ona7E81qZpruOBSmqpb24TZFd/M6ZiRQ6yxLuWIsfUqKKjSeGVp44popHtZ Ft7mON0dredoI7tYZ1U5RjFLHIFYA7WVvukEyVh+JdCtvE3h/WvD9yYUi1fTbuw86e1S9S0nniK2 1+ttKyqzwSbZ4zvUh0BVlbDD8pXRkYqwKspKsrAhlYHBVgehHcV6p8JvBlp4n1u61XXVZfB/hGzl 13xNPliGtrW3kuoLMRxRyu4kaJmmRUBMKShXWQpnnfH/AIwuvHPinU/EFx5iQTOLfS7SR5CLDSrb MdlbJG7yKjEZlmWM7GmeVwBvxXF0UVYtra4vLm3s7O3mubq6mjtra3t42lnuLidxHDDDHGCWZmIV VHUkAda/QX4Z/BXQPA8VrqWpRwaz4q8pHmvplEtlps+8SMmjW8yjaUwq/aXUynBZfKWRo67Xxz4/ 8P8Aw90y31LXpLhzd3H2aysLFbebUbx1XfO8FtPJEvlxAgzSFgq5Vcl5EDWPB3jnw147099Q8O3/ ANoNv5AvrKdDb6jps08XmpFeWzZ54ZRKhaJyjiOR9rY66vjP9qbS4YdW8Ia0Hf7RqGn6ppcseB5a waRcw3Vu6n+8xvpA30Fetazpp1b9niK2AQmL4baFqW2RmUY0bSLbV2cMvOcQZUdCcA8E1+fNdH4b 8J+IvF98dP8ADekXOqXKoXl8ry4ra3URPKGu725aOGEMEYJ5si7mG1dzEA/TOhfAvwT4SSC++K3i nSWuZlne20ZdWXRtMlWBHScG7naC8umVZIJVFuICjjawmRhXp9v8bPg5o1h9k0nV7e2tbVZDbaVp HhrVrKHdJMZJEtYFtIYFLMzOcsoJOc56vs/2g/hhdbvO1i80/CRMPtejak4dpVy8a/YY58NHgK5Y gf3Cw5r1fS9b0bW45JtF1fS9Ygik8qWbSr+1v4opAofy5JLR5AGwQ2CfTitOiiiivHPiD8a/CvgR pLCLPiDX15bSrC4jSGzPmbGTVNQxIsEmA37oI8o+Xcioyufk/wAU/HX4g+JiYotTXw5ZYXFr4d86 wldo5XdJZtSZ2ui21xG6pMkTBQfLB3FvIJppbiWW4uJpJ555HlmmmdpZpZZG3ySyyuSWZiSSxOSe tQ0UUVYt7i4s54Lu0nntbq2ljntrq2leC4t5oWDxTQTREMrKwyrKcgjParmsate65qN3q+pPBJf3 8gnvJrezs7FLicqEkna2sY4og7kb5HVAXcs7kuzMcuivqH9l7Vmg8R+JNC2ReXqejW+pec7ETLNo 94LaOCFScEOt7I7cZGwdt1fa9FFFeEftG6s2n/DeezESyf25rGl6W7F9pt0hd9aMyrzuJazWPHH3 ieoGfz+oorX1fXNV124juNVvJLp4IY7W0i2xw2lhaRDENlp1lbBIbaBBwkMEaIvZRWRRRRRXe+Fv iX428Hy2p0fXr77FaqI10e+lkv8ARmt2uBcy266fcEpEJCCGkg8uQBm2SLuJr6h8A/tG6VrU9vpf jO1t/D97PJFDFrFq7/2HLLLMyKLtLgtJZqoMa+bJLJGTveR4UXFfStvcQXcEN1azw3VtcxR3Ftcw SpNb3FvKgkhnhmiJV0dSGRlJBBBzg1LRRRVHUtU0rRrY3usalYaVZ70iN1qV5b2Nr5j/AHI/PuXV dxwcDdzzgc15Fr37QPw30Oc28V/f6/LHcywTjQLHz4oTC21pUvL+S3t5o25CPbzSK3BBwd1ed2f7 U2nPcRrqHg69trUyoJJbPWYL+dIS37ySO2ntrZWcDohlAPQsOtb1x8cfhB4zt59F8T6bqcWmPFLK r+INFiurYTshs0e0Ojy3k8FyIppDHPGqGMbisisVB8v174I6P4iin1v4ReJNM8QWnlw3c/h6XUrd r7T1v909pbpcuVMRKgqtvqCxSrsYPI8gYD521DTtQ0m8l0/VLC802/txGbiy1C2ms7qESxLPCZbe 4VXXejK65HIII4Ir1H4DZHxX8KEcc64M9Bg+G7wEH8M1qfHeS41X4t6hppfH2ePQNJtS7u0caXWn w3nA52qJLlyQo65OMk1+gtRXFxBaW893dzw2trbQy3Fzc3EiRW9tbwoZJZ55pMKqqoLMzEAKDkgD NeN6d8fPAOq+J7Hw3p7axOdSvbbT7HV/7N8vS57y7ULbRBZZFu13SssAZ7UAMQSRGPMr1PWtC0Xx JYS6ZrunWeq2MokBt7uFJRFI8T2/2i3kPzwzKjsEniKuhOVcHBr8+Pit8LNR+HOpq8Rnv/DGoSka VqropeKUgyHS9SMYCrcKoLI2AsyAugBWVI/JKKKK+hLISfFf4Zf2RFEbnxx8NIYpNJhgSM3Wt+Ep FW2lsbW1ikRpJbYJGCwgdj5cEalpLlzXz3X2F+y74eVYfE3iuWKMtJLb+HrCcSy+dEkSLqerRPAP 3ZWTdZFWILZQgbQW3fW1FRw3Fvcq0lvPFOiTXVq7wukqrPZXDWl3bsyE4eKWN4pFPKupVsMCKkoq G4uILS3nurueG2traGS4ubqd0hgt7eBDJNcTTSEKiIoLMzYCqCSQBX5xfEbxJd/FD4iSHSFW6huL 218M+FoQyW4ubQXht7CQyXaW5T7VPK9x/pIBj80Rs22MY/Qjw3oVt4Z0DRtAtPLMWk6ba2Jlit0t VuZoIQtxePDFkK80m+aTklnZiSxJJ8H/AGmPDJ1Lwpp3iWCKR5/DmoeTdMstvHFHpOsbbeSWZJAH kZbpLVIxG/AkclCMsmT+zb49gn0ybwHqVzDFeWEs154dR2SOS7sblnu9SsYFWNQzwS77gl5WkZJG 2qEgYj6poopokjaRolkjMqRxSSRhl8yOOYusTvGOQrmOQKSMHa2M4OHUV+YHxK8PJ4X8d+JtEhW3 S2t9TkuLKK1Mhgt9P1KNdU0+1BlAO6KCaON+oDAgMwwxyvCfhjUvGPiDTvD2koDdX8pDSyELDaW0 amW7vbhmIGyKMM+AdzkBEDOyqe8+LviHTrjUtN8GeGpQ3hTwLYpoti0XkiLUdURQdZ1eXyYIA0sk v7uRwGSR0eeM4nOfH6KKK+wvgz8D9MuNNtPFvjWzi1BtQitrzQ9ElaT7JbWvmLcwalqaIVWdplC7 LZy0Qib96rvJtg+nNf1vS/Cuh6hreosINM0m0M8ixLGGZUxFb2lsjlF8yRykUKFlBdgMjNcR4J+M Xgvx5dnTNMuLzT9XP2h7fS9Ygjtbq8gt4lkkmtJLd5YH+VifKEvm7Ud9nlqWr1Gvn39pS1M/w8t5 t8cf2HxLpt0VYMXmD2dzZeVGVBwwM28lsDCkdcAt/ZouHm+Ht5E+wLaeJ9Sto9ucsjWFpdkyZJ53 SsOMDAHfk/CVxBJazz20wCy280kEqghgskTmNwCvBwQeRUtjYX2q3UVjplleajfXBfyLKwtpru6n McZlkEVtbqzttVWY4BwASeK+jvDn7PT2lsNZ+J3iCw8J6VGwEllFqGn/AGrLySW6Jd6xcM1nbkv5 LxiPz/MVih8pxx7XpHxA+BfgFJdC0TWNL06OKUm4fTbLWtYS4lYmUSy61aQ3AutocqrG4k2j5BhR gOt/2h/hpNPDDJqGqWqSpI73M+j3Rht2QErFMtqJJGL4ATy42HI3Fecel+H/ABl4V8UqreH9f0zV JGtzdm0guoxqEFssywGa602XbcQjeyKfNiXlh6jPTUUUUVw3jb4jeFvAFmLnXL0PduYPs+i2D21x rV2k7somisZJI9sK+XJvmkZY/l2hjIURvkHxX+0V421xprfQ1t/CmnyRvFttCt9qjJNbiGcSarcx rsO7c8T20ELpkAMSu4+Hajqmpaxcm91fUb/VLxkSN7rUbu4vrlkjGI0a4uWZyqjgDPA6Vn0UUUVu ar4j1nXbbSrbWL1tRGjWsljp1xcxwvfQ2Lztcizm1Hb580UbuxhSaRxECVi2KSDh0V6Z8HtXGi/E vwhdGJ51uNUXRzFHJ5RJ1yJ9GilY4YMInnWYpj5tuAQcEfpZRRRXNeM9dHhnwp4g14SW6S6XpN7c 2n2wt9mk1AQldOt5NrKxEtw0ceFYFt20EHBr8rKKK1ZtY1GfTLbR2upE0m1k+0RabD+5s3vDuDah cwx4EtyQ7J9ol3SCPbEGESIi5VFFFFdN4d8ZeKvCkok8O67qWlgStO1tBcM1hNM0flGS506bdbzH bgDzY26DHIFfSPgv9pm4WSGy8dabHJCEt4BrejRNHOroFikudS06RyjeYS0kjW2wL0jgIIUfV+ja 1pXiDTbbV9FvrfUdOvIxJb3Ns25SG5aORGw8cin5ZI5AHQgqyhuK0qKKKZLLFDHJNNIkMEKNLLLK wjjiijTc8ju/CqoBLEkADrXlfiH42fDjw4kofxBBrN0IIp4rLw8o1dp1kn8gpHewEWauuC7pLdIw QZAO5A3llx+1LpK3zx2vhHUZtMAHlXlxqlrbXznywzCTTY4pY1w+5Ri6OVw3B+QbMf7R3w51eKPT dZ0bXY7S/SK21EahpumahpUMc4VLr7THFcSSSwJls7bZmZRxFuOyvPtU+F/ww8dg3Hwr8YaXY6tc TvHB4a1W8uIYro28Sy3RtLO/QajEFj3zeYIpo2IKKI1Ulfn7xL4R8S+D7tbHxJo93pU8gJgeUJLa 3QESTP8AY7+3LwTbBKgk8qRtjHY+GyBzVfXn7VXTwGO3/FUf+46ve/hRpS6P8OPBtoj+Ys2h2eqZ xjD64DrTx4yfutcMAe5HGK9BrxnxX8d/AvhHWJtEuG1TV72zYw6h/YdvZ3VvZXCgb7SWe6uIUMqZ xIkZfYwKOVdWUetJJp+sacjobTUtL1ayBGViubK/0+/txkMj5SSKWJ8FWG1lODkV8afG34MQ6BHc eMPCNuItDDI2s6OjE/2TJI4iF/p+8ktbO5AlhGTCx3J+4JWD5eooor3b4SXGl+KNN134T+IbxbG0 8RSRav4Z1J4IJ5NM8UWQCMLVZIiS9zAoU7rmIFI5II2ElzmvGdU0y+0XUb/SdSga1v8ATrqazu4H Kt5c8DlJFWRCVYZGVZSQwwykgg16/wDs+aDFrXxIsJ5xA8Ggafe660E8CXCyzRbLC0KbuEkimuI7 hJMEqYxjDYI/Qmiq8d3bTT3VtDc20tzZmIXlvHNG89obiLzoRcxKcoXU703D5hyMjmrFFFfEn7Rv j+LWdUt/BOmOkll4fuzd6tcxS2lxFd6y1t5MNvE8Ss6/YkkmilHmjMkjo8atCCfffgX4bbw38OdI Mvm/adfeXxJcxtLHLEg1OKOOw+zhFUqGs4bZ3VizBy/OMKvr1FcB8S/BMHj/AMJ3uiF0hvkddQ0a 6leWOG21W3jdYTP5Wf3bo8kMhKthXLqhdVx+ePhzxH4i8AeIl1PTHm07VdNmls72xu45UjnRJdl5 pWrWTFGKFl2yRnayOAyFJERl+4PB3x78C+JYII9UvI/CuryvOklhqsz/AGELBEZxNHrrRx22xlG1 fPMLmQFFU5Qv7HaXtpqNrDe6fdW19ZXKeZb3dnPFc2s8e4rvhuIGZGXII3KTyDXJeNviF4Z8CWM9 xrGo2o1D7LLcafoqyltR1GURyG2jSGBZJIopJIjF9pdBErcMQeD8W/DP4m6ppfxLm1a5Fv8AY/HG t/Z9etDcz22n2p1jVA8eoW4mdwps2kJjM279yZI9y7zIv6E0V+bHirw3qWvfFzxH4e0tBPqGr+Mt XEBkSdY4hd6hJeS3FwUVnEUEbNJLIEOEUuARXc/E3XtI8HeFbL4PeEr2C/S1lkm8damtjaI+oatH dR3cVqLqMtiRJk/fjDPEkdvbGdtk0dfOtFFKAWIABJJwAOSSegAr6v8Ah34T0f4UWNp48+Imq2/h 7X9XgvLTwnpt9p99qMmltNaFZtQ1LStO23MknluElhV4xDHJslkSeZVh6fwd4a1b4k299e+JfjNf ax59oLdtG8B6uNJgisZTtWXWdOmtYNplPmoYZdOQkBSZXHyDp9T/AGcvh7d6Othp8WpaXqcUJEWu LqNxd3E1wsMkcT6hZXJa2eMuyvKkEcDNsCpJGCxOT8HPg74l+HviW/1nWr/Qrm1u9CutMij0u61C adbiXUbW7SWRLu0hXZsgcEhy2SOOePpCvkL9qrr4E+nif+en16vp98mo/ACS4RGiWP4U6pY7XyWL aX4Xm0uSQcDh2hLr7GvirwT4QtNdkm1bxHqsXhzwZpVxBHrOtzhmmmlmBkh0fRrZFkee8lRWbEcT iKMNKythI5Oy174y3MOnnw38NtKj8BeG1Zg0llIDr+pMrGJL271FPmikkhWDftd5QykG5kQgDxi4 uZ7uea7u55rm6uZZJ57m4keaeeeVzJNNNM5LM7MSzMxJJOTVeirNrdXVjcQXllcz2d3bSLNbXVrL Jb3NvNHho5YZ4SrowPIZSCOoNeu+Hfjz8R/D6JA+qQeILaOCSKKHxFA17Ijy3P2hrk6lbvDdyOvz Rr51w6qh2hcKmz6N8I/tG+EdeuPsmv2s3hK5llCW0tzcnU9Kl8yWKKGOXUoYomhcl2Zmmt1hRELN MCQtfQEE8F3BDd2s0NzbXMMdxbXFvIk1vcW86CSKaCaIlXR1IZSpIIIwSCDUtfMXxy+Mc/h83fgn wxJLBrckMQ1nWV3xPpMF1AJ47PTGwCbqWJkZrgHEKMBHmc7rf4koqe3t57yeC1tYJrq6uZo7e2tb aKSa4uJ5nEcUEEMYLM7MQqqoJJwACTX0V4P/AGb/ABPq/k3nii8g8NWLKJDZoFvtakXejbGhRhBb h0ZvneVnjYAPAece76V+zx8M7CF47vT9S1t3k3CfU9XvIZolC7fLiXRjZx7c85dC3vjitx/gn8Lm gW2bwlaCMYwy32rxz/Lz810k4lPvl6yr39n74XXdrNBBod3pksgQJfWWs6tJdQYYMTCuozXEB3Dg +ZC3B4wea8/1f9lzR5SjaD4q1KxCxOJYtXsbXVWmuNxKMtxZtZeUmMKymJz/ABf7NeJ+I/gV8R/D 6yTDR49ctYo4nkufD05v23SS+V5UenyLFeOykhmKWzKF+bOFYjx50ZGKsCrKSrKwIZWBwVYHoR3F Nr0X4T6rJo3xH8HXcccczS63baWRISFWLXFOiTy5GPmjS4Z17FlGeK/TOiiiviz9qTVfN17wronk FPsGj3mqi48zImGr3v2MQiMrx5f2EnduIO/GF2nPy1RXoPhX4X+OPGIgl0fQrkafO8Q/te/xp+li KSYwtcRXNzt89YyrGRbZZHGPukkA+8aB+y5OzQS+KfFEUYEri4sNAtmlMkIXEZh1bUAuxjnJzZOA AQM5yPTdL/Z3+GenJMt3ZarrjSMhSTVNXuIntwOqxDRBaKQep3qxz0I6V0Ft8FfhbagrD4SspA7Z P2i91W9YFRjCtd3Dke4BA9s1UuvgT8LLoTN/wjC28syyKJbbVtbhEDOm1ZYYBc+UCv3gChXPVSuR Xj/ib9l7GJPB/iLP+rVrHxKuGHDGWZdT0uLk/dCxG09SZOgr5n8SeE/EXhC+Gn+JNIudLuWQPF5v ly21wpiSUtaXts0kMwUOofypG2sdrbWBA5yivefg38XpfA16uj6/LdXPhK9KpkPPcSeHpmkaX7ZY 2u4gwSO5a6hRdx/1sYZ1Mcv35FIk0UU0MiTQyxpJFLE4eKSORd8ckcicMrDBDAnqOSDT64D4h/EP SvhzpVvqWpWOp6g17cSWtlDY25MJukt2nRby/lIihVtuBuZpTy0cTiOQr8jeKf2ivHGumaDRRaeF rCRXjC2apfao8ctuIpVm1S7XCncWeOS3ghdMj5iV3Hw3UNS1DVruW/1S/vdTvpwgmvNQupru6lEU YijElxcszttRVVcngAAcAVRooq5Y399pV1FfaZe3mnX1uX8i9sLma0uoDJGYpDFc27K67lZlOCMg kHivc9O8f6T8SYE8LfFT7Ba3s0Yj0L4i29hb22o6TfpJLLbQa2IRHHJZOZfKZVEcajDSbWP2qGr8 JNF1Dw58btF0PVoGg1DTbnX7adNkiq+PDV2YbiDzFVmilQrLDJtAdGVxwQa2vG8Yb9pWwilVHWTx f8PQ6MFdGSW00zKurgg5B5B4r7prj/H/AIf1LxT4P17w/pGojTNQ1O0S3humkuIovLFzHLc2lxJb ZfyriIPby7VYFHYFXBKHwTwT+zRZ2U0l148vbfVzHK62+k6Lc3sWnzQ+SU8+9vnS3uS25iyxxKgU opMjh2jXs9S+CXw/0N5fEOna9r/w+SztDDLqGl+Jjp1rB9ocwCa6v9WEsqeY0iRlFuEVhhdoZsnh tK1vwfqmm694C+JvxT0rxfFPfW9l4dvIbK8iOlpZrKIdabxXNbeSbmQum5pLqaJQpRppkmlWvnX4 gfD7Wvh5rR0vVALi0uQ82k6vDGy2eqWgIDMm4nZNHlVngYkoSCC8bxyPwVFFdb4J8X6j4H8R2HiD Tmkb7O4ivrJZ3t4tU02Rl+16dcMocbXChkZkcJIqSBSyCvTvi54JsHtrD4meCbWSXwf4lt473Uki kinGhaxeTETRTw25YW8TyMImQO6RXIkh3IGgjr6Y+ANrb2/ws8PSwQRQy30+tXN5Ii7XurhNauLJ Z5W7sIYYos/3VUV7LXg3x+8f6j4O8OafpuizS2er+Jpby3GoRxozWel2kCDUmtrguGiuXeeBIZVj bapkZWjlSNh5x8AvizpGlaYvgjxPew6ZHbTXl1oWrXstra6YtvcE3dzpV3OVQROJmmnjmnkYP5hi 3JsiST67gmguoYLi1miube5hiuLaaCRZop4J0EkM0MsZKurqysrKSGByDiuJ1v4nfD7w27R6t4r0 mK4S6azmtrOV9WvLe5jJEkd3Y6Ss80WwqQxkjUA8feIB+Oviv8a77x5H/YujQ3OkeFlKPPBOY/7Q 1edHEiPqBhZ1SKNgDHbo7DcPMd2OxYuy/Zw8ATXWoz+O9Us5VsrGN7Xw200TJHe302+3v9Rt38xS y2yK0AJieNpJW2usluwH2dVW+sbXVLG90y/hM9jqNnc6fewebJCJ7S8gNtdQ+bAyuu9GZd0bKwBy GBwa/MTxX4c1r4eeKrjS55Lu1vNLvFvNH1SNWs5Ly0juGbTdasXid9m7YG+SUmORWjJ3xtj6p8Af tGaFe6dFZeO5X0nWLaIiTV4LGe40zVAjokLtb6eskkFw4ZjIvk+T8rMrpuSEfROl65outxST6Lq+ l6xbxSCGWbS7+0v4o5tnmeVJJaO4VgMHBOehxUeua9ovhrT5dU17UrTStPiJBuLuURiSVYXuBb20 X35pmSNykMKs77SEVsYr4F8TfGPWr/4jf8Jz4fL6bHYwRaTplnc4kW60S3maZ7XV4oSBItxI7yvG GJiLKI5N8SS19/6NqkGt6RpOtWyTxW2r6ZY6rbRXCok8cF/apdwJOsZZQ4Vhu2uR1wT1rSr4U/ac QDx/pRVVDP4S09mIVVZyNYv0BcqPmIUAZPYAdAK054YvgZ4Dnt3OnN8UfGsDwS+VcXA1Dwz4fuYG jd4Li1JAeKRPldJIg9wwZTcJZ8/L9FFFe+/C/wCG0CFfH3xDji0XwTowh1CKLW7WRU8RPJB9pshb 2knzTWxzE4xHItzkQxrJufb7DY3k/wAT/FVzJD8aV0/w5Hf3CaB4c8Iz3fhfxLdQCy86aOePUUhn Yw7I5POZbuNv3xjFv8yr1MP7PXw7Fvfx30Wuaxf3z3Uh1rU9ZuDqkEt1Hs86I2iw27ukmZVM9vLl yfM3p8leZ6J+zr4n8OeM9D1mw8RaJeaRpGt6TqLSyHUtP1a4tLS4inv4PsMMM0QZh5sSA3e115Yp uKj69ryT47f8kn8Xf7mhf+pRY1x37MSkeAdWfP3vGGoKB/uaLp5Lfrivku28M3/irxjq2l6WY0RL /Vry91K9ItbDSdJtbtmu9W1a4yywQxLguzORuIRSzMoPfP8AEnRPAmnroXwrsoxf7Hj1X4g6tp1q 2tapMbhWmXSrOcSeRZuIYjFFODhScwrMGmk8a1LVtU1m4+16xqeoard+WsX2rUry4vrgRISyxia6 Zm2jJwucAk461nUUV6f4e+MPxE8Nyo1r4kvdRthLbvJYa47axaTR2+QLZXvC00MbA4cW0sTHjkEK R794S/absLl7e08Z6M2mO7KkusaO0tzp6u8xAln0uXdPFFGhBYxyzuxBwnO0fTmk6tpuu6bZaxpF 5Df6ZqEIuLO7tyTFLHkowKsAyurqUljdQ0bqyOFdWWr9eTfFf4o6f8O9IMcJivPE+owv/Y+mkkrC hzG2raiB92CJhhEOGmYbEwqyyRfnjq2ralruoXWrave3Go6jeyCW5vLqQyTSsqCKNcngKiBUjRcK igKoCgAZ1Fe2+DPgN428WQ2+o3McHhzSbjyZI7rVhJ9uubWR2SWey0qIGQ7AoZftDQK6sjRsynI+ jNC/Zv8AAGmKrasdW8RTm1jimF3eyafZfahtaW7tINK8mZNxVgkctzKFViCWYB67G1+DXwxs4JYI vCGntHKyO7XU+oXswK4x5dzfSySIOOVRwD3FZ3/Ch/hQc/8AFLD7p6a54k7jAP8Ax99RnI7Vw2q/ sweE54JBo2v69pt28wdHvhY6tYxwkkvAlrFHayE9ArtcEjHIY1474i/Zy8faTJI+kDT/ABLaCWYR NZ3SWN8LaPmKe6stTMaKzj/llBPMQcjJ614fqGm6hpN3LYapYXumX0AQzWeoWs1pdRCWMSxmS3uV V13IysuRyCCOCKo05WaNldGKsrKyspIZWByGBHQiv1h0PVY9c0PRtbiieCLWNK0/VY4XbzHgS/tV ukhdlAyyhwpIAyRWrRRXgH7SOtf2f8Pk0uOS183xBrFhZSQTSAXJsbInVprq0hDBjsnhtkkcqyqJ ArYZkr4GorqfDfgrxX4um8nw5oV/qg3yRPcxRiLT4ZYoDcNFc6nclLaJioyqyyqWJVVBZlB930L9 mDxDdw+d4g8RaZorvDbSR2thaza3cI0sZe5t75ne1iR4jhMwyzIx3YbaFLetaZ+zb8ObG5We7fxB rEaoymy1HU4YbZmddokLaRBazBlPzIBLj+8CK6a3+B/wqtpPMj8KQMwBGLjVNaukIPX91dXTpn0+ XI9aku/gn8LrzyvO8J2imJDGhtL3VrLKli5aQWVwnmNk8M4YgcdABXmniX9mPQbtbi48K6zfaPcu 91PDYako1LTMspe0sYZ02XMMSvhDLI1y4Xna7A5+YvGvw28WeApwuu6fmykdY7fV7FnutJuJHQuI kuSqlHwGxHMiOQpZVKYY8HRXe/D/AOIGtfDzWk1PTG+0WlwYotX0iSRktdVtEYsI2YBvLmjyxt7h VJQk5DxtJG/6QeGvEWneLNB03xFpLTNp+qwNNAJ4zDPG0UrW1xBMmcb4pUkjfYSpKkqzLhjt1k+I Nas/Dmi6pr19Fdy2Wk2Ut7cx2NtJd3bxRYJEMEffuzsVRFy8jxxqzj468V/tMeIr6S4tvCOn2mhW RJS31G/jTUdZKpc747lYXJtIWkiCrJC0U4UltspO1h4FrvinxF4nnWfxBrepau6TXE8Md7dyy29p JdlWuRY2hIigVtiApCiLhVAGAMc/RRRXsmifFy9ubRPDnxGtD478KyzwvImoOzeINOdZpJGvtM1k Mk7zASuNs8xJQCFJYYy2eY8R6Np/hHxRp1zpl5/bnha6fT9e0HUzHbStqOkG4BkhuLcnaJ4JY5rS eKZI23xktFGGCj3b9qi8gkvPBdgM/ara2128mGf+Xe+mtYbY/i1vLX0t8PTnwD4IwT/yKHhwHv00 eE8f1+tdeemPu5GPUjI4PoSK+MvD/wCzDrB1RD4q13TE0dFd3XQZrubUrmQMBHCG1C2ijhDDLNJi Q8Bdnzbl9gvP2fvhxcfZn0y11fw7d21zHPFe6Lrd6b3zEP7pA2rtdKpVsMrRorAgYauAsvE+k+Df Ek+m678Z7Hxh4D1Gx1G4uNK1S2vPGWp3BvhJYx6Ze6np8N3EEVEVpMzoHO7Nmiy+ZXi/xL+Ftx4Z e48R+Gmh1zwBdSRy2OtabeQajb2AuZ2txZXc1u7krHKvlJc8xsWjVn81tleN0UVYtrmezuLe7tJp ba6tZo7m2uIJGjmt7iBxLDPDIhBVlYBlYEEEAg5FfS3i3Tbf4y+DoviJ4ettKt/Geg280fjrRLJ5 EuLq1toyba+gS4YbikMTSW6kM0kZaATyy2qxnf8A2VcY8dkj/oV+eB31HPPavruuN+IXiefwX4N1 3xNbWsV5caXb25t7ednW3Nze30Wm27z+Wys0aPMjyIjKWUFQyk7h8U/B/wCKg8F+JdSuPET3F5pv iqSD+29TYy3V/bXkMskkGqS53PMgaeX7Qgy5Db13Mgjk++NO1bSdZtje6Rqem6tZiV4DdabfWt9b +fGod4ftFqzLuG5SRuyMjPWsXXvHHg/wz5413xHpGnT20STy2Ut7DJqXlSgGN00uAtcybgQwCREk cjIya+ZfiT+0ULy1vdD8BLdW63CiCXxTLvtbkQnetwmj2bKJImYbAl1KyyIC4WJXCSr478JPAUvj 7xXb2s8bHQtLaLUNemZLjy5LRZRs0wTwlNst2QY0/eKwQSSLkx4P6TAfTp7jGDxx06UV4t4g+Pfg HQtZ07So79dYinumi1XU9JJu7DRoGgEkF150Ksl3uZ1Ei2rsUUPnLoIn9b03VtL1q2a+0bUrDVrJ JZIXu9Mvbe/tVljAZ4jPaM6blDKSuQQGXPWvG/it8FrH4gMus6TcWukeKERIpbmVZPsGrQRoI4o9 T8hXdZIlAEdyiM2weWyuoiMXwpr3h3W/C+oyaV4g0250u/jXf5Nyq7ZYmZo1ntp0JjljLKyiSN2U kEA5BrEor2b4L/DzUvGXiey1Py44tA8OajY6hql3cx+ZDdyW063MOj28RGJJJtoEufljjyzEs0cc n6JVzXiHxj4W8JRNL4i17TtKbyxMlvPNvvpovMEZe102EPPL83Uxxtt74AyPhXV/ibZ6VqHi248B QXFrqHi6/wBWuNT8W6nFHHrcFrqGptexad4bigdhYwojbJJWkklmYLKPs7RxJH5PpularrNz9j0j TNQ1a78tpTa6bZ3N9c+UhAeTybVXbaCRk4wCea9MX4E/FZlVh4UI3KrANrPh1Ww67wGRrsMDg8gj I6HBrobb9m74jT3EkE39gWMaIzLeXWqSvbSsG2rHGtlDNLkj5huiUY6nPFag/Zg8dBhu1vwftyoY pe62zBD95lV9PQEj0LD696t6nfeDPgXcTaV4es5PE3xNtUjW58R6vbSwaVo9tqlqsk0VlYrMP3hg 2bNgLbZ5A9yVDW9fO2sazqmv6jdatrV9PqOo3shluLq4fLM38KIqgKkaD5Y44wqIuFUBQAMuvXfD Hxv+InhgNGusHXbR3lkNp4kE2q4lkRE3pfGRLpQqoAsS3AjBLNs3MSfpz4e/HvT/ABxr1v4cn8OX ukX9+ZzYyRX8Gq2TLaWMt9cNeSvHavEdsWE2RybmIBK17/XyJ+1Upx4CbsT4pUfVf7NJ/mK2tMu5 9E/ZgkmmW5hln0TVrRV2qsjW/iDxLNp9uwEwOY5IrlWyB/q2JUgkGvjFrq4a1hsmmkNpbzXF1BbF iYY7m7SKK5nWPOA0iwxKxxkhFB4FVqKKKKK+ufhP8AZ/PsvEvj61jWBI47qw8Lzh/PefefLbxDBI gCqgCOLTJLFglxtCSQv9f1k6/qv9haFret/Zzdro2kalq7Wiy+QbhdOsnvGgE+2TZu2bd+xtuc4N flTf311qt9e6nfSm4vtRvLm/vZ9kcZnuruZri5lMcQVV3OxOFUAZwBiqddP4S8Kax401u00HRLdp bi4YPcTMD9m0+zVwtxqF7KPuRRgjPUsxVEDSOin9DfA/w98LfDXSS1slqb+Oyl/tnxPerHBdXUYK 3Ny0k0rFba1XYpWBX2Ksas5kkDSt5N47/aR0zSJ7jTPBdlDrl5bTNDLrF8zjQg0TxlvsEVpIJrtW /exeZ5kKgqsiGaNq+ZdW+KvxF1uRZb3xjraEQG2MWm3X9iW0kRZmbzrTRRbxSMd7KXdCxXC52gAc A7s7FmJZmJZmYkszE5LMT1J7mnRySQSJLFJJFLGyvHJGzJIjA5DK64II7EV3+l/Ff4j6RNJcWnjL XZpJYmicapeNrcIVpFlLR22tC4jVyVH7xUD4yudrMD7R4b/af1WCRIvFmgWd9bn7NGb7RGksryKN EK3M8tldtLFPI52sFSS3UEN2I2+xqPhH8brFlAsLvVfsoZ2CLpXi/Sdlv5YZmwJZI7droA8z2bTY z5hUV82fEf4D6/4PW81fQzJ4g8M20c93PN+5TVNJtUnAUX1qpBnVI2Be4t0wAskkkcMagnwSv1h8 Paodd0DQ9bNv9lOs6PpmrfZjJ5vkDULFLwQeaVXeF343bFz1wK16KK/NH4v6qNZ+JfjC6EMluINW fSfKeTzCW0KBNFklBCrgSNbmXbjK7sEkgkxeBPhj4p+IErPo9rHBpdvcLbX2s3sggsLWRoWnEaLz LPJtABjgjfbvj80xq4evr/Rfhr8L/hNYRa7r01lc3tqFY674jaGQi9hijvCmg6Vgokwkt3mtViSW 7ALIssgrhfFn7TllbPcWng3RBqLRsY4dZ1ppbeykaK6KtLDpMBWeSKSIbo2lnhdSwLRjaVPhevfG r4k6/wCYkviW50y2e7N3Fa6Ckeji2wrqlvFfWYW7aFVcjZNcPuwrOWZVYedalq2qazctfaxqV/qt 66JG13qV5cX9yyRrtjQ3F0zuQBwAW4rOrqNG8aeLvDywR6J4k1vTLe2uRdRWVtqN0mnefuVneXTi xgkDFVEiyRsrjhgRxXvHg79pXXbF4LTxnYxa3ZBXEmp6dBDZ6yrM7SK72ymO1lCgrGqIsOFAYux3 bvqRW8EfFHw8WUab4n0KeR1O9WMlrdrDtYgPsns7pUkOD+7lAcEEKwJ+Jfiv8Hb74dNHqlndnVPD d5ePa291Iqx32nzuGmtrO/jU7X3RqQtxGArFW3RxZRW8Vor9Df2f/EN1r/w6s0vFbzPD9/c+HUnZ 1YXFtZW0F5ZnbGqhBFDcR24B3HEYYtliB7XWdq+j6b4g0y80bWLOG/0y/hMV1aThirpkOrB1wyuj AOkiEMjBWQqyqR+fXxP+EOteAb2a7tIbzVfCj/vbbWUgMn9nxvcLAlnrbQjZFIHkSNJWCxzFgUwx aJPHaKKKKK9d+B9yifFXwnLd3KxqW1K1SW4k/jfw7c2djbKzHqzGOGJfUqo7Ctf4h3t7ovx6udUv 5ba4n03xR4X1NHP7i3FlbQWd7psM7AJt8u2EUcrdyrNuP3j+glct418UW/gvwvq/ie5tZb2PTIYS lnFIkT3U13eR2FrF5r5CL5kyGSTaxVQSEdgFPyD4l/aW8W6mI4/DVhZeF4wkZlmfydev3mSRmfy5 r2FIFiZSgMbWrMCpIkw20fP+pavqus3H2zV9T1DVbzy1i+1aleXF9ceUh3LF510zttBJIGcA5x1r Or13wh8U59OsR4Y8a6enjbwbM0Mf9n6mxudR0SGOzOnCXw5d3DZhMcDYiiV1CFR5LwFndvQ779nh 9ftrDX/h/rUY0PWbdL62svFltf6Zf2dvLEjRBZobdzOrku6MYY18vYUedWEhzV/Zh8enOdZ8Hrj+ 9f63z9NunmsnU/2c/iRYti1t9H1kbUbdpuqxwruYkFP+JwtpyMc8Y5GCeccHr/wx8feGYjPrHhbV IbZbd7qa7tUi1SytoYyVeS7vdKeeKHGCcSupx82MYql4W8Z6r4VN9BB5d/o2sWlxYa54fvXuP7M1 Wzu4TDJ5q27xyRTIDuhuYXWRCANxQujfXHwh+Jvw107w5p/hmPXb7RZbeS6eOz8WyWSJbm4H2+6S 312zhgtGg86SURPcGOZmz8igoo+kEYSBZEKMjqHVlYMro65DKy8EEcjHBrwj4+fD+/8AGXh2z1LR 4p7rV/DL3c8Wmw4ZtQsL1Y/7Qjgh27pLiPyY5IlVssBIio8jIB+f9FFfSvw0/Z/1fW7iz1nxnDLo 2hLLI50SUXNrrupCDYYknhKqbW3kJfe7OJyEIREDpOPt60tYLS3t7Kyt4ra1tYI4La0tolit7a3g URRRQwxgBUQYVQowBxivMvHXxg8H+BfKiubtNY1Nr9LS40bSLi1uNQsIopU/tCe+TeFgaONsxQzM rSvhFKr5kkfX+GfGHhrxhbm68N6zZaqqrvmggdo762TzTArXenThbiEMynYZI13AAruXBrI+IHw/ 0X4h6I+l6oPs95b75dK1eGKN7vS7tlwSgON8MmFFxbllWQAcpIkckf59+M/hz4s8B3DRa7psi2bS rDbazaCS40e7Z/MMaRXoUBZGETsIJQsu1S2zbgnhaK6Xwr4U1rxnrdroGhWpuLyfLyyuWW1sbWNg s9/fTAHy4YwRuOCSxVEDSMiH9QtH0yHRNH0rRraSaa10jTLDS7eW4KvcPBp9strA87xhVLFUG4qo HXAA4pdS1bStFtlvNZ1TTtItGlS3S61S9t7C2ad1Z0hWa6ZE3MFYhA2SASPu18W/Ej4p+ErzxnF4 p8MWj6/q+m6Fa6Touo6pbPb6Lo99BfS3/wDbttpt0DLeXCLcPHAtxHDHBLGJgtyShj8AvLzWfE+r vdXct9rWt6vdxR5Ilu76+upmW3tbeGKMFmY/LFDFGuAAqIoAAruNM+DXxN1a2+1WvhDUIovNeHbq U1ho1xvRAzN9j1eaCbZhhh9m0nIUkgiumtf2dviXcRRyTWWk2Lu7K1vdatbvPEqgkSSNZedGVOAB tcnkZAGSNv8A4Zf8ef8AQb8G/wDgdrv/AMrq09V8AeBfgzpelaz40in8c+JdRmb+y9BiL6f4fWWx W1uL57iRldpUt5GMe+4BWdZVU2WA7p4b4y8d+JPHl/HfeIb0Ti1E6afY28SW1hpsE8xmaG1t4xz/ AAqZZWeVlVFd2CLjjq73wr8S/Gvg57VdF128FjbDYmj30jX2jGFrr7ZcQJp9wWWHzH3b5Lfy5cM2 11LEn6S8I/tKrquoaVpGveF5Y7m/nhsmv9CunuVkvbqUQW3k6Ncr5gQuyhgLqR8ZKq5wtfVNeKft B6hDY/DDWLaVSz6ve6Pp9uQwGyWLUo9WLEEc/u7Vxx657VxP7LtvMnhzxPeNGVtp9atraKYsCrTW lgJbhAo5yizRkkjHzDHfHxu2pXp/tD/SHX+1SDqPlhYvti/aBeeVN5e3MZmVJfK+5vRG25RStCii iiivevg/8G7rxxNHr2trJZ+E7W4ACsJY7jxDLDLia0smQqUt1IKT3IYHdmOLLiR4fu/StK07QtOt NI0i0h0/TdPhWC0tIFOxEyWYlmO5mZstJIxLs5LuSxJN+vzO+LHiKfxL4/8AEt7LMstvZ6jcaPpo jnae3TTtJmazt2tiSQEmKtcsEO0vIzDqTXnFXdOsLvVb+y0ywhNxfajd21jZwBo0M11dSiCCLfMV VcsQMswAzkkCvvv4Z/BDQPBSQ6nq6W/iDxK8Vu7XFzBFPp2kzxTLc7tFgnTcJEkVALt/3p2gxiEO 6lvxA+O3hfwa97pemZ8Q+JLZpbZ7S2YrpmnXcbIrpqeoEYLLuf8AdW4kYPG0chhbkfKXiP41/Efx G779fm0a2MsU0dl4eB0iOFo4fIIS9hY3bo+Wd45bl1LEELhUC+ZXt/e6ndTX2pXt3qF7cMHuLy9u Jbq7ncLtDy3E7M7HAAyzE1TrtNN+IvjzSJbWSw8X+IolsiptrabVbu7sFCEsI3027aS3dMkny3jK nPINet+Hv2lvGWnCKLX7DS/EcCiUyTbf7G1KVnOY/wDSLNWtlC9MCzyR1Ofmr3rSviJ8J/izCdA1 OK2FzO8kNrpHim1t7W8llnVLOOXR76OSSMXMjTmOFba4W5yGZVCrmvIviF+zjdWf2nVfAUj31qqy zzeHryUnUIczAiHSLphtmREYkRXDrKFTh55HC18t3FvPaTz2l3BNa3drNJbXNtcxvBPbzwOYpoJ4 ZQGR0YFXRgCCCCARX6C/s/a0ur/DXTIC1zJPoV7qGjXL3BDB2jnOo2iwEFiY47e5hjXdtxtKgbVB b2uiivif9qDWftPiTw5oSC3ZNJ0i41B5Ek3zrcazdeTJbXCKSE2x2cUijAYiTP3dtfP/AIb8L6/4 u1FdJ8O6ZPqd8YpJmSNoYoYYYlLvLc3VyyRRLwFUySLuYhFy7Kp+wvC3wD8F+D7Vdd8d6na6xNaL b3Fx9ulXTfC+ny5ibbKJ2U3IWYPGHuXSOVHAa2DHBn8Q/tGeCPDsVpp/hPTJvESW0VtAsdqp0DR7 OzhjeAWtrLcQNJuiCRrHHHaeVsYFZflKHwDXvj78SNcVo4dTtdAtntTbSQaDZrbtIS7M1yt9etPc xykME3QToAFUqobJPmGqeJPEWuxxRa3r+taxHbszwJquqX2opC78O8S3cj7Se5Uc1iVraXrmtaFJ LLousapo8s6CKeTS9Qu9PkmjVxIscjWjoWAYA7WOMivaPCf7RHjjQnjg1poPFempFBB5V8I7LU44 raB4ozDq9qhZ3dijzyXcU7vt4ZWd3P174R8feDviRpdyumTxT+fHeWuo+HdXSzGprZ8W85vtK3yr JbSpKg8xWeJg/ls29XRfmf4x/AyPQbefxV4KtnGi28CyatoYe6u59MSJVWTUrKWcySSW5GZLhXYt EdzgmElYPlyivrT9l/xJcC78Q+D5MvaPbf8ACS2fywhbe4hlh0zUQzhfMYzK9ttBYqoiYhQXJP2J RwRg9O46jByDwQcYz79cGvi341fBNtJa88YeDrTOkMZLnWtCtY8f2Qcl5tR0yCPj7H1MsKD9xyyD 7PkQfLNFFFFFSGRzGsRdjGjvIse47FeRVWR1XoCwRQT3wPQV9PftRZ/4SPwxngnRJ+PpfsO/0719 TfDx4pfAPggwyxyp/wAIj4eQvG6uomi0iGK4jLISMxyBkdezAhsEYrqbuf7LaXN0Ibi5+z28s/2a ziNxd3IijMnkWsCcvK3CIg5YkDBzXxrrv7UOsXdlLb+H/DVno13I0iLqN9qDauYoWidBJBZLDbos ysUdTI0sfBVo3BGPn7xJ4v8AE3i65F14j1q+1R0O6GKeQR2dsTEkLG00+3CQQ7lRd/lRLvILNliT XM16H4H+I+u+B5JLWDytU8NX827XfC+oJDPpur28sBtbqPE6SeQ8kR2mSNSGKoJUljQRn2SL4ReG fipoH/CY/Dm4fw1eT3U1vqHhjVllm0iy1SMQPdWlnfwx+bHEEdp43SOdH3ogS22vHHjL+zD4+Jx/ a/hBfc3+tEZ/4Dp5qvd/sz/EG3EZhvfC9+XlVHS01G/RoEPWaT7daQAqvcIWb/ZriNU+DfxN0i3W 5u/CGozRtKkAXS5bHW5w7xtIrPa6NNcShMId0hQIp2gsCyg8doXiHXvCepDU9B1G70nUYw0DSwHB kjEiu9rd28oMcse9EZoZUZCVUkZAr6Y+D/xN+HOk6nrkt5azeDNQ8TyaUbqEEXHhKO8sgYS2lSxq JrCO4nup5jBch4LeNABchcIPrXT9T03V7ZL7StQsdTsXLLHd6fd295ayFHKuFnt2ZSVIIYA8Y5FY Hjzwz/wmXhDXfDfnNbPqdmPssokWONL+znTUNO+0N5chEJuIYxMEQsU3BSGwa/MbV9I1Pw/qd5o+ sWc1hqVhM0F1azqN8b4DKyspKsjKVeORGKOhDKWVgTmUV698Pvg14q8eiG+jjXRvDzs4bW79CROY pEjePTbEMsk7fOSHykJ2Ovmh12H748KeFNF8F6La6DoNt5FpAS8kkm17vULyRQs1/fTKB5k0m1ck AAAKiBI1RBS8W+PfCvgm1nn17VbaC4jtluodJjlhk1i9R2ZYVstO3CRhI6lFkYLGCCXdFDMPMv8A honwP/win9u5n/tvydv/AAif737b/aOdn2f7f5Xk/Z/+Wn2rH+r/AOWfnfuK+L/FHg/UPCmujw7f 3ui3d/tti8mm6rbXFnby3B8tra+uJjELaWJwVmW4CbcB/wDVsrt1mvfBb4haGn2iPRjr+nOYfs+p eGZhrNvdpPD5yTQWsIF35YGQZXtlXPQ4KluJ0LxX4l8NOJNA17VdJzcQ3Lw2V7PFaXE9v/qmvLIH yZwOQVlRlIJBBBIr6K8I/GzSvGCxeEfi5pej3um3gWG31yS2SGGC+aFrVLnUY87bZ2WSQLf2hi8g n7qIzSx9R4o/Zj0a78268I61c6VK/wBolXTtUX+0dPZpCDbW9veRbZ4Y0+ZWaQXDtlTwVO7xnVP2 e/ibp07R2+lWOtRLB5xu9K1ayWDIUs8Ii1VrWdnAHRYSDkBSTxVvQdd+P/hnSbLQdD0jxbZ6ZYiZ bO0/4QKK6Mf2m7e8nAmvNPklbdLI7ZZz1wOMAZt3cfH67mkknT4rJI3LRwWniiyiUk5yLWzRI1zn jCD9Kk0z9n/4n6jcRQz6PZ6RBLG7m91TV9PNvFsQuqzQabJc3IZiNoAgOCfm2jket6d+zfZ6Hp82 p6qLrx3q0MNnJbeFtMvbfwvp11cSHyr23uNbvXZ2iTcJEmUwNhDlGLiMefeJbP456SsC23h3UfB+ lO81zDpfw4hW102CaK3ht7q6v28LzTzM7iJH3387HO/yyEBVfLP+Fi/EH/oe/GX/AIU+t/8Ax+j/ AIWL8Qf+h78Zf+FPrf8A8fpD8Q/H7YLeOPGDEdC3iXWjx6Ameuvg+OHxAMIs9ZvNK8UaS0K29xon iPQ9LvdOvUiUeQ179mjhnkaN1SVWabJkUM+45y8ar8KPF2U1nRrz4b6tIDIdZ8OtPrXhu4u5ojJd SXvhyX99awI6BbS3sC3+tIkfbGGrL8S/CnxRobLd6TEvjLw9cLez2XiPwokmsWElrYytHO96bESC 3dAMyBmaMEOqSyeW5F7wj8EvH3i1BdR6amh6cQSl/wCIDNp6TnEbgWtmI3uJA6SBo5RCIW2svm7g Vr7O+G/wr8P/AA5tZjZs+pazexpHf63dxRxztEgUmzsYlyLe3Lr5hj3sztt8x3CRbPTa+Gf2n3kP jnRYiW8pfCdnLGpPyB5dYvUkdBnHzbFBI9B6V6F48urDR/2cPD1gscyf25o/gu1tQp3qNQnWHxHe STM5JCOLe4ZQOjFQBjp8V17B4T+B/j7xXEt2mnxaFp0kXmQ3viB5rIXALJtW2s4o5LhtyN5kbtCs bAHEmdoPUa54L+EXw6LW/iPxFrPjbxJazmb+wNC+zaXp7RhG8mx1qdfPe3BkjKTtFeCdVkRkgAG9 vHvEGt6PqUjJofhXTfDNju3LHDeapq9/KuxQqXOo6tNIMKwcj7PDDkNhw+FI5ipYYZbiWKCCKSee eRIYYYUaSaWaRgkUUUSAlmYkBVAyTwK+1fg58Dv7Clt/FXjS2jfWon8zR9Edo7iHSJEY7NRvWjLJ JdcboEDFYeHOZtvkfT1FcD8UrxrD4deNJ1RZDJ4e1GyKsWAVNRh/s93GO6iUsPcDNfnjceDtYsfD sXiXVVh0iyvZYI9FtdSNxBqXiFZEWaa60ezWNi1vDG6SSXUxjhIdVjd3YKeTr9IPg94Hh8B+DbcX SeXrGrpFrGuTXEEME9tJJbKYtMeUAN5dmm4bZHYCRppF2iQqPlv4x/GK48b3UugaFJNb+EbSfl8N FP4hngfKXd0hwVtlYbre3IByBNKPM2JD4HW1oPh7W/E+oR6XoGmXeq38m0+RaxF1ijeVYPtF1KcJ DEHdQ80rKi5BZlHNeu6r8IbDwJoMOv8AxF14QXV0JE0/wl4f8qXVdRuGsVkS3bWLoPDAbeZ8Xki2 s8Soo8uSR5YgfD5pElmllSCK2jkkd0t4WmaKBGOVija4eSQqvQF3Y+pJqCipYZpbeWKeCWSCeCRJ oZoXaOaKaNg8UsUqEFWUgFWByDyK+kvh/wDtFazo7Q6d41W41/S0jEcWp26QDXbNYbZYoFl3GKO8 Usg3vMwmy7yNLKQqHqvif8JtJ8Y6TH8Q/hgltdfa7UXl3pOlQLHbavbxAxy3ulWcSqY7yMoyXNoU VpXVvlF0rrP6L+ztqg1D4a2doIXiOhatq2ktIzl1uXknGt+cihRtAF4sRTk/ITnDAD3KisrXNVj0 PQ9Z1uWJ54tH0rUNVkhRvLedLC1a6eFGYHDMEKgkHBNfDfwg+EF148uh4j8SfaIPCsVw7MzO6XXi S6jlInggmyHWBXBFzcg7icxxHzN7w+k+Ovj7o3h22l8MfDOwsA1o1za/2rBZ20GgWO4bjJoFjbfu 52ErSESPGINy7lW4jfNfKGueINa8S6hLqmvand6rfTF8z3chbyo3me4+z20QwkMQd3KQxKsaZIVQ OKxqKK9e8F+CvDfxHgOlabqp8MeNra3d4tOv913oXiOO3tlUTafPn7RbTjY815ETOMFpbdFiDxQc 34v+HPjDwRPKmu6PPHZpKY4tYtA13o1wrTNFC6X0Qwhk2b0hnEc20gtGuRXC13ngDx/rXw81pdU0 tvtFpceXFq+kSyFLTVLRCWCOVDeXLHuYwThSUJPDRtJG/wCg+n6j4U+KfhCWWHZqeha1byWl7Z3K It1Z3Aw0trdRKWMNzbuVkRlY4bZLE7KY3P5v+LfDl34Q8Sax4cvW8ybSrt4Em2xp9qtZFE9jeiON 5AgngeOXy95KbtrfMCKd4X8K6r4wvp9L0T7HNqkdm97badc31vY3GpiGaOOe201rspHJMkbtctG0 inyo5GBJXafrT9maS6tNP8ZeHr+3v7O70rV7C7uLK8ja2NtLqNm9uym1mAkSU/ZcSb8ZAQAAg19P 0VFcQwXUE9rdQw3VrdQy21zb3EaTW9zb3EZinguIZQUeN1JV1YYYEg8Gvgv4wfBq68FTza/4fjmu vCM8mZF3NNc+H5ZpQiWly7nc9sxZVguCSwyI5Tu2STeAVNDNLbyxXFvNJBPBIksM0LtFNFLG2+OW KVCCrKQCGByD0r0zQfiJYW1q+m+KvA/hTxVYTgpPef2VZ6L4n2bEVPK8Q6ZEshYMhkeV1aaQlg02 DXrunfC34SfE+OS6+H/iLUvDWoJ5U13oF/GmpSafaQxrb3Ei6bdTLctukeJmuFv5YVdigwWVU8Z8 afCnxp4FD3Grab9q0tcZ1vSS97pa7jHH/pMoRJLfMkyxJ9pijDvkR7wM1z/gi7gsfGnhG9up0trW 08T6Dc3VzK+yKC2g1SKSeaV+yKgYsfSu2+POf+Fr+K8nJxoWD7f8I3Z4H4Div0StLu2v7O2vrKVb izvbeC7tblNyxz21zCs8E6BwDhlZSMjPPQdKh1PS7DWdPvNK1W2jvNOv4JLW7tpc7JYZF2su9SGU 90dSGVgGBDAEfI3jb9mi+Sa61DwNfQT2rtPOuganK0N1b4AaO007UnLJMCSVT7SYiq7Q8shy9eE/ 8Kv+Iv24af8A8IV4kE5uzZCY6VdjT/OE3kF/7VK/ZfJ3c+f53lbfn37ea6t/CHgTwMHbx5rp8R+I IJFK+C/B9wGhiliL7rXxJ4idQkA82Fra7gtz9ojDLJHvByrG+MV5pGYvAHhfw14EhEcMKX1nYxax 4kmtVQPcWeoa7qqP9oiknAm+eAOuyMbztJblr74nfEO/u5b2fxp4linmbey2OrXel2qMFCfubHTW ihj6ciONR3xzXMf25rX/AEGNU/8ABhd//F0f25rX/QY1T/wYXf8A8XXa+E1+K2rsR4OuPGs0VzdR 2s11pd9q1tpv2qFN6RX+oiRLaPYsuf38gCh+wbn6B0D4W654yub+H4q+B7TS7y4tmmi8b+HdR0XT NWmvzqhvpxqekaTPLYzyzLI8ZujYBgiYk3yMkqcZ4h/Zk8VWCvL4d1jTPEEcdssht7lH0XUZbkyl Tb2sMrTW5XZsYSS3UfO5dowC3Df8IB8Z/BbFtP0fxbpragqiY+Frye8adIWLIt4fDMspUA5KiXHX Kjmrttf/ALQNspSJfik4JyfP0/xHdtx6PdROR+BqkfhR8W/FU1zr1x4XvnudQupprubUZNJ0O6nu nIeaeTT7+W3kG8tuL+UAzbuS2a9P0H9l3VWnL+J/E2nWtvHPBtg0KG5v5bu2DE3Q+16glsLd8BRE 3kzdSWUbdrehainwn+AdpHcQacb/AMVz2Uk2mC4cX2v3ZjWS1WY3kieVp0MvmvFNLBFH5iBwsczR bK+a/Enxs+I3iSZ2GvXGh2nnxTwWXh5n0pbZoofJCi/gP2t1bJkZJbhlLnIVdqBeJ0Hwv4m8YXsk Gg6VqGtXPmBruaJCYYJJw8iyahqE5WKLzNjlWmkXcQQCTWt4w+Hmv+BrfS5PEMukQXupLK50e31W 2utXsI0YrBNfWkJI8qYq4jlgeRMoyuyNtB24fgz45v8Aw5pvijRrSw1/TtQsZ78x6PqVvdX1lHbg l4Lm1k2GSckMot7UyyB1MbqsvyVwUU2v+FtTkEUuseHNZtQ0Uoje90jU7fzUDGKTaY5U3KQcHGQR 2Ne4+D/2hdd06D+xvG1nF4v0Ge2GnzvNHAmrLZPFHZzRzl18m+j8gS747pRJM75kuNuQfXdW+Bfw 58d2MfiTwbqMmix6vCt1Zz6WEvdBkeW8aW6lfSLjZJE4Be3NrDPAsDKFMKmNkPi2tfs4/EPTWB0x dJ8RRSTyIgsL+OyuY4VP7ue6i1j7PGpYfwxTS4OecYJy9As/jb8ObjVLLw/4f8RafLdSwLqD2nha 316C4ezDrAYdQa1u4nRRK+DDLtJOcnAq1qur/tC6tIs15B8S4X2LtXTND1jQ4XXAUHyNGt7dG+pU 889TWTb/AAk+LXiuRtWutB1aWa8uGW5vvEd/b2eoPJGAjTXMOszJdsuMAOYznGFJxXrvhr9l19wl 8XeI0CiSVfsPhyNnLxbV8mb+1NUiXad2/fH9jbgDD/Nxz+t+H/jHoNpfDwp4Bj8E6JtFoYfCEul6 z4mnt5dRN7CbrxBZz3WrzurkK7wyJGsYCFFjyD49c+OviVY3E1ld+MvHFndWsjQXFpc+Idft7i2k jba8M0EsysjKeCrAEdKr/wDCxfiD/wBD34y/8KfW/wD4/SH4h+Pz97x14xIznnxNrR5HQ4M9dJpf xr+JulQRWsPiq6ureKR3K6rbafqs0wdtzpPf6hDLcsp6Aed8o4XFWz42+H/iICLxh8O7TSJ2zEut /DqUaHLa2kR8+GNPDl6ZLOeZ5S8ctzNJu8pgFAaJCa2o/Cq9ns5NY8B6tafEPRIVU3Mmiwy2+vWB eYW0a6j4WuCbyPzJPMMOxXLRo0rBI+ay/Dnws8d+Jr4WVl4c1G0VZvKuL7V7afS9PshHcC3uDcXN 0qlmiJy8MKvNgNtjYqRX1p8OPgFovg+6std1y7/t7xDabZ7aNYli0TTboxxss1tDMDJPNBIJDDcS lF+ZXECSIrj6Br5u/aeljHgfRYDLGJX8V2kqwlv3skUOkXqySop5KoZEDH/aWsr4DarJofwf8a61 HEk7aNqviXVo4JciOeSw8MWV0sUu0g7XMYU4Pevi2vQfCXwu8b+NUjuNE0WX+zXmiiOr3zpYaYFe ZreSaGa4Ia4WJkcTC1SVkIwV3EA+qah8HvAXgSy+0/Ejx5Mb+SzSWDQPDMMCalJclJHUW/21biSW GQxSRRzzWtvEHwHkQnbXk/iPxB4Qmee18JeCbTSrQQ/ZoNV1bUtY1XXJfLmwb9rdrr7BC88IAeH7 NKI2ZzFJuCMnBUV9J/Cf4EXXidLDxJ4tElj4cn23Nnpau8Go63bjDQyyFcNBaS8kOGEsifNHsR45 j9wW9vBaQQWlpBDbWttClvbW1ukcMFvBDH5cUMMUeFREUBVVQAAAAABUtFfl7YeEfEfiay1zxWLa 3sdDsVvdQ1LWdQmWw0sT7JLhbCxknO6eeaULbwwwhz5skSyFA4auJr7Q/Zt8BQQabN491K2ikvNQ luLLw68ixyPZ2Nqz2mo30DJI217iXzLbEkSSKkTbSY5zl/xu+NC6SLrwb4Qu5BrIcw65rlrMU/sk KcSabp00Z3faycrPIDiAZRczEm3+LKs2lpd39xDZ2Frc3t3cuI7e1tIZLm5uJG+7HDBCpd29lBr3 PRPgTq0elz+JfH+q2vgnw7ZQrdXQnAvNZkgYwvGotISUiMwkaKNXdpxMAn2Ziyg+NazLo0t/MNAt L210mIvFZnU7iO51O4iEhZbrUXt1SFZXBA8uBAiKFXMjhpZMiiivaPAHxv8AFnglobS7ll8SeH4o TEuj6heMk1ssdstvaLpuqSJNJBHFsjCwbWh2BgiI7CRff9b8N/D/AOPeiXuveFLiGw8X2qQCS5mi a1vI7kW/+j6f4ktI93mRSKPLS7i37dmIpJFheA89+zlLqPh/XPG3gTXY7+x1O2Wy1SPSbgE21s9o 7WeqXSYYpumE1iVljDLLGqsGKKufrKiivgjVvCms/F/4weLY9LhS00+01j7FqurEmezsLDSFGjQ3 ORtMk1ytqXgt1OWYnLLGjyJ7Z4j8e+Cvgdoi+CvC1p/aGuxWjXSWu6OaKLULkRoNS8V3sbRv50qD zhDEm4xpHGBbwNC4+RfGPj7xR47vFu/EOomeOFpfsOnW0a22maeksryiK1tY+pUP5YmlLzFAqvI+ 0VxlFFdt4PsPCet3I0LxJf3Hhy4vJFj0vxNFtudPtrmWWMC21/T5iuYGUMsVxDND5Ttun8yLmLpv GXwU8d+DIGvrixh1nS4o2ln1LQmmvYrNUWWWQ39rJHHcRLHHF5ksxiMChlBl3nbXkdaekavqeg6l Zaxo95PYalYzCa0uoGAeN8bGVlfKujKSkkbgo6Eo4Kkg/op8KviVafEjRJZ2gWz1zS/s0Gu2KK5t RJOreRe2Mj7v3M/lybY3YvGysjFgFlk+NvjT4FTwT4yuFsYGi0LW0bVdHwjCK38yTbf6YjrHHEDb zZ2RIW2QPBvYs3PmmkafHq2pWemyalpuki8l8kajq0lxBptvIyHyftdxaxTNGjvtTzGTYhO6RkQM 6/R3wG0fVfB3xS1DRPE2mXel6nd+FdRgtoZ41KyEala3X2iC4QmOSIpbzKssTMpYFQeuPteiivlX 4xfAu1u7aTxL4C02O2v7dGbVPDlhEEg1CBQW+16PaRgLHcIOHtowFlUAxqJgRcfGNFegeHPiDeaL JAmqaF4X8XWEECWq2vibQNN1C6ithKr7bXWHj+1IUQNFCJJZIo1biI7V2+waJ4e+BPxJghs9Lm1L 4feJjBLHFptzqZntbzULlIYbbyJ9XaaO7RLiQJFbwTW1xMPMJjRcMnLeMP2fvHHhoPdaVEvi3TVb AfSIZf7WjUvFFGZ9DO6Ri7u21bV59qIzyFFxXhFfR/xzzd+F/g5rd3vm1fVfCAOoXkjFpLsLp2nX sTP2z5lzO5Pfec9q+jvgU7y/Crwq0khdlTWI8s+9gkXiC7jjTnoFQKqjsoGOMV63XzL4/wD2cdL1 mefVPBV1BoV7M8k02j3iSHRJZZZkZjaSwK0lmqgyt5aRSRk7I0WFATXzDqXws+Iml3UlnceDdfuJ IlVzLpmm3Or2ZWQfIUvdLEsRJ7rv3DuAeK7CD4WaN4Xs01T4reJF8P8AmRGW08IaI1tqPi+/WSG6 ELMv7yG1VpIU2SuskTZMUslvJg1XT4oaJ4ajSD4e+BNF0ua3a7EPifxGo8QeJ2keBbS21O1lcJFZ TFVaSS3j82DexCoF3+ZzeqfFf4j6xLHNd+MtbieKIQqul3X9hwlA5fMttoot0duT87qWxgZwABzF 74n8SalI02o+Idcv5nQRvLe6tf3Uroo2hGknkYlccYzVb+3Na/6DGqf+DC7/APi62tD1Lxzd33l+ G7/xbc6iIZG2aHdavNffZ+ElbbYMXCchWOMcjNfQWj+Bfihr11penfEnwVbeJdGmksbVte1DWNFt vFOg2J81Wu4dcsLn7XcJF9oa4ktLxZw7IFVUckmfxF+y7c+f5nhHxHbvbySRj7H4kSSKW3iEIWaU 6npUUglJlBKr9kj2qdpZiuX8oPwn+L/hSQazZaFrFncWjOsN74d1S1udTjE6G3c2seiXD3QDq5Vt qfdJDcZqe2u/j/as5iX4qkuuGFzZ+J7sAdRtW7Rwv1AFQXPgj4yePLyO51XQPEeoXlpZrZxXGvRR 6PItrbOu2FZtYNuHO6UsBks5Lt8xEhHYaD+zP4yv/ss2ualpHh+2lSZriASSatqtmyF1hRrW22Wr mQhT8l98qsCfnBSvX/8AhWHwk+FOg/8ACQ+KYDrdxYn/AI+9YxdnUL+4tBCNN03QAy2zl2WSWCOZ JHiyzyT7IvMTxHxt+0J4v1+5urbw3MfDOiFrmKA2yRnW7q1lVFSW91Bi/kygqzp9j8sx7ypklKLJ XjI/4SHxZqwH/E58S65eLgD/AE7WNWu0tLboP9ZNIIoY/cKi9gK7TXPhH4y8MeHr7xF4kg03RLaz uLO1gs7zVbOXUdUmvZCnl6ZDYNMjtGoaSRJJEbywzKrBGxwn9lt/Yn9tfbtL2/2p/Zf9m/bo/wC2 t32T7X9u/s37/wBlx+78/p5ny9ay69P+HvxW8S/D2cx2Ui6joc00T3mh3zyG2cLJmWWwlGTbTuhZ TIgKMdrSxy7EA9+8deBfCfxW8JS/EP4eRLHrkaXN3fWNpahbjV7hMXGoaXqen25bZqUe4yRyRhjO WAJlSWGZPjKvtT9nH4hXOq2lx4G1ae5uLrSbY32iXdxMsgGjRGK1bScsA/8AozMrQAl/3TNGPLSF AfqSiiiiivN/HHwr8H+O4riTUdPSz1mRMQ6/YKsGqJIqpHG92Vwl0oSJIgtwrbY9wjaNiGHxV49+ DXi7wKZruSBda0FS7LrWlpI8cEXnOkX9q2jDfbOUVXc/PCC6osztkDySiivQvAPxI8RfD3UYrjTb iW50l5mfUvD89xINN1BJVRJnCfMIrjaieXcopYbVDB490bfXMfibx5qfhzU/HPw+8Q6V43sLi5E1 v4R1jw3HZ6toUEW+S+0mG50W6hae6gDx5hnRmmjCyRSOWT7RgfCj476x4z8UxeGfEWladDLqUE50 u60WG7hWO4sLSS8uo7+G9nnLLJDG7LJGy7GXaVZX3R/Tlfm/8btQh1L4oeKpLW4N1Bbz2OnKyiUL FPp2lwWV/bIsoBHl3KTI2BgsCQSDk+9fHrS706T8Nfhn4Wsmv1ubmVbC13iXUgPDumRabp/my7lR YvJuZnnmkAUeXuLIiNW/4W+GngH4P6XD4o8aX9hc6ui20cuo6jGLjT7DUhO15HH4a0/yTM0wCDbM EeciJnRYUaSMeIfEP4/+IvFBk07wybrwvoZWSGVop0Os6mouvNhmmvYVDWoKJGGgtpDyZFeWWNgq /PtFaOl6XqOtaha6VpNnPf6jeyiK1tLaMvNK+0u/AxhVUF3diFRQWYhQTX3f8H/g3b+BYo9f1wQX ni24hdU2FZLbQLeePy5bSzk6NcOrFLi4GflJjj/dmR5veKKKjmgguFVLiGG4jSa2uESdEkRLmznW 7tJ0VwQJI5Y0kjcfMrAMpDAEfmt8WPGreOvGeoanDJu0qzI0rQ17HTbN2CXQ3RRP/pMhkudsq70E giLMI1NS/B7wsnizx/odjcW4uNOsZH1nVY3SCWFrPTQJY4bqG4BV4p5zBbyrtJKyHpyR9C/tF/EU 6dYR+BtGvXj1HUU8/wAQy2twFe30mSIiPSpwikg3m4SSASIwiQK6tFcV8VV9AfB34NXHjWa38Q+I I5Lbwlb3HyQ5lgufEEsMgD21tIuClqGDJPcK4bIaOIh98kP3DoegaL4asE0zQdMstJsosHybOJY/ OdYVg8+5k5eaUoih5pWZ22gszHmvgP45eL7jxR491S0825XS/DNxPoWn2s5MaxXFnIIdYuvISR03 TXKOBKNrPEkIcApgeRW9vcXk8FpaQT3V1cyxwW1rbRPPcXE0zBIoYIYgWZmY4VVGSTjvX0T4M/Zw 8S6u0N54suU8N6cWjdrOMx3mt3Ee5HK7FJgtw6M4Dyu8iOuHgINePeN7Twrp3iC+0zwfPfXuk6dK 9oNVv76zv21S4ibbcXVrJYRQxC3DArCVD71HmbyHCLx9FetfCz4p6n8OdSMbiW/8M38yNq+khl3o +3yl1LTDJgJcIuNy5VZlASQgrFLF90eF9I0aPU9S8W+HGt/7I8b6fpWqTrAJ4In1KAzSjVo7WQYE l5DcL9oG2NleEFw8krlO2orD8R6IPEej3Oiy3M9ra38lnHqDW7zxS3OmRXsdxqemmS3eORUvLdZL SQo4+SQnkfKfkj42fFsP9s+HXg9E03R9NLaVrV1awiyE5sgbSXw/pkEYQRWcW3ypiFHm4MaYgB8/ 5aoq3ZyWsV3ay3tvJeWcdxDJd2kVwLSW5tlkBnt47rZJ5TOoKrJsbaTnaelfUEv7PGk+JNDsPEXw 98VSPa6jp9pdWlj4iW2uGM0smbqK61XRRtgkhXMUkAtZCkyMjOMkp87+JPCfiLwhfDT/ABJpFzpd yyB4vN8uW2uFMSSlrS9tmkhmCh1D+VI21jtbawIGZpmpXmjajY6rp0xt77Tru3vbOfYj+VcW0omi cpICrAEDKsMEcEEEiv1S029s/Eeg6dqIti2na/pNpfLaX8Ub77HVrJJ1gvLfLpzG4WRdzKeRlhzX zf8AFT9n+31Bf7a+H1lBZairN9u8OpIltY34lkL/AGrTGuXEVvKu7a0GVhMYGzY64m+LiCpIIIIO CDwQR1BFe4fA/wCJDeCvEQ0zVLib/hGtfkitrmNrmCKz0vU5pY4rfXZPtOFVEUGK5KyR/um8xzIY I0Pov7UHhnZP4d8XwxyYnSXw/qUjTW6wpJDuv9ICW2BMXkU3nmPllAjjUhCRv+V9O1G70jULDVNP m+z3+m3ltf2U/lxTCG6tJhPBIYpgyOA6glXUqehBHFfqD4P1vTfFmg6X4vsbaCKTW9NthdvHGTPH LZSyxz6ZJdzRxPKlpcvcxoxXaSXeP5ZMt1NFFHBGD07jqMHIPBBxjPv1wa+Nfi/8CLm2uJvEngPT 5LmzuJN2oeGrCB5rmzuJHAFxolpCCXgckl7dBmI8xgxErD8o0VYtrm4s54bu0uJrW6tpY57e5tpH guLeaNg8c0E0RDKykAqykEEAgg19ZfDf9oyQuukfEV4vJMc5i8TwWj+YJAWmjg1XTdPQhgwPlJNb xLtwgkjYNJMs3xS+Bem3unP4v+G0KzNKralc6Fp8kdzYahYXEYnW88NLCDhgMyC2RmSRGAtwhRIp fOPjzO+s6p4M8Xpp4s7PxT4H0m8DowlibUFllnvbQ3W1fNlto57eN2Kg4KcDgV9ffCjU4dX+HHg6 7gSSOOHQ7TS2WQqWM2iq2jXEg2/wvJbsy/7JGcmpfiT44g+H/ha6154ku7wz22n6VZSmdEvdRucs I3mhR9qxxJLO24ruEZQOGZc+M/Djx/8AF34mTaoluPDmg6JGssU3iP8AsO9uzpl59hVLez0a1nvV S4nD7bmQTs6xBy0h2tDC/A/ET40a5bWkfg7w34rudWmsZJF1zxza29ppF1ql0s5lFpoaaWFEFtDn YbhGLzEfI/kjdN8z0UV0Ph/wr4h8WXhsfD2k3mq3K7fN+zovkW4YFke8vJWWKFW2sFaV1BIwCTxX 2B8P/wBnPSNEZNS8bSWviHUF2NDpcAuBollLFdeak0jP5b3hZEQNHPEkQ3SI0cvyPX0lbwQWtvBa 2sEVtbW0MdvbW0Eaw29vBAgjhgt4YsBERQFVVUAAYAqWiiiisvW9Ys/D2j6nrmoMyWWlWVxfXPll PNdLaMyiGASsitI5wkalhuYgZzX5heL/ABXq3jXXrzxBrM7SXFy+yCAf8e+n2KMTa6faRgALHECe 2XYtI+6R3Zun+Ffw6uPiN4i/s95p7LRtPiW81q/ihZpEt/NEcVjayMpiW5nORH5pwFWSTbJ5Zjb3 f4i/FXSPhxD/AMIL8LbPTNOvbKSOPV9RtrS2mttPuLeJLc26rMHW7vysaLd3Fz5m3Gx98+8wfIt7 fXupXU19qN5dX97cMHuLy9uJbq6nkC7Faa4nZnY4AGWPSuh8I+NPEXgnUotS8P6hNbETQTXli8kr aZqsduHRLbVbJGVZk2ySKp4ePcWiZHww+sbWbwV+0P4duUuLSDSPH2k6c8UTiV0ubU7hJBdQyLn7 VpzTHZJHIhaEu4Gx5I5ZPjjW9F1Hw7q1/omr20lpqOnXDW9zDIrLzgPHNGWA3RyKVkikHDoysuQw J9o+APjyfw34sg8O3tzL/YPiiVLMW7O7QWmuzbYtNvo4VSRt0zBbSQAopEiSStthXH31RRRRRXPe JPCXhrxdaJZeJNGs9VgiLGAzrJHc23mSJLN9jv7Zo54DIYoxKYZV3qArZXivi34gfs++I/DRe/8A DBufFWjnLNbwWuddsRJclIopLK3LG6VUMe6e3UEneWgjjXcfnsgqSCCCDgg8EEdQRSUVv+HPEuue E9STVvD2o3Gm36xvCZYdjJNA5V5La6t5QySxMyq2yRSu5VbG5QR9neCvH3iT4mFdR8O+KtI0HXNH 0h49W8CatoK3+k6tqGyZIdat9WinivorSR3hRkiZ2t3QCRZlZfP4uD9oTxno3iuLQvHfh3Q9KtrT UEstbW0ttWgv9PilKqb6KRri7WZERhOgiiYTJjy3wyuPr+vjH9qTU4ZtY8J6MqSfaLDTNS1OSRtv lNDq91HawRxj725WspC2ezL71swSzeFf2ZgE36XqviOOW2ijmQm41SPxBrjRNHbwT7x/pGk7mTYq /u/3q/N81O+FvwM03T9NPiz4lQQB0hW/tdE1CQ21jpFnbYu31DxDvKKz7Vy9tKfKjj3CcO7FIaPj /wDaK8lf7F+G0cVvbwLbIviGezjChISG+zaTot9EVWMKETzLiPkb1WFcJLXyjd3d3f3E15f3Vze3 dy5kuLq7mkubm4kb70k08zF3b3Ymq1FfXfwn+ARzYeJ/HkKhdq3dj4VnhO4nIa1m14N9NxsSvPyi cjEsB+vQPp09xjB446dKKKK+JP2jvFUTalpfw/0lYbfSvDkFpe3lpb2628MWoy2hTTbOKPy1Cx29 m6snktsPnlSN0Yx85aXp1zrGpadpFkEa81S/tNOtUkcRo1zfXC21uryHhVLsMk8DrX6C/EfxZa/C b4fWNjpczyaktha+GvDK3EtnJeR/YtP+zLq1xFIAJFtY0VpCsDIZWiRlVJcj87pJHld5ZXeSSR2e SR2Lu7udzO7NySTySetel/Dr4V+IviNPLJY+Vp+iWVxDDqGt3iv5CO7K81pYRIM3FysTeaYgVRRt 8ySPzIy/3z4Q8BeFvA9oLXw7pcNvM0UUd1qU5+0apfsqKrvdXkg3YZl3mKMLErElETOK+Z/2nvFF xJqGh+DoSFsoLVfEN6waJzcXtxJNYWMbArvTyY0mfiTDiYFlzGpr5Pr2/wAF/AXxp4shg1C7jh8N 6RP5Ukd1qqyG/ubeRnRprLSY8SHGwMPtDwq6srRsynIzvip4T8GeBbq38L6Nd61q3iW3isZ9f1G9 ltYdNtWkszILSxsYYg+6culwd8ziKPy0DyO0hTyGiul8KeK9a8Ga1a67oV19nu7f93LFJue0vrR2 DzafqEKFfMhk2jcuQwYK6Msiqy/f3hS70j4kHwn8S9Ill0y/0yLVNG1myUwzPPbz2zG48P6lcR7W dLe5a3v7UsMbTu8pWl+T1WimyF9jmMK0gRjGGYqrPj5Q5AJAPGSAfYGvl3x94w8PfBzwmvw58FIP +EhubEi8vIpJI7nTTfW/l3Gu6hdwMr/2hOuGtY1YeUux/kiSCKX4td2dizEszEszMSWZiclmJ6k9 zTaK+jvB3wg8K/EjwguqeGdfvNK8T2JaDWdJ1KS21KyiuxE5tiot4reeCC6IEiTnzggEkYErxMa8 t8a/DbxZ4CnC67p+bKR1jt9XsWe60m4kdC4iS5KqUfAbEcyI5CllUphjwdfpF8F/F1z4y8BadeX0 ks2qaVNLoWp3MvmO93cWESSQXck07ySSPLbyQtPKzAtMZCABWb8Rvgr4Z8aWd7e6ZaWeieK5B58G qwK9va3twGkleHWLS2Bjfz3kJluhEZ1YK26REMT/AAJrOj6n4e1O80bWbOSx1KwlEN1aylC0blBK jK8ZKMroyujqSrKQwJU1teCPGGoeBvEmn+IdPzKbZmivLLz5IIdS0+f5bqyndM8MMOhZGCyKkmxi oB+yPjhpun+N/hcnibRJI9RXS3tPEOnXdrYNPcXOlTA2uoxCSQLNbxLHILq5DLkG3CyoCmU+CK/Q 34FeMrjxj4LjTVrhL3WvDl62m3E81zHcX89s0Ik07UrlNquheN5LbzGLNKYpHLsxcD2uiiivn34u fBWw8XW1xrvhm3t7HxbGXnliQx21n4hVsvLFdZARLsscxXJIDHKTHDLLF8JXVrdWNxPZ3tvPZ3dr K8Fza3MT29xBNGdkkU0MoDIwIIZWAPrVaivoH4dfHzX/AAmIdL8Ri48SeH44ore2DSxJq+lRi5Mj y295Ipa6QRs6rb3Mg6RrHLFGhVvbvGnww8HfF7T08VeDNU0y21d4nLX9iscljqk0sIu4rTX7eDEk F0DInmSunnxqxWaKTbGqeIeMtNlg+DXha11ax1Gw8QeBvG2teEr+3u1hCL/a0EviJ3iZC5kiMRsx DKrhGG4gOhjevY/2YtSt5/B+uaV9oaS80/xC13JbsshW3stS06FLNkc/LiSW3uvkU8EEkDcCfobV tSttG0vUtYvDILTSrC81K7MSb5Bb2UDXU3lpnkhVO0d+B718k+G/jf8AFHxt4pGkeF9D8N7LvzDH a3trqM9rpGnxzEtqOp6jBPG/7tWSOSQIFdtqxQ+Y6o3S/EH4na18NbXVNCbxYni7xtqsizQOmi6Z pWleDNNkjLwFbO382SW6feWijubiQFBFLKoUAXXxle317qd1Ne6je3V/e3Db7i8vZ5bq5ncAIGln nLOxAAAJPSqlFXLGwvtVuorHTLK81G+uC/kWVhbTXd1OY4zLIIra3VnbaqsxwDgAk8V9SeAP2bby eSHUfiBILO2UrInh7T7tZLydo7ht8eqahbhoo4nRVO20ld2WT/WQuhFfWuj6Jo/h+yXT9E02y0uy Q71trK3jt0aTYIzNKIwC7sqgPI5LNgEnPNadFFFFFfnX8bfHreNfF1zb2lwk3h/w9Lcado/leS0V xINsep6ks9vJKkqzyx/uJFYAwLEdiuXz534X8N6n4v13T/DujpC9/qMrxxNcSrBbwxQwtcXVzcSN nCRxo8jBQWONqKzkKfsTVb/wb+zz4Wh07Sbe21jxvqdq7JPOiC9vZSypJqOrNGxkt9OR1/0e0R/3 jLsVi/n3K/HPiHxLrvirUX1bxDqVxqd+8aRCWbYiQwrkpBbW8IWOKMEk+XGirks2MsScGiivZPgn 4+bwT4utoLy5WLw94gkg07WTIIhHbSfOmm6m0s8kaxrBLJ+/kZiBA0p2MwTGt+0J4NTw34zOsWcb Jp3i1LnVQWl37dZWYHW4lEjtJhmkiucsAuZikfyptHnXw51z/hG/HPhbWWuIrS3ttYtIr+5nUvFB pl839n6pI4UE8W0suCASDyASK/UOiiiiiiivKvFnwY8A+MJnvLzS30vUpXLzaloLw6bcXDNcPczS XUJje2lkkaRjJPLA0rDALgKMfPetfsv+JbZy2g+IdG1aEW7yMuow3ekXbXC7mW2t4oRdxPuAUCR5 kG4kMFUbq4BfgL8WDkjwsOOOde8MqSfQBr0Z/DNZep/B34maTDFNdeD9TmWaXyUTSmtNcuN+wuDJ baLJcSIvo7qFPABzV34RfESf4feJEa4ZG8P6zJaWWvRSLK32eFZisWqwiBXcyWu922BG3oXQLvKu n3hYeC/BS66njTTdF0v+2bu2kePV7PHlXCX/AO+lv4o4W8gzTq53XaJ5jqzKXKsQenurq3sbW5vL uaO3tbO3murq4mO2OC3t4zLPNK56KqqWJzjA5r84fASXnjb4uaHdzCyiu9U8WSeJr2IpKtmVtLmT xJqNtDGRK2GSKSOJXJGSoZgMsPu3xjq3hrwPaap491K3sxq0ekJo9pPLLJHe6mIpZb/TtAs2/ebP Ond2kMUX3QJJdyQhk/PLxl478SeO9RTUPEF8Z1g89bCxhRYLDTYbiTzXhs4F/wCAo0shaV1RBI7b FxxtFdL4V8Ka1401m20PQrX7Rdz/ADyzPvW0sLVCBNfX84DeXDHkZO0sTtRFeR0Rv0C+Gvwp0T4c WkzQyf2prt6PLvtcmtxBM1v5m+Oxs7cvJ5EPCtIBIzSOAzsQsaR+o0UUVzPjW6urHwb4tvrKZra8 sfDGv3dpcRsFlgubXSpriGeJj0ZWUMvuPevytr6p/Z2itdB0fx/4/wBTspTaaTp8dpBexOPNkitI JNW1vT7aF5EjaRgtiV8wfeKBXAL184eINdv/ABLrep6/qb+Zf6reS3c4VpmjhDnENrb+ezusMKbY YULnaiqoPFemfBn4Znx9r32jVLec+FdHYS6pLHKbb7dclS1ppMM4Bf5zh7gxgFYgRvjkkiav0Nt7 eC0ggtbWGK2trWGKC2treNIre3t4UEUMMEMYCoiKAqooAAAwAKmVcsqggbiAM9Bk4GQK/MbwN4F8 QfErX5LSyaTyxILvXtduw80NhFcykvcXDsQZbiY7/JhD7pWDElUSSRPvrwF8N/DfgDTorfS7WKfU jHIL7X7m3h/tW+aco08XnqC0dvmNPLtlfYu0Md0heR8v41alc6T8MPFdxaS+VNPaWunbjEZQ1vq2 ow6bfIcqwXfBLKoZsbScgh9ufhzwN8MPFnxBeV9DtYYtOtZlt7vV9RmNtp9vO0LTiBSgeWV8ABlg ifZvQybFdWPvR/ZU648eZweh8L7cjtnGonHHavOfEn7PHxB0NJLiwt7HxHaxreyn+ybnZfR21qvm o8unXyxO8sq52QWrTuWBUZJTd4bNDLbyywTxSQTwSPDNDMjRzRTRsUlilicAqykEMpGQeDX07+zv 8SH0zUF8B6xcSNp+qzFvD89xdwpbaXqBV5p9OCz4IS9YjykR+LjCrEz3DMv2tRXg/wAd/iS3g3QV 0PSbiWHxL4ggcQXVpcxRXGj6dHKq3N+R80qvMN8FsyquD5kiSh4Qrfn/AF6r4U+DPj/xbFbXdno4 03S7oFotV1yb+z7V4zaLe29xFbFWupYZldBFPDbPGxPD4VyvsNt+yvO8ELXfjeGG5aKMzw2/h97q COZkBljguZb2FpFVshXaJCw52rnA8+8efATxV4Os7vV7KeDxHodlEs9zc2kT2uoWkAjU3FzdaXI0 n7pGLZeCaXCKZZBGobb6Z+y5rUrQ+K/DssxaCKSw1qyg8lMJLcK9jqkrXCjedwjswEJIG0kAEtu+ odb0HRvEenzaXrunWmqWMyuHt7qMSBGeNojPbynEkUqqzbJo2WRTyjKea+Eviz8GL3wDjWdHludV 8KyusclxMqvfaPcOwSKLUvJVUaKUkCK4VFXcfLdUYxmb6g+AdxDN8K/DkcU6SvaTa1BdIp5t521y 5ulhl9CYpIpPowr2Ovkz4/8AwpjkgufH3hyznN0jeZ4nsLWISRSWwjZpPEKxjDK0eB9rCKVZT57b Ckzv8dV9iTa83xQ/Z/1lZ1iv/E/hGK0e/e6mQ3K/2JKlw+urLdTSStJPpqziSVyrSzfaERMACvju vvX9mm5ubj4eXaTzvLDZeKdStLNHdnFpbnT7O+eCFDwqGaeWXaONzsepNfQdFFFFfN/xX+BFr4om v/E/hR4rHxDLHNc3ulMqx2Gu3gbzHlSYlRb3Uo3BnI8uWTaZDEWlmPw/c21zZ3FxZ3lvNa3VtNJb 3FtcxvBcW88TGOSGaGQBlZSMMrAEdCBVeivffgx8XrjwXexeH9dmmufCd/KsUbSSsf8AhHLmaYs1 7bI5IFszuzXUK4OT5yZcPHN6l+0n4XtLXwr4f1WxjlhXTfEerxy2yI8kW/xW8ms6leTzOxZf9KhG 1fu5l2jaAi1sfsy64b7wdquiS3Ms1xoWsmSK3cNstNM1aETW0cLHjDXEd67KOQTn+IV75rWgaL4j sTp2u6bZ6rZGQTrb3sCzJHMsbRLNCx5jkCsyiRCCATg4Y14H8avHdt8O/D1p4L8HRw6FquqwvPs0 yxjs7fStCnlmS6uLJ4diRXFxOrJG8SMygTPmOTynPyH4d8D+LfFrKPDvh/UtSieWW3N7HD5OmR3E EAuJIJ9VuTHbRuEZTtklB+ZR1Zc9l/woj4rf9Cof/B34c/8Akyui0X9nD4haliTU/wCx/D0YuEje O/v1vbtoCAZLi2i0hbiJsDIVJJ4ySMHA5r23w3+zX4O0v954hvdQ8TT4kXysyaNpoViDG4t7KRrj zFCkZN2UOT8nAr6BsNO0/SbWKx0uxstNsYTIYbLT7aCztIDNIZpTDa2yoi7mYucKOST1NW6KKKKK K+c/2l9e/s7wVYaHDciKfxDq8X2i2MIc3Wl6Un2y5IlZSEMd0bFjgq56Dcu+vhQAsQACSTgAckk9 ABX2zrNynwK+EFpo1nIsXi/xF5uXWTzWi1e8gjGsajHtmXC2UIjggliBXzBA7IQzk/EtFFdP4R8V 6t4K12y17R5mjuLZ9txAWPkahYuwNzp94mCGikAHbKsFddsiIy/Sfx10PSvF3g/QPiv4ejjINvZx as6mHzZNN1BhFZtftHO0az2V0fscscSPIWlKu4S3AHyMCVIIJBByCOCCOhBr9WfCusN4h8M+H9df 7OJtX0bTb+4S1ffbwXNzaJLdW8ZLMcRyl0IZiVIKk5BreooooooriPFnw58HeNYJl1vRLV7uUDZr FtHHZ6zC8cDwQOuoRAO4jDllhm3wlgpeNtox87eI/wBl2ZWebwj4ljdGmgVNP8RRPG8MAt/9JlfV 9NRvMczAFI/sMYCNhnymX8uuPgB8U4riaCHw/b3scTuiXdtrmhx29yqNtE0AvriGUK2cgSRo3qoP FZ958EfilY2s91N4TuXitkDyLZ6ho+o3DAttAt7OwuZZpTk/diRiBk4wCa5jQtb8UfDfxNDqFtDd aRrFhtS707UrWe2+0WlwizvYanY3ARjFMhRwCAw+SSNldUdfv2LRPh58VrLw741uNEh1ZRCZdNn1 CGe2uEW3vGSXT9Tto3EdwkM8UiNFN50JbzNm6OQl/S6/OX45a3/bvxL8QeVdNd2mkNbaHaZjZPsx 06AJqFogdVYhL1rr5jncSSrMu0191J4Y0PTNF8MQ6tcJPp/gOwtJ7WbUfscNlHdaNpYsINfvd4Oy S2hErRnzRHGXaQq0kcLx/C/xQ+Les+PtQntraa70zwnEfKs9GSYxfbo0mEyX2tJCdsszMiSJES0c OAEy++WTx+irljYXup3cFhptndX97ctsgtLOCS5uZ3ClmWKGEFmOATwDgDNfcfwp+Ben+F00/wAR eKokv/FMbfbLeyLJPpugygboAFQlZ7uLljKSY0kI8kFolnb6Joooor8uPiDeDUPHXjG7W6a7im8T 639nuWZ28yzj1GSKz8vfkhBEEVB/CoAAAGK7j4A6MdY+JekyvDbT22iWuoa3cx3IVv8AUQfYrKaF GBBljup4JEPBXbvBBUVV+NfjY+MvGt59luBNomheZo+kGKYSWs4gkIvtThMUskL/AGiXJSePb5kC wbhla43wR4Q1Hxx4jsPD+nrIn2iQSX96kBuE0vTY2H2zUZkDICEBAVWkQPIUjDBnWv0t8MeGdJ8I 6JZaBosBhsrKPG9irXF3O3M95eyqFDyytlmIAA4CqqKqjer87PinaX3i34xeIdO0Gxur3ULzUbLS 7azCIs0s+naTBZXMhLbVSIGF5TK5CrGDI5VQxH1P8Nfgl4f8Ex2+p6msWu+JmghaW7uIkm07TLlZ PtDHRLeaPcrK2xftLkyNt3IIQ7x17DfXken2N7fzCRo7K0uLyRIwpkaO2iMziMOVGSBgZI69a/MD SdF8UfEXxHcw6bbSatrWq3N3ql/Mqw28EbTzGe8vruUbIoY97+wyQiKWZVP0JY/ssXr2sT6l40tb S9Ibz7ex0OXULSNgxCiG8uLq2eQYwSWgTkkAEDJwPEP7M3i7T1mm8P6ppfiOKOGJlt5A+janPM8w jmjgguWktsRqfM3yXilgGwN20N8+6lpWp6LdyWGr6feaZexKC9rf201pOEb7knlTKp2sOVYcHqCR XoXwj+IEvw/8URXU7FtC1UQ6fr0Ra52Q2jTjy9VjigDbpbUlmUeW5KNLGu1pNw/SC2uLe8ggu7Wa K5tbmKO4triCSOaC4gmTzYp4ZkO1kdSrKwJypBBINS1x3j3xnY+BPDN94gvVEzxYttPsQ6RvqGpz g/ZbVWcjC8NLMy/MsSuyqxG0/mTquq6hrmo3ur6rcy3uo6hcPc3dzLtDSyuc8IgCqoGFREAVFAVV CgAdN4Q+Hni3xxME8P6RNNaLN5Nzq1x/omkWrI8SzLNfy4V3jWaOV4IQ8xTLrEwFe7ab+yzqctqH 1fxhYWN5vYG303SbnVbcR/8ALNvtdzNZtuPIK+Tx2LZrN8SfsyeJNOtEuPDetWfiWcZE9hPbR6Bd HdJHFD9ilubiaB/vSPL500IVU+UuzbRznwAvNT0b4p2ejNHJanUrbW9K1ezuo5op4W06wl1TY8D7 THNFNahDvQlQXXAzkffdxbW95BNaXcENza3MUlvc21zEs1vcW8yGOWCeGQFWR1JDKwIIJBBFfI3x W/Z/kD6h4k8BQKYTG95e+FYkxIjod9zJ4fC8MpHziyIDAhlgLbo4Fufsr3V3JZ+NrBppGsba60C7 gty2Yobu/ju4bqZE/vSJbQqx9I1r6yrxz4xfDG38e6DJeafaRf8ACXaXDu0i5EkdqbyFZPNn0i7l ZSrI43tb+YVEcxB8yON5t352OjIxVgVZSVZWBDKwOCrA9CO4r65/Z28R22t6N4i+Get77mzmsr27 s4XmmQSaVqKfYta02ORGBjAaQSoIsMTJK+RjNfJl1bXFlc3FndQyW91aTzW1zBMpSWC4gcxTQyI3 IZWBVgehFfSP7L2oXUXi7xBpaShbG98Om/uIfLiJe703U4LeylErDeNiXU42qwDbssCVXH2/RRRR XlPxR+Fel/EbTkcNFp3iOwjYaZrHk53xZ3nTNS2YaW3Y5ZDy0LEumQ0scvwD4r8Ka14L1q50LXrX 7PdwYkjkjPmWt7ayEiC+sLjA8yJ8HBwCrBkdVkR0Xm6K734f/EDWvh5rS6npjGeznMcWr6RLIyWm q2iNkKxG7ZMm5jBOFJjJPDRtJHJ9pePbXRvGnwo8V+IdDnhij17w3Za7JcgiYyr4ZddXW1uYLeRo 0ulWFrOZwd6FVjkJWFVHgv7Muuix8W6voMssEUOv6SJoFdGM9xqWjSmWCCFxwB9mmu5HB67Qc5GD 9u3NvBdwXFpd28Vza3MMtvdW1xGssFzbzoY54J4ZAVdXUlXU5BUkEEGvKPF2o+FPgx4Pv9S0HRdJ 02+utljplrBaFH1TVH82W1GoTwgSzRW4eaUmWUYjBjRlZ0B+Bbaw8SeM9XvZLKy1LX9ZvpptRvvs VnLdTs91cA3F5cC2XEaGSQbnIVFyOQMV3p+A/wAVgSD4UPB7a54cI/Ai8rT0v9nn4m38zRXenado kYiLrc6nq9lLBIwdU8lE0ZruXdg7stEFwDlgdoPsXh39mDRrYRzeKtfvdSmxaSGx0iOLTrOORBuv Lae6n82aeJ2Kqjotu4AJxuYbfoXw54T8N+ErRrLw5pFlpUMvleebdGe4uzEztAb2+nLTzlDK4Qyy MVDFQcHFdBRRRRRRXDfEvXz4Z8B+KNZR7mG4g0qa1s5rUIZ7fUNSK6Zp9wm9lAWOeeORjnIVSQGO FP5gV9lfCLTbP4Z/DPXfidrdqGv9TtPOsIZY3Sb+y45hb6PYJKbYzQHUbt1Z5EaSFojbTEDY2Pk7 X9dv/Eutanr2qSebf6rdy3c5DTOkfmN+6trfz2dlihTbFChY7Y1VQcCsaiiiivtzxFHcfEf9nbT9 XnFy+qaPp8WseZdXpmlurnwtLNo2r6jdXMigyNNbJeThDkh2ClmYbm+I6/WvTL+31bTdP1az3fZN TsrXULXzMF/s95AtxDv27gW2sucHFXaKKKKKKKKKK8x8e/CXwn4+hllvLVdL10pIYNf0+GFLwzG3 WGD+01AUXcSCOIBJCGVFKRSRbixxfg/fa1pNpffDbxbH5PiDwiiSadK0rSRaz4VupmWw1DTpriQv PDBIGttyRIkSeRC6rKrqLnxy18aB8Ntd8u5FveaysPh+0DQmYT/2k+3UbcZDBS1it0Q7EAEDaQ+0 V4L+y9ooufEPiTXn8pl0rSbbTYo3gDyC41i5M32mCZvuMkdo8bYGSJCMgEg8N8bviC3jbxTLZ2My P4e8OyXVhpZjNu8d7cbxHqOqpcQFxJHM0arARIV8pEcKrvJnxailGMjOcZGQOuO/Nfpj8Kk8EDwX pkngRE/sp02XTyiIawdURA15H4gdOTdqXG7+AIUMA+zmE16NRRRRXI+Pw7+BPGqoGLt4R8RoqqCW dn0ecbQF5JPTHfpX5a17ZfasPD/wQ0Lw/a3okuvH3iHVdf1K3EdsTa6Vot2mlx2kvmbpF865s4J4 pYwM7JYy2AwbyjRdG1LxBqllo2kWkt9qWoTiC2toV3MzEF3kfHCRxoGklkbCogZ2IVSR+nHgnwjp 3gfw5p+gacsZFtEHvrtIhDJqWpOoF5qM6hnYNIwG0F2KIqRqSqKK6ulBIIIxkEEE4wCPu9a5vwp4 U0XwZotvoOg25gtIC0kkkjB7u+u3AWa/v5lAEk0gC5O0AAKiKsaoi9HXIePvCr+NvCWq+GUvl046 mdPzeNB9pECWWqwag5EAZCxIiKqA45I5xmt7SdI0zQdOtNI0ayisNMsIfItLSANsiTJdiWkJaRmY l5JJCzuxZ3YsSTo0V5l8QvhR4Z+IUXm30babrcCSi11zT4oFumdrfyoItTRh/pMCMqN5bMrgKVik j3vn8+fFPhbW/BOt3Gia3bta39qyywzRM7W13bM5+z6hp9xhd8T7TtbAIIKOEkR0X9D/AIV+NF8d +DNM1eWQNqlvnStcQgjGrWUa+ZP/AKqKP/SEaO72xKUTzfK3Eo1d3f3trplhe6nfTfZ7HTbO5vr6 4KSzeRaWULXF1OY4FZ2CIrMQikkcAHgV+X/ivxFq/j/xVeavPFc3F7q96INM0yIteS21s8vlaZpN mkCKZCilUXZGDI5LlS7kn66+FvwF0rw9DY674wgi1TxGUaYaVKYbnR9HaRQIY3jAZLm5jGS0jExI 5/dqzRpO/wBH0UV5z4S+HOk+DvFHinW9ItbO2sfENtpRtrWJNraZdQSXUmrW9mu3EVrMWtpFiVyo ZSoVESJR6NUVxbwXcE9pdwQ3Nrcwvb3NtcJHNBcQTR+XLDNFJlXR1JVlYEEEggg1heFvCmj+C9K/ sXQopobAXt9ehJp5bl0e9uGnMQeU52xIVhj/AIiqKXLyFnboqjnht7q3mtrmGK5triGSC4t540lt 54J4zHLDNFJ8rIykhlYEEEjBBr83/i78P5PAHiqe1t4z/YOrGfUdBdEuvLhtWmIk0l57ouXltMqj HzXYo0UjlWkKjX+COsRpr+q+C7+4W20b4g6JqHh29lMtrAYbx7GYabcwSXC5eU75baGAOokkmX7z Ki14pX3Z+zEzf8IBqwydo8YagQPc6Np+T+gr6Mooooor4M+Pnjvwv4t1i30/Q9Ptru50N2tp/Fkc hBvQC/naXaLH8s1rHIdyTyFgX3+QBEzST/PVFFfWXgbXn+Ifwb8X/D+6kubjXvDujm50i3tEWW+1 PS9OdNS0e1t4N8kk7RXMC2kgjhULHJbopMj5rj/2b9ek03x82kF7lrfxJpV5a+TGx+zi902M6tBd 3MWfm8uGK5jRsEjzCOjGvubWNVtND0rUdYv2ZLPSrG5v7lkGZDDaxNO4jXOCxAwi55JABzXzt4M+ FM3jPVz8UPiQqXF7rVzDq2m+FwkRsYLCOIR6UmsqVAlVYVh2WvdFX7SZGeWFfpS3t7e0t4LW1ght rW2iit7e2t4kggt4YUEccMEMShVRVACqoAAAAAFS0UUUUUUUUUV8YftSanHNrXhTRhGVmsNL1DVH l3HEkWr3aWsUYXGBtNkzdf4vpXm/wL8Or4i+I2j+aqPa6EkviK5UyvG2dNZVsHj2D5it3JbsyE4Z Q2cjg7X7Reuz6n8QpdKPmpbeG9OsLGCL7Q0sElxf266vdXscGAsTuJ44XA3E+SpLYwq+CUUUV9of AS6g8ZfDrxT4B1UzvBYtPaqyw2irbaX4khkeEWkrBi08V1HdThpYm2M0eCwG1Pjm+s7nTry8069i aC9sbqezu4WKlobq1lMFxExQkEq6sCQcV+iHwGKn4U+FdsiMVOuq6qQSjHxHdt5cgHIO0hsdcMOx FevUUUUUUUUUUVzHivwd4e8a6ZJpfiDT4bqNoZo7W9EcKalpjzMkj3Gl3rqzQvuiiL7flcIEkV0J Q+N+B9L1D4P+Lz4Mvbhr3wT4yupp/CusSCzjktNfjtl83S9VbKFZZokSGPAKzukRhRGedI/etY1S HRNH1XWLlJpLbSNMvtUuYrdVed7fT7RruZYUcopfahABZeepA5r88/hRp2o+Mvirol3cyXc9xHrM vizVr+GAOyS6fMdWNzcmMBY0nuhFCXwAGlAXkgV7P+0r48aNLTwDps8Z8+OLUvEmwwSlYxKs2kaY XSQvG25DczRyRK2z7M6PsdlPx7RRX21+zg3gFtNvTpEU0PjQQRrri6pcQXF41kpRTLokkUcQFi8o DyR7DJHIUSd5AtvI309RRRRRX5b/ABBVF8e+N1jRYkXxf4lVI1CqsaDWZgsaquAAOgArvPhbrNv4 S8M/E3xdG5TXLXSNI8O6E32yG2xc+JrqbzJYopY386W3Nql2IwDlIZAcKSy+J1+hvwR+HEfgnw3H qOo28Q8S+IIYLy9keK4jutOsJolntNDdLoKUeL79yojU+aSjGRYomr2uiuT0PwToPh/WfEPiKyhl l1rxJdyXN9qF28Mk8UD4f+zbHykQRQb18zaAXY7fMkfZHt6yoLq2hvbW5tLhd9vdwTW06ZdC8U8Z ikXchBBKt1ByPWuE+GvgDT/h94cttNhjgfVrmOGfX9Ri3SPf6gEyUjnkVW+zwlmS2QomFyxUSPIz ehUVzHivwb4e8baZNpfiDT4rlGhkjtrxY4l1HTHlZHM+mXrK7wvujjYhfkcKEkV0JU/AvxR+Fmqf DnUI23vqPh3UHYaXqwj2lJQC7aZqSp8sdyoBZSPllQF0IIlji+iP2cfHsutaVdeC9Tnlnv8AQLdb vSJZmlmeTQd627WplKkBbORo0jDSZ8uREjULEcfTNfnr8dPH8fjTxULLTpVl0Hw2LmxsJY2glivr 2WQDUtShmjUExuY44ox5jqVjEqbTKwrsPg/8DF8Q28PijxpBPFolxGr6Rowea1uNWicZXUbySIrJ FakcwKjK8v8ArNyxBPO+1beC3tILe0tYYbe2tYYra2t4I0ht4LaBBFBbwQxgBERAFVVAAAAAxUtF efah8O9MvPH+gfEG1mWw1LSbfULbUYYbMN/bq3WnSabaPc3KyJ5ckCSsPMMchkQJHlVRceg0Vz2k +FdE0PWPEGt6VbCyvPFB0+TWIoWVbOe709rgrfx24HyTy/aH88hgshAfb5hkaToaK+Jf2i/h6mk6 nH430uJhY65ctDrkMUEEcFlqwjUw3i+UwYi9AkaQmPiVGd5C06qPDfA/iNvCPi7QPEQeYQ6bqUEl 4LeK3nuJdMmBttVgghuSqGSS2kljQl1wWyHUgMNf4raZLpHxG8ZWs0kUzT63daqrwszJ5GuEa1bo xYA7kjuEVx/eBHPBr1L9l+1nbxnrl6IZGtYPDE9tNcKpMUVxdaray20Mj9AzrDMVHUhWx0NfcdFF FFFfMf7Q/jXwnb6W3hKXTNP13xRLHvjkmQM/hSG58ub7YLuErJHcTBIzHbo6hkw84MWyKf4joor6 U/Z68dQ6dqlz4C1n7LJofiiSdrNLqO08mPWZbVbeS1uHn27472FFgETb90ojREHmuT5lo12/wz+J 8DyXLPF4X8UXWm3t0tohkuNLiun0rU5orWQuA01q0pQBiVLAq2QGr9Ma+YbzwlcfGzx5c65qctzD 8NPDUk+j6I0ExT/hJrm0laLU7vTJY5J4jby3SsJL6Hb5sMcUSgSrI8H0TouiaR4d0+30vRNOtdMs LZVWK2tUCAkIE86Zyd0srBRvmkZnc5LszZNatFFFFFFFFFFeA/tI6ldWHw5W1t2RYtZ1/S9NvlZA 7PbRQzawoRm+6fPtYiSOwI6GvhzQNJfXdc0bRI5RBJq+q6fpiTlPMWA392lqJmjBG4Jv3EZHAPIr 6m/aV1G00nRPBfgbTY7SKygzqP2QNK93Y2mk2Y0jRo0Z3P7l1luVzIrMWiGGGG3fIVFFFFFfc/7N kcd/8ONbsb1EurSTxNqtpLbXIWa2ktLjRbLz7Z4ZQymN977kIwdxz1NfFWradcaLqup6RdmM3ela heabcmJzJC1xY3DWsxic4ym5TtOORX6b/D7/AJELwR/2KHhr/wBM0NdfRRRRRRRRRRRUbW9u1xFd NDE1zBDPbQ3JjRriG3upIpLqCKYjcqSNFE7qCAxjQkEqMfFX7TXidb7xDpHha2kzFodm1/frHM5H 9o6rtaCCeA4XfDbokkb5J2zsBtGc7tjqU/wq+AVrPA1xb+IvHM9xc2OLuF2szrVuI4dVspLGWKSE JpsEE0bBneK6kTzAASifI8cck8iRRRySyyMqRxxqzyOxOAqouSSewFEsMsEjRTxSQyocPFKjRyIf RkcAj8RUdFem/Cnx7P4B8VWl9JNP/Yd8y2XiCzjciOazkBjjvTGEkLSWjN56BFDsA8Suiyua/SiK WOeOOaGRJYZY0liliYNFLHIodJI5E4YMCCrDPGCODT6KKKXJBBzjHOckMD1HuPrX5U+LfDtz4S8S 6z4cuy7yaVfS26TOixm6tT+9sr0RIzhRPC0cwXecBsHkVmXeo3V7b6XbTsjRaPYyabZBUClbWXU7 jVnWRhyx866mIPXaQOgr7I/Z1+HP9mae3jnWrFV1HU4wvh1Lq3kS4stJdGWbUYfMOAb0MFjcRhvJ XcjmO4YH6goooorhviB4/wBG+HmiNquqE3N1cGSDSNJhkSO71S7jXcyxlt3lwxhka4uCjCMMow0j xxv8Y+Jf2gfiDrlzdf2bfQ+GtMlSSGKw0yC3kuEhM7vFJNqt0jTm4CMqNLAYUO0FYoySD55/wsDx 6evjfxfz1/4qXWef/I1dDoXxj+JGgS74PFGoahG1xbTz2uuSf23FOtuSfI83UfMmhRwxWQW0sZI5 yGVSPqn4cfHvRfGFzZ6Hrtr/AGD4huysFu4kEmi6ldCOMJFbTykSQTTytIIbaQMMBEWeSV1Wuw+L fgCH4geFZ7SBAuuaUJtR0KZYrUyy3Udu27SWuLgoUhu/lRyJVUSCKV9wi2n5G+Avi5/DHju0064m MOmeKCmjXiOszKt+zN/Y0wjiBO/7Q32cFvlVZXZiAMj2X9pjxl9h0vTvBFo5E+tLHq+r5QcaVa3J Gn24MkRU+ddRNIWilDobcKwKyVU/Zw+HkUVoPiJqKlrm5a/sPD1uy2zxQWin7JfauJEZ5Fld1ntU RljKoshxIsyFPdPHXxG8NfD6xW51u4aW7nA+w6RZeXLqV9l9hkjikZQkS8l5pGVRtKjdIVRvjjxT +0H481+SWPTLiHwxpzrNGtvpipLfGKQAKZ9WuEMgkTkLJbLB16ZwR5v/AMLA8enr438Xn/uZdZ/+ PVvaN8YfiVofmfZvFuqXaTSQySx6w0WuBvJ3YjSTV1mkiVgzBxC6buCeQpH1B8MPj7ZeLr638P8A ie0tNE1q5/d2F5bSSLpGqXbyt5disdwWe2mZSiwq8zrK+4Bkdo42+jKKKKK88+J/gO3+IHha70nF tDq1uVvNDvrkTbbPUIyNySGA58uePdDJlXVQwkEbSRpX5vW8+p+HdZt7hEl07WdC1OKZUurZfPsd T0y6EircWl2pG+KVMPFKhGRtYdRWYepwMc9OuPav07+GPhm48IeBvDuhXhH2+2s3udQXy4UaK91K 4k1G4tHaB5Uc27Sm381XIcJuG0MFXvKKKKK8N+O/xAn8G+F49P0m5ntPEPiJ5LaxurSXybjTbG3d H1G/jkCNhyrLbxYZHUyGWNw0WK/PmirVnZ3eoXMNlY2txe3l1IIra1tIZbm5nlbpHDBCGZmOOAAT Xdr8JviQ2ltq48Ha2LRJfJMLWwXUy+QAU0NmF6yc/wCsW3K9eeDTfBev6t8MfHOm6lqNjqVhJZSx Qa5pV1bXVreS6PqMKtcxSWM0luWfyXW4tVmYIZFidsqKPEsKeA/iRczaKNOuLbRdfsfEHh9Ybi5v dMk02Z4tf0KFrhnWWWP7PJCkjCUk87ZG4c/pHaz6Z4g0ywvolgv9M1CDTtXsTPb7o5EJj1LTrtYb pQyPGwimQsgZGCtgMARpUUUUUUUUUUUUV8KftOknx9pOR/zKOnjPXP8AxOb/AJ/pXe/suaJ5eneK fEci2b/ab6y0W1Yx7r+3/s+3N9fr5rJ8sM32m2+VXO5ovnUbEJ+ZviEzP498bM5JP/CW+Ihydxwu rzKoBbnAAAHtXHUUUV9Pfsu6ndReKfEejoyCyvtATU7hCgLtdaVqMVraMJOoUJez5A65Gegrz344 6CdC+JXiBUtnt7TV3g120Z38z7SNTiEmoXMZySFN6LlQrYxjAG3aa+o/2cf+Sbxf9hvVf5x17zRR RRRRRRRRRUVxb290ixXMEFxFHPb3SxzxJNGlzaXCXNrcKsgIDxSokkbdVZQwIIr5+/aR8Rx6X4Hh 0BDC134n1GGN4pY52kXTdIlTUbq5t5YyEV1uBaRkSE5R22qSCyebfs+Q6f4a0Hx18SdXESWum2o0 u2lW4EdyVtol1TUbKKKd44WkuZGsI7cM25pPkUruIb5t13Wb3xFrGp67qTh73Vr64vrjYZPLja4k LiCATM7rFGpEcSFztQKucAVUu7C9sGRL6zu7N5I0kRLu3mt2dGUMroswUkEEEEdjVOitvw7ruo+G Nb0zxBpbqt9pd3HdQiRphDMFOJbW5EDxuYZkLRSqrruRmG4ZzX6eeEvEln4u8N6N4ksgUg1azSdo f3rfZbqN2tr6zMkscZfyLhJYjIIwHK7lyhUnoaKKKK/Pz9oTw0+h+P7nUo4VSw8S2sGp27RWpgtx eRRrZ6pAJR8skxkQXMzDnM4Lcnc3jq6pdLpUmioYlsptRh1O4CxR+dPdWltJaWhknPzbIkmn2opA zIxOfl2+4fAD4er4p8Qt4l1KLOi+GLi2mjikW4VNQ1s5nsoY5EAjZbbas9wpkzloUaNo5Wx960UU UVheJPEuh+EtKm1nxBfx2OnxPHFvdZJJJ55c+TbW1vEGeSRsE7UUkKrMcIpYfGviz9pLxdqF1cRe FIrTw/piXavZXc1nb3+tT2saNHsvftvn2iCUkSNHHCShAQTOoYv5DJ8RfH0sjSP428V5dizCPxBq sKAt12RRSqqj2UAVb074pfEXS7lby18Z+IJJVV0CajqE2sWxEg2sWstWM8BbHRjHkHkYPNfQvgP9 pRJGt9N8fWkdv+7Kf8JLpkcxRikMaxtqWkRK7B5GEryTWx25ZVW3VcuPpPXtF0Pxz4budIvpBe6J rVpC8d1YXSgvGWS8sb+xu4tyEq6xyxNtZGAG5XQlT+d8Tax8IfiQrOonvfC2rASKrW6DU9LuIcOq uRcLCLyymO1irPD5mcCROPs/4tfECHQfhudb0O5Z5/FMFpZ+Hr2JZoWSLV7Rrr+01UvDNEyWokaF 8bkmMW9MZFfL3wH8AQ+MvE76lqlvb3Wg+Glhury0uojNBqN9cb102yljLKGjVkaeVWDowjEToVlJ H3brviDRPDGnNquv6na6Xp8R2NPdOwMkmwyLBbwoGklkZVYpFEjOwBwDg18a+MP2lPE2pXDw+D7e Hw7p6ODHeXdvbajrFyEdwGkjuBJawo6GPdEIpGVlJEzA4Hjs3xF8f3Ess7+NfFQeWSSRhFr+pW8Q Mh3ssUFvKqRrnoiKFA4AAFWtO+KXxF0q5W6tfGniCSVY3QJqOoTavbYkTaxNlqxnhLf3WKblPIIN e8eB/wBpa5NzDYePbO3No0VnbLrek20sdxDLHiKe91Wx3usgfiWQ2iJsIYRwMGVU+vLe4guoILu1 niuba6hjuLa5tpElgngnQSwzQTREqyMpDI6kgjGCQalooorL1zRtO8RaRqGh6tbrc6fqds9rcRlU LAMMpPEzqwWSJ1WSJwuUdVcfMBX5h+MfDF74N8Sat4dvtzvp91IttctHHEL+wc77G/SON5AgmiKv sEjFCSjHcpAyNU1K41W5jurryvNj0/SdMXyl2L9m0XSoNHtCRk/MYoELnu2T3r7T/Zm8Nz6b4U1X xFcLIh8S6hFHaIZIWjk07RPNto7pFiJdGa4luo2EhBIjUgbTlvpSiiiiuQ8d+L7PwN4X1HxDdoJ3 t0SGxsvNihkv9RuGEdpaxmQjgH95Js3MsSSOFYrivzE1HUbzVtQvtV1Cb7Rf6leXN9eT+XFEJrq7 mae4kEUCqiZZiQiKFGcAAcVRor0PTfhT8R9WMwtPBuuRfZ4hM51G0OkK6FtuLZtXMAlbJHyRFm74 wCa5q+0jxJ4VurObUdM1rw7erKtzp817Z3ulXPnWkiutxZSzKjExvsYPGflODkEivQPi5INdu/DH xAiQiLxv4dtZ791bbbx+JNCA0XXLK0t5CZUihEdvtMhYNuLK7DIH2X8HvFR8XfD/AEW+nuGuNS09 G0PVmka5kmN9poVEkuJ7kfvZJrc29xLIGYFpSC25WUelQQQWlvBa2sENra2sEdtb20CJDBb20Efk w28EMYCJGiKqqigADgCpaKKKKKKKKKKK+cv2nQP+EB0k7vm/4S/Txtx1H9jagSc+3HFeGfs6aX/a HxKt7z7QYToWj6tqoQR+Z9r86JdCNsXDr5fF6Zd2Hzs2lcMWXX/afGPHujnIJPg+wJAGNp/tvUFx +mfxr5wooqxHbXEsNxcRW800FoqNdTRxO8Vss0ghiaeRRhAzkKpYjJOBzVeivvP9mi0uLf4eXk08 TxR3/ifUbqzdhhbi2SwtLFpYz3Amhlj+qmvmn44eHj4f+JGvBYXjtNbaPxDZM9xFO841TL6hNiM5 QfbVukSNwGCqMAqVZvu7wCu3wJ4KQMHA8J+HAHXIVgNGhAcbgDgjkZFdbRVS+1Cw0y1lvtTvrTTr KDYbi9v7mG0tIRI4ijM1zcFVXcxCjJGSQOpArzK7+OXwts57q3l8VQyy2kk0bi00zWbyGaSFihW1 vLa2eGVWI+SVJTGwwwbac1Efjv8ACcbceLAc5PGheJvl9mDWYz+Feh6N4j0DxHDJNoOtaXrCQpbP P/Zt9b3clqt2rPbpeQwsWhZgr4WQK2VYYyrVtUUUUUVU1C/tNK0++1S+m8mx02zur+9mCSS+Ta2c DXFzKIogzNtRScIpJxwMmvzNto9W+KHj+JJ5JBqHivXM3EkSSXg060mk3zvDFM4ZobK2UlIzIMRx hQRivr7x94F0/wARa1a6x4vvdP8AD/ww8A2kNtY6dbG1hTVGkjia/CzWAR7SAyLbaelshaZjA6wJ C8iSNiWHx3+EvhCL+w/DWhawmkW8i4m0fSbK3trthaLEbw/2jcw3M0x2RRSS3KCR8bmZto3dxoHx X+GfxGjOiXDwRy3UiIvh/wAW2Vkq37JPGbYQiZprSaRpmTyYVlMuV3CMBc1yXiL9mnwfqZMvh/UN Q8Mzs8Q8k7ta01Y0UrJst7uRLkO7bTuN2yjBATnjm7P9lezS6hfUPGtzc2ayA3NvZ6DFY3U0Q+8k F3Nd3CRsezNA4H9016ToX7P/AMNdGZJLjTr3X547mK6im1u/eVYzCQVgNnp4treWIkbmSeGTIJU5 XivZLa3gtLeCztIILa1toIre1tbeJIYLa3hTy4IIIowqqiKAqKFAAAAAAqaiiiivC/jT8Jj4+s49 a0iTZ4q0iyNtbQSS7bTV9Pjme5GmuZWCQSq0kkkE2QpZjHL8pWSD438CeB7/AMX+M7HwrNBeWgS6 lOvZimgudM0+wkxqfmiSKTyZgR9nj86PaJ2RGxmv03gt4LSCG1tYIbW1toY7e2tbeNILe3t4VEUM EEEYCoiKAqqoAAAA4qWiiiivzD+JfiuXxn401zWvtAuLL7W9jo5QXKQpo1k5g09oYbsl4/NUefIu FHmSO21d20chp9hdarf2WmWMJuL7Ubu2sbOAPHGZ7u7mFvbxb5iqrudgMswAzkkCvqzwn+zGZraO 78aa1PazTQbjpGhm28+0mfY6i51W6WaJ2Ub0kjihK7sFJmUfNta5+y9oclpnw34j1a0v0juGC64l nqFndSeUxtYPMsIrZ7dS+BJLtmOCSIyQA3yf4p8K634O1efRNfs2tL2BRIjZ3213bPkRXllcDiSJ 8EAjkMGRwrqyr9ffAf4t3XiVV8G+JJhLrVjZSTaVq81wgn1m0tyBJZ3YmYPLdwo28PGGMkKO8mGi eSXwP48eG4/DvxG1N4Fhjtdfgg8R28cctxI8b37vBqBuDMOHku4biYKjMqo6gEfcXhLm8174g+K7 eXULqK81/wASahpWm/aZIobSKS4lEWlWZkjtEVEUARhikfQZwSef0P8AFvifQ/hX4Nhu3tpGtNMt rPRNB0uOWRpLqeG08rTbD7VOXKosURaWZyxVFZsSPtR/zd1zWtT8Sate61q91Je6lqNw008rlmyx wscMKHOyNFwkUY4VQFXgYr6J8Cfs3alq1vaar4zv59Ds7mITrotkgGu+XIsgVb6a7QxWjj91Ls8u ZtrGORYZAQO+1H9l/wAJy2si6R4h8RWV7uQxXGonTdUtUjDfvFktbaC0diRwGE64PJU9K+WfHPw/ 8RfD7UYdP16KBlu4TNYajYySTaffoiI1wtvLMkcgaJnCSpJGrA4IBjZHbh6/Tr4X+KJ/GHgXQNdv GRtRmt5LTUmSWCRnvtOuGsZ7mZLdUWJ7gxrciLYoUSADK4Zu+oooor4d/aM8Bpoms2/jLToglh4k naHU4o0giitNcSHzPNQR7SftaK8z5UkypK7tmRQNb4F/B6e7uNN8e+JUltbK0ng1Dwzpu6WG5vrm 3dbiz1q6IAK2yNh7dAQZmAkb9wFFx9mUUUUUVUv9O0/VbWWx1Sws9RsZtvnWl/bQ3lpLskEsYkt7 hXRtrBWXI4YZHNeXa58DfhprbXcp8PppN1drEPtWh3Nxp32YxbFDWmnKzWKFlTa3+ikHLMfnO+uW tf2Z/h7BcwTy33ii9ihmjlks7rUdPW2uo0be1vcNZWcMwRwNrGKVHwflZTg13x/4Vt8INFZ1TSfD NrIpwqgzazq/l3OVVWcyXt60L3PGTIIUbqkYyPD9a/akiWWaPw74TkkgDQ+Rea1fpDK48sNcLPpl ikgUh8qjLeNwAxALbVmi+K/w0+LNu/h74g6MPDcxWaPSdVmu47yKzluGijL2mtLBG1nKz7XbzYvs zLEBM5GIz538ZPAuueHdD8K3uqj7Y2jNceCBrUU9hHa6ppNjH/afhO6XTIVWeCYW8t1ZzrI0gzaq xc71eX2X9m3xXFqnhO58LS7I73wzcySW+Aq/aNL1a4kvEky0jM8kdw06ykRqqo0I5Yk19IUUUUUU o5IAGTnAGOu48AeteZ6p8Yvhno8scF34w0qZ5ovNVtLW71yJUMhTElxosdwiNkHMbuG24OMEE5v/ AAvj4UZx/wAJYuNu7d/YnibH/XPH2Lr36Y988V1nh74g+CvFRiTQfEml308zzLFYGY2WpyeQpeVl 0u+EVyUC/Nv8rBAJ3cGuxoor4U/ad/5H3SP+xQsP/TzqFfSHwN0M6H8NfD4ktEtbvVhca7d7Jlm+ 1DUpvM026dkd1BaxFqNi7doXDqHD18K/ESN4vH/jdJFdGPizxC4DqVYxy6rLLE+D2ZSGB7ggiuMq zbWtxeytDa281zKlvd3TRwo0jrbWNq99ezlRk7YoY5JXboFUseAarUV9Q/su6XNL4l8S60skYt7D QoNLliJPnPNq+oJdQSIMY2KtjIH56lffGh+1FoLJf+GPE8aXTx3NndaDdyCImzt3spjqGno0wHyy zie6IVjysRKj5Wr079nH/km8X/Yb1X+cde80UuCSAOTyOOSc8AH9OleZan8Y/hlpNytrd+L9Nkke MS79NjvtagVC7IA91osVxErZU5QvuxgkAEE55+PHwnHI8V5OcYXQvEuTyQMbrLHuOc4Prmus8P8A xA8FeKDAmh+JtJvbi6Mwt7A3K2uqSfZ1Z5iukXvlXOFVS+TDjaC2cDNdhRRRRRRX5y/G3xdH4t8f ai9tt/s/Qk/4R6wkXrcrYXEjXd4zLLIjeZcSTeU8e0GERZUMGJ+kbr4Y6xqXgTwN8MLeS90ext4I tb8ZalJN9p8u7kaS7fw/aLaqlvemS+mmdVScrbpbxSS73eAy87Y/En4J/C1pdM8J6Xe61fw2k1vc a/p9ra3Ml9cJJ5Ultda7fyQu0ckkEczfY42teVeJT90d5ofx/wDht4huHsbm5v8AQjI0cUR8R2cF vaXYnDBwbmzluYIlXA3m5eNcMNpbna3xL8CPh54uVdT0uJvD811aGS3ufDbWqaRcmS0RLC6k03a0 BiTarkWZhMoZ2ZyzBx5oP2VDuIPjsYB4P/CMHJ9iP7Q4/Wu/0r9m/wCHenzGW+Gua4pg8s22o6kL e2Evys1zH/Y8VrKG+VgqtMy7Schmww9n0XQdE8OWEem6FpllpVkhQ+RZQLCJZVgS2+0XLgbpZmWN A80pZ3wC7E81rUUUUVwnxF8B6b4/8OXWk3aJHfQLLc6HfGR4nsdUEJW3eV0Ry0DkhLiModyZK4kW N0/OO68L69ZeIh4SutPkh19tRg0qOwlaOMy3l3MsNoI5pCIykpdTHLv2MrBw207q/SzwR4RsfA/h rTvD1gRMtpGz3d35Swvf6hKfMur2VFLEFmwEVnYpGETcwQGuroooor4a/aS8XXGo+K4fCcE9ymme HrW0nu7RsR28+t31v9q+14jciUR2ssKRNIoZGaYKNrlm+bK+kvAn7Omua/b22qeKrxvDmnTmzuIr CKGO51m8spQs0u4lvLs2aNgEMqSOrZ8yAbQG9QvP2YPB0lrOmn694ltb5gotbi9fSr+0hYSAu1xZ Q29s0oKcDbcJgkHJAwfmTx/8L/E/w9uFOrW8dxpNzdSW2n65aMr2V26xLOI5Y8mS3l2k/u5QAxST ymkWNnr0L4GfFabwxqdv4V1+/iTwpqMsot7i9lkWPw/fyK0sbxTBW2W9xLhZlfEcbN5++MecZOw/ ai8OOJvDPi6IStG0Mvhu+d5ofJhZHk1PSUitiPM3SB70yOCygIgO1iC/zHqHiHVNT0jQNCu5kOm+ GotRi0uFYlVkOq3xv76WWX7zszFVGThVRQqg7i3338KtM0rwF8K9M1K9mjt4LjS28Xa3elJz/wAf 9ot7u8gF23Q2qwwbYly7R5C725+KviT4/wBS+IPiG41K5lmTSraW4h0DTXxFHYacZPkaSBHdftMy qjXMgdtzAKp8uONV63wB8CvFHjWBNTvn/wCEY0SWGOa0vb6zkmu9Rjnj86Gew07dEWhZSh855EVl ZTH5gzj3ib9mHwM0Mi2+teK4rgwSLFJNd6RPElyUbypZYEsoyyBtpaMSKWHAdTyPn74j/BTxF8P7 f+1RdQ69oHmrDLqdpbzW9xYPIkaxtq1ixkEKSTM0UUiTyKSFDmN5I0bxivuL9mbxJdan4Z1fw7cB nj8M3ltJZTfIAtlrhnn+xgIoJKTwzybnZiRKFGFQAfS1FFFFfOv7RXgX+3fDMfiuwt9+reGAxvPK j3TXXh+Z83IcQwvI5tJCLhd8iRxRG5c5JFfNXwr+Fep/EXU/MkM1h4ZsJ0XVtXAG+R9okOmaXvBV 7l1ILMQywqQ8gJaOOX9GLS0trG1trG0hjtrOygitbW3hQJDBbQRiKGCJF6KqAKAOmMVPRRRRSOgk RkdFkRlKOjKGVlYYZSp4II4wcg15vq3wf+GmsvHLd+D9LhaGNo0/sr7TocZVm3kyw6LJbo7ZP3pF YjoPlrz5/wBmTwA7u66n4riVnO2KPUNJKRhmyEQy2LNgdBuYn1Jr0DRvAfw3+Gtu2uQWGm6UbKCB bjxDrF289xCfKNiZkvdQdlt3n81kkW2EayM4QJjateTeIf2n9Es5pLfw14fvNZVBcxLqGo3K6VbG Vfktri3tUSaWWJj85WXyXxwQrE7ciz/aH8MeKILjw98QPCQh0TU4zb3Nza3DanAglu18qS4smSKa NYEzL9ot5HmWRFMMe4rsoeNPhdBH4J8Q3ng27s9Y8HR3Q8ceHpbd9PvJdJ+zxtpvivRk1WaQTvBJ AILmNt7n/QTBKnn7JJsr9mnxZNYeJb3whPM7WOv2095Ywf6RIsWs6dB58zwIjeXH51okpmcrl/Jh XcMAH7eoooooorivEHxH8C+FzImt+J9KtbiG4S2msoZm1HUYZZYjMnn6ZpgmuEQqMl3i2AlQTllB 5c/Hj4TgKf8AhK9xLYZRofiQFR/eObPGPoTWzofxZ+HXiK7FhpXimwe8keKOGC8ivdJe5mnlEEUN n/a0UCzSO5ASKMs3T5ea9Eoor5x/ae/5EPR/+xusf/TNf1gfst6PJHpnizX3FsYry90/SLZ9ubuK TTbd729UuU+WOQXVuQFkO5kO5RtQ1wf7T7Z8eaMNoAXwfYAYP3v+J3qLZI+pIr5worR/sjUv7W/s L7FP/bH9o/2R/Z23/Sf7S+0/Y/sWz/np5vyY9a92+HPha51P4O/F2/F1BDBdx6f5I2yvMJPBi/8A CT3iSptChZ0miiiZXOG3FlAVd/zxRX6dfC3QpfDfw+8KaTOZxcx6Wt7cxXNu1tPa3WrTyaxc2UsD FiDA87QndyduSoOQPPfj38OLjxholrruh2bXPiDQBMHtoUjF1qekSfvLi2iAUvNLA4823iEgBDTB FaWRVPdfCXXNP134eeFZdPlZ/wCztGsNDvYmaHzbfUNHtUsLmKWOJ32biqyx7sM0TxuVG8LXo1eT /FP4qaZ8OtOEcYi1DxNfQs+laSzHy448tGNU1TZhktlcEBQQ8rAohUCSSL4U1vxF40+JWtJ9tl1T X9Rle6k07R7CC5uYrRDAJbmLSdJtg3lqIoQ0pRSzCPfKzEFq73Rv2efiTqyPJc2emaCghimiOtak ge4WUZ2JBpS3UkbIOXWdIyOnUEB+p/s7fEuwaEWllpWtiUN5jaZq1vCtuwYKqz/239jOTnIKBgMc kdK8kntNf8L6lD9pttX8O6vb7bm3M0N7pGowBiVjuIPMEcijg7XX35r6g+Fn7Qdw9zZ+HvH0tuYH jW2svFLL5MqXBlYxr4g+byzGwZYlukVPL2hpw4eSZPr6iiiivl/9pjxh9h0bTvBlnIv2jXGXUtWG ULx6VYXANjAySIcCe5QSB0dWH2cqQVc1yX7Nfhq1hfX/AIg6rJZwWGk29xpNncXn2YJZzeSl9q+p NPPzb+TbmOLzQVBjmlUkDcD5d8VPinqXxE1Py4zLY+GLCdjpGlFsNI6qYxqmphCQ9w6sQoyVhUlE JLSyS+S0V9YfBj44XkV5B4U8b6hcXtvfXGzSfEV/PJcXdrd3EmRY6tdTEvJDI7Hyrh2LQsQjkwEG D7IoooooooorIh0DRbfW73xHBp1rHrmoWdtp95qiRAXVzaWhJghdx6fKrMMMwjiViyxRhNeiiiij GePXj86/JXUtPu9J1C/0u/iEF9pl7dafeQh45RFdWkzW1xGJIiyNtdSNysQeoJHNVoZpbeWKeCWS CeCRJoZoXaOaKaNg8UsUqEFWUgFWByDyK/Vbwtqk+t+GfDmtXaRJc6toWj6ncxwBkgW4vrCK6mSF HZmCBnIUMzEDAJJrdriPH3gLRviFokmk6ovk3EW+fStUijD3Wl3rJtEqLlfMibhZ4GYCQcgq6xyJ +ct7a654A8WTWxkNlrvhnVv3VxFHKI2ntJRJb3kCXiIXgmXbLF5kQEkTAsu1sV9IfHye28W/D/4e +PbWaJIZpmtmsYZI7wRTa5py3l1A19GR81pNYyW8iFM7ychCu0+c/s96P/avxJsLkmAxaBpupazL HPH5vnfuhpUAhBVlEkc11HMrMONhIO7bUv7QPjJfE/jaTS7WVn0zwokukxAFtkmqtIG1u4VJYo3Q iRUtWXc6t5HmI5V69u+Afwwh0LS7fxrrdpBLrerW8dzoW6VLj+y9Eu7dXiuFCZRLm6RiXO5mSIrH lGeaOvpSivz0/aEvry7+KGs2tzL5sOlWOi2OnoI408i0m0mLVniLIoL/AL66mfc5J+bbnaqgeJV+ gf7O2jz6X8N4bmZg39u6xqOsQRbZEeCALFpKLJvAyWNoZVZflKOOa91oooorL1jQ9I8Q2I0/W9Pt tSsvtFrdi2u4/Nh8+yuFuLdmQ4BG5QrKflZSY2VkZ1OqzZ5OepJJOevc+/TtSUUUUUUUVw3j/wCI GifDzRTquqs1xc3HmRaTpEEqR3eqXaJu8tWYN5cKZU3FwykRggBXkZIpPzi8UeKdb8Y6xca3r121 5eTARoANlvZ2qEmGys4BxHEmSQo5LFnYs7Mx52ivpH4d+KR458I6v8H/ABJqZS7vbSEeBNQuwfLg vbDN7baPfaiVldYVkiiEA8hm8kywpID9njrzn4Z+KZvh548sL7UEntLZLibRfEdtNHLFNb2VxKIL z7Rb+VJLutZVS4aJUDs0Xl8ZNfpaMYzwQQMED2BOP6exoooorhfiF8QNE+HuiNqmpsJ724EkWj6R HIEutVu0ClkQ4by4owytPcMCqAjAaRo43/Pzxp8RfFXjy587XdQItFaN7bRrIy2+j2jxoyrLFZM7 7pMO486Vnkw23fsAUWNB+FXxB8TW/wBs0nwvqD2hjtZo7q9a20m3ube8Rnt7ixk1aSAXCFVzugLg ZXJG5c+kt+zH49UORqvhGQqrsAt/rGXKruCpvsF5boN2B64HNeUeJfh3428IKJtf8O39jbbI5DfR +Tf6dEJJTDFHNqWnPLBHIWGBG8oflTjBUn2P4aftBato01no3jaWTV9EeUodckEs+t6asgVY2uHB JuoEILOCpnAdmV5NiQn7Zt7i3u7eC7tJ4bq1uoYrm2ubaVJre4t5kEkM0M0ZZXR1bKsMgggg4qev kbxt4Zj+Lnxq/seza4TQ/CukWOm+KNYs/IuIYXhmuNRa0gmDbFnklm+xhX3PG6TOY3WFlP1tFDHB HFDBGkUMKJFDFGgjjiijULEkaqBhVGAoxjgAV8C/tF6LNpvxEn1Nmllg8Q6Xp1/G7QMkUUllbDR5 bOO4JIkKrbRzNjaQJVG3GGbwSvdv2d9Gj1b4ix3ErDytG0PWL97d7dLiC+W7hGgtZziRgFQres5y r7tu0rhiR41q2m3GjarqekXfl/atK1C8025MRLxfaLG5a1n8tmwSu5DtJHI5xWdX3R+zNoP2Dwfq uvSwSxz6/q3lQytIrQ3OmaPF5FvJDEvKlbiW8RyTk7RwAAT678QvB1t458J6p4fmWNbmaE3Ok3Eg jX7Fq9spexn81opWRC/7qcxpvMLyopBOa8u/Z5S70nQ/E/hDWIJbHxB4d8SNJfabNAY5bez1OwhN lN56Dy5UmaGdo5EkfdHtYHy2iJ+hK5zxX4s0TwVo9xr2v3Rt7OEiOKKILJeX104ZorGwgcr5kz4J ALAKNzOyorOv58ePfiv4s8fTzxXl3Jp+hPIxtvD1jKyWSw+YkkK3zoFa7dWiR98wKq+WiSINtq/4 d+B3xI8QvEf7CfQrSR5ka98ROdMSB4Yy483T2V70q5wqOlqy5IJIXLDo7/8AZs+IlnaPcW8vhzVp UZFWxsNTuIrqXedpZH1W3tYML1bdMD6AnivI/EnhHxL4Ruls/EmjXmlSvnyHnRHtLrZGksgtL+3L wTFA6CTypG2Mdr4YEV658Pvj94l8Myx2XiaW68UaGSiFrmZZNbsFadpJp7a/ny1zlXb9zcuRhUSO SFQc/dGkavpmv6baavo95DfabqEPn2l3BkpLHu2sCrAMjowKSRuoZHBV1DggaFFFFed/FXxl/wAI N4K1TWInKancgaTomBk/2vqETrBOpaKaP/R40lutkyhH8rytwLKT8XfBDwW3jDxvZPcxs2j+HvL1 vVHKsYpJLeYf2Zp5cxSxFprjazxSbN8CT7WDKK9J+OvxiuLy41PwF4aeW2srSefT/EupbZIbm+ub eRoLzRbUMQUtkYFLh8AzMCi/uAxuPlOivZ/hf8Ytc8BXFrp15JNqfhEyyC50o+U09iLl1aa80mZx lWQ5kNuXETlpM7JJPNX9DLeeC8t7e7tZobm1u4Irq2uIJFnhubaeITQXEMqEqyOpDK4JBBBBOc1L RRRRRRRWdd6Ppd9faXqV3ZwTahos9zPpd4yn7TZNeWj2N0sUq4YpLG7eZG+VLBGK7442XRooooor 88f2gbO6t/ilrs88Jii1C00S8sn+Uie1i0eDTWmG3JH763mQhscqexBPitfoL+zzrt7rXw6ggvWa VtA1W80O3mkllmmks4LeG/tVdpScLEtyLeNF4WNFAwBivc6ztW0jTNf0y90fWLOG/wBMv4TBdWs4 bZImQ6srqQyOjBXjkQh1ZQ6EMFNfnF8UPh9d/DvxHLpuLu40W8DXOhancxIhvLbCma2kkiyhntnY RzABSRsl8tFlRa9+Gun4pfAHXI7uW1ufEvhG2imv5r+Tzbo/2EVv01dGdp7jzbvT0mhNw+zzZ/PQ FY818p+GtI/t/wAQ6FoZleAaxrGm6Y86RiZreO+u0tpLhYiV3eWGL7dwzjqOtfU/7TnjC4iTSPBN q8sa3ca69rEgMiLcwLO9tplpvSTDp5sc000ckZG9IHVsg1xXwE+F1n4tvLnxR4itvtWhaPOlvY2M 2w2uq6sqiZ1u48lmt7ZCjPGyhJXdVJdEljb7qA+nT3GMHjjp0or5C/ak1i6DeFPD6kpYst9rE6CW NhPdoVsrRmhwXXyUabawba/mtxlK+RK+t/2WtKnNx4t1x1nS1SDTtKgkNuwtrm4kke8u0iuz8u+B UhMkYBIEyMdoI3fYNFFFFRT28NzBPa3UEN1a3MUlvc21xEk9vPDMpjlguIJgySRupKsrLgqSGFU9 I0fTNA0200fRrOHT9NsIhDaWlvuCRJnexLsWZ3ckvJI5Ls5LsxYknRooooooorP1bVtL0DTbvWNY vYdP0ywiM93eXBYRxx5CKFVAXd2YrHHGgZ3chEUuwFfm58QfiX4h+IWoSS6hO9ro8Vw0umaDBKfs NiqgxwyygBfPuNjMHuHXPzMEEcZEY86or2f4P/EiHwbqVzo/iDzLzwX4gjktdVsZEiurSznuVW3O qSWUqv5iGMGG6iTBkjIYrI0UcZ5HxTpF/wDDnx7f2FlLJDd+G9ahvdHuZjb3MywxSpqWi3U42CJ5 PKMLSKY9u7KlccV+jnhDxJa+L/DWjeJLNRHDqtks0kJMjfZrqJ2t7+08yRIzJ5NxHJF5gjAfbuUb SM9HRRRWH4l8RaZ4U0LUfEOrvImn6bCsk3kxmaeV5ZFtre2giGMvJI6RruIUFssyqCw+EPiN8bfE vjK6vbLS7u70HwtIDBFpls6Q3d9bmF7aaTWLy3w7/aEkbzbVZDAF2qVkZPNfz7w54H8XeLmVfDvh /UdSiaWaD7akPk6ZHPbwC5lt5tVujHaxuEKkJJKrHcoAJdQfWbT9mj4hXNrDcT3Xhmwmlj3SWV3q V691atuIEU72FrPCWwM/u5mXBHOcgcZ4i+DXxE8NR3Nzd+H5r2wtrh4ft+jzQ6pFIiI8pvFtLZjd RwbUJMs9vGF+UPtZgDpfD740eKvAzw2k0sniDw7FHJGNEvrjY1vmJUgOm6i6SyQLGUG2HDQ4L4jV 2Dr94+FPFWi+NNFtde0K68+zuMpLHJtju7G6RQZrG/gUny5o8jIBYEbXRnjZGbo6+av2hHu/EU3g r4c6NbxXms61q51cqrSGWygtYJNPtri5iiVytu4muJJJiMIsDHoDj3Twl4btPCHhrRvDdkfNh0my S3eYCZftV3Ixub+8EU0kxjM9xJLMYg5Cb9qfKoFfOn7UmjPLpfhXxAv2dY7LUL/R7nK4vZ31O3W9 strquGijFpPkPJ8rSDYp3OR8Z10vg/R08QeK/DmhzRXEttqmt6bZ3a2fFythNdot9LE219uyHe5c qQoBYjANfTH/AAh3/GTP/IHT+ytv/CY43fuv+QRt/tjHmbt39s/Nj/npzt2V6L4Klk+HenfCTwHL YwG48XweIr7W7y5iFjcWd5Bpn9tSWLRRMRLOsk8Nn5sjk7IgAgLII/iXxl4cuPCHijW/DlySzaXf PFDKzQs9xYyqtzpt03kMyq01u8UrJnK7tjBWBUWvh/4f/wCEp8a+GdCa3W7t77VbY38BmNuJNKtC b3VgJlZGBFrFMQEYOSMJ82K/UaisnTdC0nSbrVr3TLT7JLrd2l9qixTTi1uL9U8p75bFnMMU0ox5 8scatKQGlLMAa534h+NrLwB4XvdculL3TZstHthG0q3mszQSSWUM21kCwjY0kzFwRGrBNzlEb4N8 LeFvFvxi8WXcstzPPNcTx3niLxFeRmS306CY7YyyR7FLsqGOztIygITavlwxu8f6AeEfBfh3wRpi 6b4esY7VWjgS9vXCPqOpyW4bZcajdhQ0jBnkZRwib2EaomAOqorA8S+F9A8Xac2l+ItMg1Oy8xZU SUyxzQTIdyy2t3bFJom42sUcErlDlWKn8/8A4p/CvUvh1qQeNptQ8M38rLpWrtHho5CDINL1PywF S5RVJVgAkyAyRgFZI4vpH9nbx42v+H5fCWoyq2p+GYYzYu7s013oTybIdwkdixtHIt8qqokTW6gF txP0dRXDa98TPAPhppI9Y8U6TDPDdNZz2drOdU1C3uFBLRXOnaWs08W3YQxkjAU4VjlgDo6f418M 6n4cufFtlqbt4dtIrua41ObTtWs4/JsELXksEF5BHLOqEFMwRsC6tGu51ZR+dWpXWufFPx7PPbWz yar4o1UJZ2igzLZWir5NrDNNbRKTDZ2saia4MQ+SNpXH3jXsfxp1a08G+GfDXwf0C5Dw2FjBfeJp UbJuZ3m+128Ew+0SvE09x51/NbSINga2MTeWcV8w0UUV+hfwI8eXHjPwk1nql3Nea/4dnSyv7i4e Sa5vrGdWk0rULicxqpdlWS3bMkkjNCZZGzKM+20UUUUUUUUUUUUUV89/Fb4Fx+OdSm8TaFqcema/ cQW0V5bais8mmam9ssVpbzNcR7pLV47dCjbIZEk2xgJG3mSNynhX9mG0t5LW78Ya7/aG1S9zoujR SW1q00d0GjjfWJ2E0kLxDEipbwybmwkg2Bm+qba2gtLeC0tIIbW1tYYre1toI0ht7e3hQRxW8EMQ 2oiqFVVAAAAAAAqYn6dPcYweeenSvIrT43eBNQ8XQeELK5u7m4ubs2FvrMSWv9gzXu0+Xbw3jTCS TzJB5MbpCUkcrsZlYNXj/wC074TjT+xfG1u0aPLIvh7U4j8rSyeVLfaZdRpHHgkKk8UzvLnHkqq4 DEcb4Lur3xL8D/iT4WWL7RL4Xl0/xFYzXdyrx2unyXH9pahbWEU6/uTGlleS/u3/AHjTsoAJYvs/ Ae6m8L+C/ij43eGzRLGwtoNKu7/y1gn1Sws7m6OmGTckmJJZ7JWjR1MjOgGWC48f+GHhP/hNfHGi 6PNBLcad9oOoa0Qly8Y0mx/0i6juZrVkeJbg7bVZt64eVMHcQD97+P8A4leHvh1babca9HqVzJq8 9xFZW2mW0U87rZor3lw7XEsMQWMyRAgyByZAVRgHK9J4e8S6D4r05dX8O6nBqmnmeWAzwpNG8c0R xJBcW1wkcsT4IcLLGrFWVsFXXO3XjPxK+CuhfEK6j1aK6fQNdVEguNRtrKK7h1GCMBYhqFnvhMks a/JHMJVbbhH3okQTxvRf2XtWOq/8VD4g07+wo3dg2j/aX1a8RJQsUbR3kSw25ZMszh5tpG0K2Sw+ xYLeC0ghtLWCC1tbeKO3tra2hjgtoLeFBFDBBbwgKkaABURAAAAAKloooooooooooooor81Piv45 m8deL7+/huHk0Swkk0/QIdx8pdPgbabxI3jiYNdOpuG8xfMUMsZYiNceZUUVYtrmezuLe7tJpba6 tZo7m2uIJGjmt7iBxLDPDIhBVlYBlYEEEAg5FenfEhLTxDFpHxI0q2SC38UK1p4mtbaAw2uleN7C JTqsMaIrJFDeRsl5bebcSTSkzSSEHIH1H8APiBH4m8MxeGb51Gs+FbS3tY8tbIb7RYyYLCeG3gCH /Rl2Wsx2t0jkdy82B3Enxd+HMOtXPh+48UWlpqdnfXWnXUd7a6lZ2kF7ZStDdRTapcwJbAIyMm8z 7CfuswIJ72xv7HVLSK/0y+tNRsbgObe9sbmG8tZxFKYJTFc27NG+11ZDhuCpB5FWqqahf2ulaffa pfymCy06zub+8n2PIYrWzga5uJSkQLttRScKCzYwASQK/Mfxf4n1j4i+LLjVpbeeW71KeCx0nSbd prxrW23CHT9LskAy7EtkiNF8yVncIpcrX2B8J/gfpvhW2tNc8U2tvqXitzDdwW8vl3Fl4eZQJIo7 dVYxS3KMQz3JyqOqiDG0yy/QdFGBjnBBABGB+WSP05FfJfxi+BdhFp934s8EWkVi1jHdXutaFHIy 2lxaoWubi/0pZWKxSRLu3WibUaNQIVR0CTc9+zx8SW0zUF8B6xO50/VZi3h+e4uYUt9M1Eq8s2nh bjHy3jYESxvxPwsbNcMy/atZmlaNpuh20ltpdrHapPPLd3Mgd5rm+vZx/pF9qN5OzS3NxLhfNnnd pG43MSBWnXzf+0v4ebUfB+neIIYmkm8OantuZPOijjg0vWQtrNI0UhBkY3SWiKEywDMxXaGZfhev rD4VXh+Gnwq134h3EaPLrmvaLbWdjNe2qpqelaXqq2FwLCJGDi6xLqeFfJAhEpj8oMX4X9oXwwdB 8fz6lFB5dj4ltYtUjMdl9ltk1CIfZNUt1lUlJZi6LdTsADm4UsDkM/hNfqp4O0BfDHhbw/4fC2of StKs7S6ayV1tZr9YhJqF1D5iox864aSXcyAktlgDkV0lZUuh6VPrNr4ie1A1qzsrjTYb+GWeCV9P uHE0tjdiFlWeISDzEjmVxG/zoFYsTbvr610uwvdUv5hBY6bZ3WoXs+yWXybWyt2uLqbyoAzttjQn CqSccAnivzi8W+JfEnxg8awpZ29xdNcXMmn+GtGhjRPsmnmVpUM4DFRIVHnXlxI5UYY7lhjRU+y/ hl8JND+H9hDPPDZ6t4ok2z3etyW6Smyl8loWtNDaZd8MISSRHcbXmyTJhdkUfrlFVL7T7HVLWay1 KytNSsZwvn2V9bQ3dpMI5BLGJra4Vkba6hlyuARn0NfFPxg+B0fhS0m8U+EjNLoMLFtU0y5m8640 lZpxHDc2MsnzzWw3pG6OWlj4dmkQyNE39nTx8+ja43gu/mRNJ8QzST6eziCP7NrwhVFV7iRkO26i iEIT5yZhEsaqXcn7jormtf8AGPhXwwGGv6/pWlSram9W0u7yFdQmtd7Rie205S1xMpZHRfKjbJUg cgiqvhXx54T8b/bh4Y1YamdN+zfbR9h1Oy8kXe8WxzqEMQbf5Ug+XONvOMjPxJ8dPH0XjTxZ9j0+ VZdD8NrcadYyo8EsV5eySj+09TgliXJSQxxxR/vHUrGJFK+Ywr0lpP8AhSnwdijC/Z/HPj9ZJSwS a3vNNjuLVQcyqttcRPp1tIu1GZvKvZmZd8e4V8kUUUV9bfs2ePXWWf4fahIpimF3qnh+WSSZpEnV RLqGlRq7MgQqr3UYRFw3ns5Yuu37CoooooooooooooorzD4m/C3SPiTYWq3Fy2laxp5I07WI4Rcl IJWU3Fld2heLzYnxlMurRvhlbaZEk8E0P9l3U2mV/EviawtrdLmEvbaFb3N9NdWgYG5VbzUFtxBI RkIxgmAPzFWxtP1d4X8Oab4S0LTvD2jpOmn6bE8cJuJjNcTvLK1xc3M8hwDJLK7yMFUKC2EVEAA3 K8t8ZfGPwZ4H1e20XVZ7y61CZY3u49Lt4bxdHimIEUmqlpUZCyHzBDGHk2DcY8PGXxPjl4ctPF3w 5u9WsFt7+50KGPxJpV7ayWTLLpvlh9UaK9YHdbPaFrnZFIPMeOIjdhQfnP8AZ51aBPFmpeE9RR7j SvGuiXunT2Qhia3uLqzgku4/tkpZJEj+y/bYv3ROWkUEYw6Q/AHQr1virbib/QrjwzZa7daja3Ky x3IYW7eH5bRUxxIkt2pcPgYVxy2AeF8Z6jc+PPiJrNzprJqUuu+IRp2htGv2Rby189dK0HC3Yi2F 4VgBMuzBJLheQPvuOTQfhJ8P7Zb6YjS/DWmQQSyWtuwuNSv5mAke3tC7gS3dzIzhTJsVnJZ1jVnD vA/xK8KeP4JH0K8lW9tovOvNIv4vs2pWkRnMCSPGrPHIpwp3wSyKoZA5VztrvK87+I3w00T4j6fa 22pz3dneaYbyTS9Rsypa2lvIVWVLi1lyksLvHC0iDY52ALKm5s/OMv7LeurqccUPirSJNGIXzr6W xvItUjPl5cR6SpeFwGwATerkfNwflr6w8K+FdD8GaNbaFoFr9msoMyO8hEt3f3ToqT6hfz7QJJ5M LuYKFVcJGqxoiL0VFFFFFFFFFFFFFFfFn7S3jU32rWPgezf/AEbRvJ1PWQEA8zVrq3JsLfMsQYCC 2kMhaKUo5nwyh4hj5aooor1WWOfxz4Eiu4w1z4k+HNslndxJl7m/8BSM0tneJD5zO/8AZM5ljuHj t1SO3miaRzsyPUP2a/Gy6fqd/wCCL6VEttZZ9T0ZnHA1iCAJe2gMcRJNxbxq6tLMqKYNqAvNg/Sv iP4o+BfCWpf2P4i1qXTNQ8mO48h9G16ZJIJv9VPFcW9q8Uikhl3ROdrqyMQ6sB0+k+INB15Z20PW tJ1lbUx/aTpWo2l+LczbvKE/2R22b9rbQ2NwBwODjXor4F/aA8eXHiPxbc+G7O6m/sHwxMbJrVWk S3utfgLxalfSwSRxt5kDM1mm4uoEbvEwWds9X8FPgourCz8ZeMbTOlZjutC0K5jUpqw/1kOo6pC+ c2h4aKBv9f8AecfZ8LP9lW8EFtDBa2sEVta2sMVvbW1vGsMMFvAghgt4IowFSONFVVVQFAwoFS0V 4n8TPgpoPjlbjVNO8nQ/E/kSeVexokWn6lOZPOU65BCjMxPzL9pjHmLuBYTKiRj5N+GfjnUfhZ4u uI9Rtphp887aP4m0x2kSS2NtcmNrqOJSVNzaPv2qwOVMkeVL71/Ri3uLe7t4Lq0nhuLW5hjuLa4t 5Ungmt50EkM8E0RKsjqQVYEhgQRwaqQaNpkGpXesR2UH9r3ypFPqLqZr02yxxxpYxzy5eO3HlJJ9 mjKx+Zul2eY7sdGuE+J2hyeJPAHivSIUu5bibSpLu1trKJpbm7vdKkXVbGzihVWZzNNAkexRuO7C /NjH5hV9C/s7aPbN4l1jxjqU0dvpfgrR57yW4eR1FvcahBLB9okjVW3RJaJeM/dW2EA177/wkml/ 8K0/4XB5v/FX/wDCv/7B/wCEg+zSb/7V+0fZ/s39kf8AHpt/tn5t/wBmxt/6Y/LXzx8YfG7SfF2P VtMFtc/8IPdaVY2ZkS6EFzfaHenUbtLpMxOQl28tu3lsoZUBVsENXoH7QfhOPX9J0b4peHzHPpz6 Vp6aq5KWrSabqEqPoOqR20yJIzM1x5MwZi4Bh/dhUkZeJ/Zos7W6+IV3PcQJLLp3hnUbyxkbdm2u pL61sGmjAOMmCeaPkEYc8ZwR950UV8JftKeI21Pxra+H42l+zeGNOiSSOSKJFGp6vGmoXMsEqks6 G3+yL8+Nrq4C4+Zvof4EeFIvDfgDTLt4Ej1LxKq67fSk28kj20+f7GhWeBd3lLalJhE7HZJLL93c wr2aiiiuY8Z+FdO8Z+HNT0DUY4il5byfY7mWNpW07Uljb7DqMSxyRtvhkIbaJAHUNGx2OwPwP8I9 VvfCXxP0GG6hvrWS41RvDGrae2+zmD6k/wDZv2a/hlAOILoxTSROv3ox0YAj9EtR1Ky0fT77VdSn W20/T7Wa9vLhlZlit7aMyyvsi3O2F+6qgseAASQK/P8A+I/xr8SeNbm9sNMu7vQ/Crs0MGmQOsF3 f23lvbvJrN1Ad7iZJG8y0EhgA2qRIyea3ilfUvxZ1NfBnwz8DfC2CFrLUrnTLDV/EtqJzN9n2ubm 4tpHZZEkFxqZmmDQzjy/s+0L5ci46H4C+AZNA0i9+JWs6ZqE9++nXh8OaRHY28t7Ppn2ZLg6ppyT N5hnvBvt7UfugYix3SRXClbNj+z9qfivU7/xT8SNde31HW7ia/n0fQH897L7SkcsFq2r6n54UW3z 2wt445VVI08u4cV6jZ/BD4XWTh08KwTOI2iLXeo6veK4ZPKd2hubhogxzkFUBU8rtIGK2rfAf4Za rHdbdAfSrm524vNJ1C9tpLZlcHda2czyWi5A2kG3IwSQA2CPnfx1+zp4j0IXGoeFJ28TaUhmmNiU SDX7SFTNNs+zr+6u/LiSNd0BWWWRiEtQozXzhXvf7OWsf2d8RYrAiVk1/SNT04Kj7Y4praIayk8q HO7CWskYIGR5npkV9+0UUUUUUUUUUUUUUUUV86ftHeMrrQPDFl4csT5c/is3kN5dRyvHLBpenmFr q3QROrD7S0qwsWBRohNGQS2R8KI7IwZSVZSGVlJDKwOQykdCOxr9G7z/AIux8HJWhAnvvEHhtbhI bJhYRN4m0thcfYUk1LISEalbeSxdsGMEiXBElfJnwMS01DxPr3hm6uZLVvGPgnxJ4as544PPSG5u oUu3mljyvypBDMw7ltq8ZyN0fafD/wCze277NcReOfG3y4aUTWVtZnO5gcKZDNpBGPmXZIP4/u97 +y74ejW28TeK5Y4WeWa38PWEolnFzAkCLqWrRvDgR7JS9ltb5m3RsPlGfM8V+NviSTxH8RteYtKb XQ5f+Ecso5obeJ4I9IkaG9UeRner3jXMsbyMWKOoO0AIul8CfGt34V8aWWl5L6T4surHR9QgSGOS X7XLI8Gi3UTsVK+XPNtk+YjynkO1nEe39DKKKKKKKKKKKKKKKKKK5jxtdXVl4M8X3tjcSWt5ZeF9 fvLS5hkaKa2uLbSZp4Z4JU5V1YAoRznBFfldXovgT4YeKviBKW0e2jg0uC4W3vdbvnEFhau0TTeX GOZZ5AFAKQI2wtGZDGrhq+yPCnwE8A+GhbzXtifE2pRoPNutcCT2Rme0FtciHRgBb+Uzb3iS4SZ4 yQRKWVWr1az0HQ9OtJbDTtF0mxsZnjlms7PTrO1tJZYXDwyy29uiozKygoxXKkAjFcfrHwk+HGtx JDdeENHtvLMjRzaRbjQ5w0i7CzyaR5Hm44KrLuUHtknPmunfAoaMPFHhyO8XVvB3i3TEjhkvo0bW vDfiPTkkm0fV2MMltHNBEWkDmDa8jtHE8Rg82SvmrwrqOq/CX4mQJqjNanSdUfR/EEai9FvdaPcS CG7uEhURSTRGIpe2m5NrMsMm1sAVtftBaGmi/EnUJo1to4tdsLDW0gtoFg8l5VbTrszoqqplmntp biRwCWMm5iXLV5l4d8VeIvCd59v8O6vd6VcNtEn2dwYLlVDKi3lpKGimVdzFVljYAnIAPNff/wAK /ipp3xG010lSDT/EunRIdU0pHZlmi2rGdV08SDcbd5DtKZdoSQkhYNHJJjftC61NpHw3uoIVk3a9 qmn6I80UzQm3icSapOTsBLrLHavAyZXcshJOAVbx79mjwb9s1bUPG90v+j6MJdJ0jDgF9VvLUDUJ ysUoYeTayiLbLEUf7RlW3xGvtKiiiivzd+Lfh2XwN8RtTj0xJdMtpriDxFoEtr5dl9mhvH+0BtOF ns8lLa6WaCAKFKiIY6An758DeJF8X+EtC8RqI1fU9Pie8jgjmht4tSt2NrqcFvHcFnEUdxHKiFmb KgHc3U9TRXB/FLTrXVfh14ztbsOYYvD+oakgjYRt9q0eE6vZEsQflE0CFx3UEZGc1+c3hLw1feL/ ABHpPhvT9q3OqXPlmVzGFtraKJrm+vGEjoGEMKSS7AwZ9u1MswB+i/2ir6z0LR/BPw60v5bPTbOP VJIpY3aZYLOB9F0aT7SAEZn/ANN83gsWCscd+kvbAfGL4G6Ze2wa78VeFICqs7tf6jdajotsLfUL OW6MD3Dyaha+XciFMb52tw7kIXr5j+HGnzap498HWcNr9tDeI9JuJ7cxJMjWVldre6g0sMgKsiQR yPIGBG0HNfqFRRXzR+0z4mudO8M6R4atlCR+Jby4m1Cb9y2bPQ3guVsysiMw33EsMvmRurDyip3L Iwrn/wBl/wAMwm38Q+MJ1gknNwnh7TmDzm4tRDDHqGqM0RAj2y+baKjZLjZIPlU/P9b0UUVDcQQX dvPaXcEV1a3UEtvdW1xEk1vPbzoY5YJ4ZAQ6OpKspBDKSCMGvzN8XaNefDb4gXtjp9wPP8PatZ6n ot24S5IhUx6to8s4uI1jkkRDGs6+XsMisoDL1/SnStRt9Y0zTdXsjIbPVLGz1GzMibJTbX1ut1AZ FBOG2suRk45r5I+Lnx6vHu5vDngDUTb2lv8AabbVPEduIXkvpXja2lttEnYMUhjByLyPEjSANAyo gkm+T3dnYsxLMxLMzElmYnJZiepPc19R+EtRl+H/AMAtb8SW01va634x1mfT9FvYEuVvlQn+ygjX lqEkimt0t9SurV/M2IxVgd7mM8x8A/h4PFniMeINTtlk8P8AhyZJWjuIp2h1LVzGz2NnG8ZRWFuw S5nUlhgRpJGyTEj2Pxf8J/EnxT8aXer67eL4b8MaU76Lo9t5f2vWL+00+5BuL+OBX8iKK7ke4aGd 38zYsWbdk2sew0n4A/DLS4rcTaNc6xcW8pmF5q+pXskspEnmRx3FrZPBaug4XabfDDhg3OdO4+CX wuuvJEnhG1AgQRx/Z7/WLPcu8sPPa0uIzI2Ty8hLYwAQABXiHi/9mOaCGS78E6w960Ue46Prphiu ZykUjt9k1S3SOEu7COOOKaGNeSzzAcV8sahp2oaVeS6fqtjeabfW+zz7K+tprS6h82JZYzLBcBWU MjK65HKkEcEGt/wJqx0Lxn4W1c3NxZxWeu6bJeT2xcSjT3u1h1GILGVLrJA0sbx5w6sVOQSK/Uui iiiiiiiiiiiiiiiiuA+J/i5vBPgjWdct3gXUfLjsdJjmmiiL6jfv9nhkiSZXEzQKXujDtJZYmB2r uYfmdcXE93PPd3c811d3U0lzc3NzI889xPO5lmnnmlJZ3diWd2JJJJJJNfeP7PPid/EPgSTRtQnW 6uvDd22meXK0s839iXUQm0z7Q0xYbFPn20KL8qRQooUADPyzpNhc+A/jBpemPdXdiNE8a2NjJey+ ZZyzaNNqSwNczCLJ8q6spNzAZDxSEYKtz7v4Y0y88NeMf2ifEmVTW9D0zWNR0xvluoPs+vpd+K7W Wdd20nbb2pdGBwSykjnPkf7P/h0a78RLC6ljiltPDtrc63Os0LSRtcRgWmnKjAYEqTyx3Ee7/nkx HIr0D9qDxLPJqXh/wjGdtpa2h1+8KyxuJ7q6llsLKOSLZuRoI45mBEhDCf7o2gn568G+K9S8F+I9 N8Q6a7+ZZTqLq2V0RNR092C3unTGRJFCTJlQ5jYo22RAHRSP1FsL601SxsdTsJRcWOo2ltfWVwEl iE9reQrcW0oinCuu+NlOHVSOhANWqKKKKKKKKKKKKKKKKK/LHxxdJf8AjXxdeRmfyrrxNrs8QuY3 inWGTU5WiSaGT5kZVIBQjK4x2qDw14T8QeMNQXS/DumzajdBDLLsKRW9tEASZru6nKxRKcEKXcbj hVBYhT9ieDv2bfC+m26TeMJ5/EmoyR/PaW811p2j2peOJikRtWS5meORZFWZ5UR0bBt0Ybq930vw z4c0SZrjRPD+h6PcPnfNpelWFhIQ3ykB7NEbByRtz0zxWHqfw38A6xDcwX/g/wAPMLraZri20y20 ++OyQSAx6jp6xXCHKjOyUEjKklWYHzG3+BsPhfxPaeIfBl+Dpk8t1ZeI/CuvPNcafqHhvU1ePUtN tpogvmhIyv2e2vhIjSJHJLMduG+XviR4L1L4YeMsWBvoNO+1R6r4W1d0EZdYGjuvKinVnBmspWWJ 9xDHCTFEWVAfSvjtLaeL/C/w++JenWsaRana3GkapOLiVpLe75ubbSfKuBGZBbXEepoZ44QGIyWK tFXzdY399pV1FfaZe3mnX1uX8i9sLma0uoDJGYpDFc27K67lZlOCMgkHivtL4N/G+fxPdJ4W8YzR f27O8r6RrCQQWsOqHBlbT7uC2VIoZ1GTCyKqSKNhAlC+f7x4v1w+G/C3iDX1a0WXStIv7y1W+cra y30VuxsLWba8bMJpzHFsR1Zi2FO4ivz8+DvhGLxn470vT7yD7Tpdgs2t6vFviAktLEqIYZY5wwkj luZLeGZFG4xs+NuNw/Sfryev+cccjoccU2iiivif9pzw5BZa/oXia3VUOuWVxY36x2wVTd6OY/Iu 57sMQ8ksMyxBWUELBwWBwnrv7O/il9e8DHSbu486/wDDF2dOVXklluP7JnjFxpUkryZwi/vraJVb CxwqAAABXvdFHqD3yCP6V+U+v6IdL8Ua14dsjPftpuv6jotqywn7TeGz1B7CAi3i3HzJCowi55OB mvq3xJZx/CP4EHw/5jw+I/FZ+zX+xLefdf6xGr67FNFPNKgjgsIjp/n2wILiOVVjaQuvzf8A8J7q H/Cuf+FfZvPs/wDwkX9r/av7Ql8j+zfs+7+w/sG3Hlfa/wDTfv7fN+bZu+auEd2dizEszEszMSWZ iclmJ6k9zX2b+zh4rt9Z0LV/h7q0UV2unw3F7Y21xAk1vdaFqM3lapYXEJi2MkdxNuImkdpBcFVX ZGa9M+Gvwrg+Hmt+Lr23uYbuw1k6cNEBWVL3TLSOe6mu9OnLs4dVDWoWYPucoSVTHPrtFFfmx8af tv8AwtDxf9vz5/2212bvKz9i/s2D+zceVxj7P5WO+PvfNmvvn4f/APIheCOuP+EQ8NYz1x/Y0OK6 6iiiivzh+LUI8NfFvxJNo8s9tPa6xYa7bz78zQanfWcGuzzxOuMYuZXaID7owM8Zr6B/aa8TT2Ph /RvDFs6AeILqe81ErNGZRZaO0T29tNbFSwSaeRJVk3LgwFRuy2PiSrVlbG8vLW0VgjXVzDbK7AkK Z5BEHYDsM5r7j8e/DG88ffFrRLm7tSPCeleGtLfWbmR5IUvXTV76VdFtHhKu0kgK+cyOpiiYuXV2 iV/oa3t7e0t4LW1hit7W1hjgt7a3ijigtoIYxFBBDEgCoqqoVUUAAAYAAqWiiivFPid8FdD8eC51 awK6N4qFsyw3kaqlhqcysrwLrcCIzMcBo1uIv3ihgXEyxpGPD/gJ4E1iz+JOqXGt6ddWE/guzmSe OSSCMw6pq8T2NlGyZJmhltTdyxyw5jICNv2sgf7booooooooooooooooor4D/aM1jStX8fQppl7H evpGh22j6j5I3Q22oW+oXVzLbCcfKzosyiULwjAoTvVlXwOv0D+EHjr4fxeBfDejW+v6dpd3p9ql ne6brWoW1henV7iVrrUJLVLuT97FNcSPJC0LEbWVSFcNGnU2Pwj8EaP4o0/xbo2nT6Nqmnz6nO1v Y3Mg066k1W1e0kWexufMWJY1lfyo7UwquQCrBQo3/GPgvRPHWm2Ol6+t09hYatbauILW4Ft9pmtb aa1FrcSqpcRMk77xEUfIUiQd6y3ngT4ZaPa6LJqWleGtNsrW8vbLT73U2e7kt2nkvLmS1hvZJLq4 LSO+0RhyWOxATha/Ozx7e6FqfjPxLqPhtrl9Fv8AVbq8tJLuNIZJHun8+7kihjVNkDTtKbZHQOsO xXG8NWPoN3b6frmjX91Ld29tZarp13PPYBWvoYLa7SaWWzV3QGVVUmMF1G7GWHWv1S0nVdO13TrT V9Iu4b/Tb6ET2t1ASY5I2JVgQRuR0YFZI3AdWBRgGBAv0UUUUUUUUUUUUUUUVla7pUeu6HrGiSyt bx6xpOo6XJOih3hXULVrRpkU4BKh9wHc8V8efDj9nnUtSnOp+O1l0rTrPUpbcaCpH2/V1s5GineW 8hfFvbPKoWOSMs8yB2jMaNFM/wBp28EFpbwWtpBFbWtrDFbWtvBGsUFtbwRCGCCCFMKqIqhEVQAo AA4FS0UUV88fHb4WDxVpjeKNBsZZvFGlRItzb2py+s6TFkyRLbEfPdQZ8yEoQ8ibotsreQqcB+1V plvFq3hLWF3i7v7TWtMmy2Y/s+k3UF1a7V7Hdezbvwr5Nrv/AIX+KJvCPjjQNWF2lpZPfQ6frLTP craNo2oSrb6g10lswLrCpFygYMBJFG5VioFe/ftVM+3wKuW2M3iYkchGdBp4XjpkBj+fvXqf7P8A ZWtp8LtDnt4Ujl1K61q9vnVnZri6j1ebTUlcOSAfIt4Y8IFGEB+8Sa9ooooor4T/AGnf+R+0npn/ AIRGwzj/ALDF/j9MV9IfAjb/AMKn8J467dd3Y/vf8JPe9fwxXrlFV720S+sryyeTylu7ae0eXy0l 8tbiJomk8qQFXxu+6wweh4rxz4efD3R/hH4Y1PXdT2XmuJpVxqOvalDD5klrY2dt9uuNJ00Mc+Uh jJZhtadgrMAFjVPhfxf4luvGHiXWfEl4pjl1S8aaODdE/wBls40FtYWRlijiEhggSKIyeWC+3ew3 EmvYv2evHh8OeJG8MX8kraT4omt4bZUW4nFnrynybKVYo2KolwG8meQRlsiFmZY42I+gJPhOdL+L ejfEPQnU2N3d61N4i0+V18y0vtR0S7hbU7R5CTJFcTSASxcukjbkzExWH3Giivhr9p/z/wDhNtEz 5v2b/hFLfys58nz/AO17z7R5fbdt8rfjnG3PGK9l/Zs8j/hXUvk7fM/4SLU/tW3r5/2a327/AH8v y/wxX0BRRRRXxf8AtS6UkOt+FNbWYtJqGlX+lvb4G2JNGu1u45ww5JkN8wIPTYK7yXx3Jo/7O2k6 zYXRs9Tm0S08LaVLN5lvcC9t7htCupbKSxcMssMEFxcW0m8EGNXYE5U/DdFfauueAdS174J/C3wv 4dg86a+1Tw5qtzN5cy2thDq+hahq2oaheyyNIUjie4bcQfnYqsSBnjir6F8MeGtJ8IaHYeHtGjkj sLBHWNriTz7meSWQzT3V1MAoaSR2LttCoCdqKiBVG9RRRXA+Pvhz4e+IOlTWmp28dtqixqNM12C3 ibUtPli3NChlO1pbcl2MtszBGDbgVkCSJ8eWfwh8RaD8VfDnhq8szqemPq9tqcOqpHNBYal4f0y6 S51Gd5Eb9xKkQ8uWAy7kkZFV2WSGR/0Booooooooooooooooor5U/ab8TaLJo2l+E4r1Jtdg1q11 i6s4fn+xWaabc28f2xlyqSSGdHjjJ3FDvIClC3xlX1j+zj4s8FaDp/iGw1jU7PRNdvr2C6e71S7S xsL3SbSAQ2ltBc3MghEsM0s7MhCuyyAqZFRhH7l4n+F/w8+JA/tu4jSS+vIbdI/EXh/UVSW5gtXM cb7kMtpOcfujLJC77EWMMAigd74h0S08SaJqeg38lzDZ6ray2dxJZypDdRxy9WgkZWUHp95Cp5DA qa5nQ/D/AIC+Fmly/ZZNM8OWd9cQpdalq2prDJqF5DDiJJr/AFGQZYL5jJAh2KWkZEG58/F/x41r wtr/AI6fUPDF3Bfp/Ztva6xfWvmm2udVsbmW0LRSSKFlCwJAqzQs0TqFKE4JPitfpv8ACzXNK1rw D4VOl3lvcnTdA0bSNRjibE1nqOnabHaXVtcxNh1behZcrh1w6llZWPoNFFFFFFFFFFFFFFFFFfGm pfAfXvEfxW8QvfyTWvhS91ObxJca4iwJLd2+s3Ul5JpWmR7pB9qSUyws8q4jRRO8eJIYpfqrwt4V 0XwZotvoOg2ot7S3Jld2Ie6vbuRVE1/fT4G+Zwq5bACqFRFWNURehooorz34meAbH4heG7jTJUto tXtVe40HUp96/YNQwMo0kGW8i4C+VOu1hjDhGeOPHzl4z8Palo/7PPhzTNYtptO1PQvFl2buzmVG YSnVtUtgokRirIyzCWOVCyOu1kLKwavlarNpd3Fhd2t/ZzPbXdlcw3drcRnbJb3NtIs0E0bf3kcB h9K+8/inrkOv/Ae71tpLa3k1zS/Cl6lvHcxzILu61eyurixhk4LPFiUOuNw2MWUYbHBfssWHyeM9 Ue0i5Oi6faXzRRGYFftNzqFrFMfnVSDbPIgOGIQkEoMfXNFFFFfOf7Tuf+EA0j723/hMNPz025/s XUNmff72Pxrj/wBlT/mfOnTwv9euo9K+vKKK8L8J/Bq003x14j8deIHg1C6uvEeq6p4csUzJbacl 7evdx6leF1Ae6G8iFACsWPMy8pTyfmn48eOJvFfjK50uON4dM8JT3+jWsUqw75NQiufI1e+3ICQs jxJHGpcjZGr4RnZR4jXpvij4UeLfDniy18JxafNq8+rSP/wj13ZQkQ6xbx/NJKu47YnhX5rtJHxA PnZzCUlf7b+FXw1tfhxoctq1wt9reqtBc65fRFxavJbqwt7OwjdVPkQeY4WRwHdmZiEBWOP1Ciii vz8/aJ0p9O+Jd5eNMsw13SdJ1RE2kG3SG3OieQzEncc2ZfIxgMBjit8/tB6lpngDwx4d8PW0dt4i sNOj07UNVlt45LSxs9N3WWmpp9rMzrNcSwJFJPLMuxDuCxuXzFgaH+0N8RtO1CG51TULbxBYBlW5 0260/TrLzImkBla3u9NhieOXYGWNm3oCdzRvjFfflrdW99bW19aTRXNpeW8N1a3EJDxXFvcRiWGe NlJBR0YEEcYNT0UV+cvx4Ofit4q/7gY59vDlmD/Kuv8A2nc/8J7o+QAD4P08r16f2xqA/nXzlUkM skEsU8TFJYZElicdUkjYOjD6EA1+ulFFFFFFFFFFFFFFFFFFFFFFFFfGvxk+Ocl5JJ4Y8CalPb2t vPjVPEenzNDLfSwsGFpo15AwZbdXH724QgzEbY28jJm+ePCfhLXPGusW+i6DaG4uZjumuHLpZafb A/vL3ULhQ3lxJ64LMcIivIyqZfFvgvxF4J1OXS9fsJbciaeO0vkSVtN1WOHaTc6XeOqrKm10Yjh0 3BZER8qOTqSOSSCRJYpJIpY2V45I2ZJEYHIZXXBBHYiprm9vLwqbu7uborkIbmeWcqD1CmUnH4VV qzaWl3f3ENnYWtze3dy4jt7W0hkubm4kb7scMEKl3b2UGvV9a+CPjvQfCf8AwlV9ZwbIGd9R0i3m NzqmmWABxqN0luGiaMAbpRHKzRoyu4CibyYPhZ8VNT+HWpGN/Ov/AAzfTK2q6SGUujkCP+0tL3kK lwigBgWVJkARypEckX6H6PrGm6/plprGjXkOoabqECz211btvSRScMjpwySI2UkidQ8bAo6qwIGh RRRRRRRRRRRRRRRRRRRRRRRXxz+1RfLJfeDNPCENa2ut3xl7ML+a2gCD/d+zZP1r5Nor61/advYt Q0/4bX8CyRw3tv4ivIkkx5qRXUGlzRLJtJG4A84OM17h8E7o3nwu8JTGJIttpfWu1S5B+w6vcWXm EuSdz+XvYdAScADAr1Oiivn344fFrUfAf9m6F4dFsNc1O1mvbm8uoXuDpmnlmtbOa1hkXyZJZZVl ILl1QRENEwkVh8/6F+0R8RdMv47jVbyz8R2B2JPp17p9hYkx+ekkstrd6VFC6TFFaNHkEsa7izRO QuOU+LPjaHx74xudbsnuTpMdhp9jpEN5bW1tdWlpHbC4ubedbcsCwu5bp9xkc/NhW2BQPu74WaK3 h74eeE9LcziUaTFf3CXEPkTwXOru2r3NrJEeQYpLh4uecLyAeK7+iijp7EfU9T/PoOTXwD8ZfhBN 4IvH1zQIp7nwneSFmUJJM/h64llCrZ3UpyWt3LKttO5zn91Jlwsk3s/wI+El14YA8Y+JYBDrd5Zv DpWkzQRGbR7S6wZL27aVWaK7lQeWI0KmKJ3STLyPHF9L0UUV8pftS6XNJpvhHW0EIt7O+1PSrgkA XBl1O3iu7MA4yyBbSfOW+UkYHzGvK/h18ZD8PPBWsaLZaVHea1c68uo2M11M/wDZ6wXenx2ty9zb wBHYwtbR7UWZd/mnlBERJTH7QPxQGoC8OtWhtxeC5/sn+x9L/s9ofO806cZBELrySv7rcLnzdvPm 7/nr7b+H/i6Lxv4S0jxEI0gnu4ZIr61jYMttqFpM1tdxqA7sqsy+ZErnd5boW5NdlRRXyH+1Up/4 oNsAA/8ACULn1YDTiRj8R+dcX4muYE/Zz+HNmzn7TP4o1W5hTaSrQWt9q8Vy7NjAKtNEACcnOQOD j53or9OPhTdy3vw48GyzlS8ehWdoNiKg8qwX7DbfKO+yNQx7nmvQKKKKKKKKKKKKKKKKKKKKKKKK 8F+MfxjtvBEEnh/QJIbrxdcQje+Emt/D0E6b0urpG+V7lgQ1vbMMYIllGzy45vhqysta8Va1FaWk d7rOu6zeOVBdri8vbqdjLPPcXE5/3pJZpGAUBndgoJrtPG3wk8ZeBIoLvVbOO906W2WefVdHF3e6 dp0jTrbC01OeSKMwSbnjCF12OXCxu7B1XzKitK51jV7yOSK71XUbqKWRZpYrm9uZ45ZUJ2yyJKxD MNzYYjPJ9TWbRXsmi/An4ja3pNxqy6THpgjiMlnp+sTGw1TU2V3ieK3s5FzCwKZBvDCGDKyllO4c T4b8S+JPh94h+36a0+m6pp88tpqGnXsU0ccwil2Xel6vYPsYqGUq6Nh0YBlKSIrD9Efh/wDEDRPi Hoo1PTGNvdwGOLVtJmkV7vS7qRSVVyuPMikw7W84UK4DAhZEkjTuaKKKKKKKKKKKKKKKKKKKKKKK +e/2l7loPh7aRKFYXnifTbdyc5VFsLu7DLjvuiA57E18F0V9TalBNJ+y74fkVC6QatPPKy8iKE+K 762Dv9ZHVe/3hXc/svajBJ4S8QaUrA3Nj4iOoyrubcsGp6ZBbW7YAxgtZy9GJ45AwN30zRRXnHxU 8eN8PPCkmtQWi3t/dXsOlaZFKCbRb25hkuRPfbGR/LSOGRtqHLNtT5QS6/Glt8ffinBcwTyeIYby OGWKWSzudF0Rba5jjk3NbTtaW8Uqo4+VjFKj4PysrYIk+KfxWT4kaP4RhNrc6dqGljU5NdtYyDpF xeT+RFZ3Wn5laQjbHKdsyBovMKB5Blz75+zLoX2Lwhq2uy288M+vax5MMsjfuLrTNHh8q3mt48fw 3Mt5Gz7uSuMfKSfpKiiivk/4+/Cc3SyeOfDFjcTXzOD4m0+1XzRNCIgia1b2y/OHTbtuhGGDKRMU UpNI/wAuf8Ih4l/4Rr/hMP7GvP8AhG/tf2L+1dq+V5u7yvM8rd5nk+Z+5+0bPK8391v8z5a+m9Y/ ahWLWYl0Pwyl7oNu1ws8mo3b2mpaiHtwLeW18lJEtFjl3FvMWcyR44gY8fQHgn4ieFvH1m11oN6V uIzOLjSL/wCz2+s2iwuqCeexillzE4dCk0bPGSdhbzFdV7iiiivEfjx4FuPGXhFL3TLee613w1LJ fWFpbRvNLe2V1si1eyhhEiLvZY47hSI5JGMIijXdLX560V+qHge2ubHwX4Qs72Ce1u7TwvoFtc20 8Twz21zBpMMU1vPFIAysjDaysAQQQeRXUUUoyTgDk8cHOSe4A/LpX5ha3dzfEL4i3ksFzO//AAlP ilLPTJr7YksNlfX66fo8cy7tqiGAwx7d+AFAzgZr0v8AaYvbW7+IVjBBMkkum+F9Osr5F3bre6fU LvUVhk3AfMYZ4pOMjDDvkD54rpPCOgS+KfE2h+H4vOB1XUbW2mkt4xJLb2ZcPfXio5AIhgWSY8gY U81+qlFFFFFFFFFFFFFFcV4j+IvgnwnK9vr/AIk06yu45YopbCNpL7UoXng+1Qm403T0muI0aMqw keNVwV5G5dzfDfxK8C+L7hrPQPEdle3wIC2MyXenXs+InmdrS01KOGSYIiM8hhVgoALba7eiiiii jgDJ6dz0GBknkkZzj26ZNfFnxq+NZ1Zr3wf4PuwNHzJba3rdtIP+Jufuy6fp0yZxadVlmQ/6RyiH 7Pkz+BeEfCOteNdatdD0O1aa4mYG5uSGFpp1oGxNfX0w4SJB+LHCIGkZEP6M+AfAOi/D7RU0rSk8 65m8ubVdVmjVbrVLpVI8yTBOyJMsIIAxEYJJLOzu/X3Vra39vNZ3ttb3lncxtFcWt1FHc208LjDR TwzBlZTk5BBBFecah8F/hhqV295c+ELGORxGrR6ddano9piOMRrtsdKnghUkD5mWMFmyWJJJrl2/ Zz+GxLuINZjUljtXVn2IucgDzEJI+rZ9+9VrH4CfCfVbaLUtMe91HT7sTm1ubDXlu7GQK7W7eRdQ bg/lurL984ZMPnkHct/gF8K4IIYpPDst28aqr3VxrWuLPcEH/WTC1uYo8n/pnGg/2a9K0bw5oHhy GSHQdF0vR0mS2Sf+zbG3tJLpbRWS3e8mhUNMyhnw0hZssxzlmrar4t+NfwUOlG78YeDLMnSSXuNc 0K2jydJPLTajpkKD/jz6maBR/o/30H2fIt/Hvh98S/EPw91COXT53utHluFl1PQZ5T9hvlYCOaWI EN5FxsVQlwi5+VQ4kjBjP6JeFfFei+M9Gtte0G4FzZ3HySxyAR3VhdKAZrG+gDHy5kJ5GSCCGRnj dGboaKKKKKwvEfibQfCWmvrHiHUoNMsFljgE0qzSyTTzHEcNta26vJK+AXKxISEVnPyKzDhYvjj8 K55ooI/FsO6Z0jRpdK8QWsKtI21fNnurRI419WdgoHJIr1C1urW+toLyxuLe8tLlFmt7q1njuLae JgCksM0JZWQ54KEgjmp6KKKKKKKKKKKKK+S/2pNIka38J+IIrYeVDLqWj3135wyJbmOO90q3+zs2 cYivGLomM8O3KCvjuivqT48RS33gj4Ra1bwTtp50VopLhgNkE2qaRYXVjby7SQHkjgnYAE52NzxX pX7NXiEal4JvNCknRrnw3qsojgWBkeLTNXJvrWSSbG2Qvc/bO5ZQoDADZn6Koor4b/aficeN9DuD E4hk8JW0KzGIrFLPDrN9JNGsvRnRZYy4zkBlyPmGfmuvUPhL4Cn8eeLbK0lt3k0HTpIb/wAQz7ZP IFlHJvj055opImV7xk8hNkgkVS8qqwiav0oooooZlRGeRlRI1LO7sAiKBlmZmOAAOSfYknFfM3j7 9o3SdGkl0zwXbWviG+jZ0m1W6aVNEtZYLlVZLeOLZJeblEoEkcscYyjo8ykrXbfDv40+GfHzrpzo 2geICsjppF5cxzxXaI+FGmajtjE7hNrNE0aSffKq6Iz17HRRRXG/EDwnF428Jaz4edkinu7fzdPn faq2+p2jC5sZGkKSFUMqhJjGhYxM4XBYGvzK1bSdQ0LUr3SNWtZLLUdOuJLW8tpSjNFNGcHbJESj qR8ySIxV1IZSVIJzq+9/2a7C6tPh3PcXMRji1PxHqV9YN5kb+faxWttprShUJKYnt54yGAb5ScbS pP0DRRX5/wD7RWtwar8RHtLdmddB0ix0idhIjxPdmSXU5zD5ZIGwXKQuDgh42B6Vq/Fa1sdL+FPw a0+2Mu650qfVgGPymS/sLbUdRJCYXie6ITIzjPPXPzlRX6m+BdEk8OeDfDOiTwvBdWGjWEd/BJOl 2YdSkt1n1KMTxFkKrO0irsYrtwFJGCerooooooooooooorA8QeKvDnhWBbnxDrWn6TG0cssK3lwi 3N0lvtM4srJcyzsu5QyQozfMM8kZ5DS/jL8M9YvYdPsvFdoLm4YrEL2y1XTIHYKSEN5qVvDCGb7q K0gLNhVyxAPp1FFFFFFfP/xd+NVj4PtpdD8MXFnqXim5WeGWeJ4bu18ObJGtpZLxVLKbxXRhFaSf dI8yddmyOb4fsbHWfFGsxWVlFd6xresXblVLtPdXl1OxnuLi4uJz/vSTTSMAAGd2Cgmv0H+FXwq0 z4d6Z503k3/ie/hVdU1RVYxwxlhJ/Zel+YAywKwBZiA8rgO4CiOOP1n6j8CMjHevPda+FHw68QyC fU/Cmm+f5k87z6eLjRpp5rkhppbuTR3gMzEjIMxcjJIwWbPH3f7O3w0uLlp4bHVLCMxogs7TV7l7 YMOs2++86XJ75m2+iisbT/gh8HNVur/T9Ou7y9vdAvILTWbe313zZ4Ljy0byL1FT5d5VwxjAw/mo CrxlY+gs/wBnz4YWvmCfSL7UfMCqhvNZ1OPyCpJYx/YJIOWzht+4ccAc57vw/wCAPBXhc276F4a0 myuLUzGC/wDsy3Wqx/aAyTBdXvfNucMrMmDNjaSuMHFdhXgnxj+DkHjiCXX9AjhtvF1tCodCUht/ ENvAnlx2t3I2FS4RQEt7hiAQBFKdgjeH4s8PeIfEPgHxEmp6a02natp00tpfWV3FKizKkuy80rVb N9rFCyYkRsMjgMpSRFZf0C+G/wAUdC+I9lKbRf7O1uzRXv8ARJ5VklijLBFu7SYKnnQZwrOEUo2A 6qGj3+mUUUUUVWvb6w0y1lvtTvbPTrKDZ595f3UNlaQCWRYY2mublljXLsqgluSQByefKz8d/hRt z/wlgznG0aH4lzjpu5sse/X8M16PoniDRfEljHqWg6nZ6tZOEzNZTJKYpJIEuBb3UY+aGURyIXhm VXTOHUGtaiiiiiiiiiiiiivGPj34ek1/4calJAJnuNAuLbxBFFE0QWSOzV7a/abfj5I7Weec7fmJ QAZ+6fzuor61g1C1u/2V722tpt8umXC6ffptIMNzJ49i1VIskf8APC4hfIyPmx1BFYv7Mevx2Pif XPD0rQINe0uG5tnkcrPLe6JK7Ja26ZwxMFxcSv1IEWRxmvt2iivmj9qCG5bwhoNwtwUtIvEiRT2e OJrifTLh7W6J28eUscyDLc+bnnt8PVt+HdB1DxRremaBpaK99ql1HaQs4mMMIfma6ufIWR1ihQNL M6o21FZtpxiv1C8N6FaeGNB0jw/ZBPs+lafb2aukMVv9oljQG5vJIoht8yeXdNKRyXZiSSSa26KK K8X+Inxv8MeBzJp1nt8ReIAj4sLC5g+x6fNFdfZpYNYv0LGCRdspECRvJlAJFiWRHPi3/DUuvf2T 5X/CLaR/bv8A0EPtl7/ZOfPzu/sf/XZ8n5P+P773z9P3deEaJ4G8SeIdC8QeI9MsWk0fw3bG5v7u Q+THKY9slza2TMMSywws1zMoOEiGWId4kkw9H1jUtA1Oz1nR7uWx1LT5hPa3MJwyNgq6Op+V0dSU kjYFHQlWBUkH9SPDGvW3ijw/o/iG08pItX062vDDFcJeJaTyx4urBrmJUVngl3wyEqpDKQVU5Wty iiivHvFnwM8A+Lb+41We31DSNSu7h7u/u9Fuo7b7bPKAJJJ7W8jnhDMQXZo4kZ3LO5ZmJqTwv8Dv h74Xntb6DTJ9X1KyuZLm2v8AXbprx4maPykX7DbiK0byjl4na3Lo5DhgyoU9door5/8Aj/8AECHw z4bl8MWbB9b8U2VxbOUltydP0WRlgv7i5t5A7f6UhktoPlUf611cNCA3y38F9D/t/wCJXhiBo7pr fT7s65cy2qhvs40aNr+zkuGZGCxPcpBC+QM7wgIZgayPidrq+JPH/ivVo2tZIJdVltLWayk822uL HSUXSrG7il3OG86GFJCyttLMSoC4AxvDHhPxB4x1JNJ8PadLf3RBklYFY7a0hUFmuL27lIjiTAIG 9gXbCIGdlU/fnws+FWmfDnT/ADpGjvvE1/b+Tq+qqX8pY2kEx0vTUYKVt0ZULMwEkrqHbaPLii9Y ooooooooooooor43+M/xvvnvrnwj4KvbrTYdOuzDrGv2kstpfXF7aS7ZLDSp4irxQRyLiS4QhpmG 1CIQWn+T6t2F7dabe2eo2UzW97p91Be2dwgUvBdWsyz28qhwRlXUMMjHFfql4a1OXW/Dnh/Wp4kg n1jQ9J1WWGMkxxSajYx3bxx7uSoLEL3xjNbdFFFRXFxb2kE93dzw21rawyXFzc3EqQ29tbxJ5k08 8shCqqqCzMxCgAnIANfDfxa+OV94mfUfDXhWU2Xhhs2lzqCq0d/rsakrcDeTmG0k4AjCiSRAfMYL I0I8b8I+DNf8b6rHpWg2TzuXiF5duGWw0yCQkG71C5AIRAAxCgF3wVRWfCn9FvAPgHRfh9oqaVpS edczeXNquqzRqt1ql0qkeZJgnZEmWEEAYiMEklnZ3ftyfp09xjB556dK+d/Gf7RnhXQJnsfDds/i u8icpNcw3H2LRoSpkikWO/aORrhlZEI8mIxOjArPkFa8D1X9on4l6hJG9pfaXoaxxlHi0vSbeaOc ltwlkOt/bWBH3R5bquOoJ5ri/EHxK+IHi+zay1rxDf3unwo0lza2sFrp1pJHLLEudQi0qKFZlDrH sE4YIx+TBY5y/DPi/wAW+EXlvfDWr3+mR7wtysQWfTpJZonij+12Vyr2zvt3eWZYyy4yhBGa72x/ aA+KNpdQ3E+t2mqQxvuexvtG0lLW4BBGyZ9Oht5gvf8AdzIffFeveE/2nLa4kgtPGmiLYiQ7G1nQ zNNaxNLcqiNcaRcF5kiSIu8kkU8shKgJCd2F+otJ1XTdc0611bSbyDUNNvYvNtru2ffHKuSjKe6s rBlkRgGVgUYBgQL9fGXxr+Cn9m/bPGPg6zP9mZe51zQ7ZP8AkG9Wm1PTIVH/AB69WngUfuOWUeTk QeIfD/4ga38PNaGqaWxuLS42RavpE0jpaaraoWKrJtzsmj3M1vOFJjYkEPG0kb/oZ4M8deHPHmmv qXh+7aUW7RR39jcp5GoadPNGJY4rqA5GCMhZULxuVZVclHA7Ciiiivz3/aB8QXer/ETUdPe4Z9O8 PxWmnafb4uI44Xms47vUZTDNgeY0zlGlRQHSOLBZVVj4fXoPgH4keIfh/qUNzptxLdaU0zvqPh+e 4mXTL9JlWOeQRLkRXAVE8u5RSylQGDx743/Rnwx4l0rxfodh4h0WWWWwv43ZFuIzBdQSxO0Nxa3M WWCyRupRtrMhxuRmQqx3qKKKKKKKKKKKKzdY0fTdf0y90fWLOHUNNv4TBdWs4O2VMhlZGUhldGAe ORCGRgGUqygj4L+JHwO8Q+CnuNT0lZvEHhvzbqRLi1gmn1LSbOC3+1GTXbeGMKqIgkDXUeYv3ZaQ QF0jPhtfU+rXJ8Yfs2abdyaiZLzwPqtjbXUSWQQMLK5bRNPsCy+Uo8uxv7aUzqJNxXa2XaRl8l+E vjk+BPGNjqNw+zR7/bpeuhhKypp1zKu6+8uFJHZrZws4CIXZVaNceYTX6S29xBd20F3azxXNrdQx XFtcwSJLBcW8yCWGeGWMlXR1YMjLkFSCDg1NRXPeJPCfhvxfZLYeI9Is9VgTJhadWjurUtLHLIbK +tyk8G8xoH8iRd6jY+VJB8ff9mv4dtffa1m8RxwG483+zE1K1Nise/d9lEklu1z5ePlybjfj+PPN e1aH4f0Tw1YRaXoOmWml2Me0+TaRKnmyRxLb/aLqQ/PNMyIgeaV2d8Aszda16KKK+Q/2mPGV7FNp fgiymkhtJ7JdZ1jypcC8Ely0Gn2UwXDbYjA8zo3ysWifGUBr5u8G+D9X8c65BoGjCBbqWC6upLm7 +0rZWcFrCZDNeTW0UrIjNshRihBkdFJG7Nc5cQXFlcT2tzDNbXlpPJBcQTI8M9vcW7mOWGWNwGR0 YEMrAEEEEAiv0S+CfjSfxn4HtZL+Z59Y0WdtG1KeWQSXF39niWWzv5C7vITLE6LJLJgvKsrDpXr1 FFFcF41+GvhHx8sT6/YyG/trZrSz1axne01G0gaXz/KVxujkVWLFFuIpFUs5UKXYnhNL/Zz+G+my zSXcGta6skYVItU1Roo4GD7vNiOiR2bFiPkIdmXGflB5r3K3trezt4LS0ghtrW1hit7a2t444Le3 t4UEcMMEMQCoiKAFUADAAAxU1FcZ4/8AGdj4B8NXniG9Rrh1ZLTTrJSFN/qdyjNaWu/+FMI8kjZO I0ZlDMAh/NBm1XxNrbO26/1rxBqrMdohha91TVrvLYVNkaGSWToAqjPYV7f+0RqFpF4j0DwfpcqD SfBvh2zsobERy7tPurxA5ga6nG+XNlHYEHe6jpkSeYB4PY6ffardw2GmWV5qN/cl/IsrC2mu7ucx xmV/KtrdWdsKGY4HCgk8V9qfCT4EL4ZuoPEvjEWl9rUSwT6TpUDNcWujXBRZmuryQgLLeROTGgTf FGwMkbyuY3i+l6KKKKKKKKKKKKK8F+Mfxit/A8D6DoDw3Xi27hJdmVZoPD1vPHuivLqNsq9y6sHt rdsgDEswKFEm+Dr7UL7Vbua/1O9vNRv7kp597f3M13dzmOMRJ5tzcMzthQqjJ4UADiqVfoj8BfE1 34k+Hlkt8C1z4fu5fDfnloh9ptbG2huLCQRQogXy7eaKDnczmPzGYs5x7PRRRRXy98aPjb/Y32vw h4OuwdY+e21rW7eTI0fgpJp2nSocG86iWUcQcon7/Jg+OdL0vUtc1G10rSbO4v8AUr2URWtpbJvm lfaXc8dFVVLu7EKqgsxABNfod8KvhVpnw70zzpvJv/E9/Cq6pqiqxjhjLCT+y9L8wBlgVgCzEB5X AdwFEccfrNeS/ED4yeFfATTWEzyav4hRY2GiWDBWh8+JpYG1K/dWigVtqkoN8u10cQlGDV8z63+0 n491BbiLSoNF0CF7rzbaa2s2v9St7YMTHbSz6i0lvISCBJILRCSMqEBK1x918Zvipq0Dac/iq/K3 JRAum2WmadeswkDqtveaVBFOpJGDskBYZU5BIPB6JrOuaDfjUPD+o6hpt+kbFp9Omlike3hZbqWO 4EXEkOY1eSOQFCFywIFeiD48fFbOT4q/8ofhz1zxizr03w/+1Dq8Unl+KPDdhe2zSWi/atEln0+5 t4FJF7M9retcR3DsCjRoskCgggnDAp9TeE/GHh/xrpcGq6BfxXMTxRvc2jPENR02R2ZTbanZqzND JuRwuTtcLvjZoyrnp68F+Mfwct/HFvJr+gRw23i62hVWVmjgt/ENvBGFjtLuRiFW5VRtt7hsKVAi lIjCPD8NWF/rXhXWor2ylvNG1zRryRQWjaC6srqBjDcW9xbzD/fjmhkQhgWR1IJFfoR8K/ipp3xF 0wxuIrHxPp8Ctq+kqxEckYYQ/wBqaYZCS1s7MqlSxeF2Ebkho5JfV6KKKK+Qf2ovETmTw14ThmYR iOfxFqEBgjKSuzNp2kSrcsN4KBb0MikAhgzBiFK/ItbeheItb8MaimqeH9Tu9LvlVYzNayFRNCJk nNtdRHKTQl40ZopVZG2rlTgV+h3wp+JFv8R9CkumgSz1vTHhttbsYyxgEs0Za3vbIuWYQz7HKrIS yMsiEuFWR/T6KKKKKKKKKKKKOnsR9T1P8+g5NfHnxY+ANwtxd+JPANoklo8Ut1qPhiEFbiCdSHkf w/Ci4eNlJf7JkMjDbAHV0ij+THRkYqwKspKsrAhlYHBVgehHcV9SfAq6k17wR8S/h/H9gF5fabeX +kRTbxPPc6tpb6RcSzZZl8mCSKyIZItyNISScoF+c/D2u6h4Z1vTNf0uQR32lXkV3Bl50hmCcTWl z9meN2hmjLQzorjfGzKThjX6d+E/FOkeMtDsNf0acS2t3GFlibiexvEGLmwvEPKyRsQG/hYYdCyM rN0dFUdU0vTdasLnStWs7bUdPvI1jubO6jWaGVVcOhZW7qwV0YYKMAwIYAjxPVP2cPhxfTJJaprm iIsexrfTNUWWKRs5ErnWY7yTcfu/LIF/2e9ekeEPh94S8EQFPD2kxW1y8IiudUnLXWqXn7uNJfOv Z8uEkMSytBDsiD5Kxqa7KiiivF/jr41uvB/gp00u7FrrOv3aaVZzwXcVtf2dr5bT6jqNnCwMj7UU W5kj2GJp45BIrhA35+6dYXmrahY6Vp8X2i/1O8ttPsoPMjh8+7vJ1t7aMzTlUXc7AbnYKOpIFd1/ wqjxp/wmn/CCf2cP7W2faftWZf7J/srft/t37b5efsmfl37N+/8AcbPP/dV9m+HG0f4T2Xw6+H8y QDUPFE+orqGotJBHavqsWni5vZTclYGleW6ktbGxR4i5i2ozF0UN8b/FXwFP4B8V3dhHDOdCvme8 8P3kkbCKazcK8tksxeTdJaM3kSFmDsAkrIiyqK+mP2aPEv8AaPhTUPDU8jvceHNQM1qrQ28cSaVr Ba5ijjkQiSRlukunlMi/KHjUMwwqfSdFFFFFFFeUfFT4qaZ8OdNVEEN94mv7dm0nSWLeWiFjH/au pFCGS2RlYKAQ8zgxoVCySRfnlrGsalr+pXmsaxeTX+pX8xnurqcqWkYqFVVVQFREUBI40AVFARAF AA9x+GzP4F+HPjf4jyxJBqWqxReEvB9xJNPbXLT3Eh/tK7s45UaCZI38qdflclrOaPMY3E8zZfDn TvD9nHrPxR1O48N2sqbrLwppptZfHWqrPCxtrlNPuAy2cAdWDS3a/ejeJliZ42Pd2f7QWn+F7UaP 4F8A6fpGiwXNzLGt7qE9xdXu8rHFe3giUETuiKJTJPOcBUEhVAT2GkftSaZJIqa94UvrOJbYZudI 1C31J5LsbVcCyvUtQkbfOwJuHZflXD/er6G8N+NfCni6J5fDeu2WqFAzPbxtJBewxpL5XmzaddrH cRqW4VpIwGHQmuoooooooooooorz/wCKfiSXwn4C8R6vbsVvRZfYNOZblLWZL/VJV0+C6tndWLPb +abkRqpLLGRlRl1+DPhd4Gb4g+LLbRHuHtdPgt5dS1e4iCm4TTraRImS2D8eZJJJHCrEHZu8wqwU qfYPjp8KbnTbjRNV8F+HP+JDaaOml31roli889ncWMktyNT1JYA00olhOHu5NxzF+9kBaPd4z4b+ GPjjxXdQ2+m+HtQigdgJNT1G3m07S4I1lWKaR726VVcx7wzRQ75SoYrG20gfpJoGmf2HoOiaILg3 X9jaPpmkC6KCIzrptklmJvJBbbuCBtu446biRmtWiiobm5t7K3nvLyeG1tbWGW4ubm4lSGCCCFDL LPPLKQFRQCzMxAAFfBPxj+Mdx44uZdA0GWW18IW0w3PteG48QzwOGju7uNsMlurANbW7AHIEsoEm xIfP/h/8P9b+Iesrpelr5Fnb+XLq+ryxl7TSrV2IEkgBG+aTDCCBWDSMDyqJJIn6M+FPCeieCtHt 9B0C1NvZwkySyylZLy+unCrLfX86BfMmfABIUBRtVFVFVF6OvkT9oP4pX1vcz/D/AMP3a28BtIx4 ovLczLdSNdJvGgpIyKEiMJR7lombzFkELMqrNHJ8hgFiAASScADkknoAK+u/CPwf8KeBNHXxh8W7 qxLbbZ7bR7h5nsrG4crdRwXVvB899dYVka1VXi2iTKzDDp5t48+N+ueIra68O+GoIvC3g5oZdNi0 +zgggv73SsRxQ297NDlYEKR7fs1oVQRyPDI88fNcj4D+J3in4fTOuj3MU2lXNwtxqGi3sQmsbuRY Wg3q3+sgfaQS8Drv2RiUSIipX0RL4e+G3x20i41Dw0ln4W8fJbi8vrZFETrc+e73X9p2luEju4Zp ZTu1GKPzhuiaQ5Btj8j6zo2peHtUvNF1m0ex1Kwl8m6tpCpMbFRIjK8ZKsjoVdHUlWUhlJB59M+E HxOu/AOtxW15cu/hTVbiNdYtHEkyWUjgRLrNpHECyyxgL5wjUmWNdhVnWJk/RfkdeOO+R154HsD1 or49+LvwGlSa78T+BLRGtnV7jUfDFtG/nQzbhvm0G3iUhkYEs1qMFCD5IZWWOP5v8KeLNb8Gazba 7oV0be7gOyWJwz2d/asQZrDUIFK+ZC+BkZBUgOjLIqMv6LfD/wCIWifEHRotS0ySO3v4VWPVtFlm R73TLgYB3KNpkgbOYLgKFcZBCyJJGneUUUV8WfG34P8AiaTxLqXi3w1p02taZq5iuryz05JJ9S06 +2x2twBZb3luEnf9+rW6nZmRWjRI1d/NvBPwp8e6v4m0mGTQfEXh23gu7TULrWr6xvNENjaW1yjP c6fdXsabrlc5gSLcxYBsBFZl9i/aF+GGn21lN8QNCtltJRdwR+JbOFYorWdb2byItaRCylZmuGji nWNW8wuJSFYSPJQ/Ze8RXK6j4i8JuryWc1kviKB96hLW5tZ4dNvV8oJuc3CzQfMZAE8kAKTISPsm iiiiiiiiiiiobi4t7S3nu7qeG2tbeGW4uLm4kSC3hggQyzTzzSEKiKoJZiQFAySBXh/ir9oPwJ4f Mttpc1x4pv0FyuzSwqaak0QBiSfVrjCGOQsQJLVJwApyPug+VXn7U2puyHT/AAfYWqBSJVu9XuL9 nctkMjQwWwVccbSp+vavPdQvPhp8RbuSSK0i+FfiGYolt8y33gvU5BEttbw3hs4YDpsjuUMlwsBg REkklDSPmu/+D1nqfh7W/FHwk8aRXmlR+NvDs8tikd0LiOR5tOliuJNJnsxPasbizeVnuA+3darE xZ1EY+btf0O+8Na3qmgakgW90m9ns5mVJkin8p8R3Vv9oSN2hmTbLC7IpZGVscivZ/g38ZJ/BM8X h/X5ZbnwlcysI5Sryz+HZpnLyXNtGgLPbOx3TwKCQSZYgX3pN9421zb3lvBd2lxDdWt1FHcW9zby Rz289vNGJIZ4Jo8q6MpDKykggggkVPRRRRRRTgM8DJyQMc9T0HAHJ5/Gvy7+IviJfFnjfxLr8LRS Wt7qTx2MsMc0KTabYRrp+mTtFcnzFeS3ijeQMB85b5VHyj6Y+HGk2vwW8Caj478ZWksGra3NplvD pq/Yhq0GmS3C+RYW0V15ZW5kVpLu5t/OyI4k3qkkTgcR+0B4BjtL2L4ieHxHd6D4j8iXUpbH7K1l bahcQq1tqMDWuN8N+v70zbWBm3M0mZ41pn7M3iOPTvFmqeHJjCieJdOSW2YxXElzJqWh+Zcw28Tx 5jRDbS3cjmReSihWUna/3JRRRRRRRXO+LPFejeDNEudf125NvZwMI4o41V7q+vJEZ4LCxhYrvmk2 ttBIVVBdmVFZl/OT4geP9Z+IWtNqmqN5FpB5kOk6RDIz2ul2jsCyISBvmkwrTzkAuwAASNY407P4 F+H7a88UXXizVmji8P8AgKwm1/U7iWD7Ui3K28raePIjbzd0fly3aPHE/MATAZ0qn/wjWqfELUtY +IfibU4PCPhPVdS1O4/t7XbsXrnyMvb6JoVmzRz37wwr5ECQoqbYXjQh4xFXUaJ8YfCPgCN7TwF4 EMhLx+Z4j8SX0B1/UbeTymvLe5SxhbykJjURRxXHkqVEpi3swPZaX+1Md9vHrPhBfLa4UXd3perH fDalxue2067hxJIq7iFa6VWOASnWvdvBnxW8E+OPLt9J1QW2qSAn+xNVVbLVSR5jbYYmZo7ghImk b7LNJsTBk2E4Ho1FFFFFFFFFFFVry8ttOs7q/vZktrOxtri8u7lw2yC1tozcXEz7QTtVAWbAzxX5 gO+ufEnxqGd0l1vxVrMaBnN5Ja2hu5hHGuf38yWlpFhQPnMUEYAyEr6i8efBGHS/hjDpPg3Tk1XX NO1S11rV75oV/trXIoLCe3u47ILuOEaVXhskfG1Tt8ydiZfliw8D+MdT1D+yrLwvrst+LhLSWBtM u7cWkzzeQRfS3ColuqtkSPOyKmCXZQCa++/g94HvfAfguLS9UZf7W1C9n1jUreOZJ4LK4uIo7eKz iliADFIYY/NILL5m/Y7JtY+pUUUV8n/F74820VtceGvAV+JrufzrfVPEdqZEjsUSQwyW2iz4UPM+ 0/6XHlEQgwO0jB4fkzRtG1TxDqVrpGjWU+oaleSCO3trdMuxP3nkc4VI0HzSSuQqKCzkKCR+hnwr +Fmm/DrTC8jQ3/ibUIlXVtVCZSOLiT+zNMMgDJbqwUsxAaZ1DuABHHF6vXiPxr+J7eA9Gj03SZIX 8Ta3FItozSKzaRZAeXLqzwDJL5/d2wfCs4djvETxv+fMkjyu8srvJJI7PJI7F3d3O5ndm5JJ5JPW vo/4VfBO117Sz4y8c3Eul+G0j+22NmLiGya/s7RzLd6hqd5LzbWWyNlGCkrqTKrxIsbzTeKPjpa6 Pbz+G/hNpGneHNFSSRW1qPT44ru9lURRfbbKycBEMkcWx5rtJZnUqSIXWvCPDnivX/Ceqf21oGpS 2GpGGaCScJDcCeC4IaaG4hulkjkUsqvh0OGAYYZVI+q/D/iX4efHWJtE8Y6NaaF4yWK3+zahYSw2 15qSwRESNpGpTRlvlZpWOnXPnKEZZEMrIzRfN3xA+H+s/DzWm0vUwLiznMk2j6vDGY7XVbRGALoC W8uaPcongZiYyQQXjeOR8nwn4r1nwZrdrruhXJgurc7Jon3Na39mzBp9Pv4QR5kMmBkZDKQroySI jr+nPh3XtO8T6Jp2vaTI0lhqdqt1B5nl+dEW+SW2uVheRVlhkDRzIHIDqwDNjnZrwb4xfBy28b28 mvaDHBa+LraIBgWSG38Q28CBEtLuRiFW4VV229w2AQBFKRGEeH4TWTV/DuqFon1DRNZ0y4kjLI1x p+o2NzHmKVCV2SRuOVYcHqDX3X8HfjHB44gj0HXXitfF9tC5RgqRW2v28EfmSXVpGuAlwigtcW6g AqDLH+7EkcHvVFFFfO/x0+FGqeNxp3iDw0kVzrmnQf2bcadNPFbHUNOa4MsBtbi6kSBHt5JJnZX2 +Yrt8+5Ejk+Rrb4a/EG7ngt4vBXipZJ50t45LjQtRs7ZJZGCr595dxxxRKM5Z5HVVGWYgAmvsDxZ 8FrTXfh/pNg6Rt438NeHLK2tNVtFts6pdabpiQDRbmaRbYSWzmNYbWWfa8A2uSR5yy/MPwT8SP4c +IuhNukFrrk3/COXscUUEryx6vIkVkD52NqpeLbSyMhDbEYAMCUb9H6KKKKKKKKKKKK8s8XfGXwF 4PmuLK81Q6nqlsxjn0rRI1v7qGVLg2s8NxOWS2hlidG8yGWdJFx9zJAPid/+1NLvkXS/BsaoGmWK a/1l5Hljzi3kktre3URnu6CV+eA3G48LrnxE8AfEq4jXxl4XuPCepuJVj8Y+HJodQm+0SFLSzOva ZLBHJc2dvCI2lKyyT4h2QBBKwEPguDVPhT4x8N+KZ5odT8Ea8yaYfFGmNKdEvtN1UMria4niMkE9 pLEZprSWNJd9tJHnaC9c98avDJ8MfETW4kSRLLWJB4gsGkeBy8Oqs0l2qLbgbES6FxFGjKGCKpO4 EOx8Kvijf/DnVj5izX/hrUJEGs6XGyecMDYuo6b5pCrcRA8oWVJlHluVOyWL9BPDnibQ/Felx6x4 e1GHUrB5ZYPNjEkbxTxH97b3NtcKkkUgBVtroCVZWAKsCdyiiiiiiivg39o/xQus+NbfQ7ad5LPw vY/ZpEMVsI11jUCt1qLw3ERZ3XyVtIXWQjZJG4Cjln3/ANnbwWI7q++JGup9h0jR7S7j0a7vP9Gs 5ZWikh1jVhctKg8q0gEkLM8bRlpHIcSW7Ae7f8J54f8A+Fff8Lf/ALHt/t/9gfZM+Qn27z/7S+xf 2D9vx532T+0e+cbf3u3PFfDHjTxvqnjPxVdeKrhnsbhpIP7Nt7e6ncaTa2WBZQWk7EMrKQZndFQN MzyBE3bR9tfDrX9G+MXgRbfxVYafq2oadI2na5a3cVm0huzaNFb65ZxQHfbGeKVwlxEsTLKJlh2i MGt/RPhH4M8Maxa654ZttS0K8t4XglSy1a/ntb+3lbdLb6hBqclwHjbCnZkAFVdcSKrL6XRRXlfx S8beKvBukm78N+ELnW8R+ddavIFuNK0mGIPcXD3mn2EgvGVYYpGeZhFDEGQmVmzHXysf2j/iQdS+ 3b9CFr5ZT+xRpX/EtDbcCXzjJ9s3Dr/x97c9scV778Ofj7oni+4stC121/sDxBdEQ28gkEmi6lci KNUit7iQiSGaeQyCG3lVl4VBPJK6ofoCvE/jN8VD8PtOtrHSkgn8TazFO1n5kkEkekWkTLG2pXVn uLsXYlLUOgjdkkLFhE0b/AF/qN/qt3Nf6ne3eo31wVM95fXMt1dTFIxCnmzzksdqqqjJOAABwK6L wP4P1Dx14ksPD2nlovtDGW9vvIkuItM06H5rq9mRMcKCFjVnQPIyR7lLg19U/EvWND+G03hu0jsL NoPCWnM3gfwlJtlhvteu49svjLxAkczL9lsgStmzxx3c1610ysir9or451fV9S17UrzWNYvJ7/U7 +Yz3V3OwLyuVCqAqgKqKoCRxooREARAFAAzaKt2V9e6bdQ32nXl1YXtuxe3vLK4ltbqCQrsZobiB ldTgkZU9K+uvhl+0R9qltdC+IDRpPcXEqQ+LFFtaWgMzBraDV7G3SOKJVYsn2qPCKCnmRqqyTH6z VldFeNldJFDI6MCjqRlWVlOCCOQfcEHFFFFFFFFFFFfOX7Tv/IhaR/2N9h/6ZtQrkP2VSf8Aiuxn j/imG2+6/wBoAN+GTivryiiiiuX8V+M/DvgrTZdS1/UYLZFhlltrJZIm1PU2hZY2t9LsnZWmffKg bHyx7g8jJGGcfB3xR+LWr/EHUZre2kutM8KwOUsNIEmx7tFkDR3+tLCxWSdiqsseWSH7sZZt8skX ws+FWp/EXUfMkM+n+GbGQDVNXVBvlcASDTdMEvyvcOMbmIKwqRI4YmOKX7/8M+F9E8H6RBomgWUd lZRMZGGS891cyALLeXtw3zSyvgAsx4UKqhUVVXfrN1nVLfRNI1bWrtJXttI0291O4jhCtO8Nhavd TLCrsoLsEYKCyjOORX5T6jqF3q2oX+qahL599qd5daheziOKETXl5M1xcyCGAKi7nYnaigDPAA4r 6M/Z48FWF5c6p4/19bUaT4ZJj06W+aEWkOqQxC/vNVnkkkAjFjBsdWliKbpRIrrJBx5p8VfiNcfE XxF9ujimstE0+JrPRdPlmdysPmF5tQuogxiW5uDgyCNcBFjiLSeX5jeYUVu+G/EOpeFNc07X9JkW O+024SeNZPN8i4j6T2l2sLI7QyoTHKqspKk4YHBr6x+JenaX8XfhtZfEXw+tuuseH7KefUrWOS2a eK0gjFxrej31zIInZ7P5rq3343IXMURNytfGNfot8CPEb+IfhxpImklku9Akn8O3EkkUESFbBUl0 5IDB1SOzltoyzKGZ1ctuPzt7FRXy38avgmdYN34v8G2eNX+afWtDtkULqxxul1HTo0wPtePmmhH/ AB8cuv7/ACJ/kbTdS1vwprMd7p897outaTdSISFaC5tbiF/Kntbq3mXkZDRzQSqVIyjqRkH7m+G/ x18P+MjaaRrKx6B4mme1tYbd2d9O1i7lUof7LuSMRO8gwtvO24l0jjedske70UUUVxnxHitpvAHj ZLtIJIl8Ka9Kq3AQoLqHS5ZrKRd/G9Jwhj77wuOcV8Tfs+fbv+FoaR9l3+R9h1j+0tuMfYf7Nk8v zM/w/aPs/Tvjtmv0Moooooooooorz/x98SPD3w+0ya61K5hudVaFX07w/BcRrqWoPKzJE5TDNDb7 lfzLmRdihSFEkmyN/hHx98U/FPj+4kXUbo2eiJdSXFjoFmyrZ2yMESMXUqKr3UihA3mT5CszmJYl cpXmtFFel+EPGn2KGx0PW2WSy0u/XV/CWryq0k/g3xFHOt1b3aFUkd9MnmSP+07II+5f30KfaEAk 94+O/gGXX9E0/wCJel2MkWpJptgPEmmWi2F2q2Bt2uP7WlvbJv372uVt5ZlMqtAEdWSKAs3x5Xu3 wg+MN94Iu7XQtZna48HXFy5mDxS3V1ojTK5a400RupELTMstzDtfgM8SeazCT77trm3vLe3u7SeK 6tbqGO4tri3kjmt57eePzIZ4JoyVZHUhlZSQQQQcGsXxX4p0XwXol1r+vXP2eztisccaBXu767kU m3sLCFmHmTSbSVUkAKGkcrGjsvx54m/aW8WX8t1D4ZsdO0GwLAWlzPB/aOsKisR5jtOTajeMExm2 fb0Dt1rc+Hvx4+Ims6rY6JceGofGTFR9pk0q2On6usT3SI19czIfsSRR7wh3QwoSU3Sryx+xIHaa GGR4ZbaSSON2t5jCZ7dnjBMEpt3kj3KTtYxuy5B2sRgmSisTxHoNr4m0i60S8utQtbG9j8q9/s24 FncXNsRiWze42lhFJwJFQjeuUYsjMrcj4d+EXw88L3dvqWmeHLZtRtkgWG91C4u9TljngmS5jvoI r95IobgPGjLNDEjLyEIVmB+SPjx8Qp/FfiabQbGe4Tw/4buJbMW/nD7PqGtW0jwXuqvCiqPlybeD ez4RWdCvnutet/s8eOD4h0nUfh7ryvqZsLCaawa+Ed5bT+HJBHYXGiXMMqHMcDSAIJHcNFJ5QCJC qn026+CPw4nujqFpolxoupfbl1GK/wBE1XVLCW0ukn+0I1hAkpt4Ar4KLDCgQgCPYAK9XUbEVWZp MKoLvtDuVwCzGMAbiRkgADngDnC0Vz/inV9W0PRrjUtG8OXnim9g+YaVZXVrZStDHG008pluNzNt VSI4oIZpZJGRFjO4snxFrH7Q3xOmufKWTTPD81pKYri1tNGUv5sMjiWK6TWjdSKwJ2MqlSNowAd2 70zwV+0zDdXK2XjvTbXTo5GlKa3oyXr2kACx+RDeaU5nm5IlLTwyMeUXyQA0g+rLe4gu4ILu0nhu bW5hS4trm3eOaC4gmj8yKaGWPKujqQyspIIIIJBrkfH3jbTvh/4duPEGoxy3X75LLT7KHKvfanPE 8ttZmfDLEhWOR5JGHyojbQ77Y2/OHxX4t1zxprE+t6/dtc3UxKwwIXSzsLbcTFZafbEkRxJ6ZLMc u7PIzOcSwsbvU72z02wga5vb+6gs7SBNoee5uZBDDErMQMsxA5IAzzX2vf8AhfRfht8NtO8N+Ibo Lok122sePLyxuJ4pfEF6sfnWfhfRBKwmaW7litoMwrEotLeaWZ7d5Nx+UfG3jfU/G2ow3N0ken6T p0X2PQPD9lhNL0LT1VY0tbSBVVdxVEEsoQF9qgKsaRxpxVFFfRnw7/aD17w6YtN8XG98S6L++K3r SGfxFZvJJ5qlbq6cC6jB3jZO4cbhtlCIIj9t6Rq+m69ptnrGj3kN9pt/D59pdwZMcse5kfKsAVZH DRyRuoZHBRwGUgaNFFFFFFFFFcf8Qf8AkQvHBwcf8Ij4lHGM86NMBz/nivhb4DAH4r+FR/2HDg+3 hu8Of8K/RmiiiiqOp6pp2i6fdapqt5b6fp1jGJbq8upBFBCjOIo9zP1Z3ZURRyzkKoJIB+MPi58d /wDhJrWXwz4NN3Z6LN9oh1bVpk+zXesQ+Y0S2lnHkvFaSIA8hk2SyBhG6RIsizeHeEvBviDxtqke l6BZPcy74vtV3IHSw02GRjm61C7AIjQAMQAC74Kxq74U/od4A+G/h/4faYlrp0Md3qbow1DXri2t 01G9kmWM3EKSIC8VrviVo7USEIRkszlpG9Aor81/jJ4huPEfxG8SzSh0h0q+m0CygeYXCw22iyNY uYnCphZplludmDsMhG5sbi74ReAz498W29lcqP7F0xY9T1wuLkLcWcU6INMjlt8FZLljtB8xCEEk iksgU+kftAfEBbq9j+Hnh2VbTQdBWCDV4rB7WOwvb6GNHttMjSzJxBYBVQwnaBOGV4w0Eb18y0VL DNLbyxTwSyQTwSJNDNC7RzRTRsHililQgqykAqwOQeRX2x4c1WH4+fDPV/D+uSWsfi/RmSSK4j3W qvfpbMdG1ySNIWjjjnPm293FArYUSMixCSJV+K7u0uLC7urC8he2u7K5mtLq3kG2S3ubaRoZ4ZF/ vI4Kn6V9ffsveJvMs/EXhGeWPfbSw69psW25a4kgnC2Oq5kJMKxROtqVQBGLzO3zj7n1jRXk/wAU /hVpXxC0tpIkttP8T2cbNpesFCv2gAcabqxjBeS3fja2GeBjvjBUyxS/nzqOna14V1qWxvobzR9b 0i7QlQ7QXVpcwMs0FzbXEB9lkhnibaw2yRsVINfVvwy/aHt5YodE+IMjR3jXCQWfiWKCFbOSF42/ 5DscZXynV1RFnhjKMHBlWLY0sn1XBcW93BBd2k8F1a3UUVxbXVvKk9vPbzIJIZ4JYyVdHBBVlJVg QQSKmoooor8vvCwkj+I3hxdKFoZY/G2kDTVlleSw8xNdjFkHmjw7Q52gspyV5FfqDRRRRRRRRRRW F4k8S6H4T0uXWfEF/Dp9hGyxBpNzyXE7gmO2tIEBeWRsEhUBO1WY/KrEfDXxG+OviPxkb3SdIZtB 8MStcQCCEbNV1SxkCqF1e6V2ChgrE29uVTEjRyNOAHrwmiiuu8LeLbrw5JPaz28es+HNUUQeIPDN 7LKNO1e13Kchozut7qIqHtbyHEkLqGUldyN9a6x4PuPit8ItFuYX/tPxFolsW8Nay9xFANet4RHD Kl8Zprt1uZ4UEN6k0qBdShfEhtlEknxDNDLbyywTxSQTwSPDNDMjRzRTRsUlilicAqykEMpGQeDX b/D/AOIGt/DzWhqmlsLi0nEcWraRNIy2mq2iE4STbny5kyzQTqpKEnIaN5I3/Rzwt4p0bxlolpr+ hztNY3SupjlQR3VncxnbPZXsKs2yWM43AMykEOjOjIx2rq8tbC2uL2+uLezs7aJprq6upY7e3hiQ b3lmml2qi9yWIAFfIfjP9pi8W/uLLwPptidPiN1brrOrxXUs178ojhvrCwR4fIUEM6C4EhcFd8UZ DoeP8OftDfEmG+t7S6hsPFbXl7axpaPpgt9RlWSUIbHTG0URASS52xl4JSGI+VhlT9w6Rd3t9pll eanpc+iahcQhrzSbi6s72SxuQxSSL7XYs8UqEjdG6kFkKl1jfdGujRUcqGSKWJJXgaRHVZohGZYm YYEsQmVkyDyu9GHAyCK8rt/gh8N47xtRu9EuNW1BtQk1GS81jVtXv5Lm5e4+0k30Uk3k3Cs2S6zx t5mSJN4JryL9ojx1HpNjZfDfw81taQPZwS67DZRWqR2enxlf7I0SJYDm3yIxNLF5aHyvJCsYpXU/ JH9oX/2D+yvt13/Zf2v+0P7O+0zfYP7Q8n7P9t+x58vzvL/d+Zt3beM44qq6MjFWBVlJVlYEMrA4 KsD0I7ivtb9mDQdQsdC8ReILmNY7HX7rT7bTQSwlmGim5jurkZG3yjJP5andnfG+QAAT9QVUvr+x 0y0lvtSvbTTrG3CtcXt9cQ2lrAskiwoZridgibnZUXLcsygcmsrTvFvhTWLkWWkeJfD+qXjRySi0 07WtNv7oxxLvlkENtK7YVeWODiugoI+nT3Ocnnjp0r81/jD4Xh8J/EDW9Ps7WS10u7aHV9KjaOKK D7LqMXnTpZJAiIsENz59vEoX5Vj25JBY+X1+gHww+Klnf/DK817xJdJ9q8GQtZaywu4ZdQ1CO2tk OmXvl30wdri9yIIzNIBPco4UjJC/DXiLX9R8Ua3qXiDVZFkvtUuWuJvLDiKL5RHDbwLIzMI4owsc YZmIVQCSeateFPCms+NNbtdA0O3E93c5eSaUslpYWaMonv7+ZVbZDHkbiAWLEIivIyI32ml74C/Z 68L/ANnNNFqfie9tPtskMUbRat4kuo5jDbvcMPOW0tIyzrFvbYqJKY1mnLiT4s8W+KdW8Z69fa/r U3mXd2wEcSDZb2drGNttY2kf8Mca8DPzMdzuWkZmbmqKKKK+jfgf8XLjw1f2fhPxDeQjwteSyR2t 7eyug8P3cql4is5yotZpfllSTakbP529EEu/7rooooooooorz/4qeG5PFfgHxFpFsge/Nkt9p6pb JczSXulzrqEVrbqxBWS4EZthIpBAkOQwyp+N/gP44t/B/i82mqXSWmh+JIUsL2eaURW1pfwsZdJv rh9jfKrNJbklkRFmaSRgqV+hFFFVL/UNP0q0mvtUvrPTbGHYJr2/uoLO1h82QRRCW5uGVF3MyoMk ZJA5NfLXj79pK0ijn07wDCbud0KHxFf2zRWsHmQgrLpum3Kq8joWPzXMaKGXmKVDmvk7W9d1jxHq E+ra5qNzqeoXLO0lxcybyqtI0oggjGEiiVmby4YlWNAcKqjAHvPwr+A1/wCJxp3iPxWDp/hqVmuI dMJmg1bWoECtbuQqjyLSfcSJQ/mui/u1VZI5x9wWdlZabaQ2OnWlvY2Vqvl29paQxW9tDH97ZDDC FVec8KB6n3sUV5H8dbs2fws8T7Ln7NLcrpVnERKY5LgTazbrc28ePvF4fN3r3TdnjNfnIAWIABJJ wAOSSegAr7Q+Ks7fDT4O+G/A2n3UNtqOqRx6XqH2abUGa5tkibUPFVzZXLFCI57uRI3jlGGhneMR hT8nxdRRRX1N+zF4nNprWt+FZ5dkOq2keracsl55aLqOnOI7qGzs2+/LPA4lkZDuCW3IKjKeF/EH w0PCPjPxD4ejZXg0++JsiJGkYafeRJf6ckzuqEyLBLGsvy43htpKgE/Sn7K93dvZ+NbFp5GsbW50 G7gty37qG7v4ruG6mRP70iW0IY+iL6V9ZUUV4l8U/gtpfxAb+2LC5i0XxPHAUa7MLS2esLDblLK3 1RIyGRlYRxrdIHdYvlMcoSJU+Ddd0DWvDV/JpevaZd6VfxbiYLuJo/MRJmg+0W0v3JomZGCTRM0b YJViK9W8AfHXxT4Ljh069UeJdBhRYotPv7iSK9sYYbdoYIdM1PEhjjU+X+6ljkUIgSMRZLV9j+Df in4N8cJEmkaolvqUpdV0PVGgstY3Rq8jeTah2WYeWjSlrd5FVfvlSCB6FRRXzd+0j4xttL8LxeEI Wjl1LxJJBPcoHjZrPSdNuo7oTyIrh1ae4jSOItGUdUn5DLzy/wCzF4TuoW1vxpdRXMEFza/2FpJb EdvfRG5W71WcI6ZcRyQ28ccits3eahBZfk+uaKKKKKKKKK82+KfxEtvhz4cOorFDeaxfzGy0XTpp kVZLkRGSW9uYt6ytbW64MvlA5d4oy0fmhx+cmsaxqWv6leaxrF5Nf6lfzGe6upypaRioVVVVAVER QEjjQBUUBEAUADLoooor6t+C3xvg0e3sPB3i+eZLJJWt9I8RXF0rw6ZARGljpV4jIGS3QiQJctMw iUpGVSFN6ZPxe+Dc1ib3xv4Jhs7zwncwQ6lPp+lFpTpkEsHm3Wo2SRF45LDgTlonAiVziMQRl1+a K+x/2bfiB58E3w/1OVFeziuNQ8OSN9liMlu05uNS0sElHlkDyNcxAK7eX525hHEgHhXxe8bXPjXx lqUy3Rm0XSbm403QII51ns1s7dxDLqFuyKisbx088uQzbSkZd1jQ15bX6JfAjwnD4a8AabdvBGmq eJlTXL6f9xJI9tcrnSLcTxqG8pLYpKI3Y+XLLLgjdivZqq3t9Z6baTX2o3lrp9jbhWuL29uIrS0t 1eQRI0887BEBZlALNjJA71kaf4u8J6vdJY6T4o8O6nfSLI8dpp+t6be3ciRIZJTHb28rOwRQWJCk AAnpXQ0V+VvjDw1d+D/E2seGr1/Ml0u7aKO4KxJ9rs5UFzp975UMkwj8+B4pfK8xmTdsb5lIr139 nHw1eat46Gvxt5dh4WtLiW5f92xlu9Ys59MsrMIZFcbkaefzFRlHlbG2mRTX3rSO4jRnd1jRVLu7 MFVVUZZix4AA5ycAVya+P/AjuqL428JM7EKqL4j0ZmZidoUKJs59q67BHYj5iO+Qeh469fxpK+JP 2mvC9tp3iDSPFFqsiv4it7i21NBFI0X27R44YoLozs7KGmgkSMRKigCAv85diPmKvsX9mbxpcXEW qeBr0vLHYW8muaLLtJW3tmuVi1WykkaThfNmjmhVIurzs7/cWvEPi/8AEB/H/iqW5t2xoekCbTdD jVrkRz2qzs8uqyQ3BAWW6O0nbGhESRIwLIWPmFvb3F5cQWlpBNdXd1NFb21tbxPNcXFxM4ihgghi BZ3diFVVBJJAAzX2r4D8C+G/gxoL+OvH1zbx+IJYvJijwt0dIa7QhdJ0iOMt597Km4TzxkhU3ojC FZppfnX4q/Eq6+I+uJcpC9loelieDQ7GXabhYZnBnvr4oWXz59iF0Q7Iwqopcq0knltFFFFetfCr 4q6l8OdSeORJdQ8NahKrarpSsoljlCiNdT0xpCFS4RQA6EhJ0Gx8MIpYf0O0jV9N17TLPWNHu4tQ 02/hWe0uoC2yVCSrAo+1kdGBSSNgHRgUdVYFRoUUUUUUUUVUv7C01OxvdM1CEXFjqNpc2F7bmSWM T2l3C0FxCZICrruRiMqykZyCDX5qaRPqPwt+I1pJqCSx3XhfXPs+pLbwLK11pzMbXUHsY9QWMMl1 ZyObaRwuVdXBXII/SnTtRsdY0+y1bTpludP1C1hvLOdFdVlt7mISwv5cqh0OCMhlDD7rAEYF2ilH JAAyc4Ax13HgD1r5+8eftBeGPDaTWXhp4PFOs7WCyW0+7Q7OR4lkhlm1GEkXAG4HyrZiDhkeSJxX xv4x8deJfHmoLf8AiG/M4gM4sbCBBb6dpsM8xlaGztlz0+VDLIzyuqoJJH2g11Xw3+EfiD4g3AnI n0Xw6scskmv3NlJNDcSKXhS20uF2iFy/moyyskgSIBi7B9kcn354U8J6L4N0S20LQrY29lbkySSO wkur68kRUn1C/lAHmTSbF3MFAChURVjREXoqKo6pqNrpGmajq96ZBZaXY3epXZiTzJVtbKBrqcxx kjLBFJAz1r8la+0PhkkXwz+C2u+PJIj/AGtrMMt/Ck9tPgbLg6P4ZtbiMSAvA88huDKmwmOc4yEV j8Yu7OxZiWZiWZmJLMxOSzE9Se5ptFFepfBvxRceF/iDoM0W02usXMPh3Uo2MKh7LVrmOFZDLKjl BDOIbg7NrMI9hYK7Z7D9ovwnHoXjOHWrS38iw8U2j3khQ2qwtrVk4g1YQ20AV1DK1tcSPIp8ySWR g7HcFy/2e9RubH4naTbQFBFrFjrGm3odFcm2j099WQRM33G861iO4c4BHQmv0KoorhPiB8PdD+IW jvp2pxrbX0WZNK1mGBJL3TLgAgbWJBkgcnE9uXCuMHKOiSJ+fXjn4feI/h9qMen69BE0dxEktlqd gZptLvlKAzR29zKkbeZEx2SxSIrjhsGN43e34I+J/izwBI40O8im0+ZzLc6NqcTXWmTTeS0SzCNG SSJwSHLW8sZcogk3qu2vszwN8dPBni8LbXs6eGNXCKzWWsXUEdpcOziPZp2qSGOOVtzKBG6xyNzt jKqzV7TRRXDfEbxtaeA/C1/rc5zeyK9jokHkvOt1rVxbu9hFMqPHiFdjSTnzVPlq2zMhRW+KfgT4 Qm8UeO9PvXjf+zPC8kOuX0+J1UXVvLu0e0SaONk82S4Cy+XIy74opsElcH9D6KKKKKKKKKw/E3iP TPCehaj4i1d5VsNNhWWUQRmWaZ5JFgtra3iBUF5ZXSNCzKoLZZlUFh+b/j/x/rXxD1ptU1Rvs9pb +ZFpGkRSF7TS7RyGKIWC+ZLJtUzzlQXIHCxrHGnB0UUUV7J8IvivN8OL29gvoL3UfDuqBHubG2nV ZbO9RlUapZwT/u3cxBopI98fmfuy0gESivZ/ip8MNM8faWvxH+HcsGoXV5bm9v7SzEhXXYY02Nc2 MBAaO9j2FJrUqrSMCCq3CssvxxJG8TvFKjxyRuySRupR0dDtZHVuQQeCD0r2/wCBXxCbwf4oTSb+ WZtA8SyQ2E0fnRJb6fqs0yRWOrsJVPyqMwzbXjGx/Mcv5KKe4/aT8dz3GpW3gPTrqWOysIIL7xDH E0ka3WoXO2606wuVeNSywQ7LkbJXjdpV3KJYBt+VK+vP2YvCdpKmteNLqG1nuLe5/sPSGbc9xYSr arc6rcKjLsUyxzwRxyo28ATKdqMd/wBeUZA5zgcnkgYHqR2xXJL4/wDAjsEXxr4SZ2YKqr4k0dmL E4ACibJPtXW8H0I46Y7+h/rRX5//ALRGh3+nfEW91e4iAsfEVnp91p06JKYm/s7TodJvLaSR1C+c jxCR0QthJImJG/aPB6+tfi18IbrVviXoU2iolpY+Orl49RuI7ZPs2l6lYW5uNVuniiSKPdPaxtdJ G8plnnS4YsM8fXGn2FnpWn2Wl6fELew020t7Gyt98kvk2tpEILeISzMXYqqhdzMWPck5zbr49/ah 8POLrw14riS4eKaC40C+cvEbW3kt3OoaWqR43iSYSXZdssMRgYUg7vkmvTPAvxY8X+BJ7dLG/kv9 Fjced4f1GR59OaEmQulpuy1o26Vpd1uVDOFMqyKNh+9vAPjzR/iDoUWsaZugmjYW+p6ZM6m50y9V d7wswAEkbA7oZVGHUjIWRZI0+Sf2nf8AkftK/wCxQ0/P4axfgV851q2+sX1tpGpaLDJ5djq95pl5 fKu8PM+kLcLZxOQ2Gj3XLuyspyyowwV56/wB8NPEfxAv4YtOtpbXSFuGi1HxBcQO2m2IiVJJ4kf5 RNchJEKWyNuO5S5jj3SL9A+JfGngz4L6Nd+EvhqIb/xXczyW+q6nOUvp9Olt90fn6rdrGkc9zHvd ILSMCOJ/MaVF5jn5nw98CfHHjnUpPE3xC1GXSF1OWK9uhP5d14ivkkSKVYxaIRDZL5LNEiy/PbtG sZtQgAr3qy+A/wALrO3SB/DjXsgtkt5ru91XV5LmfYFDXMghmjijkYgMzQRxgEkKFU7a5nxJ+zd4 H1WLd4fmv/DF0kSRxmKebV9PZhP5kk1zaalKZ2coSi+XdxoMKxViGDfJ/jb4Y+LvAUo/tqxWfTmM aw61prS3WkyuyK3ltMyRvE4ZigWeNCxVjHvUbj55Vi3tp7ueG0tIJrm6uZY4ILa3jeaeeeVxHDDD CgLM7MQqqoJJOBXtvg/9n/xz4lWO71KGLwppzSRqz6zHKuqSRF5Emkt9FQCQGMoMrdPBuDKyFlyV +pvBHwU8E+Dfs159iGu63CYpTrGsIk/k3KCKTfpuncwQbZovNhfa86bmXzyuBXrtFFFFFFFFFFfH Xxr+CmoNqF14x8HWd5qg1S8e41zRLWOa9v4dQvZt8up6bCgaWaKaRt00IDPE7FkBhJEHEeBPj/4l 8H6bbaLqFhb+JdJskkjsvtV1NZ6raw4QW9nHqIEytbw4cRxvAzKG2rIsaIi+0w/tP+Cjao9xofim K98omS3ht9JntUlIJ8tL2S8jdlJwCxgUgZO04wfO9e/ag8QXcAh8P+HNO0WV47uOa7vruXWp0aWM JbT2KrHaRo8RLv8Av45kclQU2hg/z/4h8VeIvFVyt34i1m/1aVHlkhW6nZre1a4CmcWVmuIYFfYm 5YUUHA44rFt7ee8ngtbWCa6urmaO3trW2ikmuLieZxHFBBDGCzOzEKqqCScAAk19wfCj4D2vhiax 8S+LGh1DX44o7mz0lVSTT9Du2PmLLJMCVubqIbQrDEcUm5o/MZYph9I0UUV86/tNySJ4A0xVZlWT xXp8cgDECSMaTfSBHA6gMqtg9wD2r5h+DWkLrPxL8JW8huEjtdROsNJbrlkfRLd9WtvMJGAjzQxx sevzYHzEV6d+1FqVxL4o8OaOwi+y2OgSalCVU+b5+q6hJbXId+6hbKIqO2W9a+YaKKK9G+EeqnR/ iT4Ou1hExl1iHSihcpga5E+iNMGXnMYuDIF74A6V7B+1HpKw694W1zzmZtR0m90prYw7RENGuxdJ P5275jJ9uKFdgC+WCC27C0P2X7kr4y1602grP4ZkuS+TlTa6rbRKB9fOJP0r7hooorjPHHgHw78Q NNj03XoJQ1tL51hqVk0MOpafIxC3H2a4lSRdkqqEljdGU4VsB0R1/Pb4g/D/AFn4ea2+mampuLOc yy6Pq8cTJaaraI2DIi5by5kyont2YtGxBy8bRyPwdey+HPjz8R/DsYhfVYPENqsUsccHiOF9QkR5 JxcG4OowyQ3juvKIJbhkCsQF+VCvr0X7VUDGQz+CJogI3MPleIknZpcjy45N9lHtUjOXGSP7pzXO 67+0/wCILy28nw/4c07RJnhuo5ry+vZdbmjaWIJbXFjGsVrGkkRLv++SZGJUMm0MH4nwH8OvFXxa 16TWtcudTXR5JEm1bxLfmWS4vxCfsy6fpM1yCssoWPysjdHboo3DiOKT780fSNN0HTLPRtHs4bDT NPgEFpbQghI0BLsxdiWd3Yl3kdmdnJZyWYk6NFFFFFFFFFc34m8IeG/GFj9g8RaTaalEqMsE0kYS +si0qSu1hfxESwFjGm/y5AHUBXypIPxr4+/Z58Q+HEm1LwvJP4o0pXH+hR27f8JBaLLM4QGztwy3 SInlBpYdrlmY/Z1jQuPnd0ZGKsCrKSrKwIZWBwVYHoR3FNor2j4efBLxR45RdQnJ8O6AwymqX1rL JcXqtbmWN9K05miM8ZJQGZpEjwWKNIyMg+ptP/Z8+F9laJb3OkXusTKTuvdQ1jUobqTcxIDJpUlt AAoOBiIdPmJOSeU8W/s0+GNQhmn8J3lz4e1AKPIsruabUtGk8uB1ETtNuu4jLKULT+dKEUNiBsjH mnh/xj49+BOox+FvFmmS3/hWW+maHaZJo2t1bF5d+FNRcpGysZI55LSZRyQGW2klketLx38HtB8T aZdeOvhLeW2qW0rLc3fhrTQska74Rc3S6TEpEkE6KySHTJYw4DMsQQiO3PzjpWp6z4R1231Kxe40 vWtFvW+WaOSGe3uYGaC6s7u3fa21hvhnhcYZSyOMEisOiv1K+H27/hAvBA5/5FDw1x/3BYO1fOXx S/aEuYLy68P+AJrUwwKbe88TeWty73Szq0iaCrkwmNVVomuZUcSbmMIQKk0nyhqGo6hq15Jf6rf3 up304jE97qF1PeXcwhiEMQlubhndtqKqLknAAHQUadYXeq39hpdhGJr3Ury2sLKEyxQiW7vJ1tre MyzsqJudgNzsAM5JA5r9XNLsI9K0zTtKhluJodMsbPT4Z7pxLdzRWVuLeOW5mULukYAF22gFiSAO lXq+cv2g/h1P4l0m18U6LaT3mu6KsNjPZWkV1c3OpaTc3e1I7W1to3Z5LeaUy8BQImmZmJVBXqvw 78F2vgPwtYaDEY5LsAXer3SOzpeavcRqLyaKRkiJiXasUOUUiJE3AvknuK8P/aF0WXV/hveTxPIH 0DU9P1ryYrbz3uY1L6XcRuyENGkUd09y8mGAEZDAA7l/Peuo8N+M/FHhC4+1eG9bvdLZmZ5beNxN Y3DtE0Aa7025D28xVWOwyxMVOGXDAEfeXwp+LWnfEa3ls5LVtO8R6bZW9zqloDG1ldK8jW017pTb zL5Kt5ZkSVcxmVI98v3zyn7Tn/JPdLHb/hM9M/8ATJqVfCFaWl6pdaRcTXNmyCSfTtV0uQSB2RrX WNNl0u7G1SOfLmYoTwGAYg4xVzw54Z1zxbqcekeHtOm1K/eOSYxRtFFHDBCAZJ7m4nZY4kBIUPI4 BYqgy7KD9ZWcHgT9nnR7WTWIoPEnxC1KGW5X7IsbXEKGB4VitJrnmysN5MDXOzzrgl28p0j8mHze w8HfFL45X8ev67dNp+gyXE72d3fGWPTLOCV4hPD4b0TeXddgTEvypKYiJbkyqTX0Hof7Pvw30hI/ tmnXev3Udwtwt3q1/cgZRV22/wBi04wQPFuUnZNE5O4hmZcKDV/2fPhlqcYW302/0ORrkTyXGj6p c+bIh3b7cQ6qbqBEO7I2QqRtAUhcqfl7x58DfF3gqObUbcJ4j0KBXlk1LTYnS5tII4hI8+o6YS7x IBuJkjeRFVcu6ZArxWivUvCnwc8e+L1guLLRzpumTqHTVtcZ9Osmikthc288MRVrmaKUMojlggdC WGSAGI+ovB37OfhHQZ473X7mfxXdwyCSGC5gFho6GOSOaF5dNjeVp2BVlZJ5mhdWKvCcZr3+CC3t beC1toYba1tYYra2treNIILe3t4hFBBBBHhURFAVEUABflAqWiiiiiiiiivB/jL8II/HNsdd0Py4 PFlha+WI3cR2+u2kQMkdjOzHbHcKSRb3BwCT5cxCFJIPmPwb8VfHPwvnGhXUE0+lWVw32rwvrkE1 rNZi4lS6uVsZpFE9q7ruZVYPCGkaVoHZiT73pn7UHhKW236x4f8AEVhe72HkaYdN1a18sY2P9sup 7Jtx5yvkYH949ua179qSQm5i8MeFkRQ6/Y7/AF28Zy0Yw0hudI08Da33lG29YfxEnO0fP3i34i+M PG0sja7rNxLaM+Y9JtWNpo8CrO80Cpp8OEcx+YVWaffMVCh5G2iuGr6d+EXwJ/4SS0j8TeM0vLTR pfKl0nR4yba61eLeHa8vZP8AWQ2rqNsSptllB81XjQRmb7Xt7e3tLeC1tIIbW1tIYre1treOOGC3 ghjEUMEMUahURFAVVUAADAGKkoorj/iFx4B8ben/AAiPiM+2Do04zx+NfmFYWN1qd9Z6bYwvcXuo XVvY2dumA891dyrBbQqWIGXdlUZOOa+2/wBoGE+HfhToehaXJPDpsesaFoToz7muNO07Sbma0t7p wAG+e2hl92QNjNfDNFFFFfd/7Qmmw+IfhrZ+I7VbYf2TfabqqT3EZ+1nS9XQafJa2rhGKl5bi1kl QlEIizyyoD8yfBW+XT/ij4RuDE8okvLyx2xsqsG1TS7jTRKS+BtQzB2HUgEDk1+klFFFZus6Ppmv 6ZeaPrFnDqGm30JhurWcZSReGVldSGR1bDxvGQ6MFdCrKpr4K+KnwX1LwCp1jTZpdY8LyTGNrlo8 X2kO7gW0WqrENpRyQkdygVWf5XWMtEJPDq9F8J/FXxz4MWO20fXJn02OSBzpGoomo6c0cEjSm2hi ucvbxyF2837JJEz5yW3KpHt1h+1PepbQpqfgy0urwBvtFzYa1Np9rITIxQwWVxbXLoAhVSGuHyQx BUNtVdS/amu3guE0fwdb211kC0u9T1eW8t1USgs1zp9rBAzbo9wCrdLtYhiXC7W8hx8Rvjb4h5+1 6oUuup8+Hw34Zhv/AKb47aNkg/2ppvK/5bSjn7q+H/gPSPh7oMWj6YWubiZhcatqcqhJ9Rv/AC9r zFMt5cSgBIYFJCL94vI0jv3FFFFFFFFFFVL/AE7T9VtJdP1Szs9R0+4CC4s762hu7WfypVmjEtvc K0Z2uqsuR8pAI5Ax8l+Pf2bNizal8P7qSX5mZvDmqTRBvnlkcrperSlBtQGKNIbr5sBna4ZiFPyn f6df6Vdy2Gp2N3p19b7PPs7+2mtLqLzIxKnm29wFdcowZcgZBBHBzVKiu+8D/DXxV4/uDHodkI7F GmS51u/Fxb6NazQQrMbaS7ijkLzHfGBFEjuN6swWPc4+vtA/Zz+H2mWxTWY7/wAS3ciW4kuLy8ut Nt4ZYlYStZWukSQsiSFgWWeaYrtUK33tz9d/Z0+Hep24j0qDUvDl1HFciK4stQub6GWeWILbSX1t rDzl44nG7y4ZYWYFlMgyrJ4gdF+Iv7P2uHV7RH17wpOSdRmtI7r+x72xF4LSCPWk2uLC8zJGbeUl 1DvsjknTzom73V/C/hT9oHR18V+FLi28P+NbNYbXWrK8JKSPs2wxav8AZULsAFP2TUI4yXjUxOha Py7f5G1jRtT8P6jdaTrNjPp2o2UhiuLW5UK6EdHRlJWRHHzRyoSjrhlJUgmTXde1XxLq13rmt3Rv tUv2ia6uWigh8zyIFtYgIbZEjUJGiIqooAAHFY9ffn7N8MEfw5DRRlJLjXtTmuWLlxLOqRW6yKuP lHlpGuOeVJ74qX4ufGa28BgaJoa2uo+KpVjkmim3S2Oi2sgWRJL9ImQtNIuDDAGB2kSyEIY0l+If EXi3xL4tuVuvEWs32rSxtJJClzLi0tDOiJObGxi2wQCQRx7xFGu4qCcmucr9Jvgtokmh/DTwzBNI ZJr+0fW3K3N1PCkesyNqFpHAlwQIttu8XmRRKqeb5jDcztI3qVed/FPwWvjrwZqWkRoG1O3xqehM zMoTVLNGMcX340xPG0tsWlJRBJ5hUsgr42/4VBff8Km/4T/bef2r9r/tD+zdsuz/AIRT/j2+2fZP I8zzt/8Apfm+b5P2T951r9DiDnnHXI46EAjP1pKK8U/aE0y2v/hhqtzOshl0a+0fUrMo+0C5kv49 JcyKAdyeRdTfKP4sN0Wvzyor0/4TePJ/Afi2wvJruaLQNQnhsvEVsrv9nkspN0MeoSwxxTMz2TSG 4QRR+YwDwqyiV89Z+0dqkd/8SZrNYXhfQtF0rSp3ZgwuZZRJrQmQcFQEvFjIJPzITnkV4JX0p8OP gNd38Q8TfEHf4f8AD1g0t3PpF+slhqF7ZWKmW5m1KWUxtY2wK/O7YlaMOV8pSkx1/EPxZvNXk0z4 efA/TLnTbJxdaetxZ2MFrd3glMsch0pJM/ZIChN3LfzeXOHJkYwGN3k9j+F/wY0TwD9n1e9Yav4r Nt5c182GsNNkmB+0R6LC6K4JVhE88nzsoO0RLK8Z9qooqK4t7e7t5rW6hhurW5ikguba4iWeCeGV DHNBPFINroykhlZSrAkEEV5fP8DvhXczT3EvhG3WW4mlnf7PquvWkKNLJvZYbS0uo4Y0BJCxxxqq jhVAAA7TQPCfhrwvF5Hh7RNO0tfJigeW0tYlu7mKDIj+2XrAzTMNxwZXZsk56muhoooooooooooo oryfxn8F/A3jOR7y4sZNH1Z3Mk2qaGYbKa6cmWVzf27o9vM0kkpkkmaITvtUeaEG2vHB+yqpznx6 wI6Y8K5z9SdSH9a5nxV8G/Bfw30ifVfF/i3VdXnuYnh0HRdFtLLRL7UNQTazhpr1tQH2dFIM83lA Rgqcu7RxP862Nldapf2mnafA9xeX93DZ2VshG+a4upRFbwqzEDliBkkDnJr7z+D3wdtvA1vFr2ux w3Xi+6hIxlJrfw/DMhWSzsnTKtcMpKXFwpIxuiiPll3m94oooor5y/ad/wCRB0j/ALG+w/8ATNf1 5t+y7pc0viPxPrSzRrb2Gh2+lSw/vPOlk1i/W8gkQAbdqixkDbmByylQecZX7Tv/ACP2k+/hCw/9 PN+K+cqKKK7P4dRvJ4/8ErGrOw8WeHpCFUsRHFqsUsrEDsqgsx7AE19j/tI6XPf/AA7W8iWHbomu 6bf3LPgS/ZZ0l0nZCxBJJmuoSy5AwpPJUV5B+y/bxt4s8Q3R3+ZD4d+zpgjb5dzqUMsmR65iXHPr X27RRRRWF4j8M6H4t0qbRfEFhFf2MzxyiNy8csFxFzFc2txEVkjkXJG5GBKllOUYg/n98VfhVqXw 51JJI3l1Dw1qErLpWqsqiWOUKZG0zU1jAVLhFBKOAEnQb0wwlihl+GOhfDvxhfw+HfFdxq2g6vNm LSdQ03ULaGw1maSVnSzvU1GC48m7+YJAY2SKZQsexZ8G49hk/ZWjMhMXjl0iLHy0k8NLLIFzgK0i 36Bj7hR9BXd+F/2dfA+hS2t7qz33ie9t1R3i1DyoNGa6jnWaO4GlWw3Mo2hDBcTzROCwZGB+X3i3 trezghtLSCG2tbaKO3tra2iWG3t7eFBHFBBDGAqoigBVUAAAAACpaKKKKKKKKKKKK858Z/CrwV46 Dzatpn2bVGAP9uaSyWWqtjy0Hny7WiuPkiWJftMcmxCRHsJ3V8169+zF4ktZXfw7ruk6taiEyCLU UuNJ1Ay+cyi1iWNbiFwE2N5rTRZJYbFwC3f+AP2ctM0WddS8bz2ev3kUkb2ulWYnOiQtDKXE909w sUl3uAj/AHTxJGPnWRZgw2/TfX3J+o6H+fUcGiis3WdF0rxBp1zpGs2NtqWnXsTRT2tyuVO5eJI2 XDxyLndHLGwdGAZWUgGvkDXfCvjT4AajJ4p8G3p1nwtfZtNSg1C3aWG33ysNPi123tXTftLKLe+h 8v8Aeb4iI1lCT9ZeaV8Pf2gdNn1PRZIvD/xFhsbae8imaTz1+y/6KINRiQIl3bHKRrewr5sa+QHC gfZj8q+LfB2v+CdWm0jXrKS3kSWVLa7RZH0/UoY9v+l6ZduqiWMhlJ4DKTskVHDIOWr7C8WfE0aP 8EPA9joZuotR8T+Hk8PrdMkC/ZLTw/bx6N4hkTl/mkcGGAgBgjmQGORFFfHtFeufA7SE1f4neHFm s2vbXT5L3VrjaJdls2n2Ekun3krxMuAl59m25OC5VSCDg/o5RQeRg8g5yDyDn2oorL13S49c0TWN Emlkt4tY0rUNLkmjUPJDHqNo1nJMiEgMVDEgZGTjJxX5N0Vr6FrWoeHNY07XNKmMF/plzHd27hpF VthxJBN5ZUtFKhaKVNwDIzIeCa+kPjx4zTxX4I+G1/YZi07xC2rarc2+ZWFvqmkRQadLamSRE8w2 8lxdReZsAbG5flYZ+WK9i+Gnwd1/x9Pb31wk2keFd8pm1mSJfNvBA5ja20iByDK7ODGZiPKjIfJd 0ETexeIPiB4Y+GFq3w/+FOlQ6j4mkittMuNbt4be+lOqSSkRm5lgjZtSv1aVwkOPJhdxGFIRrZdX 4b/BWa/k/wCEx+Kv2jW9bvvss1ppGr3VxdyQRwLGLa415pXJml2IkaWkhaOOL5JVZjsh+oevJ6/5 xxyOhxxTaKK871z4S/DrxFqEmq6v4Vspr2bebie2udR0r7VJJO9zNdXcekT26yzO7sXnkBdsjLNh caPhz4d+CPCLJLoPhvTrO6ilmmi1CRHv9Uhe4tvstwsGqX7S3EaNGCpjSVU5c4y7buzooooooooo oooori/GHw88JeOrcx+INLimukhMVrqtv/omrWahJBEIL2MbmSNpnkWCXzIS53NGxrwG5/ZXs3uZ ms/G11a2ZYm3hufD8V9cxoTgJPcxXlujsBnLLEgP90VnXX7OHh/w5bT634q8fSR6BpyNPqRt9Fj0 +4MWNkcdvdS3N0BIzlVRBbyM7YjVCzCvl3V20htSvP7Bi1KLRxKV09dXntbnU2gUBVlvJLOOKIO+ CxRFIQHZvk272+uPg78DILa3h8UeO9OjnvJ41k0rw5fRB4bGFwCt5rFrKCHncfctpFKxA5kUynbD 9W0UUUVx/wAQufAPjb0/4RHxGPbA0ac44/GvgT4O6XFq/wATPB9pPJJHHDqTaoGhAL+dodpJrVvG wf8AheSBUf8A2Scc19QftON/xb/Sk/veMdNYnP8Ac0TUBjH0I/KvhKiiiiv0vv8AwvcXXwlk8JPZ LeahH4Eh0q3s7kRRM2sWGipHp4fzWVEkW5ijcMzYVwCT3r4q+Blrb3nxU8Jw3MayxpLq10qNggT2 OgXV7ayDPdJY0dT2IyK/R6iiiiori3gu4J7S7ghubW5he3uba4SOaC4gmj8uWGaKTKujqSrKwIIJ BBBr4M+MXwZuPBc8uv8AhyGe78JzyEzR5ee48PTSONtvcuxZ3tmJCwTsSy8RykuUkm8r8JHwjJqK WXjOPUodIu5YFfWNGmVNR0llDoJGt5o545rZi4a4RYfOGxWibhopvpq4/Zh0S/aK98PeOLmPSrq3 hnszc6baa000M8YkjuY9Rsri0jkjdSGQrCAVIIJBrd8P/syeFtPkE3iHWdR8ROkrMltbxroljLCY tvlXKQyTTsQ2WDRXMfYEYzu+gdF0LR/DlhFpmh6dZ6XYRbQtvaQrErusSw+fcOp3SysqqHlkZnc8 sxatSiiiiiiiiiiiiue8SeEvDfi+0Wy8SaNaatDF/wAe7XCtHdWheaOaX7Hf2zJcQbzFGJTDIm9V CuSuQfmDxF+y9ceY0vhLxLC8TzRKtl4jikiaCDysTzNqumRuJG8wAqgs0Gw8uSo3x+C/2Z737Zb3 3jjULJbKGWCY6FpUlxNPfou8zWt9qOIhbpkR7jb+YzoXCyQuFevrXSdK03Q9OtdJ0mzg0/TbKLyr a0tk2RxLkuzHuzMxZpHYlmYl2JYkm/RUVxb293bzWt1BDdWtxFLb3NvPHHNBcwSxlJYZ4JQysrqS rqwIIJGCDXyr4/8AgxrPh7V5PHvwqmawubISalLoNnvW6huFcLcDw/CqMksMkbO0thKAuA8UQkWR LdU0jxv4H+OWmW/hj4gw2ug+KIb0Lot3YSvapcS3jBf+JLd3nmrFJJtSGWzuHcSnymj8xwFh8F+I nwp8R/DqeF7/AMnUdGvJpobDWrFZPId0dvLtr+F+be4aMLJ5ZZkYbhFJL5chXzGvrX4ReNLLwT8G vF+sSy2z31p4lu106xd42kudT1DRrODS42t2lid4zJG8kojbf5UUzoCYyK+V9Qv7vVb691O+mNxf aleXN/ez7I4zPd3kxuLiXy4gqrudicKoAzgDFUq0tI0241nVdL0e0MYu9W1Cy022M7+XCLi+uVtY DLJzhNzDcccCv1jRIoESKGNIYokWOKKKNIooYkXakccUQCqqgYUKMACn0UuX3Zyd2eu47s9Pvdc+ /XvSUUV5h8Z7oWfww8Xys0ih7C3tgY+GJvtRhsVHUfKTIA3+zng9K/Naiiul0TQ/EvjfVo9N0e1v Na1U2keA06/ubHTbZLWHz7u8dY4YYo0jhi3yKo+SJOSi19XaP4K8AfAzTrbxL46uode8RXbQjTYY rGO6NvdWojurkeHbG6IDSQybSdQmaLaPKAEDSFZPnz4gfFPxF8Q7uNNTk/s/Qre4eS00Swdmt41Z yFuLuSQg3NyqEKJHCqPmMccQdwfU/C3xd+Fvw/0mOPwn4N1+61qZHXUb/WZNJhvZhLEJHt/7at2m cwrLHEqxJaxJgebsEgIeLUv2ovE8twH0jw3oFja7UzBqUmparcGUHLv9qtZbJdpGAF8nI5+Y9uGu Pj98VJppJY/EUNqjuzrb2+i6G0MIJyEja6tpJCB0G+Rj6k10ej/tK+PLFbaLVLXQ9cjinL3VxPaT WWo3UDPl4Un0+RLeNguRG/2RsdWD9D7Z4T/aN8Ha7NFZ69aXHhS8mfZHLcyrqGjszzJFDHJqcSxv GW3MzNPbrCiqS0o4z7/b3EF1bw3drNDc211DFc21zBIksFxb3EYlt54JoiQ8bqysjqSCDkGpaKKK KKKKKKKKKKKKK5zxX4r0bwXotzr2u3Igs7f5IokCvdX94ylrewsYSQXlkw2BnaFBdykauy/mv4m8 Sa/8QPEkmp6h59/qepTxWmn6faRyyrBHJMUstJ0q0QM20M+1EUFnclm3SOzH7S+Dfwgh8C2qa5ry Q3Hi68hI2grNDoFpMvzWNq6kq9ww4uZ1yMHyoiU3vN7zRRRRRXzd+09NCvgfRYDNGJ5vFVrPHAZE 86WKDSbxZ5UiJ3MiNJEHYDCl1B5YV3PwW8FN4K8EWUV5GY9Z1lhrWrLIpWW1kuolFnpzLLFFLGYI BGssUgbZOZirFSK8j/al0mV7Xwjrkdsn2e3n1PSb288yMOJbuOK90y2MTNvIxDdsGRCAchiCyA/H dWrOzutRu7SwsoJLm9vrmCzs7aJd0txdXMoht4I17s7sqgdya9E+MPh6x8L/ABC13S9LsW0/Sh/Z 93p9v+9MXlXWmxTXDWzy5Yxi4MyLycbSucqa8xr239nzS59Q+JulXESwtFo1jq2qXYmxnyGsW0qI wqysC4nuoiM4wAWByor718QaHY+JNE1TQdTjEllqtlNZzYjhkki86P8AdXVv9pV0WWF9ssMjIdjq jgZFfJv7P1hqPhf4keMvCWp28Ud5aaPc/aJfKmV3l0zVLeG3ksnnVGNtcR3BmVjGN6eW4wpwfsii iiiisXxH4f03xTomo6Bq8bS2GpW7QyiNws0TK4lgngZlIWWKRVkjJVgGAJVhwfze+IPw/wBZ+Hmt vpepoZ7K48ybR9WjjZLbU7NWA3qCSEmj3Ks8BYlGIILxvHI/1f8AAj4rHxPY/wDCLeJdSWXxNYIx 0u4udy3Ou6ZFDucSTsSJrq3CsZSSryRYkIkZJ5B9GUUUUUUUUUUUUUUUUUVw3i/4k+DvBClNf1iK G++zyzwaVaI95qlwFjaSNFt4FPleaV2RSXDRRl+rgAsPnLX/ANqO/aR4/C/hmzgijuX8u81+4mu5 LmzAPl79O05oBDIflYgXUoHIyT8w83v/ANoL4oXd1LcW+tWelxOcrY2GjaXJawj+7E+pxXMxH+/M 31rYsf2lfiJaW0cFxB4c1SVCxa+v9Nuo7qXcOFkXTbm3h47bIVPvXfad+09p14kdj4p8Fu1jcWjW +qzafe2+oR3Ikg8u4SPRtSiiQxStkGKS7OFOCXI58G8Ya54NXXbbWfhjB4p8MyK0k832u6htvsk7 RpEn9jfYZZZoQR5rSb7ps79qCNF2t7t4X+MPhH4gaZF4Q+Lun2CkfYfs+syGeCwv72OUQLPcPZ7X 06chg0lxFIkJQzBjBHiNvPPiX8Ctd8FiXVdEN14h8OKtzPcTJbKNS0WGF2k26jbws3mRpDhnu41V cq5kjhXbv8NkuZ50topppZY7OBre1SWRmS2t2uJLtoIFYnahlllkKrgFmY4ySTXor6F/Zpv7Wz+I V3b3EmyXVPDOpWFimG/fXUd7a6o0Y2g8iG2mfJwMKR6CvvOiiiijpk9MZP8AWvyHoorQifU9SFhp EBvr7bcSJpmmRGe6xd6g6JIlhZJn95MyRgiNcsQvUgV9UeD/AIK+HvBtivi/4uahp9t9jniubXQ5 Ly2k0zMFpJdNaaoCjG+uCykx2NoWV/L2n7QspjXhviR8ctQ8S28nh3wlDL4d8INYR6fJb+Ra2+o3 9vhS9tIbVpEtrdQvkrBbyfPHvEjsknlJJ8NPHvwq8CWi6nP4a8S6h4yjgmRNRk/s26tInmtY0eOx Lzwi2VnDp5otpJ1RmHmOrmIdRqv7UusTQxronhLTLCdZcyy6pqN1q8Lw7ThI4LSOyZG3c7jIw7be 9cLqn7Q3xNv7gTWuo6ZoqKir9l0zSLOWBmA+aQtrIu5Nx74kA9BU+lftGfEjTxMLufRtdMpjKPqu kpCbbbncIRob2YO7OG8wP0G3bzn17w1+07ol20Fv4p0O90eRvsUL6hpcq6nZNIwKX15PayLFPBEj AOkcX2mTaSvzFQX+jNE1/RfElhHqmg6naatYyFB9os5lkEUjQJcfZ7mLh4ZlR0LwyqsiZG5V6VrU UUUUUUUUUUUUUUUVFc3EFpBNd3c8Nra28Mlxc3VzKkNvb28CGWaaeeUhURFBZnYgAAk8V+dfxa+K N/8AELWJLa3laDwrpdzKujWKeZGt2yZhGs36uFLTSLny1ZcQoxjUbmleT1z4A/CfPkePPE+nqVxD P4UsrpW3E7tw16a1Zcf3DYlyc5M4TAgkP17RRRRRXDfE29trD4eeNZ7yZYIn8NavZLIyuQbrUrNt NsYf3YJzJNLHGCRgFskgAkeHfsz+Crizs9Q8c3g8satBJpGiqsisJLCG83ajdSxoTjdc26RxhsMP Lc42uhPo3x70VdX+GetOLaa6udGmsNZs1gL5he3uRbXty6IPmSOzmuWYHgAb/wCHNfnXRXqfjjwj /wAI/wCD/hdq8qwRXev6Bqr3MVvDCBJGurNrGm31xdRHMs0lrqMMThxmNYlTcQAq+WVr6BpTa7ru jaIkwtm1nVdO0pbh0MiwNqN2loszRggsEL7sA8gV+sQ9Mk9+wOf6+tfEEXhuf4W/HvQH/s2ZtB1n Xp4PD0sa/Z7VrbxHA2ktbW8uZctp0l4EkjYh2VEchFmQ19vUUUUUVFPBBcwS2t1FDc21zDJb3Fvc RrLBPBKpSWGaJwVZWUlWVgQwJBHUV8FfGT4O3Pgu5n8Q6DDNc+EbuYGRFDSS+HbieXalpdEZJtWY hbeduQSsUp8wxvNtfAX4rJ4duR4O8RXc/wDYuo3EaaJdSMr22i6hcSt5lvLuG5Le6dw2/fsilG9k Cyyyp9wUUUUUUUUUUUUUUUUUVzviXxd4a8IWi33iPWLTS4H/ANQkrPLdXJEiRv8AYrGAPNNsLqXE UbbQQzELkj5x8SftQWURlg8J+HZrs+SRFqOuTLaQpciYoT/ZdkXeWEoFZWNzC+WIKjblvKtU/aJ+ JmoSRPaX2l6GI4ykkWl6TbTR3DFywlmOtfbGDAfKNjKMdQTzT9K/aL+JWn+cLu60fXPNChP7V0qK E25HVoTojWec9/M3V3Ok/tS6jHCqa74TsruczkyXOk6jPp0S2xChVSxvI7pmkX5yWNyobgYXGT5/ 8TvFfwo8W/aNW8NeH/Emk+Jru4luLq6lXTrPTLySWSIPPe2MVzdAyFEkbdbiAtI7SSmU11fw7+P1 zZwnw58RUk8Q6JflbKTWLkJdXllp9xbtaXcOqWhjY6hA/wApkLkzbTLn7RuSMW/HXwM0/UdOPjD4 U3MOp6LLZLdDQre4nv5pRA3k3D6HdSNI8zjBMlpO3mB1dEZnZIF+aJ/t9gbzSboXlmY7xRqGmTia 3Kahp/m2yi8s5ApE0HmzRjeu5N7rxlgaNFdd4AKr478FszKir4t8OFndlRFUazCSzO+AAOpJr9Sq KKKKKK+ff2kdbOneAY9LilthL4g1mytJ4ZCpuXsLENqks9qhbcAk8VqsjhSFDhSfnWvgmivaPhh8 Gtc8fSWuqXgfSvCIunS51Isi3moJbsBcW2jQOG3MW/d/aJE8pCH/ANY8TQn7Qs0+H3wm0O3043uk +HbJYZ5w19cwJqesSWy+ZdXTKcT3k+HXiNGKhkiRFTYg8I8UeJf2bdU1C51rUbbVfEup6k91cXc9 tL4yjkEkUW+KHZqNxaxorgCG3jiHlxgKpEUagjj4/EX7NMjBW8CeK4FIf95LeagyDahYD91rLtkn gYUjJGSBkjRuNA/Zn1m+hFj4t1vQvtfkQx2MP9pxWFvNL8v76+1+wuNgBP7x3uvLHXcFGayrn9nu fULKS98C+OfDXjJLf7ULuOKSG0KzRQrLbWlrPZTXsTSy5YYnkgVfkJYhiU8X8SeEfE3hC6W08SaN eaVLKWEDzor2d35cccsv2K/gLwT7BLH5nkyNsJCttbiuaor0TwB8SvEnw9v45dNuHutIkuBLqegT zEaffqyrHM6ZDeROVVNlxGMgqocSRgxt+iPhPxXo/jXRLXX9BuDNZ3BMUsUgCXVjeRqHnsL6JWOy aPcpIBwwKurMjIzdHRRRRRRRRRRRRRRRX55/G74iS+NPE0+nWN0H8NeH7ie005IZIJLe/vI28m81 nzbcusolK7bZw5XyQGUI0kgPsX7PvwtWyt7X4ha0ky391FP/AMI7YSRvCtpYzoYG1effhme4QusA ACCE+YC5kTyvqqiivBfiX8d9I8FXdzoWkWP9u+IYUKT7phBpOmTyQuYlu5Y90k0kb+U0ltHsyrFT PG4K14f/AMNPePcY/sfweDkHd9g1vdj051DGPwz713Xhf9p+ymaC28YaA9mSjJNquhym5tjO92BG z6RdESRQpCSZHW5mcsvyxnfhPpnRNd0XxJp8ep6FqdnqthMIx9os5llEUrwJcfZ7qMfPDMqSKXhl VZEyA6KeBz174HttZ8YWfivXrlNSi0O1SLwtozWzR2Wj3cjCW+1i5Z5HFxdsyx+SwWNIgittaVUl XuK8x+MehRa/8OPE8DiETadYPrtpPLAs728ui/8AEwlNuWwY3lhSW33qRgSN1DFT+ateufA/w63i L4j6EGhaS00N5PEV6yTRRNCmlYewl2yEGRftrWqOiAsVYkgKGZfQ/wBoKPTvE+m+DPiZoMk93per W1xoM9zK0UEcL208t1p9v9hlAm87f/aCTuC8YMSAFcq0vzBX2r+zB4cS30TXvFM0a/aNTv49IsjL YqksdjpsYuLmW11BjuMdxNMEkRAFDWwJLsAI/qOuM8SeDoNZ1TRPE9jNHpfirw7Kf7N1ZrVLpJ9P mDxahoupQPt8y3nilmVWRlkhdzLCykur9nXhvjP4/eCvC5e10ub/AISzVFxmHSJ4hpcJKRTL9o1v DxMHSQ7fsqzlWRo5RG2K8Quv2oPGTXU72Og+F7ezLsbe3vItVvriOM/dSe7gurdZCP7ywoD/AHa2 fDn7UOoJdFPFvh6yns5Hj2XPh1p7W5tIwshm3WWpTTLcbm8vaPPh2gMTvJAH1xo+rabr2mWes6Pe Q3+nahCJ7S7gyUljJwwZWAZXVgySRuodHDK4DqQNCiuO8eeCdN8e+HLnw/qEj2zO63On38SLNNp2 owqVt7tYnwJFIZo5ELAtGzKGRirj8354tf8AAPimSISS6X4g8N6l8kyIwCzwNmOeJLhAJIJkIZd6 FZYnGVKMQf0h8CeMLLx14Y07xDZqsTXKPDqFkJY5pNP1K3Oy6tJDExIGcSxbwrNE6SFV3gDsKKKK KKKKKKKKKKKK+TPi18fTbtqPhbwO7rdxSmzv/E6shSHy9yXltosZU5cthPthYBcOYQS0c6/IVzc3 F5cXF3d3E11d3U0tzdXVzLJPcXNxPIZJp55pCWd3YlndiSSSSSTVeivafDfwE+I3iOJLh9Nt/D9t KhaGTxDNJZXEpScwNEdOgjmuo2yCy+fCgZcMpKspPWn4Y/Bjw/DLJ4o+LC6oZLhYLZfDAsTNAY0Z plvLKxGrS8/LhyIlUhlJZiMT3F5+zFpFtb28eleIPFEsUamS9gl163uLhnkbKzpc3OnQhkGM+VCi 4xjcc1HY65+zLd3CQT+DvEmmRPu3Xl9day9vFgZG5dN1W4m56fLEa948FfED4N6baHQPC/ii00+x tRLdpb63fa7aW8SvIkbxWV54tKooLEP9mik7u4T/AFjVyXxO+AOmeIFudd8FJa6PrKW6FtEgit7X RdVeBQg+zLFsS0ndARuA8qRwpcRs8sx+LdV0nUtB1C60rWLG507UrN1jubS6jMUsRZRLGSD1V1Kv G6kqykMpKkE5teifCfVX0b4j+DryOKOUya1b6WyysyKsWuK2iyzAqesaXDSLngsADxX6aUUUUVx3 xB1n/hHvA/inVxePp81tod+tjeIJWkh1O6gNnpBiMKsQzXMkSoxG0EhmIUEj8uKK7fwP8P8AxF4/ 1F7DQreNYoIzJfanetLDplgu0+WtxcRo53yEYjiRWY8tgIjun3T4R8C+BfhDpn2ye+sLW/uYYrHU fE+uXlvYNeSEmc2tt9qcR28Tuu4QRtuYKnmNK0YauF8b+Nf2f/FFws3ibUZ9futISa0tLe0PjCK3 UNKWuGslsTDZszsF3ThsuqxjeyIgHlB8Sfs1ZI/4QDxcecbhe3eD7jOt5/Sr91b/ALMOtW8Riv8A XvCUsMrIyWieILi4u0EYIklN7DqcQQknGwo2QcjbgmO4+BXhXXpZx8PviboeqXElvBc2GiahcWVx eiAiP7Q19eaVIZV27i3/ACDgVO2NwCC9eSeK/hj428GG5k1nQ7k6fbO2dasVa90doftQtILl72Ef uVmcp5SXIikO5QUDHFcBRW/4c8Ta74S1JNX8O6lPpt8kbwtJGI5I54Zfv29zbTq8UqEgMFkRgGCu MMqkfoF8KvippvxG0xo3WHT/ABNp0Kvq2lK52PFuWL+1NM8wlmt2dgGUsWhdgkhYGOSX1eiiiiii iiiiiiiiivkf9pL4gbVt/AGmTgmVYr/xOQqNhA6XGkaaJN+VbK/aZkaIHH2cq5DSLXm/wO+GP/Cb aw2uaoAPDnh68tZJ7eW2My63qC/6RHpatMhhMKAK96rEtsdECfvfMj/QAD6dPcYweOOnSiivMviT 8VND+G9rAt1G+p6zfqz2Gi20yRSPAhKte3twwYQQFgY1cozMwIRGCSGP5pn/AGn/ABo1xO9rofhW G2eSQ20Fzb6vczwxFiYlluYbyFZHUYDOIkBPIRRxWzoH7UWppNs8U+G7C5tpJoR9o0CWexntbfkX DfY9Qedbh+hRftEI4ILYOV+lvCHxC8J+OIFl8P6vBPcrD5txpVwfs2sWgCRtOJ7GQ7iiGVIzPEXh 3/KkjU7xn4Oi8bW2m6TqWoT2+gRahHf6xptp58M+uraqWs9OnvoZUEdsJCJJo/KZ3ZY2SSF4wzdZ b21vZ28FraQQ21rawx29tbW8SwwQW8EflQwQRRgKiIqhURQAAOAAKjv7G11SwvdMv4Rc2Oo2dzYX lvvkjFxaXkLW9zCZIGV1DRsRuR1YHlSDX5S6zpc+h6vqui3UkMtzpGpX2l3Mtu0jQST2F01pM8Bl VGKFkJUsgbGMgdKTRdLn1zWNK0S1eGK61fUrHTLeW4Mi28c9/dLaxPO0KuwQM4LFUJAzgGvtX4ya bba78PfEei6NbG2Hww1rQjFp1ov2uSbTIvD1u+8wgiSCCC21CRjI4cYtnOeW2fC9fQn7OHh2XVfH UuuFZRa+GdPuLjzUKeV9v1SJ9Ms7acMN214nuZF2gYMQyQOD96Vx/jbwJoHj/Sk0nXo7hUguY7u0 vbCWO31CymX5JDbzypKm2RMpIkkbqchtodUZem0+C5t9PsLe9vf7RvYLO0gvdQ+zx2n2+9igWO6v PssJKxCSQM4jTIXOMnFcJ40+K3gvwIfI1jUHutR3hToukCC+1WJCkcm+5t2kRIBslSRPtMsfmISY g+04+bNU/aj8SyzxtovhrQrC1ESiWHVZtQ1ieS4EjFpEubR7ELGV2KEMRYEFt53bVisf2ofFsd5H Jqvh7w5eWIEnn2mn/wBqabdOTEfKMV7dXF2qYfYzBoG3AFRtJDD6t8FeOvD/AI+0t9V8PyzmOC4a 2vLK9hW2v7GdVDolzDG0iYdCGR45HQ8qG3I6r2FFUNW0jTdd0y80jV7SG+06/ge3u7WYOUkjbkYZ CGV1OGjkUh1cB1YMoNfm98UPh9efDzxLPpu28m0S6LXGg6pcxRgX1qFRpoHlh+RprZ3EU4wpPyy+ WiSoD9gfAn4gv4x8LnT9WvmuvEmgN9mvHuZXlvdQ01znT9Ukdo1DHk28p3yOWiEszbplz7hRRRRR RRRRRRRRRRXh/wAWPjPZ/D/ZpGkRWureKpFjmktbkytp+lWr4kjfU/s7o7SSrzFAjq20+Y5VTGJf g7Wtd1jxHqE2q65qNzqd/OWL3F3IX2q0hk8mCMYSKJSzbIolVFBwigcVkUV6Z4S+EXjvxl5U2naQ 9jpsqLIusawX07TjFLC8sMsBdWmnR9u0PbRSAFl3FVO6vTF+C3gbw0ZG+IPxP0u0urO0Eup6DozW i6nBJcIGtDatctLcyqVeOTaNNDMhyNo+apIo/wBmPQ7GQvP4g8YzyXAKrKuvWt/BF5eCIzCml2xj zyd5Z8njjpTj8R/s0s6K3gLxbEGZVaWS8vSiAnBdxFrTNgdTtUn0FexeA/GvwJ0KWK38LazN4fk1 JSZdP1S/8WRaZFPMiPK95/bEj6dFMoiRDceZkgbFkIbDdH43+F/g34q6fFq+n3lhaalO6vbeLNFS 31KK+ht5Psc8N4LWRI7xVEZiVvODxuigOFDxv8K+LfBfiLwTqL6b4g06W1JlnjtL9UkbTdUS3CM8 +mXrKFlULJGzKMOm8LIqPlRylFfrJoeqx67ouj63DE9vFrGlafqkUDsrvAmoWi3awvJHtBZQ4UkD qK1KKKKKK+Gv2mfEK6h4u0vQIZopIfD2leZcIscqzQanrTrczwyyOArD7NHZyJsyBuILbsqvzZX1 n8LvgQbUweLviMlpZ6dZ2v8AakPh+/ZYhF5BeZ7jxWt2qRwwwxoJntmZgwO258tUkhky/iP+0Lfa h5uieADLo2lxNPbSa4EWO/1G1MP2dF063kTNlHyzpIP3/EbAwMrq3zRcXE95cT3V3PNdXVzLJPcX NxLJPcTzStvkmnmlJZnYklmZiSSSSTVeiirNrdXNjcQXtlcT2l3azR3FrdW0slvc21xCwkhngniI ZHVgGVlIIIyDXrOh/GzxfY28ek+IzZ+OPDjeWl5o3ie3hv3uYRfi/Y/2lMjTPKGH7l7ozrH8pWP5 EC8f4ni8GzRw6r4Tu7+zN3cype+FNVt5JLnRP9Gjn36frcZaO8s/NeaCJpvKuAEUyRvu3jjaK9l+ Bfi6fwv490y0JnfTPE80Gg31rDvk3XN5MItIu1hEkaF4rhkQyOHKQvOEUswFfonRRRRRRRRRRRRR RXknxq8Zt4N8DXz2kzxaxrbf2JpTxMVltpLqNje6grxyxSIYYFkMU0eSk5hyCpJr47+D3w+/4T7x XHbXsTt4f0iJdR1yQG5iWaLeEtNLS6gUhJLl8/K0kbGFJ2jYOgFfo+qoirGirGiKqIigBUQAKqqo 4AA6AY7ADFFFZHiDVf7B8P67rfkfaf7H0fU9W+zGXyTcfYLJ7sQebtbZv2bd21sZ+6a/Ka4uLi8n nu7qeW5urqaW4ubieRpZp7ieQyzTzSPks7MWZmJJJJJOTV3Rf7HOrWC6+L7+xXuY49SbTJoYb6K2 c7HuLZ7iKZC0ZPmeWY/nAKBkLb1+j/Hf7Nt/pNrdap4Mv7nXILdPNbRL2JP7aMMcaiY2VzbKsdzI T5jiLyYm2jYnmyFQ3gfhXxbr3gnV4NX0K8e2uYZF+02zmQ2V/CrHfZajaqyiSNskYyGQ/PGyOquP 0Y8A/EDQ/iFoy6ppT+RdwCKLV9Hml33mk3cinEcjhVEsThWNvcKoEig5CSJJFH3FKD0IJyMEHOCC MYHHPr0r8nvEGlHQte1rRWnW5bR9X1LSjcBSqztp949oZlRuQGKZANfUvw4064+G3wd8XfEKcXNv q+vaej6Vshjkayt2l/srw5dvb3kaAeZd3P2mQ75EeDyWUEkqYfhZZQfEr4PeI/AFw8H9paBevcaI 8kCxiwlvt+paRO10Y5SPMulvYbh418wQOyDAYV8oXNtc2dxcWd5bzWt3aTy211bXEbw3FvcwSGKe CaGQBldGBVlYAgggjIr9LvhRpcOj/Dfwba28jyJLodpqrNIFD+drgOtXEY2fwo9wyIRztAzzXoVN lkSGOSaeSOKCGJ5ZZZWWOKKNF3u8kjkBQoGWY4xgnIAr4N+Lfxt1HxZdT6J4Xu7vTfCkP2i2lnge ezu/EYlja2nkvAu10s3RmWO0bG9SXnBYrHDxPw6+FfiL4jTzvYGHTtHspIY77Wr1JjArPIgltbCO JSbi5WJjL5W5EAAEkkZkj3dL8YPhr4b+G9p4btNO1DVdT1rVEuJdQmu7mwS0hisYYopJYdMgt/NR bmaRjDuunCLEyHzSd6+GV9p/su61eXWi+KNBmZHs9IvdOv7JmeYzI2sxTpdWwDOVWFTaiRFjjGJJ JGYksuPqWiivmf8AaM+H66toyeNdNt5JNV0OJINVWESMbjQt7MZ2gRTlrWR97OAMRNI0jFY0C+bf s1eLrjTfE914PmeWTT/EUE91ZxjzpFtdY0y1a6kmjQyCONZrWOVZ2ERdzHAMhUr7hooooooooooo ooorxj46eM7nwf4JkXTbn7LrOu3Q0iylhuEhvbS3aJp9Rv7ZD+8OyNRD5ke0xPNG4ZWCA/ndRU9v Ek88EMtxDZxyzRRPd3Ana3tY3cK9xOlqkspRASzCKJ3IBCqzYB9jtPH3hjwBDc2vw70ddU11m2N4 /wDE1tA93Gfsc1jcSeGtFC/6HE5k86IzSuzKxjuYpAE2ef8AiLxp4r8WOzeIdf1LU42lhnFpLcGP TYpoYPs8c1vpduEtomCFgWiiUncxJJZieVooorv/AAZ8SvF3gSdX0TU3awBfzdGvmlutHnMvMjNZ b18tyQD5kJSQ4xuKlgfqyC6+Hv7Q+i3drLaf2J4v0+zQxyOsUmr6YocMlzaXEewX1gJZGjljfbgv kpBJJDIfkPxh4H8ReBdR/s7xDYm3MpnNjexN52n6lDBJ5bT2Nyo+YcoxjcLIgZfMRCwFchX6r+E9 dTxN4Z0HxAjWxbVtKsrydLSYTW8F5JAPt1mjgk5gmDwsCdwKFWwwxXQ0UUV83/tMeIDp/hDTNAhm kjn8Q6qHnjEUbxz6Xo6C5uI5JHBaNhdSWTrtwW2kE7cg/C9e5/Cj4LX/AI/zrGrTT6P4Xil8qO4j jX7drEqPtnh0zzgUWOPBWS5ZWUP+7RJGEvleteOvjToHgTT4PBfwwt9MuDY2P2dNTtJVutH0cynz FWzxvW9uTueaWV5ColYGQzyGZF+TNd8Q634m1CTVNf1O81W+kDjz7uXeIYXne5+zWkIxHDCryOyQ QqsaZIVVHFYtFFFeneFPi/4+8ISRCx1yfULGGOGFdJ1x5tTsFht7doLWG2EriW3SMMCq2s0QO1A2 5VC1R8Tap4P8S239raZpKeD/ABDCg/tDRrQPP4a1nJjVrvRio32NxveVjZupg8lBsmEw2Tef0Vte H9d1HwzrWm6/pUgivtLuo7mDeZPLlC/LLbXAiZGaKVC0Uqq43IzLkZr9T9K1G21rS9O1e08w2era fZ6lal12P9nvrdbqHzE5wdrDcM8cjPFX6KKKKKKKKKKKKKxfEeu2vhrQdX169Mf2fSdPurwxyTxW wuZI4y0FpFLOdvmzybIYl/ikZVUFmxX5k6dYa34+8VxWkLLd674l1SaaaeVRHEbi7ka7vr24W2Qh IoxvmkEcfyqDtXgCv048O6Bp3hjRNN0DSkeOw0y1S1g8zyjNIRlpbi4aJUVpZpC0srKgBdiQozWx RRX5n/FrW7/XPiJ4rlv33f2frF9odnCjzNDb2OjXLafbxwpI77S/lmaUIQpld3CjdivN6+rY/wBn vR/FPhLQ/EXgjXrm2utU023vpbHX54dQslmuEi86xGpaZa27xvauJ45HNrJ5jAALGASfnKWPxH4J 1+WFzqPh3xFo88sTNBNJaXtrJJEY2MNxbsMxyxPw6MUkjfILI3P298HPjBF46t10HXnitvFlnbs5 dVWG31+1hHz3VsiYVLhRzcQKMEZliGzfHD71RX56/tB6VNp3xM1S5kEKxa1p+k6paLCQCIFsl0qU zIqgBzPazMfUEMTljXXfs3eFFuNY1Px1fkwWHhqCa0sp5GMUDaheWjJfTNNuC7be0dhIrqRiZGyN taXwY8bQeIfiP46sdWjjmsfiJFfXUVrqaTX88o0+SWS00Qud0RgXTprlHSRNu2JEQqPkf568Z+F7 zwZ4k1Xw5ekyPp9yy29yUWMXtjL+9sb5EVnA8yIqxXe2xiUJ3KQPrj9mDS4LfwjruriGRLzUtfNl JM5kEc1jpdhHJZ+Uhwvyy3NyCw6ng/c4+l6K+W/jX8azo5u/B3g67xq4322t63bOc6Qc7JdN02VO PteMrLKp/wBH5RCLgEwfKnhrwz4h8ea8ml6THJf6leyPc3l3cySGG2jaTN1qeq3jbiqBmy7nczMQ qB5HRW9s8a/Bbw38PPAk+u69rep6l4imuLex0220/wAiw0ltQvIt4t3863uZZFgVLidpGkhEqoEA idgT81V77+znr0+mfEKLSE857TxJp99ZTxLctFDHcafbPq1reyQAFZGRYZYUzgqJmIOMq333RRXm nxW8CW/jzwjqFmlrDJr1hDNe+HbkqpuIb+PbJJZQyNJEqpeLH9mk81zGpKylWaJCPhX4XeL38E+N dI1dp1t9PmmTTdcZ4pJEGj3syLeytHAjyEwYW4VY13Fo1GCCVP6a0UUUUUUUUUUUUUVheKfEFt4V 8Oaz4iu1jeHSbC4u1hecWq3c6LstLFZ2V9jzylIUYofmYfKx4r8stR1G71fUL/VNQm+0X+pXlzf3 s/lxQia6u5jPPIIoQqIC7EhUUKOgAHFUaK9R8O694K8GW1tqH9iReOPFckMtxHJqTTWvhfw7PJb7 bGJdPmjEmozxszG6aQRRqyqLZ2Ki4NHxP8UvHXiyS4/tTxBew2VwLiI6Rpsj6dpS2txIXNk9pbEe fGoOxWumlcrgM7cmvPKKKK6Tw34t8SeELtr3w5rF5pU0m3zkhdXtbrZE8cf22xuA8E4QSP5Yljba W3Lhua+s/CnxS8G/Fywi8G/EfSrC31a7vQbNE+1W+kXtwjbrH+zb4zG4tbsgvDsMv7wfIsrGbyB4 J8U/hRqnw81B7iETah4Wu5iul6sQhkhZ8sum6qIgoW4QA4cKI5gN6BSHij8jr9B/2etdOs/Dm0s5 d/n+HtQvtGd5bkzyTw5XUrSQIQpjRI7gWyISwAi4OCFX3Giiiiobm4t7S2nu7ueK2tbWCW4ubm4k SKC3t7dDNPPNNIQFRFBZmYgKB1Ar8rfFOvz+KPEet+ILnzlfVtRurxIZ7hruS0tpJT9jsRcsq7lt 4tkEeEUbVACqAAPp74R/DHRvCuiQ/FPx7PaQx29nFrOj2tw2+30q1kCyWOr3YUHzbyYtH9it4wxR mTAa6ZEg8b+KfxV1L4i6kI4xNp3hixlY6XpJdd8jjKf2lqnlkq9w4ztUErCpKIWJkll8ttra5vLi 3s7O3murq5mjt7e2to3nuLieVhHHDDDGCzMxOFVQSegBr6f8Gfsz6rebLvxvqH9j27B/+JPpEttd 6qxxJGBPqBEtrDtYRSKIxceYhZT5Tcj3/Rfgv8NdC8t4fC9lqFytmlpNca082si5wqeZcyWeoM9s kzsm9nhgjxuYIEUla6P/AIV94C/6Ejwh/wCE1o3/AMZpkvw68ASxyRt4I8KBZYpImMWgaVC6rIpQ mOWKJXRsHh0IZTyCCBXC6l+z58Mb62aC10m/0aQuj/bNN1jUZbkKgJaILq0l1BtfPOYt3Aww5rzH Xf2W1P2ubwz4qIwsH2HTtesgcsAi3P2rWdPIwD+8kTZYHHyRnPMleM+IPgn8SPD7tv8ADtzrNv56 W8N34eJ1hbhniMgeOyth9rVBgqXmtkAYAfxLu8noor9YfD2q/wBu6BoetmD7N/bWkaZqxtvMMwt/ 7QskvDB5u1d+zftLbBux0HSteiiiiiiiuH8a6N4z1K1E3gvxcfD2oxIqCzutO0m+0i8Cl3czS3Nr PcwysXVfMR3TagHk7mZx8Y6v8X/jV4e1S90fWdfn0/U7CUwXVpcaH4b3o+0MjK6WhVkdWWSKVGKO hV0ZlKk7Wj/tMeOLJbOHVrDQdbhgYi7uGt7jT9UvULl/+Pi0k+zRsAQoKWeMAZUnJP0D4O+PXgfx VLFY3M03hrU5I4ALfWWgSxnuXQtNBZarGxjYIw2qbhYWkLLtQsSq+10V8N/tNa6t94u0jQYpoZYd A0jzpkRX8+31LWJBNcQzuxwf9HitJFAHG48nOF9w/Z58OJo3w+t9ReNVvvEt7dapM0lktvcpaQyH T9OtWuMl5oSsTXUJbAHnttXku/ulFFYXijTLnWvDPiPRrR4o7rV9B1nS7Z52ZIUnv9OktIjM8Ych MuN5CsccgE8V+Vc8E9pPPaXcE1tdW00lvc21xG8M8E8LmOWCeKQBkdGBVlYZByCARXWeAfCN3428 U6VoVvDcSWstzDNq89thGsdHilX+0LszOrojBDtiLqQZGRcEsAf1Fr5J/aA+FUXlT+PvDdi4nEjy +KrKzjUxNEyl38QrACGDKwxebAQwYTMF2zyN4z8FPFs/hXx7pC+bINN164h0LUoA4Ebi/lENjdOH ZVHkTsjmT7wj8wL98g/o5RXxyfg5L4m+NHitryKV/CFjrEWr6reHzLSO/u9YsYdeOg2skbF2Yvc4 neNgUiBYtG7xA1f2k/F1vLd6T4B05Io7fRBBqepxxxBI4buWzMWlWUI2rtEVtI0hCEqRKgGChA8u +DXjSLwV43sbu8aNNL1aM6Jqs0p2raWt5PG8V9vZ1VRBNHG8jsDiLzAq7iCPYPj98KZzNP478M2M TQGEy+KbCyicTrOrtJJ4iWIMysrIQLvy1Xbt89g++eSP66tbW0sLW2sbCJbeysreG1s4ULbIbW2j ENvGhcliEjUKNxPTmp6+e/2jPGE+g+ELbQbJ5IrvxbPPazTL5yeXo9gEl1OKOWCRNrzNLBA6srq8 TTIQCQR8jfDrwRe+P/E1rodqVitkQX+sXRmihaz0eC4jhu5oFcHfKTIkcKBWy7KWxGHdf0s0nSNM 0DTbPR9Gs4dP0ywiEVnZwbhHEm4uxLyFmd2Yl3kdmd2LM5LEmvnD9pLwTqesWGleKtIsfta6Dbah DrvkmV7yLS2aO5trxbcAgwW7LcNO4wyCQOQY1do/ievsn9lzRLuCz8U6/cWksdpfSaXYaZePIyx3 P2M3EmqLHbbvmCs8A85kIyGRDkSqPq+iiq93aW99a3NjeQx3FneW89rdW0yh4p7e4iMU8UqMCCrq SCMYwa/Lu4E3gTxxOtpJFf3Hg/xVILaW6geGG+m8P6uRC9xbwylkSUxAuiTZAOA/8VfqVHJHMkc0 LxzRSxrJHLE6SRSxSKHjkjljJVlYHKlWIIPFOqK4uILW3nurqaG1trWKW4ubq4kSGC3toFM089xP KQqIiAs7sQAOSQK8K8T/ALRHgTQpbi00w3via9hWdFbTEji0r7TC3liF9UuSu5GIyJ7aKZCvILcV 5Dqf7UXiWWaNtG8NaFYQCPEseqTahq0ry7ifMjmtXsgq4wApjJ/2j0rf8F/GD4w+PdRl0/w94d8G yC2SOW/v7q01m30/T4pX8qN7q4+3MSWOdkUavIyqzKhVHI+s7dbhIVW6mgubgFt8tvbvZwuNxKbL eWWdlwuAR5pHU8A4E1FFFFFFFfE/7UWpzy+JvDejMkYtrHQptUhk+fznn1bUHtLhWYttKKLGMphQ cl8k8Y+X6K6DQPC3iPxRcfZvD+iajq0izW9vK9payPbWsl25S3N/eECG3RirfvJ5FUBWJIAJHt2g fs0eM9Q+zS65qGk+HraQTfaIhI2r6pasm9YAbW022ziRlUkre/KrZILgx16/ov7M/gmw+xTaxf61 rtxDuN3AZ4dM0u9Yu20fZbRDcxqFK8Lek5Gd2DsHo+lfCP4baOk6Wfg7RphPs8xtUhk11h5ZJHkt rbXBj6/N5ZUHjOcCtYfD7wD/ANCR4P8AbPhrRv8A4z/Oq9z8Nvh9dwTW0vgrwusc8bRO9toen2U4 Vu8N1Zxxyxt6PG6sOxryzxJ+zZ4L1RC+gXOoeGLoRxoiI8usabkSl5JZbbUJPtBd1bYNt0qLgNtJ DbvlPxz8MPFnw/kjOuWkMun3EgitdY02ZrrTJ5zAs7Qb5FjlicZKhZ4kLlHMe9ULVxul6pqOi6ha 6rpN5PYajZSiW1u7aQpNE+0o/IzlWUlHRgVdSVYFSRX2V4N8c+Gvjd4fl8C+OYIoPEQh822li8uB 9QltoiRq+hyFcQ3kQLtNbhSrIWZQ8Jmii+UPGvhDU/A/iG/0DUkkJt3aSyvGiMMep6c8jLaahAoZ xtkA+ZQ7bHDRk7kavrP9mfxTHf8AhrUfClxchr3Qbx72xgdbaP8A4k+pt5jrbhCJZPKuvOaZ2UhP OiUMQwVfpmiiivzz+PfikeI/iDfWtvMZdP8ADUSaFAFM6x/a7djJq0hhnCgOLlnt2dFw6xIQWG01 b+EXwl/4S5m8UeKG/s3wRpfnTzTTS/Y/7ZNn81zDHcuV8q0i2t9qutwxho42D+ZJB03xe+M9tqdl /wAIV4BkFp4chtlstR1K0gNkt9bxoIU0bSolCGKySMBJGCqZf9UoEAJn+Yq978Ffs++L/E0aXmtH /hEtOcSbDqNrLLq0xXKqyaOWiZF3LgmeSNsEOqupBP0toPwD+Guh+S8ul3OvXUF0LpLnXbyW5wVC 7bWWwtBBaSxKVLbJrZ87mDll2qvb/wDCvvAXH/FEeEPbPhrRjz7/ALn9KX/hXvgLofBPhAc8keGt G/8AjNctf/A74X6jJcTyeF4rae680l9P1DVbGOF5U2LLbWVvOtum0ncqrDs4+ZSMg+Zat+y5oM3k f2H4p1fT9vmfaP7Ws7PWPOztEXkm0Nj5e35t24PuyMbcfN4zrv7P3xI0WNpoNPsNfgjtpbiaTQr4 TSRCIEmEWWoLbXEshAyiW8MhY4AyxC14/faff6VdS2Op2V3p19Bs86yvraazuofMjWWPzbe4VXUs jKwyBkEEcVSor9EPgDra6v8ADTS4XmuprjQrvUNEuZLs7uYp/t1nHbuXctFFa3FvEmQu3aUVdqKW 9oooooooorG17T9U1LT3t9G1+78OX6kvb6hbWOmaiA/lMqR3NnqkUqPFuKswQxudoCyKNwPxZ4x8 e/HrwJfpp3iHXPI+0Cd7C9h0jw1cafqMEEvkvPZ3K2fP8LNHIFlVWQui7lBy9K/aN+JOnrMLyfRd dMrxsj6ppKQvbhAwZIf7EazUh8gt5oc/KNpHOfdPC/7SnhLVpEt/EWn3vhi5kmdEnEg1XSfK2L5T z3cMcU0buxdSv2YxqAGaXkhfoeCeC7ggu7SaG5tbqCG5tri3kWaC5triMTW88E0ZIdHQhkZSQQQQ alr5v/aZ8Qf2f4P0zQYppI5/EWqq88awxvFcaVo6LdXMbzPkoy3Mlk67MFgGGdu4NxP7MPhWK4ut d8Z3dsztYGPRNGuG+zSQpdXEX2jWJEjZTKk0cTW0aSqyjy5pUw+Tt+xqKKK/Mf4paVfaR8QfF0V/ ayWjXev6rqlmHwyT6bqV/Jd2NzDIpYOrIwzySGDI2HVgOO0zTL/Wb+10vS7Wa+1C+mWC1tYF3Syy tnAAzgAD5mZsBQCSQATX6ieDNBbwz4V0DQJmjefStJtLa6khd5IJLxYw95JA8yo3ltMXaPcinbjg cgeffGT4YJ4+0M3elWtqPFmkgHTbiRlt31CzBZ5tEmuSQm1ixeBpuEkGN0SSzMfgfw/ruoeGdb0z X9Mk8u/0q8iu4cvMkcwQ4mtLn7M8btDNGWhnRXG6NmUkAmv1O0jU7fWtJ0vWbRZks9X06y1S1W4R I51t7+2W7gWdY2ZQ4RhuAYgHIBNaFfKXxq+H2seN/iT4VttLSYw3eh29lql6lnNNbaJa2+pXVyb+ 8mG2P94jyiGIyIXeMoDkg1ufFvUtM+FvwusvAvh4zRyazBdaLZ/aJDPcDTXkN14k1CeSSF4meczG Fo1MWDcF4Qoi2L8Y6Brd/wCGta0zXtMk8u+0u8hvIMmVY5TG37y2uPIZGMUyFopUVhujZlzzX238 SvA9p8ZPCOh+LvCklv8A2zDpv2rTUkNip1KzulWWfQdQvYWYR3NvIHSNXmMcU3nRvt8xpI+s+B8F zbfC/wAOWl1DNb3NpL4gtbi2uInhuLaaLxPepLBPDIFZHRwwZWG5SMECvWK4/wCIPiY+DvBuv+Ik UvcafZbbJQiyj+0L2ZbDT2mjZ0zEs0sbTYYExhtuTgH8zLO01XxHq8FnbC41TWdavwi+bN5lzeX1 7NlpJ7m4bG52JaSWRuOWcgAmv0m+HfgDSfh9oEOmWMSSajcxwT65qjfNNqGoJHh8SEKy28TF1toi BsQktmR5JGx/jN4Nn8aeBdQsrISyappU0ev6ZboWAvLmwhkjnsykccryNLbyzrbxrtzMYssqbs/m 6QVJBBBBwQeCCOoIr3b9nfRNQ1H4jWOq20f+g+HrPUrzUJ2WYRgX+mzaVa2ySopQSyPMXVHZdyRy sMlCtfoDRRRX53fHrw5H4e+I2pvAsEVt4htrbxFDDC9xI0b3zvb6g1wZxw8l3BcTbY2KBXULtHyL 9ofCrW5vEPw68J6pOkqTNpYsJnmna6kuZtGnfRprySd1UkztbtMRztLbSzkFm9Borynxd8afAXg2 4+xXmpTavqCSmK50/wAPrBqNxabZZYZheTySxW8TxyRlJLd5xMMqTHtO6vDtV/alv5IHj0TwhZ2d z52YrvVtUm1C3a2XORJp9pFasJG4IIuSF6Ybg1naP+0H8Udf1K10nRvDnhjUdRvZPLgtbfTtYZmb qzuxvwqIo+aSVyEVcszBQTX194dXxKumqfFkuhSau0shkXw7DqEOmQwhsQRpJqcjSyMQC7tsT723 adu99qiiiiiiivnv9pTVJ7H4f2+nwXMcX9s6/YWt1bssTS3Wn2sE2ouIxKpZRHcw2zO8ZDdFJ2uw PwXRWhp2l6nq9ytlpOnX2qXjI7paadaXF7dOiDc7rb2ys5CjknHHevaNA/Z3+IesbZNRh07w5bZt G3apeLPdy29xlpmtrPTBORJCoG6K5aE7mVQfvlPX9K/Zc8OwJMNc8T61qEjMpt20q2stGjjUAhlm juxfF2Jxghkx6HOR6jp3wX+GGlXMd5beErGWaJXRV1G51LV7UmSIxsZLDVpp4HOCSC0ZwcFcEKa6 AfD3wFwP+EI8IY56+G9G/n5H8zS/8K+8Bd/BHhAY5/5FrReo9f3Nee6/+z38OtYWR7G0vfDt0zzS +dpV5I9u8s+Siy2OomeNYkY5EduIuPlBAr5l8dfAnxf4Mt7jU7byvEeh26SzT3+nRvHd2VtCitJc ajpjlmRBlyXheVURC8jIMV4lX1d8PPjRpuuabH4C+KUVve6dfW/9nL4hv5GaOaMsi2UGuDaGV1IJ /tISqylUeTDh7ivLvix8Lb74d6qJbcTXvhfUZW/sjUmAZoZSDI2l6gyDCzooJRiAsqAsnKypH137 NviU6V40uvD8m82/imwZIxHHGdupaNHJqFq8srsCqCD7Wp2hsuyZAwWH3bRRRRXz/wDtF+LJNB8G Q6JZ3Jt7/wAU3UllJs+0xzHRbRBNqpinhKqu9mt7eWORiJIpZFCsNxXwj4PeANIntr34i+PU+yeD dAUT2Jv1CWWs30Nx5bu8RDSXMEMgEQhjQiedlhBfZLC3MfFT4p6n8RdT8uI3Fh4YsZi2k6Q7rvkd VMX9qan5Z2vcurNsXLLCjGNGYtJLL5LWppes6voc73ei6rqWj3UsLW0txpd9c2E8lu0iytBJNaOj FCyIxQnG5VJGQK6i3+J/xDtVZYvGniNgx5Nxqt1eNkf3Xu2cgewNdDB8dvirbQxwR+KmZIl2objR /D93MRnOZLm6tHkc+7sTV6w/aC+KFndxXFxrNnqsMZffYX+j6XHaTb0KjzH0uK2nG0nePLmXkDOR kH1bw3+1FEVEXi/w26ERysb7w26yK8vmjyYv7L1SRSg2E75PtjZIGEw3yfSvhrxb4b8X2bXvhvWL TVYI8eekBaO6tfMkeGL7dY3ASeDeYpTF50S71UsmV+Y9FRXL+I/BXhTxbG8fiLQNN1N2gitVvJYB HqcNvDcm6jgtdVg2XMShyzbIpVzucNkOwb558WfsxWlzJc3ngzWxp/mNvh0bW0lns43lui0kUOrw bpkhiiOIkkgnkJUb5TuLL8zeJ/AXi/wb5Z8R6De6dBMY1jvR5V3p7yzeYYrf+0bFpIPNKxSOIGkE m0FioXBr74+C+o3WqfDDwjc3bq8sdhcacpVduLXR9Rn0mxXA7rDDGM98Zr0+iiiiiiiivmz9ovwF BrGgDxrZRSf2v4fjt7e+2yTst1oD3DhwtqiSfvbaaYS+YWjUQmYuX2xhfhqivafh/wDG/wAV+Cmh sr2SXxL4fjiES6VqF46z2kcVqtvappepyLK8McYSMC3KPEFDKiIzbx98aBrum+J9FsNd0qbz7DU7 ZLiBzt8xMkpLbzqpIWSNw0cqAkKwYZOM1+ePxrvEvvih4tmRXQJd2dmVcqzF9O0q3sJH3L2ZoiwH YEDrX3t8PwR4C8EAnJ/4Q/w13J4OiwEA59OB7V19FFFcN4k+GngXxbci91/w3Y3l4G3PexPdabeX H7pYl+2XemSQyTBURVRZWYKPuheRXSaNoejeHbFNN0LS7LSrFCJDbWUKQrJMIkgNzcMo3SzFI0V5 XLO20bmJArVqG5t7e8t57O7hhubW6hltrm3njSWC5t50MU0E0coKsjqSrKwIwTnNflL4g0v+wte1 zRPPF1/Y+r6lpZuRGYPtP9nXr2nn+SS+zfs3bdxxnGTX6qadfQ6rp1hqdsJBBqNla30AlGJBDeQL cRCRR/FhuauUV8LfHv4Y32ha1qPjXS7cTeHNau1uNQ8nzXl0fWLwg3LXazO7GG6nLSxyqQiPJ5JW MeSJPLvh54A1b4g67HplhG8en2zRTa1qhXEGm2DPgtuxhp5AGW3h5LtknEaSOn6X2Fja6XYWOm2M XkWWnWdtY2cAZ5PKtbWEW9vF5khLNtRQMsSTjJJOTVuivhz9p+4nbxrodo08jWsXha3uYLcyO0UU 11q15FczCLOFd1hiDsByEQHhRXrX7NXh4ab4Ju9dlgRLnxLqkrw3CzNI02laQx0+2SSLOEKXIvei hiCCSRsA+iaCPp09znJ546dK82vPg/8ADO+vYtQn8H6Wk8JiCJZ/adPsm8ty6+bpmnyR20mSfm8y Ftw4OQMV6HBbwWkFvaWsMVta2sMNrbW0EaQwW9vBGIreCCGMBUjRVCoigADoKmooor81vjNOLj4n eLnFpHY7dQhh8iLIR/s1hDb/AGv7q/NcbPtD8fec8t94/fnw/BXwD4HBx/yJ/hlsjoQ2iQMo+vrX O/En4q6F8OLWBbqNtU1u9UyWGi28qRStAuVN7fTkP5NvuBjRyjM7AhEYJIY/hfxx8TPFfxAnQ65e RxWELpLa6NpyPbaVbTLAIWuFikeSSSQ/Od88jsu91Qqh2Dz6tTRdKudd1jS9EsjELvVtQs9Nt2mL iFJr24W3jknaNWYIpbc7BSQuTg4r9PPBvhPTfBXh7T9A0uGFUtoY2vLmOJ431PUmhVb3U7kOztvm Zc7TIwRQI0IjRAOooooooooor88PjnHd33xd8QWUEVxd3Dv4fs7G1hjknmkkn0K0aK3toIwWYvI5 2KoJYngEmtnwn+zp4010W9zrctt4VsJkEmLtft2seXLaCe3ddJt2VVJcrHJHc3EMkZ3bk3Lsb6Q8 M/Af4eeHSk82mP4hvI3lkFz4hkS9gAlt/s7QjS41jtGQfM6edBIyudwfKoV9hghgtoIba2hhtre3 hit7a3gRIoYLeFBHBBDFGAqoiAKqqAAOgqWnAZ4GTk8YGT1A4Hc8eua8L8YfH/wP4aL22lzt4r1N Q/7nR5E/suJwkckf2jWn3RFZFkOGtVnKsjLIEYYPgWvftKeONR8+PRLXSPDlu0sbwSxW51TU4YkT Dwy3GoZtnDNyStmhAwBjktyy/Hr4sKDjxUvJ76D4Zbn/AIFZnFZl38Y/ibezGeXxfqSOyquLRLLT 4cKMAi3sYo4wfVguT3rnbvx142vobi2vPGHie6truOWC6tZ9e1SS1ngmUxywS27S7GjZSVKFdpBI xiuUqeCee0ngu7Sea2uraaO4trm3keGeCeFxJFPBLGQyOjAMrKcg4IIIr600bxHpXx58Jy+DvEZs LL4jaVay3Ph7VpkMEWozRKry3EBtx8jSqgS/tgjKVxcxRnywlv4r8Pdeuvhn8R7V9YV7RLHULvw/ 4lgWZZFhtZJTZX7SSWazCZbaVVuQsWRIYgFb5g1fpPRRXI+PfE3/AAhvg/X/ABIkTTS6ZZA2kZj8 6M6heTpp+mm5j3xHyRcSxmba4YJkrltor4B+GXgK8+I/ihbKd72PSrfdfeIdWiUSyW8DBnjiE052 +fdSDy4y25h88uyRY3Wu6+MfxKstQW18BeB7hYPBuhwQWdw1izrb6rc2eYkgiud7GezhULsLfLLK DL+8VYpK+eangnntJ4Lu0nmtrq2mjuLa5t5HhngnhcSRTwSxkMjowDKynIOCCCK6+3+JPxBtn8yP xr4oZsEYuNc1G7jx/wBcrqR1z74resfjV8UdPWUW/i68kErrI326z0vVGDKuwCI6lbzFFwOVQgE8 kE1bPx5+K5JY+Khk4yBoXhsLx6KtmAPwr0zQv2otYjuNvibw3pt3bPLbgzaHLc2Fzawbj9rlNtfv cpcPjDRp5kIBBDNhsr9E+DPin4L8clINH1QQamw3HRNTVbHVRgSOfIhJMc+1Imkf7LJIEUgvszXo lFZuq6No+uW6WutaVpurW0conS31Kxtr6FJ1RkWeOO5VlDhXYBgMgEgYBNeAeJ/2afCepBpvDN/e +GrjdHi2lL6xpRijjcOixXTrcq7sUJkN06qAwEZ3Aj5p8WfB3x74Q86a90Z9T06CJ55NX0PzdTsI 4YLb7TdTz7EWeCOJd2+S4hjT5WKsVG4/Q37LmqJN4d8UaKImEmn6za6o8+75ZE1ixFpHEE7FDZMS e+72r6hoooooooorzj4p+BbTx54Uv7EW0cutWME174eucqk8OoxoH+ypMzKojutohlDnZyshBeJG X8zqK7vwX8R/FfgK583QtQJs2eSS40a9M1xo13JKiRyTS2QdNspEcY86IpJtUIX2ZU/oH4A+IGi/ EPRRqelt9nvLYxRavpM0ivd6XdyIWEblQPNhcq5t7gKBIAcqjrJGnzF+1Fqk03iTwzozRxCCw0Of VYpQD5zzaxftaTxyNnG1VsYygxxubJORj0r9mH/kQtX4I/4q6/59f+JNp/FfRtFFFc/4j8JeG/F9 mtj4k0ey1WCPeIGnR47q13yRzS/YL+BlngMhijEnkyKXVdr7lyKq+G/A/hHwgmPDugafpshilhe7 RGuNRlgmmE8lvNqV2ZLl496qwR5SMqABgLXVUV+dvx68OJ4e+I+qPDHBDa+Ibe38R2sUMs0pU3zP bajJOZvuvLeQ3MuxGKhWULtHyL9cfAy4kufhV4WaWdrh4k1a3ZnkMrxJBrt1FbW7EkldkQjCJ2TZ jAwa9aor5l/aJ+HNxrtgnjfS2eW90GwFrqlh5ckrXOjx3DXC3dsY87XtmlkkmDLhoiXLqYgsnxpp Gkalr2pWWj6PZy3+p6hMILS1gC75HI3MzFiFRFUF5JHIREBdyFBI/TbwH4Vj8E+EtG8OLO9xLp9s XvJmlMsb6jdSm7vzbFlQCETO/kqUBCY3FmLM3X0V80/tP3kcXg/QNPKyedc+JY7xHwvlCOx0y5hl VznduLTpt47Nkjv5z+zFoMN74l13xDN5LtoOnW9raxvFvljutaeQG9glJ+Rkht5ojxlhKQDgEH7c orh/Evw18C+LrkX2v+HLK8vcgvfRS3en3lwVhW3T7XdaZJDJNsjjRIxM7BQMKFGc9Fomg6L4bsY9 M0HTLLSrGPZ+4s4Ei8544UtxcXMg+aaZkjQSTSlpGxl3Jya1qKKK+Hf2oJYj4z0KAW6LMnhiGaS7 3MZJoptVukht2Q8BYjG7KRyfMOegr1v9me4nn+H19FNNLLHaeKdRt7RJHZ0tYG0+zumhgVjhVMss khUcbmZupNey+K/Fei+C9Fudd125FvaW4CwwqFa71C7ZSYLCwgJXzJZNpwMgAAu5SNHdfhTx/wDH LxV41ElhaFvDWgyI0cum6ddyvdX0c1r9nuYtV1JViaaJw0v7hY44yrBZFkZQ9eKUV+iPwV+HFr4K 8M2upXlk0firXbSKfVpbhZPtNjbzObi10eOG4jieDy08s3URUsZw2WdUiCez0UUUUUUUV8hftVMp bwKvmRl1HiZjGGBlVX/s/Y7J1CnBCk9dp9K8g8J/BPx/4tjNzDpseiWBRmjv/ELT6dHcNiN1W2tU jkuXV0k3JMIPJYKwEm4ba+lvDf7N3gjS4w2vy3/ie7aKSKUSzzaTpyubjzI7i2tdOkE6usYEeJLu RTlm2gldvu+m6VpejWwstI0yw0qz3vKLXTrO3srfzZPvyCC2VVDHu2Oe5q/RXmXi/wCL/gXwY81t qOqm+1WDAfRtGRb6/R/NWKSKZwy28LpkuyXEyNtBwGJAb5y1r9p/xLcyMNA8P6Ppdsbd4s6jJdat eCYlwLqGWFrWJdqlCI3hk+ZSSzKdtcCPj18WASR4q5Iwc6F4aYYz6NZmql78bPihqCos/i26jEbF lNlZaRpjEkBT5jadbxM49AxOKwbn4lfEG7me4l8a+KEkkOWW21vULKEf7ltZyRxr9FQVxJJYkkkk nJJ5JJ6kmkr6Z+E/xJttX08fCnx6G1HQtbiTRNDvpEFxPp8twRBZabMzK/yLIY2sbjaWtpFQZ8oI 0Hk3ivw3rfws8aJZ/aka90m5stZ0PVo7cGG7iimFzp1+ltdq65WSPbNEwdBIjoDIoDN+jfhjXIPE 3h7RdftvJEeraba3zRQXMd2ltNNEHubJriPAZ4Jd0Mvygh1ZWVWyBu0UUV8TfF631H4gfGjS/A1q 09vFYxabpgdpRPBBFeWo1/WNbisZXhQNHayDfGJA0ot1AbJVRxPxa8c6fqj2fgbwla22n+CfB9xc 21itlOJ4tYvYmaCXVWlhd45IifNNvLuZ5PMknkdmlCx+LUUUUUUVoabqeo6NeQ6jpV9d6dfW5fyL yyuJba4i3oY3CSwkEBlJVhnBGQcgkV9l/DP9oTT9WEGj+OpbbSdSjhhjg14Ax6dqs5lEBF7HGoSz lIZZGkJFucOSYcJG307RRUVxb293bzWt1DDdWtzFJBc21xEs8E8MqGOaCeKQbXRlJDKylWBIIIqt pml6botlHpuk2UGn2EL3MkFnaxLDbQG7uHvJxDCnCAySMwVRtUnAAHFXqKKhuJ4LSCe7upobe1tY prm5ubiRIYILa3jM09xPLIQERFBZ3YgBRkmvmHxp+0vpdi09n4J09dam2RFNb1NLmz0xXYxyuIdN KxXM3ymSIl2t9sg3KJU+9896r8ZfiXrA2XHiu/tYt8hRNJS10ZkEjq2zz9LSKZlXaAvmSMQM8/M2 ael/Fj4kaRJJJaeMtblaVNjjVLka3GF65ji1pbhUb/aQA9s16ZoP7THjLTxbQ65p2keIYIhN584S TSNVu2d3kiZ7m13WqbNyrhLEbkUA4Ylz9R+DPip4J8chIdH1QW+qNuzomqiOw1f70rDyYC7x3H7q EzP9kll8tCvmbCdtdprGl2+t6Tqei3bSraatp97pt0YHSKdbe+t2tZ2hd1dQ4ViVYowBAyrV+UN1 bXFlc3NneQTWt3Zzy211a3Ebwz21xbyGKe3mikAZHRwVdWAIIIPNVqK+1P2XdWkn0LxRoZj/AHem arY6nHcF2Zm/ti0a2a3EZ4VUNluBB5Ln05+dfjBbyW3xL8YRyjDNqpnHDD93d20d1CeQOqOp9PTI 5r7t+FGqLq/w38G3aJ5axaFaaUVLZy2hKdFdwT/ea2Zse4Ard8SeMPDHhK3Fz4k1uw0pWUtFDNIX vblRIsbG1063D3E2wuu/yo22g5YhRkeG6/8AtNeFLAyR+H9H1XX5o7nyzcXLxaLp81vsYm5tpZFn uD820COW1jJGSSCMN5ff/tOeNZ5Lsafo/huxtpTKLTzoNRvr60jcnyi9ybiOKWVBj5zaqhPPlgcV xZ+PHxXP/M1flofhwfys6T/he/xW/wChrP8A4JPDn/yHW7pX7R3xI0+OZLuXRNdaR1dJtU0oQyQK qkGOIaLJZoVOcnejHjgivR9E/akiJtYvEfhSRAI5PtuoaJqCy5k2s0bWmkX6IApOxSr3p28sCxwl e8eFPif4H8ZtDBomu251GWKCQ6RfLJp+piSW3a5ltore5Ci4aFUfzjaPKi7SdxUqx+Ffib4J8Z+H te1TV/FGmwrHrerXl/8A2rpIlm0Ka71KZ76SC2nl+eIhi4SG4CybVJwVG4/oh4c0t9C8PaBosrGS TR9F0vSpJNqqXfT7FLN32qzAElCSAxHoT1rZoqpf6fp+q2k2n6rY2mo2Fxs8+yvraG6tZxFIs0fm wThlOHVWXIOCAeCOM7w54Y0Dwlp39k+HdNg0rTxLLcmGJ55nlmmILz3FzdNJLK3CqrSOxCqqDCqo G5RRXxJ+0fp99q/xI0DT9JsrzUr6bwdaCKysbWa8u5TFrGpTyeXb26s7bUVnbA4UEngGvcfhbY3/ AMM/h+lr8QtW0zRoxq10+npe6pbiLT7a8gW6TSxOxERmaZLqfyoHfO4kMTkLzfiL9pfwhpxlh0DT tT8Ryo0Oydv+JNpcySIHlMU92j3IaMnYQ1kuWB2ttwzeVal+074wnmuf7L0Tw7p1pIrpbJdJqGo3 9qHj2h2vBPBFI6t8yk2wXoGVhnPFv8efiszFh4pCBmLBF0Tw7tUHoozaEkD3J9+aj/4Xv8Vv+hrP /gk8Of8AyHWzpf7RXxK08zG7u9I1wSqgRdV0iCEW5U5Z4f7FNmSW6N5hcegFei6J+1IwFpF4j8KK xy/26/0S/K4Ulmja00i/VsnG1WD3wyctn+GvafDXxo+HficRRW+vRaVeyxtK2na8n9lTxlboWyQi 7mJtJZZCUdIoLl3KnOBtcL6p9D+IORjtX5ffEq6mu/iD42lndpHXxRrdsrHqILLUJLO2T/gMcaKP pX6K+AMN4D8Dlen/AAh/hgHP94aHAGH55+tfnz8WtZvNc+Ivi2e9Kg2Os3ui2sUbTeVDZ6JcNpls I0md9pcR+bKFIUyu7KF3Yrzmivon9mvQxqHjq61eW2lkg8P6NczQ3QZlhttT1F1sbdJSv3jJbG82 qePlLdQK+768d8V/HT4f+FpWtRfza9qEbFJLXQEivI4G2Mf399K8dvww2OqSvIp6p1x4TqP7UXie W4RtH8NaBY2oiUSQanLqGrTPOGbc4uLSSxUIV2jYYicgkvhsLxEf7QPxRS6Fw2t2ksIbcbGTRtKF qw/uF4olnx9Js+9ej+Hf2odRW5KeK/DtjNZyMpS48Ome1uLSNVcvustTmmS4LEoF/fxbQGyXJAH0 14O8c+GfHdg174cvxctAIBfWU0bW9/pstxH5qw3lvJz/AHlEsZaNyjhJG2nHXUUUVQi0rS4b+61a HTbCHVb5IYb7UorS3j1C7it41igjubtB5jqiIqqGYgADGOKv0UVx/jXx34b8BadFqHiG6eP7Q7R2 Vhaok+pag8QBmFnbOyAiMEF3d1RSVVmUsgPwb8Qfi74p8fyPBPKdG0HaY00LTrm4FrcoLkXUUmru SPtUqlYwpZFjUorpEjM7N5TRRRRRRWlpOq6hoWpWWr6TdSWeo6fcR3VncxhWaKWJsjdHKGR1blXj cFXXKsCpIPtHxFns/iL4W0/4oWEVra67p5ttA8eaVZCMC3mZ2XRtdI2CUxzgCESTO+B5UCu3kOT9 h/DLXX8SeAPC2rSy3E1xNpUVtd3F27S3V1faY7aXfXU0rFmdpZoHk3MSTnJ5Jru6K+V/2pNUnh0f wnoipCbfUNT1LVJZCHNxHNpFrHaW8cZDbdjLfSF9yE5VdrDDZ8y8W6xb/DbwXD8LtIhktfFerW1p qHxE1WM+U6/2jbfbIvDiyq8vmhYJYopHgkEJjBwrtczBPnyiiiiiinI7IwZSVZSGVlJDKwOQykdC Oxr6f+G/7Q+o6Y0OkeO3n1fTmktYINeVYzqOl20cH2dv7Qhij3XqZCSPKT9o/wBazG4ZlVftS3uI LqCG6tZobm2uYYri2ubeWOeC4gnjEsNxbzREo6OhDo6EhgQQSCDT6KKyLDQNE0u/1PVNN0yzsL7W jbnVZrSJbf7fJbTTzxXF1FFhGmL3MzSTFd75wzMFQDXooorwbxx+0B4R8LvLY6Js8V6qqpn+z7mL +x4C6JJifV0EiyHa5JW3WT5gySNGwIHzNq/x9+Juqy3DR61b6RbXCIgsdK02yjigCIqs1tdXiT3S l2Uux+0dSQu1MKOTsfid8Q9Puory38aeJJJoW3Il9qt3qdqxxj97Zam00Eg9pIyK9B0T9o34h6bK 51SXSvEcMssDsmoabBZTQxRljPFZy6MLZVaUNy00coUqpVQNwb6K8F/H/wAFeJ9ltqsv/CJ6qQT5 OrXCHSpSBLIRba1hIhtSNS32pICXdY4vMNe51+aPxf0ZtC+JHiy03vKl1qkmsRSvB5AKa4g1Zoo1 3NuWF5mg37vm2EkKSVHmtFfRn7M+pyWvjq/00z3C22raBdf6Ksj/AGaa9srqG5t7iaFfkLRQ/aVR 2BK72VcbzT/2nlYeO9HfB2t4RslDYO0smsX25QfUZBI9xXrf7MJQ+A9YUOpkXxdel4+NyRvo1iI3 PsxVgPoa9/1PVtK0WAXWs6np+k2jSpAt1qd9bWFuZnyyQi4u2RCxCkgZzj6V4br37SHgLTFZNITV PElwbYzRNa2b6dYi43Mi2l1caqIp1PAZnjtZFAYEZbKjybUv2ovE8twH0jw3oFja7UzBqUmparcG UHLv9qtZbJdpGAF8nI5+Y9uDl+PfxVkdnXxMkKsxZYotE8PmOME52oZbVmwO25ifeov+F7/Fb/oa z/4JPDn/AMh1q6X+0P8AEzT5nlu9Q0zXEaMxrbarpFpFDGxOfORtFFnJuHT5pCPau80X9qPVIwI/ EPhawuy1yhNzot7caf8AZ7QgCb/Qr4XXmyDll/0iMHhTj71e1eGvjr8OfEbeUdYfQLgvKq23iSKL TQ0cUav5/wBvjkltAGJ2qr3IclSNmMFvCf2hPBHje68TXni0WUuqeG47G1trWSxDXM2i2dlaGe8X UbWNQ8cfnm6uDNho1DgO6khB7h8ALWC3+FugSxbvMvrjWbq53HI89NauLNdg7Dy4Y+PXJ717NRRX I+H/AAF4P8K6hqWq6BoVlpl/q2Vu5oDMwWMymdrayilZktoWflobcRodqcYRAvXUUV8wftRWlw/h vwzeqsZtrfW57SYl8Si4vLB5rZUixypWCXc2eCFHOeGfAPwf4r8Ewa9rniiGx0Dw/qmnQzzQ6pL9 n1a3k0z9/a6hcqwCW1sIbi6EyzyJIHVSyKoBPY+I/wBoL4eaFI9vZXV74ju0N5E66LbBrOGe3A8r ztRvWhjeKZjhZbUzjCsxz8m/xnVP2ovEks0R0Xw1omnwCICWPVJ77WJXl8wtvjntGsQq7dq7TGxy Cd3OBwt5+0B8Urq5nnh12206GaRnSys9G0d7a2U9IoJL+CecqOxkmZvVjVX/AIXv8Vv+hrP/AIJP Dn/yHV2w/aC+KFndRT3GtWeqQxnLWN/o+lx203oJX0yK2m/FJlNd5pH7Ueuwica74W0jUSxi+ynS r280fygN32j7QLsX/mlvk2bdm3B4fcNvs3h/9oH4c67MLae9vvD8zywwQjXrRLeCdpycuL6xkngh RCBve5kiAyOoDY9ltbu1vraK8sbm2vLS4iEtvdWk0VxbzxOAySQTxFlZT1BUkEHNfDf7Tv8AyP2k /wDYoWGPcf2zqHNevfsw/wDIhaxnO3/hLr4j6/2Pp+dvvjr+FeW/tPanPN4t0HSfPRrPT/D4vY4V C7ob3U9QmjumkcAMS0Vrb4U5AAyMFjXzNRXbfDnQF8UeOPDGiSRQz293qsMt9BPI8Uc+m2AOo6pA XiwwL28MqqFIOSACOtfqFXnnjH4p+C/BG+DWdWSXU0Bb+xtNVb3VCdqSKs0MZCQFlkV0NzJEHGdp bFfPmvftR3zyNH4X8MWdtEly/l3mvXE13Jc2YyIy+nae0AhkJwSPtUqjkAn71ef337RHxNu7sXNv qGmaXCGUnT7HR7OS0YKF3Iz6kLifDYOSJ88nBHGOn0j9p7xbbSQrrGg6FqlrHDslFmb3Sr6eULhJ mumkuIVOeXVbbB7ba+l/BfxY8FeO5VtdIvpbXVG80po2rRx2WpyxxB5C8CI8kU/7tGldYJXKINzh QK9IooorOn0fSbm9tNUudL0251OxBSx1Gextpr+zVt25bS7kQyRg72yEYZzzWjRRWbq+r6ZoGmXm s6xdw2Gm2EJmurqctsjUEKqqqgszsxVEjQFnchEBYgH4j+In7QWveIpZLDwhLe+GtFHl7ryORbfx BeyJIJvMN3bMTaoCqqI7eTcRu3yMr+WvzrRRRRRRRX0Vaax/wt/wFd+HdaupLv4ieDLa61bwrcyN ObrxFpKIkmq6fKY0mN1eeTFgLhZZXWBy7Bbpz7D+zR4g/tDwbqGhTXBln8O6qxt4RAsQttL1hTd2 6iVFHmF7lb1iXZmAIXIQIB9G0UUV+afjnX9TtviB8SZPMjlur/VPEPh43U6lrqz06HVha+XYzKV8 tja2/wBhY87reSSPHz5HmdTQwy3EsVvbwyTzzyJFDDCjSzSyyNsjiiiQEszEgBQMk9K7zS/hR8R9 XuDbWvgzXYZQrMTqlm2iQYXqouta+zxFvRQ+49hVjVvg/wDEvRRCbzwhqs3n7/LGk/Ztf2mM/N5w 0KS5Mec/L5m3dzjODXmxBUkEEEHBB4II6gikoq9YadqGq3UVhpVhealfTCQw2en2017dTCGIzymO 2tlZ22IrO2BwoJPAr23wr+zz4514xz6ulv4W06SO3l83USlzqUkVxE0g8jSbVtyvGQiyxXckDqW4 DMrqPqTwJ8GPB3gYwXkdsda16JQf7Z1RUkaCbYm9tNslHlW4DoXjfDzKHKecynFes1R0zVNP1mzj 1HSry21CwlkuY4b21kWa2na1uWs7gwTL8rqJI2XcpKsQcZBBq9RRRRWfquraboOm3ms6zeQ6fpmn w+feXk4bZDGX8tflQM7szsqRxxqzu7KiAsQD+eXxW+Kmo/EXU/KiWbT/AAxp8rHSNKd182V8FP7U 1XyiVa5dSQqAlIEJjQsxllm8koooqSOR4nSWJ3jkjdXjkRijo6Hcroy8gg8gjpX2d8FPjW+ryWvg /wAZXqHUyqW2h63dMFOqkZCafqdxIcG7IwsErDM5ARiZypm8W+PXhZvDnxB1K6ihWPTvEirr1myN dSIbm5OzV0lluBt803SyTtHG7KiSxY2ghF8Wor7V/Zc0oQ+H/FGt+azHUdYtNLNv5Z2xLo9j9qWb fn5t/wBuKlccbO+7jxj9oTTrqy+J+q3VwqCLWLDRtRsisiyM1tFpsekMZVX7h861lAU87cHoRXba V4r8SWX7O8N14TnuNKn8N+JL3RNdv42szM2l6rJJdNPZSTr5kTCbUbSJWgPnIwMiMqgkeL+G/Avj f4iXlxdaTp99qnm3LvqGuX8xjsxcySo1093ql6QJZl85ZZI0LzFSXCEV7lpX7LWqS24fXPFun2Vy JmH2fS9NuNUha2Cqyv8AbLuSzKyE7wV8gqoCnc27C97/AMMxeAeT/a/i88DrqGjdcfMeNP5yeRj9 a6a0+AHwttvO87Qbm/8AMkDoLvWdZTyF5/dRGxngyv8Av7jx97rT7z4B/Cy5t5IIPD02nyPgJd2m ta29xEQesa6hczw89DvjNcrP+zH4FdZvI1fxVDIySeSWvdKmhikZT5RaP7EGdVOMrvBI43A8157q v7LWuQrB/YfivSdQZmYXI1axvNHSFcDymheza/MmctuDKmABgsSQPBvE3gLxf4O2nxHoF9p0LtGk d4Vju9OeWZXeOBNTsmktzKVjdvK8zfgZ245rtPCPxs8W+G4DpWqND4t8OTQvbXGja8ftLNZyJ5U1 rb30qu6oyfu/LmWWILkCKvtXwP8AE3wl4/jZdCvJI9RggM93o2oRfZtStoPOMHnbELxSx5CsXglc JvjD7GbbXoFFFFFFUtR1Kw0iyuNS1W9tdP0+1RWuLy8njt7aFZJViTzJZSB8zsqKO7EKASQD8leO P2jYFlvIPh/piR3dxFDaT+K9TtoxPLb2ctz5EdlpzAlkQzCe2ku3+QySq1sCxevm27vvFXjnWvMu ZdZ8T67dicQxJHc6jeGKMyX0tvZWVuG8uGPMsiwwoEjG4hVUces+Hv2c/H+rPG+rLp3hq086ESvf XSX18bWQgzT2tnpplRnRc4innhJbAyOo9Z0r9lzw5DHKNb8T63qErOhhfSrax0eOOMKfMWWO7W+L knGGDJ3G09a6vTf2c/htYSBrqDWtaUeYPJ1LVXiibeAFZm0dLR/kwSuGHU7t3GNw/An4TkHHhFBk MARrvifIyOCN16Rke4NctP8As0/D2fyvLu/Etn5cYjf7PqNi32h9xbz5Rd2svzchcR7VwB8uck83 qn7LejTSxf2L4s1TT4FhCzRapp1prEsk+8s0kU9o9iEXG0eWY2OQTu5wPGvE/wAA/iD4die5t7G3 8SWiFi0nh6SW7uok81Yot+mTJHcMzbtxW3SUKAxZgoydr4BeLPE9r4s0/Qv7Yux4Qgs9Xv8AWbO7 dZtJ0rT7LT7q6F4ZbsFbCL7XKjSyxvGjyMvmluleFarqN1rWqalrF86Pfarf3mpXjxosaPdX1w1z cMkacKC7nCjgdBX6qaHpUeh6Ho+iRzPcRaPpen6VDO6LHJNHp9pHaxzSRqSAWCBiAe9fmh8SIpof iD43WeFoZG8V+IJhG6MhMVzqktxBKqtzteN1dD0KkEcEVxVFfcvwF0/TfBfw31Lxlr0trpsOsXcu oT380l0pTRtMJsdPhngcY3mc3LwLCjNKJowC7FEXxT4nfHLWfGbNpWgG78PeGwLqGaKK6aPUNbin VrcjVZLcqFgaJips1ZkJZvMaYCPy/BaKKK09H1fU/D+p2Ws6NeS2GpWEyz2l1Dt3RyAFWV0kBR0Z SUkjkUo6kq6srEH7u+EHxktfHUY0PXDb2HiyCNnjVMRWuuW8aFpLixVids8a5M9vzkDzY/kEiQ+7 0UUUUVFBc29yryW88NzHHNcW7vBIkqpc2dw9pdW7MhIWSKVWikQ4KspVgCMVna5oOi+JdPk0zXdM s9UsJC2be7jSQRyPG0Pn20vDwzKjsEmjZXXJKsDzXzD4u/ZkhnuGuvBOsw2Mc0246RrzXEttbLJI 8j/ZNVtUllMcamNI4pYZHwCzTsTivm/xB8PPGvhVZJNe8NanZ20KRyzX6Qi90yJJpPJjEuqWBlt1 YuQuxpQwJXgbhni6KK3dJ8M+I9eWRtE0LWNXSGRIppNN0y8vYoHkGUSeW2RlQnkgMR613t38DPip ZW8t1N4TmeOEKXWz1XQtQuCHYKBFZ2F1JK55yQiHA5OACa4HVfDfiLQo4Zda0DWtHiuHeO3k1XSr 7T0mljUM6RNdogZgCCQCcZrDrY0rW73R11WO0FtJBrOlXOjajb3lrBdwzWlw6To6LMCUlhmiiuIJ oyGSRFIOMqfuL9m3Urq/+HTWlwyNFo3iDU9NsVVFVktZYYdYZZCOXPn3UxyexA6CvfqK+If2h9Wl 0r4p+G9T02eL7fomhaJew4AkFtf2mu3eoWqzxHv/AKqQqeqketfNlxcT3k891dTzXN1dTS3N1c3E jzT3FxNIZJp55ZCWZ2YlmZjkkkkkmoK7HS/h9451r7IdM8JeILiC/CNaXh0u7g06VHGUl/tK5VLc Ie0jSBfeul1D4JfFHTLSW8uPCVzJDDs3pp9/pGr3Z3uEUx6fpdxPO/JG7ZGcDk4AJrzfUNO1DSby Sw1WwvdMvoBGZ7LULWezu4RNEJojLbXCo67kZXXIGQQehqjRSgFiAASScADkknoAK9a8OfBH4jeI 2QjQZdEtTNNBJe+Iy2krC8UIny9hIpvWV9yokkdqyFsjcNrlfqHwb+zz4P8ADkiXutO/izUIw5C6 hbxQ6MpLEK66RukDkKdp+0Syrn5ginGPfOnGOmQFHTA6Y+g+noKoQatpt1qGo6Vb3sFxqGlR2Mup 2kUgeaxTUxJJYi4252NIkTuEJDbQrEAOpa/RRRRTZZEhjkmnkjighieWWWVljiijRd7vJI5AUKBl mOMYJyAK+Gfix8dL3xMdR8NeFZWsvDMga0utREbR6hrsQP75VLYaC1kOBsAWSSPIkIWR4B830UUU V9BfCL416h4QuodE8T3V3qPhS4MEEcszzXd34d8uNYIJbMHc7WioqrJaLnaoDwLuDxzdl+0zocN3 F4V8dafOl3Z3dsuhy3MN1BPZyQOJNX0SexEQJYSq92zyiRlIEYAHJb5Lor6M/ZmsmuPHeo3ZjnMV h4bvGE0ZdYEuLm/toIYbhhwd0fnMkZIyU3D7hrtv2p7KZrfwXqEds5toZtds7m8EbeXHNdJaz2Nt NL0DOsNw8akZIVyO9ch+z/rFzY6d8UdP0fz38S3HhM6toKQWy3Ja70i3u7eIpG4ZWk+0Xlt5cTIw c5BGAQfG1HjT4j64iA6z4r1uVQib3mu2tbWS87vIfKtLVJp85Jjhj3nO0GvbND/Zh8UXiJLr+uaT okclrHKsNnFPrV7FcuVZ7S7jDW0A2AuGkhuZRuAC5U769ItP2X/BsdrCl9rvie6vFT/SLi0l0qxt ppNxw0FpNa3DxrjAw078857V0On/ALOnw1s2Q3Fpq2sBUZSmoatPEspbOJH/ALKFswZe20geoNbD /Af4UMjqPCixMyMqumu+Jd8ZK43qJb1lyDyNykeoxXL3n7NPw9uZ3lt7vxNp8b7dtra6jZSW8e1Q hKG+tZpfmI3HdIeTxgYA4bWv2W2xeS+HfFoZtwOn6frWnlQEMoUx3msWLnkJubelj8xAG1Q24eKe Kfg74/8ACaXFzfaHLfabbiR5NV0Zv7SsxBDAbme6mjhAuIYY1Vt8txBGowecEE1vBnxU8Z+BikOk ambjS03H+xNUD3ulDd5smIIS6yW+ZJWlf7LLH5jgeZuAxX2B8Pfjf4L8Vyw6ObU+FNavruZodMuD C9hf3+pXs1zItjqkCRCSed2EknnxQvJNLtTzmJY+40UUUUU4DPAycnjAyeoHA7nj1zXzX4//AGg/ CWkuLTw1Z2/i3WLKWaS11CVAmiaVe+RcWBuLe6ZfMuHUMQfswWOSGVgtyNzKfkTxP418UeMrhbjx HrN1qJjbMFsxSCxtiV27rawtwsKMV4Z1Tc38RJ5ruPDnwJ+I3iJRK2kx+H7Yxystx4kkl01mkikE RtzYRpLdqxyWUyW6oVUkNyu72fS/2WdNjuI31rxfe3lr5TCS20zSrfTZ/OMfylL27mul2K3XNvll /uHp1tl+zX8O7YymeXxHqPmRFEW71K1jEDk486L7BbQEsOwcsv8As103/CifhP8A9Cin/g98Uf8A ydXPX/7N/wAObySVrca9pYkm8xYrHVElSFQm028f9pw3DFc/Md7M2f48cVz2pfsveF5bcJo/iTXr G780FptSj0/VrfycEGMW1rHZMGzj5zNj/ZNeYeIf2avGumtI+gXml+JbYPCkMayro+pyb4wZ5JbW /Y2yIj5AP21iy4bAJKr5l4YvfiB4Q8TW+kaBLqvh/wAR6heWOnHSrtBZrc3V+v2fTo9S03VlEDAi 43xPcxlU3iRSpw1bfxw1WPVvib4leC7N1b2MtnpURKyotvNp1hFbajaIsqggJdi4Bx8pbJUlSCfr b4AaZBp3ww0aeOGWGfV7rVdUvvMZz5s/9oSafbzojfdU21vBgDg/e/ir54/aZghi8f6fJFHse68K 6fPcNkfvZl1O8tg5wO0cca8+gr52or6k/Zi8Mm61vW/Fk8OYNKs00nTnmsw8bahqJ827ns71zhJY IIxFIqAtsuRkqpw+p8V/j9OZr7wz4CuI1gWN7S+8UwuxnebdsmTw7LEQFRQGT7YclixaDYEjnf5L kkeV3lld5JJHZ5JHYu7u53M7s3JJPJJ61HRRSglSCCQQcgjggjoQa+uvhL8fJGlsPDHju4QoUS1s PFM8jCXzQ22CLXpJCQQwIUXhIwQpn3bpJl+vaKKKKKrx31lNdXNjFd2st7YpbveWcc8Ml1ax3QZ7 V7i3QlkEuxihYAMFJBOOH3Ftb3kE1pdwQ3NrcxSW9zbXMSzW9xbzIY5YJ4ZAVZHUkMrAggkEEV89 eNv2dfDGum5v/C858MapI0s32MIbjw/cSsJpSi2gxJa+ZK8ahoGMUUa4S2JPHzL4m+DPxC8MSsJ9 BuNWtR93UfDyTatauBCs0jtFAguIkXcULTwICwbbuGCfK6KK0tL0fVtauHtNG0vUdXukiad7bS7G 5v7hYEZY2maG1R2CAsqliMZIHevR7P4HfFK/tobqDwnMkU6s6Leapomn3KqrFT59lqFzFNGcjhZE Unr0IrjtR8F+MNItri81Pwr4i0+ytQhuL270XUreyhV5VhRpbuSMRqGdlQEvgsQBya5etPSNX1PQ NSs9Y0a9n0/U7CXzrW7gYB422lHUg5VkdC0ckbgq6FkcFWIP0v8Asv6si+IPFukLbpGdT0u01ZDG X8u2TSr5rU26GRmbaftwI3bjheW65+zqKKK/JvWdRk1jWNV1eYs8+q6lfajKXChzLfXL3MhYJhck ufujHpX0v8OP2dJ9Qitda8ePLZWU8MF1beHrV5INTbM+/wArXJHjzArxKMwQt52JMNJBJGyH6w0D wz4e8L2xtfD+i6dpELR2sM/2O2jinu1s0KWzX13/AK2d1DPiSZ3clmJJLHO7RWJqnhvw7rkkM2t+ H9E1mWBNkEmq6VYahJDHvL+XE95G7KpJJIBAJ61wEvwM+FU0jSv4TQM5yVi1bXreP/gMUF0qL9Ao qvc+B/gr4Bt5brVtI8LadFcw3MqDxFMNWmuksFWa5XTLbXJLiV5FBUGO1QuxZVAYsqnm5vj98KPD aW2maDa6jd6bHEZEXw3oNvp2nWbSTu0lutpqb2JDk/vD5cRQ7vvbtwHHy/tUWyzYg8ETSwZH7ybx CkEpyo3boUspAMHOP3hz14ziull/ae8DrDKYdE8VSziKRoYprbSIYZJxGTFFLOl5IURnwGcRsVHO 1vunibTx18QfjlrEnhnRrdfC/g50iXxNLYus9zFo8zR/aILvW54gWmmaOVLaC3hi8xXdJhJCsrr9 caXpdjomnWWkaXbR2en6fbRWlpbxFmWKGJAqgtISzMcZZ3YszEsxLE5v0UUUV8s/G/wX8U/G2tQ2 ui2Md94S0+C2ksLWHVNOsxLqDwYvLy+t7+WItMpZ4osFlWMZTa0ku7wG9+CnxQ0+3e7n8JXckUbK rLY3uk6ncEv02WenXE0rD1KoQO9cZqXhPxTo9t9t1jw1r+lWm9YvtepaNqNjbea33I/PuolTcey5 zXPUUUUV9ceF5rb46/D1/COsXiw+OfCQW503Wr5obm4v7V2aKKaQqqz+UV8u2viN/wA6wXDtJIyo PmzxX4T1vwXrVxoev2ptr2ECaKRCZLS/s5GKwX9hcEASQybSAcAqwZHVZEdFzdI0jUte1Ky0fR7O W/1PUJhBaWsAXfI5G5mYsQqIqgvJI5CIgLuQoJH3ZrniXTvgR8OtA0KP/iZa59hurbSbdhM9pc6m W+26vqFzJlClrHc3JYRBhIwZY1wN8ieO/GVf+E28CeAfinbWkSTz2j6Nr7RJeoUnEzrGIIJDJGlp BexX0ayPIHYzRKS5I25HwAv9N1G/8Q/DvX40utH8ZaYzw2k32iRW1PSwbjFssYZYpDB5k/nnaytb xbXDhBX3Xa2ttYW0FjYW8FnZ20Sw21tawx29vBCg2xxQwxgKqjoAoGKnooooor5f+J/xvu/CXjhf D9lZadreh2Ol/Z/EWmXMbxSXWoaiBOYVvnEigQwCEACJlJkmSQMwTysbWPhB4N+JuiR+L/hXd2+k XFxvN1otz50enjUTKLi8sbmEGRrC4iWXAjhVrcqsXlKsTiZvlm+sta8K61LZ3kd7ouuaPdruCO1v d2d1CRNDPb3EBHqskM0TEMpV0YqVJ+5Pg58YoPG9vH4f1+WG28XWsJKSAJFB4ht4ELyXdqigKlwq jdcwLxgGWICPzEh97ooorD8TeI9L8KaHqPiHWJJUsNNhEkvkRGWeV5JFt7a2t4uAZJZHRF3MqgkF mVQSPzl+IPxH1/4g6pJd6lPJbaZHLnTNChmc2GnxICsTbMKJbgqx825ZdzEkKEjCRr3Hwz+Bms+N FTVtdkuvDvhopbz287W6/wBoa1HLIrsunRTECKJocst3IjISY/LjmBcpo6p8ZtJ8K3MWk/CTw7p2 g6LY6mkl7qk8Jur/AMV2VtKZo7W6a+VrmO3Lyz7Wmne48sxhGtsNEftvRtYsdf0nTta02TzbHVLK 3vbZjgMsc6CTZIAcB05WRM/KwKnnNaVFFFFFfPnxzm8OeFND1rxBb2tvB408Y6WfBiXUTr517pM7 RyarJd2TyorpFbRCD7UsLyIzW8ZYRldvyz8HvDMnir4gaDaFN1pp1wuuaiTFHNGLPSnW4WKaKQjc k83k27YzjzNxUgGvq9vjvodr8SNU8HaksFrodtNHpNt4hZ5Y0i1233JqMeppOqCK280/ZVmGVR4j IztDLuh8q/aS8CXVvqkXjzT7WSTT76C3sfEEke6T7HqNuBa2F5cKzkrHPCIrcFI1jV4wHPmTLu+V q9b+FXwq1H4jak8krS6f4Y0+VBq2rKq+bK+A66XpYkBVrl1ILuQUgQh5AS0UU3RfG3x9BrN5B4F8 O/ZIvB/hJ7a1tjaBnW91CwtPsZdJZVBENqrPbQhCVfDS+ZIrR7PAqKKKKnt7ee7mjtrWCW5uJnEc MEEbzTSyN0SOKMFmJ7ACuytvBHxGsLq3vLTwd40tbyznhuraeHw7rcc9tcQSCaCaN1hBVlYBlI6E Aiv0N8A61r2veGbC98SaLf6DrkQFrqFtfQrAbqeKFGOpWsI2lYpw+7Y6KyPvj+YIGbsqKKKK+e/i Pp3jDwDqd38RPh7Fby6ZNbzz+NfDDxXU1jcXOG8zxTJYRSrlgvl/aZbUxOpi82TzI3uWGdpf7Tvh C5hj/tfQ9e0u6d2Ei2n2HVbOFNxEbfa2ktpWJX7wFtwfXrVs/tN/D8Mw/svxcwHCOmn6PtcjjOHv 1Iz6n8quad+0l8Or27S3uU8Q6PA6yE3+o6ZbyWsXloXVZI9JuLqclz8q7YSAx5IGWHVWl18G/iDN 58EfgjX9U1eKddt1ZaaniS5W3heCVmt76NL9WjijJRyoZVUOpxtNQSfAr4UyO8jeFEDOzuRFrHiC KMFmyQkcV2FUeiqAB0Ard034V/DnSbc21r4N0CWMyGUtqVims3G4gDat1q/nyheOED47gZrvUQRo qIixoqhERVCqqqMKoUcAAcYGAKWlA+6cnI5BBwR3zx/hxXiPjD4CeBvE0Usmm2cfhXVWKGO70eIJ YEpGIlSfRAyQFD1byPKctglzkhviXxn4F8ReA9RGneILPy/P8x7HULcvLp2pRxECSSxumVd23cpd GVXXcu9BuXP1X+y9qVvL4W8SaOiyC7sPECalO2F8o2+radHa2qo2clg1lMWB6Arzya+nKK/Oj49u 7fFbxQrE4RdDVFPRUPh20fA9iST+Oau/C74L6v4/VNXvpm0fwslyI2vDHm/1ZYnK3cejxONmEK+U 1zJlEc4VZmjkRftLwp8OPBvguK3Gh6JaJeQDP9sXcaXmsyyvbLaXEp1KcGSMSqhLwweXCCzFI03E HuKKz9S0jStbt0s9Z0zTtWtFmW4W01OxtdQtlnRDGk6wXasu9Q7KrYBwSM4Jrg9T+Dfwy1a4F1d+ ENOik2LHs0yS90S32oeD9j0aWCHPPLmPJ7mqMfwu+EHhIPq95oGgWNvGogkufEd/Pf6bGJnCqGj8 RzzW4cnhG27snAPNc3P8Yfgz4JW6g8Ow2skr3gt7618H6Bb2qTvbq6i7e8dbS1uI0+ZUkjncnflN yliOT1P9qXSYrjbo3hHUtQtNiEz6nqdtpFx5p++v2S0ivk29MN53P90Y507P9qDwe9rA+oaB4ktb 1lY3FvZppd/axsHKqIbye4t3cFNpJMCYORg43HkdZ+P/AIs8Y30Xhj4caC1hd6ldS2lnfXBivtYm j8xJYbiG22i1syIklNy8rTqkZZxJH5fmV9M+CvCVt4M0NdKhu7vU7u5urjVda1e+keS71fWr0L9v 1KbezbTIUUKCxbaq72d9zt1lFFFFeN/GTR/iJ4i0eDQvBKWa6ffRXv8Ab8p1BLTUbiKKIPBpUTT7 UWG45SQrIS5ISQxwmQy/JX/ChvivnH/CK4JDN/yHPDYBCjccH7Z19q4q88DeNdPgubm+8I+JrS1t I2lubq40LVIrW3ijOHlluWiEYQd3LY965Wiiiivpf4KeJNP8RaZqnwe8VHzNH12C8uNDufPuPtdt fqUun0603rLDGFMbX1uWVFWZJAwlaZUHlvxB+GniH4eX7RanELrSri4li0vW7dR9lv0VRIiyRhma CbafnhkPVXMbSoBIfOq+6fhrpml/Bn4cXfinxh5mn6nrckN3eWjxSLqWxEdND0CCyeUq1wQZZ2yk TIZXWfCQF15vWPFMfxr+EvjCaWxtbDXfB2oHXYbKO6u2jh0y3SS5t7ppmjCySNZfbbcryGli8wrE skap4B8KfFi+DfHWiatPK8WmzTNpmrhbhoIjpuoj7PJNdFUffHbOY7sxFfmaJQCpww/Rfw94a0Pw ppo0nw9psOl6etxNdC3haWUyXNy2ZZp7i4d5ZGIVUDSMSEVUBCKqjbooooorwn42/E+88AW2gWug 3Fodcvb83s9pcxwXcJ0S1iaORL2AOs8S3EzoIZIwu4RShXUqQeCstI+G3x+sr+406xj8D+OreUXW oC2CXkk1s107SXz2kZtYb5JjN+/udkVwkwQSN5WwTfNXjDwN4k8DX62HiLT2tvOaf7BfRHztO1OK 3kCSTWN0MBgAyM0bhZEV08xELAV7/wDBT413kV5Z+DvGV5Pe217Oltomt3LvPdWl1O4WDTdTmclp LeRyFhmOWhYhGJhINv8AZNFFFRXFxBaQT3V1NFbW1rDLPc3NxIkVvb28KGWaaeaQhURFBZnYgAA5 IFfBPxh+Mdz42uJdB0CSW18I2suGYB4J/EM0Tblu7tGwyWysN0FswByBLKBJsSHivh98MPEvxCuS dMgW10a3uorXU9cudgtrLehmdIICyvczBAP3UX3WaPzXiRw9et+Kdc8KfBO5m8M+AdJS+8aJaLHq /i/XU+13OmG7ia4t49PhkUQ+b5Uwc+TGsO0RLMLhxIE+kfhV4z/4TvwVpmrzOX1S3zpOufLjOr2M aedPlIoYv9IR4rrZChSMS+UGJQ16JRRRRRXC+OrTwtZ6f/wmviHTbG6uPB0cms6bcz+RBcm7tYX+ w2MV3LyTLM6eRGSV84xsFMipX5tKuq+KteCjF9rniPV8dba1+2arrF5wMny4Y/Mmk/2UXPYCvt3x t8TLX4Q6l4D8HW1m+oaPbaNbR6u1ypbVI9FtwukaTdWN1EUhedTBO80bQgPsVVMW/ctP45+G4fiB 4G0nxj4auF1IaFFcarB5Mu2O90HUIUfUXjgaPf58Jhik8t2j2osysrS7EHwrXS+FfCmueM9YttD0 G0NzdzkvJM+5LSxtEYLNfX84DCOFMjLYLMcIiu7Ih+gvidrdj8MvB1j8H/DE/nX1xaC78WazEYba 5kF85lmt5o7M7hJdLtVkmYlLMRREzLIHX5YooooorqoPA3jW7ghubXwf4pura4jEtvcW/h/VpoJo ycCSGWKEq6+6mvtz4Ja341l0WHw74x8Matpg0exji0bWb2xksFu9OtnFpHp17bThXW4hXaIpAmJY lywDqZJvcqKKKK8p+J3hPXtShg8VeCdTm0jxn4es7tLdrWJMeINLLLeS6DegI5mxJEJLSKbfD5hY MimTzY/KPDX7T+nm0aLxjoF7Dfx7Qtx4dWGe0ud0j72ey1KeOS3Ma+UAFmm8wlmPl4CnqJ/2mPh7 FLsSy8U3S4BMtvpunLHz1AW6vImyP93HvUcf7Tfw/aRVOm+LIkZkUyy6dpOxAThnkWG/dtq9SFDH 0B6V18XjT4M+Pp447i/8I61cWckVtaR+I9NhtrgvfSERw6XH4lgieTeyfOluGwSgfBZc2b/4L/C7 U7hry48I2McknVdOutS0q2wSW+Sz0ueGFev8MY7DoKn0v4PfDLSJJJbXwfpcrSx+Wy6obrW4wAc/ uotaknRG/wBtFDfhXf2Gn2GlWsdlpdjZ6bZQl/Js7G2htLSHexkfy7eBQigsxY4XlifWrdFeceLP hN4F8YiWXVNEhtNRkMrf2vpITTdSM07LvnuJYR5dw/yAKbqOXbltoBJNfFHxJ+EPiD4ez+f+91vw 88UUia9a2TwxW0jFIZLfVIFeYWzea4WItKUlBUo2/fHH1n7NV3a23xCu4Z544pL/AMM6lZ2Ubbt1 zcx3trqDwxlR1EMEsvzbeEPOcA/eVFFcN8SvEDeF/AvifWYpLiG5t9MmtrGe0C/aLfUdSZdM066Q uygeXPKkjMCcKCQGYAH5r/Z0+HEWoTv481q1gns7GaS18O211BckvqkDxu+uRb9sTrAd0MBxIPO8 xv3ckCGvs2ud8R+LfDXhC1W88SaxZaVE4YwpcO0l1deW6Ry/Y7GAPPMUMieZ5UbbFILYHNeT6p+0 f8OLC4WG0bXNbjaJZGutM0pYoI3ZiDA41qW0k3rgElYymCMMTkDc0L46/DbXXgh/tw6PdXLOq22u 20unpGEg88tPqJ32aD7yDdcAlxtGdyFuL1n9oy28P+dpmr+CNd0/xXY3MsGpaLcXdklhbFVka3eD WFDSTLIPJZWFoqlGLo7qEL+O+K/2jfGeuw3NnokFn4VspwqebaM97raxNaGC5hGqzBEQO7GVJILa KWMqm2XIZn8Dubm5vLie7vLia7u7mV7i5ubmWS4uLieVi8s080pLO7ElmZiSSSSc1Xor0bwR8MvE vjcyXdnaT2vh+zZn1PXpLWa5jt4IYZLi4On2EH+kX84WJlW3tEZjI0auYw4avonXvEGq+AvD+n+D vg94M8YKZpmnu/EOo+Edc8+a8+zb7hoLTVLRDPeSLAWmd7cRRxJtijK4MP0R4T/4SX/hG9HHjA2R 8S/Y1/tb7Ds8gT7mMYfycxmYR7BOYD5Xm7/K/d7K6GiiiuE8UfE3wN4NmNrr2vW0N/smcabapPqG oKY4EuI47i3sFk+ztKsieSbny1fOQ21WK+c2H7Snw7u7qO3nh8SaVDIcPfX2m2sltD7yJplzczEf 7kLH2r1Pwz498IeMhKPDevWepzQCR5rMCe0v444iivcHTr5I5zEDKiecI9mSFDEjA66uO8Q/DzwT 4pMj654a0u8uZnhea+SE2OqSGBfLiWTU7AxXBCoAoUyYwAMEAY+VvH/7OOp6PDLqngq5udeso1kl m0e6WEazbQxQK5e1mhCpeFmEp8tIo5B8iIszEmvmIgqSCCCDgg8EEdQRSUV3fw38WzeCvGWj62J2 hsluUs9ZX/SGSbRrxxDfrLBbMpkMakXESNuAmjjYqxUCvqz9o3wnJr+meFLrSbC5vvETa/8A2FZ2 9oiMbm1v9Pn1CcTfLuxE1oHVi6pGplZhgllTS9J8J/s7+E5dZ1iSDWPGOqxNbD7MdkuoTjbN/ZOk mZQ8NjCwR7m4eMFjtdlLmC3HyhqmqeLfil4sjkmEur69q8y2en2FqDHbWturNJFY2MUjbILaEF5H Z2AUb5pnLGSQ/Z/hH4PDSvhprXgfXdRW8k8RyPqFy1vE62+k6i9rbrbtbFXVpzbzW0UuXZFkKgFA u7d8N6jY614I8TT2UzNZa34b1VTFPGj7VurCcT2d/ai6RS0T4SeB2jw6MrYwa/Q34XfESz+Ifh6O +/0e21uyEdvrumwl9lrcvuEVxEsvzeTcBN8WWbbzGWZo2Y+k0UUUV5x8T/iFZ/Dvw3LqX+iXWtXb fZdD0y5lZRd3XHm3M0UOJDBbqRJNt25OyLzI2lQ1+c1hYaz4p1qGysorvV9b1m8faGdprq8u52M1 xcXE8x7/ADSzTSMFUBndgoYj9NvBXg/TvA3hyw8O6cVlS1VnvL7yEt5dS1GbBur+eNSx3OQFRWkc xxrGm9ggNcn8U/hZpnxF0wOhhsPE1hCy6TqzKdkiZMn9m6l5Y3NbM2drYLwud6ZBkjl/PyaDXvBn iER3MU+j+IPD+owThJkieS2vrSRbm2mVXDxyISEkjbDRyKQwLIRn9Fvhl49s/iD4ZttVDW0WrW4F rr2nW7SYsb5SVV0ScZ8q4UCaEhnABMe9njkA9Doo5PTnjtk9OeR7gda/O74yfE2fx5rr2WmXs7eE NKmUaTamJrVL26SHy7jV7qAsxdmZpFtjIFKQkDy45JJg3ffBT4Kf2x9j8ZeL7Rf7H+S60TRLhcnV 8Nui1DUoW6WnG6GFubj77j7PtFx9q9eT1/zjjkdDjivz5+Ofw4bwb4ibV9KtJE8Ma+7T27RWyRWW lapKzvc6KpiYqo2oZ7dWWMbC0casIHau0/Z5+Ji6bcR+ANZkjSxv7qafQL6e5cfZdQuAu/R2WZvL WKdg0kATafPZlIkaZdn2hRRRRWfq+r6boOm3msaxeQ2Om6fCZ7u7nYhI03bFCqoLO7sQkcaKWZmV EVmZQfzg+KPxCuviH4km1ENewaJaD7NoOmXcsb/Yrbaq3Fw8cACLNdOgmmxvYfLF5kiRIa+rf2fv h+PDHhweJ9QiH9s+KLW2uIVZbWQ2Ghtmexiimi3OGugyXE67wMCJHRXibPzP8WPhhrPgLV5LuSa5 1fQNVuZZLHXZ90lwbiUtPJY6zJ0F2OX3/dnUGRMESRxet/Bv4jaJ4i0RPhX47SK7juovsGjXGoyt JbajbSOrWuhzSud0VxC4BsJFcZwkUflyxxCXyX4mfCTVvAeswx2izan4e1a7W30TVHCKyzzN+70n VGXakdwvVXwqTIC6BSJY4vrL4h6lZ/Cr4UNp+ib7V0s7fwtokqAQ3H22+gb7RqTz2KRhLjy0uLtp gF3TDJwz8/ndRRWpo+j6lr+p2WjaPZzahqV/MILW0gC75HYbmZ3cqqIigvLI7KiIC7MqgsPqvwT+ zQmy3v8Ax3qDeZ+5mOgaRKqouCkpttR1XB3HHmRSx2oH96O4Iwa940r4UfDjRonis/B2hyq8glZt TtjrUyuF2jyrjWTcSIOMhUcLnnGa9BBx39MZ6bVXaMDpgDiuY1bxr4P0Ka5t9X8UaBp13aIj3Fjc 6pZJqEayoJI/+Jfv88lldXUBCWByBisSx+LHw31Ca5t7fxjocb2shika/uTpcLsrlCba41JYo5ly D88LspGCCR19CyMcYIIJByPzwD+vIoooor5q8Y/Fbxf4X8cnwxr3g6z1fwdqV5/Z1n9j0fVJdQ8Q 2N/Zw+Za6dJeyfZbyeI3CRTQJDtZ8wkpvVx4l4z+F9hd3ms6h8MZb7XLfTr2GPVfB50nWbbxN4dN 4xSJE07UYkubmAShlJEfmRqV3CQLJKvhNFFeu+DPjX448HPHAL9te0lUiiOla3LPdpBBFsRV0673 CaApEhjjQM0K7iTCxxj33TP2ovDEtuza14b16wuxMyrDpcmn6tbG32KUla4upLJg5YuDH5RAAB3s WIX1Kx+Lfg+48NR+K9UnvPC+m3M00NhF4ht44NS1SK3MEc15o+nWMlxJdQhp0VnhVipDlgEG853/ AAvj4T7cjxYARn5P7C8S7jjpgizxz9a6bw18SfA3i24Fp4f8RWN7elmVLGZbjT7+fZCbiQ2tlqMc MsyoiuztEhAAJOADXb1ynjbwhp/jjw3qHh3Udka3SCSyvfs6XE2m6jAM2uoW6ybTuU5V1WRS8bSR 7wrtXyT+z7qd54V+IuteDNSDwS6pFfabcWkaWtwq674dkknTzLtGJEccK3yZidkdmTII2sv3DUU8 8FpDNc3U8NvbW0Ulxc3FzLHDbW8EKb5p55pSEREALO7EKAMk1+f3gLww3xg+Jmr6pqFtPDoLajfe I9Zha4uZSltdXrSWGhLqEMa5eQsIx/qiYY5Wj2sigfoDb28FpBBaWkENta20KW9tbW6RwwW8EMfl xQwxR4VERQFVVAAAAAAFRX9/Y6VaTX+p3tnp1hb+X9ovb65hs7S386RYYvOuZyqLudlRdxHzEDkk CvGtT/aG+GVhCslrqWo607OY2ttM0i8imRRz5rtrAtIypzgYkJ46dKi0n9on4aais7Xl5q2hGIp5 a6ppM8xud5O7yTohvAAuPm8woeRt3c4n8VfHLQvClxNHdaPqep2N1C0/hfXdDutK1PQPEIit1W7T +0UmAha3u/MtplRZnVQsm0iRVrxTXv2n/EN5biHw74e07QpXiuY5ry9u5NbnRpYwltcWMflW0SSR He376OZWyoKAKQ/zxrev634kvn1LX9TvdVvmDos15M8vkwtO9wba1iPyQwq8jskMSrGuTtUDisai up8KeDfEfjTUV03w9ps97IHjW5uthj0/TkkV5Fm1G+b93EpWOQoGO5ypSNXfCn6f0C3s/g94ZvLn w74X8ReNfG99Z3H27X4PCviGPw1YxQbJVSHVbmCHfpoGZ0mtC32ryt8kkMZg8v1v4Q33xA1Hw1c3 vxBS4i1CbVJxpyXun22lagunRwJERcWFtFCUXzll8vzY1dvvZKGNj6rRRRXOeJPFvhrwhZpe+JNY tNLik3eQkzNLdXXlukcgs7G3DzzbDIhk8qJtgbc21eR4/P8AtK/D2K9ktY7bxJdQJO0K6hBplmll NGH2i6jjubqO4EZHzAPAr46oDxXoGgfFf4eeJp1s9K8T2LXkptkjtL1LrSriWe6OyK1tV1VIfPl3 fJsgL84x1GfQ6w9c8MeHfEsAt9f0XTNXjWK4hhe+tIZp7VLtAlwbK5YeZAzAA+ZCyuCAQwIBHzr4 6/Zs0q5guNQ8CXE2m3qRF08P3073enXbokSLDZ6jdN51uxVZpCZ3mV5GVQYIxuHyBrGkan4f1O90 bWbOWw1KwmaC7tZtu6OQAMrI8ZKOjKQ8ckbFHUhkZlYE5lFWbS7uLC7tb+zme2u7K5hu7W4jO2S3 ubaRZoJo2/vI4DD6V+gXi6fS/iX8Er/XCIlEnhyTxFCyQC4bTtZ0KNrm9tLeS7SNlKywT2TzooLR vJtLI3Pm3wr+FemeC9MPxJ+JBhsJLCFdQ03Tr9SE0VFKmDUdQgOWa+diotbUKWjYr8puWRYPDPin 8R7v4ja+LxYprPRLBXt9E06V0aWKF9vn3lz5WV8+4ZQzquQgCRhn2eY30z8A/hbqvhGObxZr0lxY 6prGnmyttC2hGsrCSeO6E+qhhuFy5jUpCMGFMiQ+Y7JD8zfFjwJceA/Ft/ZxWk0OgahNNeeHblkc 28li+2WTT4p5ZJmZ7NpBbv5snmEBJWVRKmfpv4CfFCz17R7TwZrN2sfiHSLf7NpQkjihTVtFs4VF tHA6FQ9xbRqVlTaHaJFmzIwmZPo6iiiisXxF4g03wtomo6/q0rRWGm2/nziMBppXLCKC3gRiA0kr skaAsoLEAso6fmb428Xah438R6j4h1AuhupNllZmZp49M06Mn7Jp8DFUGI1PzMqKHkLyFQzmvuH4 G+AJPBXhQ3WowtFr3iQ22oX0ciTxy2VlHETp2lzwTHAkiEkskp8tGDyNG24RKa9I8V+FNF8Z6Lca Dr1uZ7ScrJHJGwS7sbtAVhv7CZgRHNGC2DtIILI6tGzo35zfED4f618PNbbS9UH2i0uDJNpGrxIU tdVtEfb5iqWby5kyont2YtGSCC0bxyP9cfAP4mzeLtLm8Na7dT3fiTRLc3EV1NCzHUNBjaK2iuLm 8UtvuYZZBFKzqjOrRPmWQzOPoSiivkD9ob4nOZJfh/oNzF5OyM+KbmJCzmbzFnt9GimkGFC4WS5a IknKxF12zxt4/wDCv4Wal8RNTMkjTWHhmwlUatqqp88km3f/AGXpnmAq9w6kFmIKQoQ7glo45f0O 0nSNM0DTLLR9Hs4bDTLCEQWtrAG2RpkuzM7Es7uxZ5JHJdmYu5LFjXy9+0d8PJLqOLx/pNujNawR WfiWKPyI3a3VxFp+reWFV5WTd9nnbczCMQkKI45GHi3wf+I0nw/8SL9qZB4d1t7W018NC8j20cLO trqkRt1aXdbGV2aNA2+NnUIZPLZf0Ut7i3u7eC7tJ4bq1uoYrm2ubaVJre4t5kEkM0M0ZZXR1bKs Mgggg4qeiiilVc8DPUAADPXsPfr3r4R+PXxRh8WajH4Y8O36XPhrSnSW8uoEAh1XWULozw3JJMtt Ap2RMqqjyF5P3iCGSuh/Zt8BXFxqU3jzUrWeKysYpbPw5JLG8cd7eXAe01LULd1kUulvGHt/mieN nlbawktyKn+P/wALNWl1HU/iJpLnUbOdLRtb06OE/adKgsNOisV1GEKT50BWHdP8oaL7+Gi3tFxP wd+MVx4HuIvD+vSS3PhC6nYqwVpZ/D9zO4Ml7aKoLvbM3zXFuMkHdLEDIZI5+k+MvwbisIp/HXge CK48P3Ef27VNLsNskWmwyx+c2raQIcq1iwO+REyIAd6fuCRB7N8KtI0z4dfCiPxFfQRefeaM/i7W rmy2y3V3aPavqOl2sT3Jiy8dq0aLCXCCVpNpy7MfhLxDruoeJtb1PX9UkEl9qt5Ldz4ed4YQ/ENp bfaXkdYYYwsMCM52Rqqg4UVi0U5EZ2CqCzMQqqoJZmJwFUDqT2FfTHgP9nHV9agh1LxldzeHbKUQ yw6VbxxPrc8E0RfNy02Us2BMeEkjkk++siRMoz9G6F8GPhtoKr5Hhiy1Gc2sdrNda7v1l7jZtZ7h rXUC9tHKzLlnggjxllACErXpNnaWmnWsFjYWttZWVsnl29nZwx21tbxlixjgt4AqICSThVxVHVdf 0LQvs/8Abet6Roy3ZlW0bV9SstOW4MG3zxA146btnmJv2527hnrXFw/GH4ZT3kVhH4v0tZ7gZjkm +1W1kBkj99qNxEtvGfaSVfWvQLC/sNVtIb/TL201KxufM+z3tjcQ3dpOIpDDIYbm3Zkba6sh2n5W BB5FWqKKK8M+LXxE8cfD+80280fw5p2q+FZLSJ9Tv7m11OWa0u0v/Kmt5byzlWG2WVJIUgkmibc5 faG27a8d8ceEPDvxLvNP1zwTHceHvGPiCyl1S48I+INPutD/AOEiQQyXL6pol5dItpJO6xtJK8Ux hlU+c7QyiQy/M97YXum3U1lqNndafe27BLizvYJrW6gcqHCy286q6nBBwwHFVKK7rwh8R/GHgeeN 9C1idLMODNo92xu9HuUM6TzpJYynbGZNgRprcxzbCwWRdxNfR2g/tR2LosXifwzdwSJbqWu9AuIb tLi7DLuA07UGgMMe0uQTdSsDgEH7w9a8KfGDwt4rtr7UI4NV0DRtOaOCfXvE39jaVo7X8uCmmQ3f 2199wVPmbFQhVxuKlow8C/Hj4UHKnxYF4+8dD8Sn8Bts2q/pnxl+GOrXJtLXxfYRS+Wz7tShv9Gt yqsAQLzV4YIi5yCF37j2HBr04H6dPc5yeOenSql/YWmq2F5pmoQi4sNQtbiyvIC0kYmtbqIwXERk iKsNykruVg3OQQa+CJtJb4K/GPRWnmU6NBfQXlrqN4PtLt4Y1ky6Ve3U8OnHzPOt42uY8CMMzx+Y IijKp/QKiivkf9orWptf13wl8N9HmSa7lvre7vbUtaeQNU1RxpugwS3AzLFIiSTvIjBV8ueN/myN n1D4f0Ow8N6LpehaZGI7HSrKCyh+SCN5fKXEt1cLbIiNNM5aWZ1QF5GZjyxrxr4x/GSHwPFL4f0B obrxZc2waSU7ZIvDsNwqyQXV1C6ssk8kbb4IGOACssoaMrHN4p4L+Cviv4kPF4w8ZazcWNjqrrcG a68688RatbRiJYZoY7kCOCCWHcttNIzFQiFbdoSjH6FtPgL8LLWKBG8OyXssMUaNdXmr6yZrp0Ta 088VvcRw7nPzMI4VXJ+VQvA8b+Ifwq8Gy6+PBfgrT20PxWvhoeJtLjn1ie40/wATL9tntbzQdurz O8N2kcAuLV43KMpmEwRUWUeBab4w1fRbV9B1TTNL17TLP7fbxaJ4p05rv+yJ7qQfbf7NuEaG9snL pmRLe4jUvlmUvyOxg8R/BTUYLm21T4d+IPDhKI1tqPhvxRda1eiVXw8Rt9eeKBFK87ykpzwAByNa 10L9nq/skn/4TTxtol28ij7Lq2nJeTQxpIN/mrpGnyQnemdjLc/L1KnGDseJvh18KPBunaXqGqX3 xA8RaZqplS18T+EpvCV34eluIpnR7ASSlisyqjEAyFXw2xiUkVPOrXxf4K0NYn0L4c2Wo39vdTOm peOdYufEcM9nNC0Bgn0GwjsLTcAQyOyuUbJBLBGSrP8AFn4iz3tlejxZqds+npbR2lpp7Q6ZpKRW khkt4pdF09I7OVBnayzQuHTCPlAFr6i+FXx5tvFFxZeGvFUVvpmuzRCCy1ZJI49P1u83MFt3hcAW 1xIuwRpvZJpNyp5btFC30jRRRXgnxw+KT+CNNi0HRJpovFesQxXUN3HFA0ek6WtyY5LtxdJIryTm OSCJVX5f3khZGWMP8FXFxcXlxPeXk813d3c0tzc3NzLJPcXNxPIZZ7i4nlJZ3diWd2JJJJJzVerN rdXVjcQ3llcT2d3bSpPbXVtLJb3EE0Z3RywzQkMrA8hgQR2r7A8F/tLWB08Wvjmxuk1G0to1TVNI gjmj1V4xske6smaMQTNgMfLJjZixAhUKhiuf2p7aO7uBZeC57mwDgWs13rkdldvHzue4tobW4jVm +XCrK23B+Zsjb7v4J+JvhLx/HKNBvJkvreEz3Wj6jD9l1S2t/Pa3SZ41Z4pEJCsXgmkVN8YkZHbb Xm/xs+Edp4p0678UeH7No/FdjD509vZxKw8Q2kWTNFNBGAWu0XJgkXLuF8llfMTRfBlFaej6PqXi DU7LRtHtJb7U9QnEFrawgbpHILMzM2FREUF5JGIREBZiFBI/TFtRtPh54Esp/EV+ZI/Dmg6bZ3tz GS8mo3VnZR2oS1WcqXkuJVHlq7DkjcRyw+CfFPifxZ8YfFtrFFazXFxcSvZeHfD9mweHT7Z2Mrr5 jbFLlV827vJdowu5vLgjRI/tH4V/CvTPh1pnmy+Tf+Jr+FRq2rBSY4oyRJ/Zel+YAyW6MFLMVDzO A7gARxx+s14R8ZvhAnju1Ou6GsUHiywt/LCOyRW+u2seWWxnkfCxzpk/Z52IX/lnKRHskh+HNL1f xD4P1k3mm3V/oetadM9vMArQXEMsMu2eyvrWcYYB0xLBNGQSuGXivr7wX+0pod/FHbeNrQ6HqG6X dqGn21zd6JIgJaLNurS3ULYOzbiZSQXLrnaPo3TdX0nW4Gu9H1TTdWtUmktnutLvrXUbZbiNFkeB ri0Z13hXRiucgMpPBFX6RmWNTI7LHGqku7soUADLMzMcADGckjArwjx38ffCPhq3urPQLqDxPrwi K2y2LCfRLadljkikvdViYJKm2Rm2WjSEuhikaEnevxT4j8R+IfH/AIifVNTaTUNV1GeK0s7Gzild II3l8uy0nSbJSzBAz7Y4wWd2LO7PI7u32n8G/g7b+CbaPX9fjhufFt1AQqfJNB4et5lKyWlo6ZV7 l1O24uEOAMwxEx+Y8/vdFeFfHH4Z/wDCbaINb0xdviPw7Z3csEUdv5sus6coNzLpRMCNM0qkM9mo yu9nj2jzTInyl8IPH58A+K4bm6kZdA1YR6drqE3LxxW7ShoNUW3gJ3yWrEtzG7GJpUQBpM1+kQP0 6e5zk8c9OlFfO/7RPjk6B4ah8L6fOiar4nEqXqo0TSW3h+MFLtnVJRJGbpysEbNEySRrcgEOgx88 /BX4Zr4+12W51eK6XwxoojnvniARNSvTIpt9F8/eroHQvJM8SsyooTMbSxyL+hkUaQxxwwRxxQQx JFFFEqxxRRouxEjjQAKFAwqjGMAYAFOrn/FPhfSfGGiXuga1C01ldomHjby7i1uIzvgu7SbB2yRt gqSCG5VldCyH84/iB4A1r4e60+l6mv2iyn8yXSNXiiZLXVLSNgDIgJby5k3KLiAsTGxGC0bRyP7J 8N/2iL/SBFpHjo3Ws6eDBFba5CsbarYRRxCArfxgKbuP5Vcys3ng72YzFlVfrjQPFnhrxRAJ/D2u abqy+TFPJFa3UbXdtHOCYzeWLYmhY4ICyxqwwQeQa6Cq95eWmn2017qF3bWNlbJ5lxd3k8Vta28e 7YHmnmKoi5KgFmFeKeMP2gPA/hrzbXS5m8V6kinEWkSxjS0k2JJGJ9ZIaIqyucG2WcqylXCMK+O/ HHxN8WfECVP7cvI49PhlS4ttGsEe20q2nWAQfaRA7O8spBciSeSRl3uqFEbbXsnwT+C39rta+MPG VlnR9qXGh6JdIQNXJw8GpalCw5s8fNDEf9ecO/8Ao+Fn+06z9X0jTNe0y70bWbSG+02+haG6tZlJ SRCdysrLhkdGAeORCHRwGUqygj89Piv8LNQ+HeqCa2E974X1GZhpOpsCzwSkFzpepMgAWdACY2wF mQb05WVI/pP4RfE/SfiDpEHg7xTBbTeIbG0tk8vUR9st/Etvpm2aHUkN8XJvYjGk1yjEsXX7RF8u 9IOV/ag0nX7uHw5q8Nis3h3R472K6vbcySXFlfapPDGP7QhxtSBxFEkMoJHmMySFWaIP8c0V0nhX wrrXjPWrbQdBtvtF7cZaSRyY7WytIyBPfX04B2QxgjJwSxKoitIyI36NfD/4f6L8PtFGl6WpuLuc JLq2ryxxpd6ndKDguRny4EywgtwxVAScvI8jvheMPjT4E8GT/Yrq/m1fUlkMVxp2gJBfz2ZV5IZR fTySxQRPHJEUkgabzlJUmPa24Z2ifH74a6vb3U02qXehPb+YxtdbsniuJoItmJrc6e1zE+4vtESy mXKsdm0bj4J8Tvj/AKtrtxc6P4KubnRtEimi263btc2Wu6m1vIzNJBcI6va27naVVVWZlX94yK7w D5qor2D4YfF3W/AF/b211Pe6r4Uf9zdaLJO0v2CJ53ne80JJ2CQzK8kkjxqVjn3MJCr7JY/0Qsby 21CztNQspVuLS/tre9tJ0zsntbqJZ7eZM4OGRgRxnFWKKK5Lxl448N+BdPTUPEV99mWb7Qmn2kMb 3F/qVxbwNM1vaW8eevCebIUhRnQSSIGGfinxX+0D4513UY7jRbn/AIRXTbaS3lt9PsWhvJHmg+cv qF9cRKZwz5zD5aRFMK8bkFm525+Ilh4jjk/4TrwfpfiDUTDcKviLSJ/+ET8QvcXDjF3qM+nxS2l2 0SKkcSzWWFC55Jcs8aP8Kdb1HT9O0DWfiDpUl5JDagat4b0nxCZrqeby40gi0G7hnOdyhY0gkYkH HJCjuNf+Cvgvwv8AaE134w6RY3FoYBPp40JbnVY/tAEkROk2moSXOCrK2RERtwx4INYF7p3wA01b aNfEHxE8RTPGWubrRbTSbK1R95UJ9n163t5AxHzfK0g55YHIrnbjxj4OsY4x4W+Hem2t9DFc2/8A a/ifU73xTNKs0TRRXg0e4EWnpcJu3jzLeWMEDCcZNvw5o1t4ufxB49+JOu6tb+H7FvKvNQtxHLrP iDXZ7Y/YNB0NrtWh8xEVXZNpSKIIpEMRM0X19bfAP4WRQ28c3hiaaWKONJZLnXdc+0zSKuJHuPsV 0kW8n73kqEz90AV5H4v/AGZBDby3fgjWbi4migLDR9ca3827lTe7C11W2WGNCwCJFHNCF3ZLzKOm V4I+NXirwRrA8I/E1L6ezt7qSG81DUlubjxFpD3WyaCe4lZna7tBkyj5XkMcgeF3RY4X+zLa5t7y 3gu7SeK5tbqGK5tbm3lSe3uIJoxJDPDNGSro6kMrAkEEEcGvkj4/aBceF/Fnhr4p6TDBIx1LTE1C O4LNbvrmilbvSpLiMTrK6XFvbmJ0gVFUW+S4eUGvq7RtUt9b0jS9ZtFlS01jTrLUrZZwqTLBfWy3 MSTKjMocKwDgMwznBIrx/wDaA8Vnw74CuLC3ljTUPFE40aMC4ijuE05ozPrFwls6sZYzGBaybduw 3CtvDbQdL4JeCU8G+CLF7iFV1nxCIdZ1WQx7ZoluIg2naa5kiilX7PCRvhkLeXO8+1trVofFD4na b8ONKhlkh/tDWtS85NI0zcUR/KCie7vZlB2Qx7xwvzuxCKAN7x/KWl+GfiV8d9Wk1nVL2S00SO4e WO+vlu49DsI57hLa5svDGnZYSSIkY3hWAYxD7RcCRlZvonRv2evhtptnHBqGn3uvXfmeZJf3+p39 q5YxIpijttKkgiEQYMyB1dvmIaRgFA5P4lfC74XaBYaXKdGOgR+Idfg0A+IbbWr/ABoF9qFrNdWN /PpmpSNayWYeArdqZYTHGS0bAj5fmqa58W/CzXta8MXTWE6JNaR61ol7Fa634b1qBJINVspZ7G6V kYSIsTpKFjuI1YruifeBtaf4v+F11sXxH8K44Zrlpv7R1Tw54n1y1S3M8jsLnSfD13KYVaNSoSGS 68vIJwEIRdrStM/Z31Fbh7zxF8Q9BaIp5UWqQ6dMbgyZy0B0SwvRiPHzCVkJyNuecdKvwq+F1v4W uvF8Gv8AjLxtpFu8YuP+ENi0aC90qFYXmubrV7HVUaRI0Coz7gjRqd7KY8unmFxq/wAKtMa8TRPB /iHxIJrWNbS78ZeIF09bG8BO9xpfhVITKn3c773LDoEPJq6l8UvGF4RFpl9F4R01JXmg0bwTAPDG mwySxok77NMKSyFzGJCZ5ZMMTt2r8o9k+HX7Rd5p62Oi+Oomv7CNILRPElussuqwoJWH2jWYCzfa gqsgaSILLtQsy3Erkn7KtriC7t4bq0niurW5hiuba4glSaCe3nQSQzwzRkq6MpDKwJBUggkGpaKK 4D4kePdP+H3hy41W5eGXVLgPbaFpzhi9/qBUshdUIYQRcSXEm5QF+UN5jxhvze1vXtY8SajNq2ua hc6lf3DHfPcyF9iGQyCCCIDZFEpZtkMahFBwqgVj0V9N/C74/wBx4dtX0Txs2qaxp6FTpurxMt5q llukCy2l4bp1M9uAS6PvMkYBjAkRkWHttZ/aj0e3uli0LwtfapaKp8251LUYdIkdwXULb20EV38n EbiR3Vj8ymMcNXfeAPjn4V8bTQ6ZdLJ4c1yTYsVhqFxDJaX0ss7RR2+l6kvliWUjy/3ckUTszgRL JtZhrfFD4WaX8RdMGTFYeI7CJhpWr7Cw2Z8w6dqAT5pLdmYkEfNEx3pnMkcn53axpGp6BqV5o+sW cthqWnzGC7tZwu+N8B1ZGUlXR1IeORCUdWV0JUhjl0V+jnwd8P6j4L+HdrB4mv2iLtd65JbX5e2h 8N6fcxJcPp0zXbYjEZWS5uMrGElkkVh8pkb5Y+M/xYPj2+i0nRjLF4W0qZ2gZ/Njk1q9x5f9pTW7 4KRKuVto3XeAzO5Bk8uL2D4J/BP+x/snjHxjaf8AE5+S50PQ7lP+QP8AxRalqUTf8vf8UMLf8e/D uPtGBb/UdcN8QPAGjfELRG0rVAYLyHzJtJ1aFFe50u8dNokUEjzIXwBcQMwEigYKyJHJH+dfiLw7 4i+H/iJ9N1ET6dq2mTxXdhf2Us0aTpFMXstX0e+UI5QuhaOQBWRlKsElRlX6D+H37R89lFDpfj2C e/hRUhh8QWEUb34zKAp1a03IsoRGJM8OJMIAY5XZnr6j8OeNPCfi2NX8O69pmqOYZLlrSKcR6lFB HP8AZnmutMnEdxCm8qA0kS5ypGVZSenorzjxh8V/BPghJE1PVo7zU42CjRNIMWoaqHBj3rPEjiO2 IWVZB9qli3qG8vey4r4W+IHxP8SfEO6J1KYWmjW93Jc6ZoVqR9jsy0fkpJNKFV7iYIDmaXoXk8pY kcpXs3wL+D1xd3Gm+PPE0cttaW01vqPhrTG3QT3txC4ms9auiuGS3RgslvHwZiFkP7gKJ/sqiuJ8 f+A9J+IOhS6PqW63njY3Gl6pEgkuNMvQmxZlQsvmRkfJNAxAdeAUcJIv51QyeIvhz4vhlkgk03X/ AA1qUcj20/nRq5jwxilMDIz211C2CY32ywyZVijgn9NdB1vT/EmjaZrulSmTT9Vs4Lu3y8DyxCVP ntrkWryIs8DBopo1c7JFZCSVNa1cJ8SPGsPgDwnfa8UhnvgY7PSLS4LmG71S5DCFJFjZWaNFV5pF DqxRGAYEg1+e/g/wxq/xF8WQaTFcTyXepTz32ratcrPetbW/medqGqX0hOXYlsKZHHmTOiFwXBr9 L9D0Ww8O6NpuhaXCILDSrSKztkCxIzpGv72efyVRWlmctNM+0F5Gd2+YmtSori3gu7ee0u4Ibq1u YZbe5triNJbe5t5kMcsE8MmVZWUlWVgQVJyCDivgn4x/ByfwPPJ4g0FJLrwjdTgMjO89z4euJmAj tbx2yz2zsdtvcEkg4imPmGN5874XfGfWPAJh0m+jbV/Cr3ayy2WQb/S0mY/aptFkkZU5Lea1tJ+7 dgcNC0kkh+0vCnxJ8F+M0txouuWbX1wrY0a8dLLWo5I7QXtzANPnIeTyV3eZLB5sWUbbIyqTXdUu CSBjPIHAGc9hg47+9eVeJPjT8OvDcTNJ4gt9YuhGskdh4eaLV55/3whdBc27C1iZQS7LPcIxVTtD NgN8j/EL44eJ/G8b6baD/hHNBZpg9lp91cG91GCa2FtJb6xfqUEsXMuII4kQh8SiUojjM+Ffwr1L 4i6nvk86w8M2EyjVtWVQHkbAkOmaYZAVe5dSCWKssKkSOCTHHL+h+kaTp2g6ZZaRpFpFY6dYQLb2 ttDuCRxrljuZiWZ2Yl5JGYuzks5LEk6BH06e5zk88dOlfFfxr+Cn9jfa/GPg60/4k/z3Gt6JboT/ AGTklpNR06NR/wAefUzQgf6Pyyj7PkW83wJ+L0tlcab4B8RGW4sby4isfDV/taaaxurmQR2+kXar kvbyOwW3fBMTEIwMJUwe3/GfQtYvvhnqOjeFbCzkhgXTvtOmxxtHImhaRILtbfRLeDanmxNDBthx jylkSNTIY1P5zUVPBBPdzwWlpBNc3VzNHb21tbxvNPPPM4jiggijBZ3diFVVGScAAk198fBz4OW3 geCHX9dSK58XXUBAUlJbfw9BNHsms7N0JV7h1YpcXCsRtzFF+78x5/QPGfxH8JeA40/t/UhHezW7 3NtpNpG1zql3GpZVaOBCFRXZGRJZmjjLKy78hscFpH7Rfw51W5+zXEms6ECgZLnWNPhFq8pcIIFk 0ua6ZTg53SqqAA5YEAHjfid+0La2Ma6T8PLuC+vn3/btfe2eSzsfKkaJbbToLxAlxKxG8zMjwBMB fNLkxfHd9f32q3Ut9qd7eajfXBTz72/uZru6nMcYijMtzcMzttVVUZJwAAOKp11vhDxv4j8Daiuo +H797cu8LXtjIWl07U44CSkGoWmQHGGdVcFZEDsY3Rjmv0i8F+LdN8beHbDxBpjxgXUYS8tFnWab S9RiUfbNOuSFVt0ZIKlkXejJIF2SKT1NFFZ+r6vpmg6ZeaxrF5Fp+m2MRnuruckJEgIVVVRlndmK xxxoCzuQiqXIB+MfHv7Rutas7WHghZtA0wbN+pXUVrJrd5vgxNGsZM0NrGGY7TEzSHYj+ZHlo685 T4pX2reXF480LRPHdqkdtbifULZdJ8QW9rabnit7HxJoohuEDSMGk80S7+c4LsTCq/B/ULWAeb4/ 8N6lcTOLjfHoXiXRNOjklZImSRDYXcyIpR3/AHW8AMgDnDn0zUPgD4e0extL7XPilZaDHfWjXltB rnh5NJv5I4oUuJ4V06/1GOczRh1WSERl1chSNxArlW0P4DaZpqyXvjXxj4o1I3G1k8N6MmiqLdhk P9m8RW5XKkEMwvCTkYjwCay7vxL8KtLt0g8NfD++1u8haK4g13xvrd2r/aBOJXt73w94fljtZ4VX 5E/epu6yKwBD0NEsPEHxV16LTZtQ0/SdH0yG+1W5JW20vwz4Q0QSI2qXdjpcbRQQqf3e5U2mSTDz yD95MPpr4f8Awi+EXiXwpYa5b6JrOoW+oT6ibe413V7y31TyrW/ksAk8WhywWyjMLMu2MnDYZiek Pir9mnwzfxXVx4Uv7zQb5iHt7C8lbUtEAjtmT7KGlBu4/NlCO07TzbBu2xMCoXx/TPFfxM+BOpnQ tYtDf6EZpo7exvWuZNHvII7pLi5vfDGpgAxM6sSRtIQy7p7fzQAv2r4U8VaL4z0S213Qbn7RaXH7 uWOQBLuxu41BnsL+EE+XNHkZGcEFXRnjdGbyn9oXwiPEXgdtYgjeTUfCUr6lAY1lkZ9KudkOtQ7B IqKqqsVy0rozKICi4Dsa6j4OeKz4u8A6PezzG41LTkbRNWeRriSVr7TkCxyzz3AzJJNbtBcSOGI3 SMM5VgPUK4T4ZeIrjxT4B8Na7ehlu7qwkgvJZHR2urnS7qTSrm9/doijz3gabYq4Xds+bG4/PPwU SXx/8UPF3xG1FEH2AO9jBLPK1xZ3Gs77HTIo2gjjjlS2sIJrZ2kAJLI4Qtlk99+J/j+1+Hvhm41R Xs5tZuh9m0HTbp5cXt4XRZpWjt1JMVuj+fKSyqcCISI8qE/N/wAEfhUPFtwfH/i9n1CwN9cy2Fhe GS4fXdSSctdapqks+RLbpMWGzcTNKr+biNCk/wBqUV+dHxW8bXGpfFS+1/R72XHhrULGz0GeWK0m W3l8PyB2mgQebHLC16s9xEZN29HBZRkosHxWXT9YvNG8f6PBFaWHjmykubyxja3/AOJf4l0lls/E FoUgSMnczQ3HnSKGmaVpP4q8loruPCnjjUvDUVzpE8UWteEtVmVte8L321rHUU2eWZbeUhntbkAI 8VzblWDxxM28Rqtdf4n+EstraaV4l8JazpOreDvEGX0291fWtE0G6sJZCXXSdQfVLiGKW4RQ6N5D Ft8UoaKMqAex079l/wAXy3EK6prvh2xs3Um4ls21LUbyAmEsipaSwW0bkPhH/wBIGBuZS2AG9W0D 9m3wrpEul391ruv32q6ddwX3nWx06w0+ee1u/tNv/oMsNxKiAKiuv2kliGIZchV+iqKKP8CfwHWv zC+JM3iS98Z63qfinSb7RdS1O7kuorC/i2NDp0Tmx0+GCdY4kuIoooVgW5jXEuwtkkk1wlFFFFae kavqWgalZavpF7NYalYTCe1uoDiSOQZRgVcFWRlJSSNwVdSyOpUkH9Hfhd8QrT4h+G4tRzbW+s2Z W113TYHJFrdYby7mOKQ71guVHmRFiwBDR73aN2HyV+0J4MXw14zOtWiBdN8XC41JFzzHq8TL/bMY VnZyHeSO53EAZlKKMJXglfePwK8BQeCvDE/jHXjHZ6prdh9rme8a2hi0bw7EDdxeZcE4TzkC3NyX kAVViVkRo33fPPxc+It98SfEselaFLeXfhu0u4bXw/p0NrNFNquoSqLd9QeyBaSSWWRmjtFYBliK jy45ZJg31X8HfhhbeAdDW61G1gbxbqkIOr3QlS6NjbmTzINIs5lUBUVQjXHllhJKM75I0i2+xUUV 5h8QfhN4W+IMJlvYW0rWolm+z65p0Nut3JI1qIII9VVl/wBLgjZY28tmVwE2xSxB33fHXi74GePP C87Na6bL4m0xpdkF9oMEt5cFXaTyhd6TGGuYn2Rh5CqPCpZUEzMcV5LFLd6fdJNBJcWN/Yzh0lie W1u7S6t5Mq6Om145EYcEEEEetdL/AMLB8e/9Dv4v5yf+Rl1nn6/v6ydV8Q69rogGt65q+sC28z7M NV1O91D7OZdpmMAu3fZv2jdtxnAz0rtvCXwg8eeMnjey0eTTdOkihnGsa6s2mac0NxbPc2s1sWRp rlZAgUPawyhS6FyisGr7P+HPwb8M/D8RXwxrfiRDeD+3ruBrZoYLnEQg0/T/ADZY4MRgqZNzStvk HmeUwjHrVFFFfnT8bvBH/CG+NLp7KzW10LXQdU0gQxstrCzYGpafGVRIlMM5LLDGSI4ZIRxuwPq3 4DeK18S+AbCzmnjfUvDJXQ7uPfbrMLO3QHR7j7PCS6xG3KwrI6gvJFLgkhjXtWCcAA5OMAZbPsB7 1+XnxB8Wy+OfF+r+ICskdvdXCwaZbPvDW+m2qi3sIzEZJQkjookmWNtnmu5UANX6HfD3wjB4H8I6 T4fiSH7TBbi41a4iETfbNXugJtQmM6RRNIiufJgeVN4hjjRidma7SiisrW9B0fxHp82la3p1pqlj cLIrwXUSSBGeFoRPbP8AeilCs3lzRMsiE7kZTyPjnxr+zZrlhM1z4IuP7d08+WF07ULm0tNYgJUC RvtMghtZkyC2cxMAQoR8Fz86ano+raJcLaazpmo6RdPEJ1ttTsrmwneBnaNZlhulRihZWUMBgkED oa3IfH/ju3ijgt/Gvi23hhRYooIPEesRRRxKPkjjjjmAVR2UDiuau7u7v7iW7vrqe9u7hzJPc3U0 k9xNIeryzzEsxPqTXeeG/hV4+8U3FrHYeG9RtbW6S2uF1TVrafS9KFndFCl8l3dqPOTY4l22yySM nzIj19V+Af2efDvhx4dS8UyQ+KNVWPP2GSBR4ftJJIo96raTBnumjYSqsk+2NlYE26uqsPoiiis7 WNI0zX9MvNH1m0hv9Nv4DBdW0ykrIhYMpVlIZXRsPHIhDq4DIQwBH56ePvB2r/CDxnZz6Vd3Jtlm j1fwxrMkEfmf6PKrta3QZTBJNbttSZNpSRGR2jVZfLH2N8PvGmk/FzwdeRanaWwumgk0fxNo6TYj JuIdv2q2VXM0cFwpZomYhkZZEV3aIyH4f+JngeX4f+LLzQw8s2nyIuoaLdTvA89xpVyzLC1x5BAE kbpJBISibmQyKioy157X6A/AHwLb+GvCNt4gvLWL+3vE8C35uWVXmttDn2y6VYxypJIuyRFS7faE YmRUlBMCbeV+N3xofQ2uvBnhK5li1rCprWuQSFDpKSR7jYabIvJumBBknQ/uBlUPnkm3+KKKKKKK +2/2ZvFVzqGgat4Uuo53j8PzJd6bdCCRreOy1WWSSewkmihEaOs6yTR+dMZJRI2xdlu2Pp2iivNP iH8K9B+I4sJNWvdXsbnS4L6Kyk065hFvuvfLO+6s7yKVW2vGpzE0TOMq74CbPnTVf2XfEkMsa6L4 l0PUIDDmaTVYL3RpknDHEUMFot8rqV2/vDIvzEjbgbj55L8CPihFObYeHreSQrJJEF1/w4jXEURV ZJoIZ7tJGVS6bjsyu4ZxkVvazqunfCHTrjwl4Vntr/4gXkQj8XeMoF3HQVdMv4c8MTSANG65IuLh QrZ5OJRGln4VcXFxeXE95eTzXd3dzS3Nzc3Msk9xc3E8hlnuLieUlnd2JZ3YkkkknNV6vadYXWq6 hYaVYRedfaleWun2cJkihE13ezrb20RlmKom52A3OwABySBXqvxU1y2tRpHwz0K4eXw/4BWayuJw byBdY8Ts5/tzUprS4kcLsnaZYV+YRl5hG7ROuPt34aeIG8UeBPDGsySXM1zPpcNtfT3YX7Rcajpz HTdSuXZGYESTwu6sTkqQSoJwO4ryb4rfC3TfiJpbSRCOz8UadbyHSNTCqBPjMq6TqJ4L28jE7XyW hdjImQZIpfGf2ePHdxpl/dfDTXxLav8AaL6bRkvFvFurTU4WzqegSQSArCDsluFVhGBIJVYu8qKP oz4g+Gj4v8F+IPDyb/tF7p7PYrHJHCW1KxlW/wBNSSWVWCxtcRRpKcZ2MQCpww8g/Zo8Ryaj4T1P w5O0ry+G79ZbUmKFII9N1syXUUCSJh3dbmO7kcyLwHUBiAAnIeNIH+J/x207wnIZp/D3hhIUv47e S4vLEQW8A1XWZJ1tmQWr3ErRaXLMHDK6xAkuFQfVmva3p/hvRtS1zVJhDYaXaS3c7Fo42fYo8u3h ErKrSysRFEm7LSMqjkivh7wtoeufHnx/qGv61M6aBp1zby6hFPdCU2OkSXEsul+GdMWHyW+dUlVp kjQL+8ncmZwsv3hbW1vZW8FnZwQ2trawxW9tbW8SQwQQQoIooIIogAqKAFVVAAAqaviv9p/xBFda 54e8NQsjHR7C41K+aK7SULdas6R29nc2iDMUsUNuJQZGJZLhSAFIZ+D12eXx98NbDxNNK1x4i+Hk 9t4e8RTS/NcXnhvVpT/wjWpT3MvlqzRT77TyoxLK5LzysAcnxeiuk8K+K9a8F61ba7oNz9nvIA0c kcimS0vrSXHn2N9ACPMikAGRkMrBXRlkRHX1DWfA+m+PdNm8c/DaCysI0aRvF3g+61LT9PXwpchH uH1CzvNRa3g/s+VEeRcsojIIj+UPFbW9J/Zx8eatYWeorf8Ahe0hvYIbmFJtVuLtntriJZYJo7jS re5t5EdWBRo52UjkHBzXrGl/sueHYVmXWvFGtag5ceQ+l2tloyRxgEFZo7v7fvYnBBDKBjGDnNfS Gj6Zb6Ho+laLaPNJa6Rp1jpdvJcNG1w9vYWy2kDTPEqKXKoC5VACeQB20aKK+Gf2kj4nuvFkUl7p t7D4X0y1tLLRdQEE50y5u7+3+23zG6wY1uGeN4jEW3FIFYDb8x+baKKKKK+6fgP8VpfFFm3hXxJf pL4i0+INpl1cs/2rXNNijJkEsh4lubYL+8YkPJHhyHZJ5DkftK+B4brSrPxzYwIl5pksWn686ABr rTbt1h067md5VXdbzkQgJE0jicbmCQivi2vqb9nb4b/2je/8J5rNsfsGmytH4egubVXhv9QQmKfV IzPkMloflhdUP+kZKuslvg6Px/8AixcNcXXgHw3eItqsZh8UahaS75Z5mOJNAimThEQAC82sWZs2 7bAkySafwG+EVrDaad8QPEcPn3lxm78N6XcQOsNlEj4t9aukmA3zPjzLTA2IhSYFndDB9XUUVyni 3wV4c8b6a+neIdPjuQscyWl6myPUtMklwXn0672lo2JVGKkMj7Qsiuo218beMf2dfGGhvNc+Hini nTI45psQeXaavDFBEZmV9PnfEzYG2NbZ3kkOAIlJC14Tf6dqGk3clhqljeaZfQiNprLULWezu4RN EJ4TLbXCq670ZXXK8qQRwa3ovHnjiCKOGDxl4rhhiRI44ovEWrxxRxoNqRxxpMFVQOAAKrX/AIv8 WatavZar4o8RanZSsjy2d/rWpXlrI0Z3Rs9vcyshKnkErxVnw54H8XeLWQeHfD+palC801v9tSDy dMjnghFxLBNqt1sto3CMp2vKCdy4GWUH69+G/wCz3pXhyWLV/GL2HiLVFWRYdNEJn8P2hclBK8d5 GrXUuzG0yxIkZZsI7oko+j6KKK+P/wBpzwhFE+j+NrSKNHuXGh6zsESGWZY2udIumSKMM8mxZ4pZ ZJD8qW6KAFNW/wBmTxhNNFq3ge7aWZLON9d0d2Msi29s86W+q2YaSTaiCWSKaGOKEfNJcOzEsAfr Wvgz9ozxemu+MIPD9q0Ell4ThktnmieObzNV1FYp9STzoWYYhEcNuyEK6SpKrdgPaP2dPA50Lw1L 4p1C1Mep+J9hsvNiKT22gwNutdvnRLIn2uTNwdrtHLELd16V9F0UVDcW9vdwT2l1BDc21zC8F1bX EaT29xBMhjmhuIZAVdHU7WVgVYEggg18qeP/ANm6C4MupfD6aKzcJmTw5qFzMbeQw2xz/ZepTmRx JKyqBHcts3OzedEgCD5c8Q+EPE/hSf7P4i0PUNKYuYo5p4CbOeQRiRltdQi3QTYBG7ypGweDyCKT TPGHizRbX7Fo3ijxFpNmJHlFppmtalYW3myACSQW9rKq7mwNzYzVHVdb1rXZkudb1fU9ZuYovJju NUv7vUJ44gSwiSW8d2CgknaDitfw/wCBvF3iox/8I/4e1TUoZJZoFvY7d4tMWa3h8+aKXVbnZbRs FK/LJKpJKqAWZQfpLwP+zQMQah48vyzfJIPDukykL0imEWp6v9fOhmhtF67XjujyK+r7KxsdMtY7 HTbKz06yg3eTZafbQWdnCHkaWQQ21sERAzlmO1R8xJ69bdFBH06e5zk88dOlfDHx2+E6eF7v/hK/ DenmHw3fOE1O0tgTbaHqUr7FeOJQTDa3DEeWuSkcpMa7FeCOvWvgR8Vm8UWQ8LeJdRWbxNYKf7Lu bklbjW9Mii3MJJ2OJru3AYyscSPGFkxIyzyV418fPhpB4S1WDxHodolr4c1uUxT20Tjy9N1x/Mnl gt7favlwTxqZIUVmCssqARoIkr55r6x/Zq8CxXVxd+Pb9Sf7Onn0vQYt0qYu5LQJqd88eArqIplg hO5gWaXcodI2r2b4w/E638A6C9tp93AfF2pwqNItDEt01pbtL5U+sXcLEKkaBWWDzARJMAAkiJNs /PS+v73U7ue/1K8ur+9uW3z3d5PJc3M7hQqtLNMSzHAA5JwBiqdFFFFfQv7Ofii90vxsvhxN8ume Jba6SeLeAlre6bZyX9rfr8jNnbHJAyqyA+YrMT5aivvOiiuS8a+DNO8d6N/YWqX2r2Ng13BeT/2P dw2k10bYP5dvcm5hmR4gzLLsZPvojDlRXzRrv7Ll4nmy+GPFFvOHu8QWOvWklqYLFg5Bl1Ww84Sy r8i/LZxq2Wb5MBW801T4BfEvTrmSFNM03UbcPDGmo2mu6Ta2U0s5CxRJ/bMtrNuLsI1DxLuY4XOR WxZ6BZ/Be0h8SeLray1D4iSu0nhLwlJNFfWeirBP5Q8Ta5NYyFGKsjfY0jl4YAofNVntPFda13V/ EeoTarrmo3Wp6hOWL3F3IX2ozmQQwRjCRRKWbZFGqogOEUDisiivaNWuh4J+GGk+GLdkj8QfEEw+ KPEbxtF59v4XXjw1pkk0cbKyXWDd4WdZIvnjlj2y19D/ALNniJNT8E3WgySRfavDWpSpHFHDLG6a Zq7vqFtLNKRsd3uTeKNpyqooZR8pb6JrnfFXhTRPGeiXWg6/bGeynKyxvG4ju7G7iUpBfWM7hvLm j3MFJUhgzI4eNnVvjDwXrOr/AAL+IV54e8UF4dB1F4U1W4jsjcrc2aLMuja/prgrIYlkdhMIy/yG ZDE88aKn3ZPbQXMM9pdwRXFvcQy291bXMSTQTwyr5U1vcwzAoyOpKurAhh14NfInwZabwB8VPFvw 4vtvl6jvWxndWkubmTSI5NS0mQNbOYo0uNPmmnlV1LBgiZVgyt9Uf27pf9v/APCL/aT/AG3/AGN/ b/2Pyrj/AJBX23+z/tXn7PK/13y7PM3d9u3mvzps/G/i/wADaL4v+HaCyt4NRvL7T9Xjmghu7uwu lH9lazFYXcDmIieOMQSMwlAA3wGNz5h+zPgT4dbw98N9IadJI7nXnuPEd0jzwTxqmoKsWnSwmDIQ PZRWzlGJZWZg4U5VfnHVbq/+O/xYh0u0ubhvCljcypbGOaSKKz8NWUyJqWr26TwAx3F9tQp50BYO 8EMpKxAj7ptre3s7eC0tIIba1tYIra2tbeNIobeCFBFDBBCgCqiIAFUAAAcCp684+LHjJPBHgrVd Uidk1O7Q6RouwlHTVL+JxDcq5imUG3jWS6xIAr+X5e4F1NfmdXtXwz0648beHfGvw8SF55l0/wD4 Tfw2wkVfsviDR3j0+a3WNmhRjfwzratJNNshADiNm5HitFFe/fBfXvDV8L34beN7K1vfD+v30epa TLdyxWkWna/Bb+RJi7Ty5ke7iWOKORLgEMoiVD9ocj6Vv/h54p8PaXft8PfHviazmjtp5LHw9rf9 leJ9O8uxtX/sbQNFk15VNhEDiASGZxs8suH8sNXnvwn8IfFa68Zf8Jr441LWLGzigv8AdZahfF5N YkvGng+wLpMEoS1tYJCblEeJUBWHyIyrCSP6nooorC8S+GdE8X6VLoviCyi1CwkeOZY3MkcsFzDk RXNpPEQ8ciBmUOhB2MyNlHZT+dnxP+H918PPEk2mkXdxo12DdaFqdzHGpvLPCmWGR4coZrd28qYY Qn5ZfLRJUFeb11Og+M/E/hqOa20fWbq3sLlblbnSpvLvtGuxfQC0u/tWjX6yWspkiVY3Z4idoAzw K9n0Kb4V/FX7PoeraNbfD3xtdb4NP1Tw7HHZ+G7+dIitlanTpH8pZJZZGJgKK8nloiXYeQRVwfxB +Enij4fytPcRf2toTGRode0+3nNrFF9pFtAmqxsp+yTPuiIRnaNi+yOWRlfHldemfCnx1L4D8XWO oSzypol666fr8Cs3lPp85KLePGkcrlrRytwojTzHCtEGVZWz9OftOxxN4F0aYpE0ieK7NI5iimRI 5tHvXlRJSNwViiFlBwSqk5wMfPHwS8Djxp40tDeW/n6FoHl6vq4liEtvcNE+dO0yVZopYXFxMoMs EuPMgScK24CvUv2h/id9pkl+H+h3NrNZx+U/ie6hzNJ9ut7rzI9DV2UIvkNHHLO8bMS+2IshjmRu g/Z4+Gf9nWkXj/WI2+36lbzQ6BZz2yqbPTp2CPq5M67xLcqGWFkwPs7FsyLPhPqWiiiiis3VNH0f XIY7fWtJ0zWIIpDNHb6pY2uoQxylShkSK7RlDYONwArEX4f+AguB4I8HAHnnwxornn0ZoCfyNXtM 8KeFtFuPtekeG9A0q62NH9q03R9Osbny2YF4hPbxq5UkA7c+ldAcDg4yO+fc9R6f4UlFFFFeDftD +GG13wG+q28IkvvDF3HqSlLZri4bTph9l1SGJ05SMK0d1M2CNkGTjGV8E/Zu8QSab47k0MmZrbxL pt1B5UaxmNb7SoX1W2upifmCpCl1GNp6yDI4yPpj44+Iv+Ee+G2tlJRHd635Xh603QmVZBqgb7fE 3ZSbJLrDkjDAd8Z+R/gR4aTxH8RdLafyvsvh6KXxJcJJJNG8r6dLHHp4tzCpBZbuW3kZXIUor5J4 Rv0UooooopGUMGRwrI6shVgCGR12srL0IZTgiuSPw/8AATEk+CPCJJJJJ8N6MSSfU+TWzpeh6Lok ckWi6RpejxTOks0Wl6faafHLIgIR5Es0QMVDMFJFatFFFFFcv4x8JaX428PX2g6pFE0dzG7Wdy6G SXTtRWJls9StcMpEkTMcgOodd0b5R2B/PvRtU8Q/Br4gStNDHJfaLcy6fqlis1xFaarptwoZljmw r+XLGY7m2keM4YRO0ZwUP118TtC074rfDGLXNAVLy9trRfEWgPEsM94+yH/iZ6I5tY7iXzXjDxNa RspN1HEsjfuyK+C9G0u41zV9K0W0KLdavqVjpls0hCoLi/ultIS7Hou5xmv0k+KPjNPAXgzUdZh2 HUZGTS9FiZZGSTVbxGMLMVR12wxJLcESbVcReXuDMufzRubm5vLi4vLy4muru7nlubq5uJHmuLi5 nkMs8800hLM7sSzMxJJJJOTVevbfBnwN8TeJdPXX9YubXwl4YNk+onVdV2vPJYJFLK17Dp4dNkKi MO0t1JCvlMs0ZkSoNb8Q/DPw2VsfAPheHxFd28c8T+L/ABl9q1BJ/tccyO1r4YmWK0Zod8ZhmubU YKHMDHEp8mvr2bULqW8uI7SOWUx7ksbCw0u1GxBGvlWOmRQwJwo3bIxk5Y5Yk1Sr6d+DvwNTxHbx +KPGcFxHoc8YbR9IWWW0uNWV+RqF3JEVkjtSufJVGR5TiQMsQTz/ALR0/TtP0q0isNLsbLTbGDf5 FnY20FnaQmR2lk8q2t1VFLOWdsLySW5JJNqiivMvi1oni/W/CXk+CdQvrHXLTUrS9WPTNROlXGo2 iRvbXFiL3zYAijzRPh3wfL2gFiDXlPw1m+OPiHTb/R9V1i68JRaX9ja21/xF4Sub3xFdecGjFhaj VfJt54kEbPcXEwecO8YDEPlNjxXYeGfhTp//AAmuu6tqPi/4gtbT2vhy88R3s12x1GWE+dHpekQP HHb2EEkzzuuT5Sv5SS75Iw3w1c3NzeXFxeXlxNdXd3PLc3VzcSPNcXFzPIZZ55ppCWZ3YlmZiSSS Scmq9FevfDPT5tJ0/wAU/E6e3m+yeDNNeDRXFussM/i3Wtul6UzJcx+VLFZm4FxcBZVkjLQOoYHB 8hr6l/Zn8ZCx1bUfBN5KFttZWTVdIBBONXs7cfbrdfKiJzPaxiTfLMqJ9n2qC8vP2nRXyR+0X4Jl sbix+JWh/a7e9iurO11y4tprkS21xbpHHoOsQGJMwmPyxbyTGYAN9mEabmdj7z8MfG6+P/CNlrpS GDUFln07WLa3W4EFtqtrteVYGuF5SWKSGdVVnCCQRl2dGI+TPFviDxH8H/i54qu9AdmtdamOqSWe rQyyabq0GrIb92eGBoiRbXUk8UEsbq67GQsVaVX9H/Zt0yfU5/Gfj/VGhutS1XUW0xbsNJFcGeZx rWvNLaQhIAk7y2jKVUlSjBQik7+b+PfjG58WeJNL+Gvht/tQttSt7e9SK5tFg1LxHeSLaWWnGaTa E+yF2jkLTBPNdlkVTAGr6g8D+D7DwL4asPD1iRL9mV5b2+8iK3l1HUJ8tc3s6x8licJEHZmSJY4y zBBXXVm6zqdvoekaprV4sr2ukadfancLbqrTNBY2zXUqQq7Ku9lUhNzLk4BIr8s/EGu3/iXW9T1/ U38y/wBVvJbucK0zRwhziG1t/PZ3WGFNsMKFztRVUHiuu+FepLZ+MLLSbhZZNM8YQz+CtZgh8lZp tP8AEu2xBinmVjGYpzBPvTDfJtBwzA8j4g0K/wDDWt6noGpp5d/pV5LaTlVmWOYIcw3Vv56o7QzJ tmhcoNyMrAc1i0V6V8LfGq+DfEsR1DZL4Y1xP7G8U2NwJJrKfSbzMEt3cWaRzeb9nDvJsELM6GSE YEpr7Os/hbpVhCmofDrxf4i8J21zALzTbfTNUTX/AAlcTXkAT+1ptG1bzkuTLDtCt54HyxshBUE+ HXPgj48+KfF7WOta7rNtY6fqUIbxDHfR6bo0VvbqWtdX0nS9NkhWWV48FBDEHV2CTvEd7L9o0UUV BcW1veW89pdwQXVrcwyW91bXMSTQXEMqFJoJ4ZQUdGUkMpBBBIr4O+Mnwcl8EzSa/wCH4ri58J3E uJY/nnl8PTSuEhguZmLM1vI7BIJn5UkRSsXMby/P9a+ja9rXh28F/oeqX2lXe1UaaxuJYDNGsqz/ AGe5RCFliLIhaKQMjYG5TXsukePPh94wP2H4o+FLCxv5hfO3jrwzBJpt897eRR79Q1rTdNQ/aLhp FlnM5SWMOwUWoVpGMXj74Hax4btZfEPha6TxV4Qe2bUkvbWS3kvrHTpGV7eW4jgbbdReVIrm6tQV KrJK8cMYBPhFa+ha3qHhzWNO1zSZ2ttQ0y5jubeRXkVWKcSQTiJlZopULRTR7gHjZlPDEH9Ctc1v S/HPwZ1zXlto5rTUvBesagLaUSOtpqenWMsjRhpUjLtZ30BCyhAC0e9OCDX5/wDhXw/eeLPEOk+H rE7bnVbxLfzdoYW8G1pby8dGK7lhiV5WUMCQpA5Ir7R+KXjXT/hL4O07wZ4Wihi1S90uaw08JOI5 tH08R+RPrky2pST7TLIztbykKHn82VmYxvG/hvwH+Gi+MNZbxDrEFvP4a0C5VZbO6ikmj1nVDCZY bPaMRmKDMc9yJSwYGOMxukrlPviiiiiiq95ZWeoW01lf2tve2dwnl3FpeQRXNtPHuDbJoJgyMMqp wynmuZX4f+AlJI8D+DyTxz4Y0Vh+CtBUkPgTwRbTpc2/g3wrb3EUiywzQeHdJhliljbckkLxwqVI IyCuMetdV35654/Hk+3AOSRRRRRRXL+NvDkfi7wnr/h10geTUtOniszcy3MNvDqcQ8/SbmaS1+fZ FcpFIwVWBC4ZHBKn83/Aevnwp4z8Oa607WsOn6tb/wBoSiATuml3DfY9XQQMrEs1rJMo2ruBOVIY Aj9Ndb1SLRNG1fW545J4NI0y/wBUnih2+bLFp9q93JHFvIXcQhC5IHTkda/MPR7HUvHXjCzspZpZ dT8T64De3kNoszxyajdmfUtTazt/LXbErSXEiqUVVU8ooyP1GsrK206zs9Ps4Ut7OwtbeztII/uQ W1tCILeFAxJwqqB36dSas0UUUUcjHT16+nTkVzV34L8GaldT32oeEvDN9e3EjS3F3eaFpdzdXErH JknuJomdmPcsSferGmeFvDOiTtc6N4d0HSbh42ja40zSNPsZmjddrRtJaxq21u6k1u0UUUUVFcW9 vdwTWt1bw3VrcxSW9za3UUdxb3FvMvlywXEEoZHRlLKyMu0g4Oa/OP4g+DdV+E3jS2fTp7j7LHcw 6z4W1iaGJmP2WdZkil3BoXntZAqTKVww2SMirKq19d+Fte0b44fDvUNN1QRQXlxAlh4hsLKeSN9O 1CKUXOnalbK53+XI8SXMAfcm5GhZpfLkz8Ca7o174d1jU9C1JAl7pN9cWNxsEnlyNbyFBPAZlR2i kUCSJyg3IVbGCK/RH4erpng34TeHby4uZP7OsvC8fiO9uHXdJGNTgbxBeokcY+by3nkjjUZLAAYJ r4A8ZeKtQ8Z+JNT8Q6g0ga+uZTaWskyzrp2nK5FlpsMiJGpWGPC7xGpdsyMN7sa5avTvAvwm8XeP j5+nWq6fpAAY61qiz2+nzfvmgeOwZUZrmQMjqRECqsu2R4yVz1Wt2vwl+Hv2jSobeb4neKY1i8y+ lv303wnptyI5njEUWkS+ZcMrNbi5tWmkVgGXz4ZFkjryXXtfuNfu2uptP0PTEEs7w2egaFpeiWls k8nmC3AsIkklVMBYzcSSOAPvEkk4Nes/Cz4V6l8RdSLyNLp/hmwmVdV1cKN7ybRIdM0veCr3LKVL MQVhQh3BLRRS/f3hzwn4c8JWhsPDej2elW7nMnkrI9xcMGZ1N3e3DPPOV3sE82RiqnapAAFdDRRW T4gtL6/0LW7DSbr7Fql7o+p2mnXvnT232K/urJ4LO6FxbAyx+XIyP5iAsDyAcAV8ofDm4+PNl4lf wzqLa5DY3n9oQ3eseK9K1HxDpulTQ2zOl9Y6o0qLIS0YjhVbxrd2fcUfOa9bvfAOi2Ns/if4q+M9 W8VwaSY9RuotYkTT/B9vdWsyx2V3b+E9MUxmXy8W/k7pRcM8imJ2lCj4Y8Y+J7zxl4l1fxHeq0cm pXTSxW5ZJPsllGBDY2QkjSMP5MSpGX2KXILkbmJPMUV6B8MPCQ8aeNdG0WaJpNOE32/WCBL5a6VY /vrqOWWBkaMTkLbLKGG15FI5wKxfF/iW78YeJdZ8S3qiKbVLszJBmJja2kUa22n2fmwxxBzDAkcR lKAvt3t8zE11Hwj8Xt4L8c6TqEsscem6g40bWDNJFFEmnahKitcyTyq+xbeVYrliuCwjKbgrGv0q orxH45fDz/hM/DLajptur+I/Dqz3ln5cM0lxqOniMvfaRHHAcs74WWAGNyXTy0Cec7Vgfs7+P/7e 0B/COozM+r+G4FOnllb/AEnw8GWGBS7OdzWrt5LDaiiIwAbm3muK/aDi1Dwl438I+P8AQ5Esb2a1 ktzNbWwjZr7R5OZdRuI8Cb7RbXK2zJJktDEYySg2r4t/wtvxn/wm3/Cd/bIf7W8j7F9j23H9j/2Z j/kEfY/N3fZt/wC92eZnzf3u7zPmqf412Nrp/wAUfFsFnCIIpLuyvpF3yvm61PSoNSv5iZWY5knl kkKg4UttUKoCj6t+NesDwN8LV0TRo/JTUY7LwbZ75YpXtNIOnul2dlwj+YGtoGtS3DKZQ4cOorl/ 2d9FsvDXgfXfHerA26ag95ObtjFcpF4c8OxOZ7mGC1RrhSZxd+dGSS4iiZY+AX8W1b4+ePbvxO+u abqRsNMhuHFhoDQQvpv9n+ahW31GMANNJIqDzZ94dSz+Q0SsFH3joGuWPiPRdL13TZN9lq1nDew5 lgkeHzUDSWtwbZ3RZoW3RToHOyRWQnIr5G/aj1iSTXPC/h/y2SKy0m51kzeaTHcyapeGySNrfbgG EWTEPubPmsuFwd3yvXt/wmvp/C/h/wCJ/jqxkkGp6F4e0rRbGNUiaOObxVq628Wpu0qyKTay28Ui xOhWTJUkVs3XhvTvjZby+I/By6fpPxAijafxd4TlnFpaa1Mfv+INBlnJVTPKVE6yuFDuDLIr/vbr wK9sb3Tbqax1GzurC9t2CXFne28trdQSFd6rNbzqrqcEHDDpVSivqr4MfGzWV1fSvB/iy7bU7DUr mSz07WLxru71e31G+kRbCzurss5lt3lzGhkQuhlG6UQoFX7Ooooooryb42eF4fE3w91zIiF7ocEn iHT5XaQCN9LiaW8jAiBLGW186JFK7fMZGYjaGX84KKK+pfhB8Z440TwP8QZo7/RL6P8As/T9W1ER zxWsU6fZzpOtm4BWSzkB2rNID5WdshMBzBzfxi+DNx4Lnm1/w7FPdeE7iUmWH557jw9LK2Bb3LHL PbFsCG4ckjiOUl9kk3z9XuOv+O7fxJ8FPD/h27uYv7d8MeKdPsjbPJGs91okGjX0emX0MCRxjZCj LZybTIwMaPKwadQfZPCZh+EfwOn8UbLZPEXiOCPULZpWsjLPeasvk+HbeF2VWljt7Y/bmtmLlT9p xgM2Pnr4YeFLj4jePrS01KSa+tfOm1/xLcXU8stzeWUM6y3gnnM0UzPdzSJA8qSGRTKZfm2mv0li jSGKKGGNIYYo0jiiiQJFHHGuyOOONOFVRgBQB0HAAp9FFFFFY/iPUbjR/D+uara232u60zR9T1G2 tCH/ANJuLKze5ht2EXzYdkCkL83XHNfKHwO1P4meMvGcniPU9e1q88NWIvV1cXd5NHo9zeXVk0dr p1hp0eIBKjvHcMsMSrGqjcVMiCT2D4ofGTR/h+kumWca6t4pltjJBYqUex0532G3l1uRHWRQ6uZY 4I/ndVG5olkSSsi21vW/BHwXuPHRlt9Z8Uawml+KdTu9S+1z215ceJL+1s7fzbeKSLy1t7B7e3ji gZIkMahFC8HlfDf7T+lXMltbeKfD9xpm5LaKbVNKuP7QtRO7LHc3MmnzLHNDAuWk2xyTyY+UK7cn 6G8N+L/DPi+0a88N6xaapEnE6Qu8d1a73eKP7ZY3ASeEOY38sSxruALLkYauiorx/wCJPxl0D4dz pprWdxrWvTW6XQ023ljtbe2geYIjajfuJPKZ08x4444ZG+X5xGro7S+A/HelfGHw14ht7nSxpY3X Gi6ppI1Jr+Y6ZqdhsivPtaQW20TFriNFVSQYi27kY+ENDkk8HeOtIk1qOa3fwx4rsjrENs8NzLH/ AGNqy/2lDC8T+XIcRyKMSbG/vbTmvpb9qbUpltvB2jpdqLeefWNTvLEFN5ltY4LXTbqRcbgNs10i HODl+u0Y2v2ZNEbT/Cmv+IZ/tEH9t6pFbwm4Ags5bDQ4GCX9vLIFDL51xcwvJu2gxkDDK1VNF/ah 0a81C3t9b8L3ei2EhRJNRttUXWWt3eRV82ezFrbP5KqWZzEzuAMJG5OK+oLa4gvLeC7tJorm1uYY rm2ubeRJre4t5lEkM8EsZKujKQysCQQQQcGpaOpxxzx6dTwecA+9eM+J/jz8PPDjvbw6jL4hvY3R Wh8PJHeW6b7f7RHIdUkdLV1+YK/kTSMrHay5VgOf+G3xwuPiB4xbQ5NFtdE09tDurm3j+1XGp3tz q1tdxkj7aqQRxwm2aQ7Gtyd6Z8zDBBgR/E8/Cjxxe/D7XVlvPBVpPbtoeosssupeH9L1G1S8t7PO XkurOzZ2gQEmZI1+QuEjhr1n4ojxDq3w91G48CX9y2oSQ6fqVlPoczNeajpy3CXMo0i+s5UYF4f3 qtGXaVQYkVjKK8z/AGd/HviPxPFreh+ILq71X+yIbK6sNUuYnmnjjuGkims9R1En94xKq9v5gMhH nZdlVQv0xRRRRRRXzX+0X4AGtaGnjTT4pH1Xw7bx2+oxobiU3OgGd5C6W8auN1rLK0zP8gETStIx 2RgcD+zR41+xarf+Br2TFvrIl1TRiVz5erWkGdQtv3cRY+fbRiXdJKqJ9n2qpeY55H4haHa/DD4w abqdvAp0X+2dG8Y2NnCViENsmqi4vdOVYYUjiWOeGZIERHCQmLJZs079oTxkfEnjRtFtpFbS/CSS 6bFtaJ1l1Wco+tT7xGjrtdIrUxs7qDAXQjzGFeFQwy3EsUEEUk888iQwwwo0k0s0jBIoookBLMxI CqBkngV9p/Dz4SeH/h3pcPj/AOIVzAmpaZAmpiC4IbTvD0mVNr+6UFri/RmVYwoIWYhYUeRY5T4D 8UvirqvxE1ExRmfT/DFlKf7M0jeA0rD5f7S1TyyVkuHH3VBKQr8kZJMkknktFdt8O/C3/CZeMdD8 PuWFrd3Rl1FlMi7dNso2vL4CWNW2M8aNFExGPMZQcZzX6e21vBZ28FpaQxW1rbQxW1tbW8aQ29vb wqI4YIIowFRFUBVUAAAAAYFS0UUUV5r8U/iLb/Dnw6NSWKG+1fUJzY6Pp0txHH5lwsZkmv7mIMJW toAFMpiGS7xxlk8wOv57+LPFmt+Ndautc1668+7nO2GFNyWen2octBYafA7Nshj3HaCzMSWd2eRn c8zRXpngX4Xa/wCNln1ANDoPhmxia51HxNrAeDToraFyLs2bsFE7xIsjyAOsaBMSyxlk3es2niHw vr3hv4ifDfwjp72fhLRPBN74js9XuMtq2vax4avob661W+TbEcXhEKqGAMccYIRFIt4vlqtvw3rD +Htf0TXY43mbR9UsNSMCTG3NylncrPLamdVYqJVBjZtrcE5U9K/V7BBIxjHGMEMD0PuPpXx18dPi 14l0vxV/wi3hnUrnR7fRorGbUri2jhjub7U50j1OJRcMXY28cTRKYwEDs0qSrJHtr0X4aeMrT4ye C9a8MeK0hfV4bM2GrmBIEe9s7mIrZa/aQTRNFFcJICfkRljmRJVVA6Rr4r8BdZvvB/xI1Hwbqe23 XV3vNG1CDzbNooNd0F5ntnN0u7eAVubdFik2u0qn59qEbn7Uul28Or+EdaV5Tdahpup6ZNGSvkLb 6RcRXNq8YA3b2a9mDksRhUwBzn0j4Y6zZeD/AIDW/iVoLaM2tn4i1CUbRb/2lqS61c2WnQ3U0Klm eVktrZZXBKrsA+VVA8n/AGcNEm1/xvrXjDULj7TNodu8zzTT3BvZtZ8SGaE3bYUrIphS8ExkcHc6 MFbkq74tfHDxBN4judE8Haq2maPol0IZL6wKm51fUbWVXnla4kTi3jkUwpHGdkyh2kMkcion0Z8I PGtz478F2uq6gpOqWF3Po2qzCGOCG7vLSOK5F3AkR2/vIZoXkAVAJC4VFTaTyX7R+rS6f8OjZRLb sNd1vTdNuPNLedHbW4k1jzbVFdfmEtrEjFlZQrnjcykfAdeofBuCxm+JHhuTU9i2FhJqOr3E0rpH Ba/2Po9xqcF5PLL8qJFLEjlmwBj7y8Gu6spPDvxtS/Gv6lp/hn4mrJOujXYSKw0TxJbXFyv9l6Xf I24yXFsWNnE8eJzCYmIuzEyr4p4j8Ma94S1JtI8RabNpt+sccwilMUkcsEg+Sa2urdnilTgqXjdg GDKSGVgMCivZPhh8Ydc8BXdnYXk1xqvhDzJFutHJjeayS5k8yW70aWbBjkRy0pty6xSlpA2ySQTJ +h9tcwXdtBd2k8N1a3UMdzbXNvIksFzbzoJYZoZYiQyOpDKwJBB4JqWiiiisnX9EsPE2ialoOqJ5 lhqtpJZz7VhaWLzF/d3MAuEdFmifbLCxQ7ZFVgMqK/K7VtNuNH1XU9HvPL+16VqF5pt0YWLxfabG 4a1m8tzjK7kOCQMjnFZ1Fe0fC/4x654DuLTTL2WfVPCIll8/Sj5bT2AupVkmutImcblZX3SG3LiJ y0hwkkhlHsnxd+EFp4psV+IXgCBZ7vULSHVb7SbWFo1160u7dbqPWNKt9qkXbRkSSwbAbjO8D7Ru W4+M694+F/je10rwX8T/AAlqt7BaWmo+FdZ1DSDcSQw79YuNP/seWwt1x5k0t15lsUQZCLE7kAb2 rvP2dfDdrpGneIfiZrp+y6fZWV5Z2E8kE8gisbJPtuu6qkQhZnChFgie3diStxGyE4rwfVL7Wfil 4+kniTGoeJ9YitrG3ldpotOtJHW2soJZbWFSYrW3VRNMIQSqNIw3Fs/o54U8OWXhHw5pPh3TmY2u lWvkiSQsWnnllNxeXb7y20zTvLLsU4UsVTCgAdBRRRRRRXxHqHiX4m+MvjLeaBoOv6vpsGk+JrjT o49JaVdJ0vRNF1dreXVtT0ySVILn5R5kq3TYndhAuFaKIfUnj34gaF8PdHOqas7S3NyZIdL0mBlF 5qVzGuWSIMcJFHuBnnI2oCAN0jxxv598G9c1Px82u/EXxDc28dxDM/hXSdMt1ntdK0LTLeC21bVJ 4vNmcO95I8DXEsqlx5CqJPLKxR+beHf2orlXSLxZ4ZgkjaaVpL7w7LJC8MHkDyY00vU3kErmQYZz eIAjZCErh/ojwl8SfBvjZI/7D1iB754w76Rd/wCh6vCRCs0yGzl5l8vdteS3Mkec4cgZruqK4jx7 8QNA+Hukf2nrEjS3Fw7Q6XpdtsN9qU6YMiwI5AWKIMrTTOdqAhRl3jjfgfhl8bY/iNr8+gnw4NEa DSbjUhdSa6moec0F1Bbm1jtzaW/LCYvkO3Cn5cElflH41aG2g/ErxNEI7tYNTvBr1tNdrj7UNZjF 7ey2z7VDwpdNcQqRnHllCxZWJ+jviR4mS5/Z80q6vL6a71DxJpfhKyN2Mu9zq6mHUdV+1SNtIJFt chyAcsMcgk15R+zV4fOo+NL7XpLfzLbw3pUhjnEyIYNU1fNlaqYNwZw9sL0ZClVIGSGKZ9e8V/tE 6d4X8Xaj4cHhx9UsdLvbeyu9XttXEM2RGp1NYNMmtcGS3kaSEKbkK7Rn51DAr7f4W8T6R4x0Sy8Q aHO0tleI3yTIIrm0njOy5s7yEE7ZYmyGALKeGRnjZWbforznxl8VvBXgZpINW1QXGqIBnRNLCX+q Any3xPEGWK3ykqyr9qlj3qCU3kYrxyx/aPuvEHifw/oOh+GILS31XxRpelPfanfPd3EulX+oLZFo 7C1WJILkq6uCbiZEIK4kHzV0HxK8YXXwp8baN4gtzJd6B4zhki8S6GfNkb7boQtrQ69pjzy7I7k2 ksFv5SiOORYV8zLlZIvXdL8RWPjbwtcan4O1eNHvrO8trG/e3SV9I1U25WMX2nz/APLSB2R2ikG1 l2kFo3Vm+X/hF4z+IunfEiHwB4sv9UvEuZNWi1Cx1+dr68srq00l9ShuLXUZy8rIy26+WqzNA6SN Iikur19mUUUUUUV5v8VfBSeOvBmo6XFCsmr2qnU9CcnDJqdqrFLdS0kSAXKGS2JlYovmeaVJjUj4 k+EHjqXwN4us5ri5lh0LVpItO16AyMtt9nkJS21CaLkFrSRvNDbdwj81Fx5hz6x+034SNvqGj+NL aKJLfUUXQ9VaOOCNv7Rtke5064ncESSvLbiSPdtOxLdFLcqKy/ih43tz8K/hn4P0q9SZtR8M6Jf6 2YHl2pbaRarp8FlKTGI3DXkM+9RIWSS15G11J+Zq+n/g38Do/EFvH4q8a2sy6HPFv0fRzLNaTaor r8up3skJWSO1A+aBUZXlOJCRAFE6/GP4x295byeA/AckNr4etolsNT1TTgLeC/t4ohD/AGLo6whQ ligHlySJxOBsjxbgtcfL9FWbW2uL25trOzgmuru8nitrW1t43mnubi4kEUFvDFGCzu7kKiqCSSAO a/Urwh4V0/wX4c0vw7pqIYrG2Rbi6SJon1C+dQ19qUqSySsrTS7n2eYwQYRT5aKB0tFFFFY/iDXN P8NaJqevapJ5djpdnLdzhWhWaUpxFb2wuHjRppX2xQoXXdIyrnJFfnV8Q/ij4j+Il0BqDrZaLa3M s+m6HaHNtbbx5cct1MQrXE4T5fNcAAs/lpGJGU+aUV1nhLwV4i8balHpvh/TprpjNDFd3zRyrpml pMHZLjU71FZYk2xyMoOXk2lY1d8KfonwvqHhD4U+N/DvgvQrhfEutapq/wDZHjXxGLSGPyTfN9j0 nQdJJlkWJIbh45tQCMW3Iqs7Ophg+Xta0ubRNY1bRrh45bjSdSv9MnkhJMLzafdNayyRFsHaWQlc jpWXX6efDHXm8SeAPC2rSvdS3EmlRWl5PeSebc3N9pTNpd7dzS7iWMssDy7mO47stzkDz749fEi8 8GaRYaToF4lr4g11pJHuI/s01xpukW42SzojvuilnlKxwStCwIS42MkiKw474FfF7WNc1P8A4Qzx XfHULia1aTQNTnQm9kextw1xpl5NEpExaBHnW4nIclHDySNJGq+YeI4H+D/xqh1OOIw6R/akeu2k dnbWq7vDetSSW+p2djZLIqKYVa7tIFdo+Y1cBVKmvoL9pDTJ734cG5jDbNG17S9RulG3Ahkjm0dS wJGMSXSdAT7YyR8M/wBjXv8AYX/CQ7G/s7+1v7F83ypdn237F9u8vztuzOznbu3d8Y5r9APFvwY0 Dxd400nxhd3LwLa/Z/7a0pbS2kg177Cc2Anmkxs4AhuNyyeZCqovlEbzqfEP4X6T8SJ9COr6jqVl b6IdUHk6d9mWa6OpRwDie6SVU2NAh/1RyCR8pwa82+NV74P8E/DKT4e6Uv2KfUzato2jwTTXb21r DryaveXt7LeSvKsLOsqo7uS8hwilUkMfw7X6NfAeK4i+Ffhn7QAu46vLAgikjlW3k1u5eNpfMYht xLOrKqgoyfKSCz/JPx8nll+KniSOSWSRLePRYbdXdnWCI6DbTmKFW+6pkd3wOMsT1JrxuvVvEsMv hn4deEvC9xHANQ8UXknxEvg1sy3drp0tqdG8MW8d7HIySxyxC7uXRl3Rs4TCEP5nnmkf2odU09dE e7j1eW8t4NLfT5ZLe++2zyCG2W1lhZWDszBVKsDk9a+5/iBo1pa+IfAVv4msLTxX4U16Oz8BX1xq Onae3iKz1x5PO0bVYvENu9veBruQMLpYdkSJHK20vKFrz34m/s8xWtrd694AS5dbdIpJvCp868la CNCtzNpF5PI8skgwr/ZZN7Pl/Lkz5cB+SCCpIIIIOCDwQR1BFJX6qeDtTuta8JeGtYvlYXup6DpN 9dFohB5lzc2CSzyxxgnCOx3R44KlTXSUUUUUoyOQeRyMZzn1yOnTrX5KajYXelahfaXfwmC+027u bC+gLxuYLuzma3uYd8RKna6sMqSOOCRVGiivtf4EfEyLxPpv/Cu/E0VlNcWWkva6W9x9nEOuaLDE LWXSLqzn+WWaGE4xGp82BWMi5ikkl8U+M/wuPgDWY7zSILxvCerHNlPKDPHpmoEu02iS3eSzYVfN tmmAZ4yV3SNDLIeF+H/hkeL/ABn4e8POyLBqF8DeFpGiJ0+yhe/1JIXjVyJWgikEXGN5XcQpLD23 9prxVJe+INM8J29wWtNGtV1LUYI5ZwravqI/crdwEhC8NtteFsEqLiQZ+Y167+zt4UbQPBLaxdW7 wah4ruUv/wB4tzDL/ZFoDDo6yQTnZtbdPcwyxqN8c6Hcy7ce+UUUV8meMP2lZtN8Qyad4Y0bTNR0 nTNQmtr3ULy7af8AtqG3mRJH0eXT38qFG2y+TcMZw6sj7FwUb6oe8ht7F9RvSLC3gtDeXbXbxhbK GOEzTtcyQl0HlqG3lWYcEgkc1+b3h74vfEPw3MZLTxJfXsElxHc3FhrMjavZ3BE73M0YF6WkhWZ5 HMxtZI3YnJbcFI+wPhd8ZrHx/BeWd7YTad4h0rT/ALfd2dnFc39tqNpEqRXV3pUUKmYMJWAFo25/ njCPMdxXzmTx2/wq+EXhm2tptNufHPi62n1/eCstzHb+IJJdSj8SaojR7ppkikgtk+0nDupCmWOB 1r5DvLy61C6uL6+uJru9u5nuLq6uHaWaeaVt8kssj5LFickmvrI+Iv7f/Zf1RZpnlvNFOk+HLlmh SBANO8T2EunQxiIAMEsntlLnksG3ZOWPyHWpo+s6noGo2uraPfT6dqNnIslvdW77XRh1V1IKujfd eN1KupKsCpIP6NfCz4i2/wASPDzag1vDYaxp0yWetafDMJI0uGhDxX1pGWaVba4+fyhLkh0kj3Se X5jelV+f37RGh32m/EW81S4XNl4is9PvNPuEWfZixsItJurWWWRFQzI8IkZEZ8RyRFiC+0dH+zn4 n8LeHbzXYtc8TDRrzVzY29tZX8Vva6NPHZJLOL2bWZQRHLHukjRJJIUw+P37uoh9C1j4ZfBLxVre q62vjuKK51G4n1O/tdJ8XeG5LVJ7hvNu7hVuYp5UWSUtI2ZCoLYQKgCjufid8M/A3im+std8Ya5e 6DLb2J06GZdW0vTLWaC2lkvju/tSGUFk8yRmKlfk68KDWPqer/Cnw58Np/BOnfEGwsdOm0+80aG9 0+9s/FGqq+qedc3c9zZaakxZJmaUTMsUaqH2RyQuY2X4Cr9V/B9jdaV4S8LaXfQrBe6d4b0TT7yF WR/Ku7LTIra5TfESr4ZSCykqTyOOa6Ic8DJLYxjn0AwO5/Wvzt+LHxZ1fxxq1/p2n38tt4Ptp5LW xsrSS5hh1iCC5DxapqaSpFJIZWRJo4ZkCwgIoXzA8j+MV7L8Abeab4qeHZIo3dLWHWri4ZFJEMLa Hc2qyOR0BkkjTJ7sB3rD+Lmsy658R/FtzInli11a40eGMSmZFi0M/wBkrIjEAASeSZio4DOcE9T2 3wa+MM/gm5h8P6/NLceEbuYhXO+Wbw9cTOWe7tUUFntnYlriBRkEmWL596TfRXhLV9L8Ha18Z7PU 7uK00fRfElj4wudVuGK/N400xL2SyWCMNuMckSxwBNzys4UIWwD4X4x/aS8T6nO0PhC2i8NafHKW S7uIrXU9Yu0V5VXzRdI9tBG8bRM0KRu6OnFwyNtr1T9m/wAVX+vaD4j07VL/AFXVNQ0zWIb9r3U7 ye+P2PV7XZDbQy3LtINstrPI44UmTcOS1aXxY+NF78OvEGl6HaaDb6ktxp1pq1zcXF9LAWt5b+a0 lsraOKM7HxbkrOxcAsP3ZA+b0rwD440zx/4dh17TopbZhM9nqFjPueSw1GGJJp7UT7VWVNsiSRyJ wyOu5UfdGvZ0UVBdWtvfWtxY3kKXFne281pdW8yCSKe3uIzFPBJGwOVdWII6YPIr8w9UsdR+G3ju W2+Se/8ACev291ZyXUJSK+Sxukv9MupreGQlY7iLypTGJdwDbdwIzX1j8etLtfGPw00jxppkW/8A sz7DrVvNMblLr+wvEEMUdzAlrEWQvve0mkMg+RYnw4yyv8NEliSSSScknkknqSa+1PgZ8L4fDVgv xD8UvZRz3elC90mCc2j2+i6RPEL061d3cuViuJIgCu1l8mEuJCWkZIfD/jD8T7nx9rclpYXMg8I6 VcMuj26xy24vpVTypNYu45TuZ5MuIA6qY4iF2K7SlvGqKK+ov2XdLebxF4m1oTRrHYaLbaU8BD+b K+r3wu45kIG3bGLFg+TnLKR0Nfa1FFFFFfn/APtE65qGo/EW80i5kIsPDtnp9rp9urymIf2jp0Or XV00TMVEsjSqjOgXKRxKwJTNeD13/gD4d698QtWSw0yJrewhYNqmtTRO1jpsHBbJ+XzJ3H+pt1YM 55JSNZJE+j/EHwz8H+BIPCWjaFoFp4p8d+I9X/s/TLrxQ+p3enrCkXmaxrF/o1li0kt7RHT928e5 QwlJl8ps8P8AtG/8JLp+saHpl3qc0vhqfR7W40+wtLWPTdFg1OxUWWow2tpCWLbAI5k8+SRoln8t X29fHvh34hh8K+NfDuuXIg+xWt+INRa5hnuIo9L1KJ9M1Oc29sd7tHbzSPGqhssFyrDKtQ8YeGrr wf4m1nw1fNvl0m8eFJyIkN1aSqLiwvDFE8gj86B45fLLsybtrfMCK5mv1L+H7s/gTwTI5LNJ4S8O F2YlizHRockk9SetfnX8Sba4tPiD41iu7ea3lbxRrdykc6NG7Wt5qEl3ZzgOBlZYZI5I3AwysGGQ RXX/AAJ8T6N4V8eRXWuXH2Kz1HTLrSY72Sd4bOzurm4hmgm1BlZV8k+UYyZAURmWRgoTen0/qnwJ 0S58cad440vVrzTJ4/Elv4k1TTpYF1G1vriG/i1CQWUrPHJbebIkrSFjMoMg2IiIEPR/FL4Y2fxL 0/S7eTUP7IvtJu5prXUvscl/i1u4hHeWX2QTwJiV0hfzCSy+WAvDPWjrPw90zU/h+Ph7Dcz2Omx2 OlWMV4scMt0F0q7hu1nkSMRxvJM0OZWwoLOzYGRjn49I8D/Azwbq97biQJIrtJPf3h/tfxFqISVt M0wXFpGm1gGKR+RCojTfMw/1sh/OavsT9le2uFtvG140Ey2lxcaBawXLRuLaa4tI72W6gjlI2l41 nhZ1B4Ei5GGFQftVZx4CY9D/AMJPt/AacT+hFfIVeueGVl8J/D7xd4quFube78X2g8C+GNwg8m/s Lqf7T4uvWtp9sjwxR26W0dzCWVJ2KMu75k8jr7khtvFI+CPhzX9VhtPFd/pDN4x1LSfFseka9Bqv huR7mcRi81BXeOVLCZLqKTzGmUBoNrBlgWv4p+AHhHxTo1rrfw/lTRLm9toNRtEmmvp9G1K0vovt MTOlyZJrYsroyNGCqqCphJYOvxtq+kaloGp3ej6xZzWGpWExgurWcAPHIACrKyEqyOuGSRGKupDo zKQTmV+gf7O2uX2s/DtIL9/N/sHV73Q7OUvLJO9hHbQahbpO8zN/qvtBgiChVWJEQL8uT7rRRRRR X5wfHK0hsvil4qjggSCKaXTbvbGmxJJbzRre5u5wO7STNI7t3Ysa8moor6J+BnxXn8L6lbeFfEGo Rp4Sv5JVt7i+lkWPw9fSh5UeCUBgttcSnbMj7Y43f7QWjAnMnW/tB/CzyGm8f+HrSGO3c7vFNpAR Gy3E0wRNcigJw3mM4S6EeDu2zFW3TSL8mxxvK6RRI8kkjqkcaKXd3c7VRFXkkngAda+yPjD9m+H3 wf8ADXw/tTbC61NrO1vFC3konTTWXWNd1K0mkY7DJqDQtskJGyVlRMAGPmv2ZfCX2zV9U8Z3cYMO kRnSdJ3xKytqV9FvvriOUOCjQWxWMq0ZDi5JDAoQftGiiivnr4qfHSLwPqU/hvQ9Mh1TXbeCCS9u dQaeLTdMluBHdW8D28W2S6d4GLNsmjVNyfM58yNPUvh34pn8a+DND8S3VpBZXOowXC3Ntbu0luLm x1CXTppIPMGVSRoTIqMSUVtheQrub48+JfxP8UaV8UfEtz4V8Uaza2en3UOmRWUk8k+mR3On6aum anH/AGNfiS2ZVuftTRloSNzeauHIavXPhZ8ff+Em1C08NeLra3s9XvriO20rVLEJb6ZdP9lY+RqK XU+6KeWRFSHydyyyShBHFtHmaMPjHT/CFz8Y/iLqUdzuuPF2n+DrHQuY5L3UfCuii2spUvmGAt2J ZJyTF+6iRnUzMdp+NfFfivWvGetXWu67dfaLy4+SKJNyWlhaIxaCwsIGJ8uGPJwMksSzuzyO7t9H fs76tJqHhnx94Ji+zvey2lxq2lW4LJd3kupWB0m+3SzMIfKjeOzA3bCDK24sCNnyZTkdkYMpKspD KykhlYHIZSOhHY19wfAf4s3vigHwf4kmNxrFhZtcaZq00yefq1nbkJLa3nmHdJdRBg4kQFpYld5M PG0kv0tXyj+1NYXUmneDdVSEGxs7zWbC5mDoGjutSgtrizjKFtzB1tJzlVwpXDHLKD4H8ItT0LRv HWma14g1+Xw9Z6Ulxcx3EVhJfG+nlT7F/ZcnlxT+VHLHLIZZjGcIpCtHIyyJ9W+NfDnwf+J2qWF9 qHjfTYtUtrM2EZ0TxXoCyXVpHK13HFLbXYuB+6LysrRqjYZg+4KoXb1L4YeCLr4d6J4Tu9b1CDwt o+of2nY6x/amlRTTXFzcXKqJtQktzbsjSXkiIFjBztAOeud4KX4O/C+w1f8Asfxxo9y94yXWo3V5 4m0nUb+WLT4XFvaW9npmwN5ZeVo0jtzK7OQS4CKvxB4yudPvfFXiG90vU7vWbC91a9vYNVvrKHTr q+a8nNzNcS2duFRcuzbSscW5QG8mEnyk+3v2d9Cv9H+HaT3y+V/b2r3muWURSZJksZbaDT7eSeOd EIMv2dp4mQsjxPGwb5io90r5B+Ofxi1S01S48F+Er6fS/sEkX9t63p9yYr6S7UCcaXY3Vs26FYiV +0MrCRpA0J2Ijib5Frd8M2s994k8PWNqEa5vNb0q1t1lk8qMz3F9HFCrykHapZhlsHHWvev2m/EC X3inRvD8TW8ieH9LkuLhkWX7RDqOtSJJLa3Bc7MC3gtZUCr/AMtGyTkBfKPh78Qta+HetDUdOP2m yufKi1fSJZXS11C1R938ORHcRgt5E+0lCSCGRnRvs+DVdIvvih4K8WaZqCahp/jjwFruhaeIIWK2 8mhalBr7z3Myk7WKyy28kbKrRSRlWO47R5v8R/2imsL680PwHHZXf2cS21x4muf9LtvtO14pDodv G3lyrE2xo7qUvFIQQIni2yPg/Ar4g6/r3xHu4vFHiPUb+TWdBvYLG0nkl+wy6jaSw3iCCxtgtvAU torpgyxqPvDln5+gviz49uvh34Yg1ux0631G5u9XtdJhjup5IoIWns57xrmSOEbpAFt9mxWXlg27 ja2X8Kvi5ZfEiO8s5bBdJ13TYYbiayF0lzb3to5EUl7YswWQBJMLKjKfL3xgSOWO32Giiivz3+Pv hIeG/Hl1f20Ekem+J4zrUMnlXJtxqMjlNagS5nZg8nnf6U6oQEWdFCqmzP0T4blk+LnwNn0ua7aX WG02XRrmXz5lZtb0CWO80h9QurlZGczeXZT3TjcSJH2lW6fA1fRHwM+FE3irUYPFWv2Mb+FdPmkN vbXkbNHr9/DlFjjhJAe2gf5p3bKO6+RtkBmEfXfH74rzGafwF4avoxbLE0Pie+s5GM0k5Zo5fDyy KAqoqgfa/LYli3kMUCTRyfJNFFen/BrTbbVfid4RtbkOYor+fUVCNsb7To9hNq9nkj+HzYE3DuMj vX6U0UUUUV8nftRa/PHZ+GvDMcW22up7nWrqdkYF5LNPsNnbwyKwXA86ZpUZDg+UQRyK+OK6Hw14 Y1zxhqsWjeH7CW+vXjeaQKVjhtbWMhZbu8uJCEiiUsqlnPLFUXc7Kp+qpvgv4D+HngjUvEvjSC58 U6lYabHJdQR6hf6dpf8Aac9x5Fnaad/ZyxzqkkksMDzXBk4HneXGCYxF8WrHxb4e+E3hZIriLw+q XVxaeKtA8L2UenaWq64k1zFayz2Mj/6PbEtaSjzJEupJPNdmYLn4/hmlt5Ybi3lkgngkSaGaJ2jl imiYPFLFImCrKQCpByDzXp/xVtYLzU9J8c6fFFFpXj/S49ZEVvGI4LLXrYLZeJ9NV2w0rx3amWSY xoGMvAOCx8qr75/Zs1C6vfh1JbXEm+HSPEOqafYLtUeTay20GqvHkDnM9zM+Tz82OgFeM/tPwyDx vok/kyrDL4TtIlnZX8mWeHWL15o4nPBZFki3BTkbgSPmBrwvwrqlvonifw5rN2sz2uka9pGp3KWy o9w9vp+oR3c6wJKyKXKoQgZgCcZI6191eNfhn4U+MtlpfijTNbltrqTTo4NO1qyUXljc2AujP5N7 pkzRtvhLTptWSGRJGYShygjXtdR8DW2rfDxPAV/fPMieH9N0ddUELK5u9KgiFnqbWolzxPCkzQmb DYKM+DmvOP8AhQlh/wAK6/4QX/hJL37R/wAJH/wlH9r/AGCH7P8A2j9l/szyv7K83d5X2X5dv2nd 5n7zfs/dV8b/APCwfHv/AEO/i/8A8KXWf/j1H/CwfHv/AEO/i/8A8KXWf/j1c3eX15qVzNe6jeXV 9eXDB57u8nlurmdlQIrTXE7M7EKAoLE8YFem/Cz4Wal8RdT3v5th4asJUXVtWVVDyNgP/ZmmeYCr XLqVLMQViUh3DFo45f0bgt4LSCG0tYILW1t4o7e2traGOC2gt4UEUMEFvCAqRoAFREAAAAAr4D/a J0tbH4l3VylyLhtc0nSNSeBYwrWUkcB0cWpKu+8stoswYqh/ebdvAdtzwx8JD4S8O33xI+IdvbC2 0nSzqekeE7xJna71SRjDpNv4liVcpG8xhH2QEli4FwY1SSF+z+Mvwn8XeIbPw/4ns4oNa8Raf4ct dP8AF0FgtvBLf3ljbm5l1XTbZIofPZnaeMxKBIVEEcMJ5VfI/gZ4YbWfibp0V/bqE8NLea3f2l21 1a3EVzpki21kFSIKwlhvpbeRo5CFwjB93KN7H+014p1Cyi8N+G7O2ubWO4nPiBtXEDxqbrT5Db2d rpd+rcTQljLcBV3KHtyGAdgfdPhs/iaXwP4fl8Yfa/8AhIntp5L4XyQx3Yje9lOni5ihChJPspg3 q4Em7Pm/vN1bWqeF/DOtzxXWs+HtC1e5hiWCK41TSNP1CeOBJXlWCOS7jchA7u23O3JY4JY1nH4f eAjn/iiPCHzHt4a0QewwBDx7Cupt7e3tYILW0ggtbW2ijgtra2ijgt7eCFBHDBbwxKqJGiqFVFG0 AYqWiiiiivzi+N3htvDfxG10KkotNbkXxHZNNNBK8q6s7S37DyAuxFvFuookdQwRVyWyHbySiirV nd3On3dpf2Uz215ZXMF5aXER2ywXNtIJoJYzzhlYBl+lfoXol9onx0+Gkkep21ul1Ok1jfqkFwV0 TxNa24aLUdOEjh/l82OeMLKwMbmCRnHmrXmf7PfgbUvDvivx3Pq0NzBc6F5fhVJVhuYtN1B7i5Go Xk1rNdRxvIoS3s54uATFOjlRvSvnrxVdXHj/AOJuqfY723u28Q+KRpWj3rRNbWr2Ul6uj6FI6xRB wgtxAGYxGQgbmBckn9KrCxtdLsLLTLCEW1jp1nbWFnb75JBb2lnCtvbQiSdmdgsagbndmJ5Yk1ar E1PxN4a0SaO21vxFoej3E0Ymhh1XVrDT5ZYd5i86NLt0Zl3qw3AYBBB5FZp8f+AxjPjfwfgnAx4m 0Nu2eds/H8veusyCDjDA9+owRj3HIr4v1T4UaR8L/HvgzXNTlTWvAV7r1tp0r6pcWtrPpOqzwSHT 21Z8xRSW0Uqi6eUKEKRSRzRgbfO+kPixqkOkfDfxld3EckiS6FdaUqRbd6za2BottIfM/hSS4VnA 52g4r8yK9k+BKLD4/g124nht9N8K6H4h8QaxPKJpPJ0uHSpNOnljhgV3dke5RtirkgHAJwp828Ra 9qPijW9S8QatIsl9qdy9xN5YcQxDAjhtoFkZmEUSKscQZyQqgFieaxK+tPg3pcPiz4O/EPwktsZ7 2fULy6tRJMbe3kv5dKtpNE/fIylfLurNXfd8pBAIZdy18l0V9Hfszas1n431LSnunit9X0Ccx2nz GO71GwuYp7dyFH3o7drsqTxgsOpFfdVcL8Qfh9ovxC0VtM1MeRdwebNpGrQxq91pd46Ab1DEeZDJ hFuICQJFCkFHVJE+HPEfwQ+I/hx3LaDLrdoJoYI77w4zaskzzW5nJSxiVbxETaySSS2qoGAG4hkL +canousaLKkGs6VqWkTuodINTsLqwldCoYOsd2qEjBByB3HrWYAWIABJJwAOSSegArt9M+Gvj/V5 rWGy8HeIT9sj863uLrTLnTrGSIwm4SX+0dQWKAKyDKM0oDEgKSSAfqb4R/Ag+Gb238T+MTaXWs2z RzaVo8LR3dnpcrQBjdX0rqVlu4nYiMRZjiZRKkkjFDF9NV5p8Y9Um0f4Z+L7u3SKR5tNTS9s4kKi DW7yLRbmRfLZTvSO4do+du4DcGX5T+aVFfVn7L2g3D6r4l8UsZktLXTotAgU27/Z7ye+uU1K6KXh YDfbi2h3xBGJE6sSmAH+VCSxJJJJOSTyST1JNJX0Laa7qPi34C6/or3uoLcfD7VtCuZBHHNNFqvh 7UbmS3sNMupzOWK2spmmw0Xlxx29uqrkF4/nqvpz9l7UbqPxT4j0lCn2O88PJqVwvlqZDc6XqUNp aMsp5VQt5NuUcMSM9BXqX7QujQeIrfwHoNosZ8T6v4oex0ZpUvzFFps1r5euXM0lskirDC7WMk7F S4VdyAqsleg/DD4cWfw30SfT47yTVL7ULn7XqV8Yvs8Lui+VBBa2oZykca5GWcszFmJVSqJ2GqeI /D2gtCmt67o2jtOHaBdV1Sy09plTAcxLdSIXAyAxXPUVmw+O/A9zNFBb+MvCtxPPJHHDBD4h0iSa WWUgRRRRrLlmZsAKBnt1NdYOOCO/8hyPzpK+Jv2nvD8Vn4g8P+I4BGp1vTrmwvEjtVjLXWjSIY7y 4uV/1jyQ3EcKhlyqQqAzLgJ7D8F7q28ZfCBNDv5L+5WCLWvCOqSXDnzPssymS3hs7hmdvLisrqCK LIXZs2Ku1AW8A+Dvwpu9d8Z3x8R2DLo/g2/nt9Vjkit7uxv9e0+5ES6C824xSoGBln2LKhjVY2AE 6PXo37RPxLltAfAGh3UsNxNEJfE9xCQjfZLmLfbaKsudw85GEtyABmMom5lklSvjiiiivuv9mnw+ 2neDb/XpoBHP4j1R/ImEyyC40vRgbO3PlIxEZW6a9UhlDMACQV2E/RtFFFFFcXf/AA58D6rqOrat qnhrTdS1HXIYbfULu+iku5WjgtRZQtZ+ezC1kWNVHm2ojckAlt3NZdl8H/hpYX02oQeD9Jknn80S R3guNSsl85tz+TpmoPLbx4P3fLhXYOEIHFd9ZWNjp1rDY6bZ2mn2MAZYLKxtorW0hVm3ssVtbhVX LEk4AySSeTXxb4u8f+JvDHxut9Z8YafdPpfh+51GDQ9KtwkMP/CNalBNpkOsaWZjIkk0qkTTv5gM kqG2Z4VjCReq/tKeH01LwPb67HDEbnw5qkEr3DyTLJHpmrFdPuoIo1Oxme4NmTuXKqh2lcsH+TfA Pw58Q/EHVIrPTLeW30xJf+Jnrs0Ejafp0SbWlG/5VknKsvl26uGYkFikYeRfp7xh8PdP8Z6xrXgQ pZaPrHhvQNC1X4b32ZJWbwpHZJot5oOryorSyWsF9A7JLPJJOjT+ZHlPMik+PvEHhzXPC2ovpPiD TbnS7+NfMEVynyzQmRolubWZCY5omZHUSxMykqQDkGv0+8K6bNovhjw5pE8tvcT6ToGk6bPPZyPL aXEtjp8dtJNbTOFZonZSyMyjKkHA6V4T8d/hNc+KE/4S/wAM2yza5Y2oj1bTIIR9p1qygXMNxbGP BkuoFGwRtl5YwqRnfFHHL8OEFSQQQQcEHggjqCK6ay8aeMNMtYbHTvFniWwsbdStvZ2Wu6pa2sCv IZXWG3glVFBYsxCgZJJPNWP+Fg+Pf+h38X/+FLrP/wAeo/4WD49/6Hfxf/4Uus//AB6sTVNa1jXJ 47rW9W1LWLmKEQRXGq391qE8cAdpBDHLdO7BA7swUHGSTjk1o+FPCWueM9Yg0TQbRrm5mYGadt6W ljbA4kvdQuAGEcSdzgsxwiK8jKp/SbwN4P0/wN4asfDunsJ/swkmvL4wQ282o31w2+5vJ44eTk4j iDs5SJI4y7BMn5+/ansxJp/g6/N3aI1te61ZixeYi/uPt0FvObu2gAw0MP2cJO+4bWliGDuyPLvh Z8EtV8bOura4t3onhlDE8MrQ7L7XA22TZpizgbYNhybsqykkLGsh3mL1G/8Ah/L8SfhktzoDabs0 fxH4jn+HNrDbtpkX/CIQ3Z0waRcmVYz9ou3tvtf2m73SNIVEsiB3K/L9t4R1j/hK9M8Iara3Oi6n qGr6fpLi9t5N1ub+9WzW6EYx5kY3b1ZG2uoyrEEGvuf41+IF8GfDW6s9OsLZYtYjXwdaQJEIrPT7 O/06aOZo7eErtEdtE8cCrgK5QkFFKnnv2c7zxldeG71fELXj+H7NdNs/CTX0MMbmCPz5L8WszKJp oFD26QvIzRqF8qEhY2RfddU0TRtchit9a0nS9Xgjk82KHVLG0v4Y5du3zY47tXAbBIyADjNYh+H3 gL5c+CPB428ceGdFzgd2/ccn65NbmlaNpGh272miaVp2kWskzXEltpllbWEElw0axPcPDbKilyqK pYrnAAzgDGlRRRRRXxv+1D4euF1Dw54rVnktJrFvDtwpVQlrcWtxNqdkRIW3MbhZrj5RGAvknLEu BXyfRRRX3X8BfHkHjHw1c+CteEN5qOi6f9jjt57SD7NqfhTyEsIYbhM7ZWhyLecNEoaNoixkdpWH nui/CC50L446Zp4tLmXwzZyz+LtMvN8duq2OnFZLS382d3Mr2t/Ja20yAtI6FZWREkyOa/aS106l 4+j0iOW6+z+HdIs7Z7eZz9lW/wBQH9p3FzaRBiP3kElqkjFVYmMKchFJ+qfg9oMHh74c+GLeLyml 1DT4tdu5ktktpJ7jWk+3qLnaSXeGJ4rYSMSWWNeFXCj0us/U9X0nRLYXes6np+kWjTJALrUr61sI GmkRnSBZrplUuyo7KuckKT2rC/4T/wABY3f8Jx4P24z/AMjNoW70+75+fwrobDUNO1W0iv8AS76z 1Kym3iG8sLqG8tJjHIYpfKubcsjbWVlO08EEHpXy18d/hFdX82ufEfSNQNxKlrZ3Gr6NPEilbTTb FbKe90+6jIGI4IYneCRMkLK6yE7Iq+lPC1/o2p+G9DvPDpT+xJdKsV0uJSrm1s4bcW8Vi6xO4SS3 CeTJHubY6lCcg1+XOuarJrmt6xrcsSW8usapqOqSQQljFDJqF2928MZkJYqpfaMnOOtLoely65rW kaLBIkM2rapYaZDNIGKRS392lrHLIE5KqX3EDnAOK9P+Ofi+fxR471K0V5V0zwxLPoOn28hkAFxa SmPV7xovMkj3y3CsokRVLwxwhlDLXjVfR37MKlvHms8jA8H6gSDnkHWtPQD8SRXjfjbw5J4S8W69 4dkWRE03UZY7QzzQTzS6bMBdaVPNLbYTfLbSRSMAFILEMqMCo5Wu9+F1/d6b8RfBdxYyCOebxFpe ns3lxSZttXuV0q+iAmBALwTyIG6qTuUhgCP07rP1XSNM17TbvR9YsoNR0u+haC7s7hWMckZbcpVk IdHVgrxyRlXjYB0ZXUNXwv40/Z88Y6FeXk3hq2bxLoSCe5t5IZrZNYt7eOMS/Z7vT3ZGmm+8ifY1 cy7c+XGziIeO6p4X8TaHBHc614d13SLaWQwxT6ppF/p8EkwXcYo5ruNFLY52g5xWDXS2Xg3xhqdt Head4U8SX9nNxDdWWh6ndW0mAGPlz28RQ8EE4PevevAX7Oev3WpxXnjyKDStItZmM2kQX8NzqWpm IK0UX2jTWkihtpCWEjrP5uEZVRN6yr9qW1vBaW8NraQRWtrbQxW1tbwRJDBBbwII4YIYYwFRFUBV UAAKAAABUwDMQoGSSoHY5J9+PTrX5KalqF3q2oX+q38nnX2p3lzqF7MI44hLd3k7XNxIsUIVFDOx IVVAGcAAVRr1n4JeHH8SfEbQV2Sm00SX/hI76SGWCKSGPSZFksmKz5Lq941tFIkal9jkjaAXWb49 Aj4r+Khu3caCePfw1ZNj8On4V5BXv3wP1m8uz4t+GwvFgg8c+G9Zt9KNz9raC219NLliSXEJZI45 LYyG4fyyzeVEqnICt4DXo3wk1U6N8SPB12sKzmXWIdLKO5jCrrkb6K0+5cnMYuDIF7lQDxX3D8Z5 dCi+HHiU6/HE8clo8Wlo5/ff27ICujtajKsWjm2yNsJ/dLJuUoHB5D4LfCG58CE+JdZv3bXNW0Zb KXRooo0ttKguLpL2aCe5Ys00/wC5gBZBGkbCVB5ylZB7hqWr6TotsLvWNU0/SbUyLCtzqd7bWFu0 zgskQmunVSxAJAySQCQMA1gf8LB8AkZ/4TfwjjgAHxJo2Rx6Cc4xx6d/Supt7q3vIIbq0uILu1uY 457e5t5knguIJU8yKWGaIkMjKQyspIYVNXzz+0l4dj1PwNDrqpCt14Z1GCZppZJ1k/s7VpE026tr aOMMjM9w1nIfMC4WNtrgko/Efsua+Q3ijwvLOSCtrr9ha+Su1SuNO1e4NwFzk5slCMxHBKqPmzxH i34W6lrXxs1bwxYme2tdbupvEzapc28s0FrpV+pvtRvMWyn5EuTNZwbyqtKI43ddxcfQvxP8X6f8 IfBNhpPha1t9O1C8SbT/AAxbJatcWljFbMkmo6lL9oLLJJGJlbM7O0k8iySLKvmmvz3JLEkkkk5J PJJPUk0lFFfS/wCzJoP23xVrWvyR20kWhaSltD5gb7TDqGszFIbi2+UgAW8F1FI24H94FAYMxH3D RRRRRXO634S8NeJLrS7zX9Hs9Yl0b7YdOj1BGubSE6gkcd35lhITBLuEUWPOjfaVBXaea5Sb4N/D G41A6nJ4Q05bhpFlMcEt/baeGUAYGkW8yWoXjlBDtPcHJru9L0TRdDilg0XSNL0eCeXz5odLsLXT 4ZJiAvmPHaKilgoAyR0A54FfLX7Q/ijxXo+v6BYxwh/CQTS9Xa1ubNp9H1vVtP1KS4Onaw2FE8Si OFnsjIVIKuw3bCnsermL4s/CO8l0+CZZfEegC8s7JJ0gaPXNOlF1BpzXd+kSmJb6AQvKyojpl1ZV YNX56aF4f1vxLfx6ZoOmXmq30gVjBaRF/KhaZLf7TdTHCQwq8iK80rKikjcwzX2pL4DttG8MfDv4 ceLJI7/QNV/4SDS77UI7y1s49M8bah/xPPDdxpT32JtyhdSs7cRqEmeRfOi3SiJvlXx/8NvEPw+1 GW31G3lutIa4Mem+IIIHXT9QjcNJAjsC4huCiPvtnYsCrFTJHtkb7B/Z10kaf8NLS8E5m/t3WNW1 UxmLyxamGZdDEAcOfMBFl5u/Cff24+Tc3T/FT4cW3xG0BbFJorLWtNkkvNEvpEDxLPJGEmsL1lVn FvOFXzDF8yuscmJAhjf85tX0jUtB1K80fWLOew1OwmMF1aTqA8ThQykMpKsjKQ8ciMUdCHQlSCbe leJvEehxyQaL4g1vR4ZZPNlh0vVb7T4pZdgjMskdq6AtgAZIJwMVpf8ACwfHv/Q7+L//AApdZ/8A j1J/wsDx70/4Tfxfj0/4SXWf/j1fR/8AwyrnAHjz/wAtcf8Ayx/zkVQ1P9mrS9Gthe6x8TbDS7MO kbXeo6Hb2Nt5snCR+fc6kqhjg7RnJHQGuq8K/BT4NXl6kdv4qXxndxW9xPNplr4k0qWH7OJhGlxL baDsuUEe+JCxn2s5yRhgo+mbS0tbG3hs7G1gsrO2iWG3tbWKOC2ghQYSKGCNQiqOgCgY6Cp68+8P /Dyw0zxBfeNNYli1zxnqLzebrRtPsFrYWrQLYwWWj6WskiwrHbRpbmaSSSdxvLzYkda4X4ufDLxj 8R9W0WGw8Qabp/hOyhgNzY3Ul5566m91Kt5qcVnbw+XcOls0aQiW5XB3qpjDu7e2aVp8ek6Xpukw zXE8WmafZafFPdSCW5njsrdbaOa6kUKHkYIC7BQCSTgdKlhsbK3uru9gs7WG8v1txqF3Dbwx3N8L NWjtBeXCDdIIldhFvJ2gkDAJq1gHtk5yPbjHAoooooooooorxb43/Dw+OPDH2vTY0PiDw8Lm/sAI 7qWXULMQF7/RoIrbdmWYrG0BMbEyIIwY1lkcfnhRRRXr/wAFfHH/AAhPjO1+1ziPQ9eMWkauJZPL t7cSyf6BqkhkliiT7NKR5ksm7ZA8+0bmFffHiC9i8OeH/E+v2lpavcWelalrkyFPKXULzTtJ/dG7 eHa7Fo4Iod27cERVBAUY+GP2etH/ALV+JNhcsYPL0HTtT1mSKeIy+diEaXAIRtYCSOW6jmVjjGzI IbbX6EV8m/tUWtw9n4Jvkgc2ttc6/aXF0OYo7i9hs5rSBuwZ1gmZe52n0r45or1P4ffFnxP8PZfJ tJBqmhyNH9p0PUJpjaovn+dNLpciEm1mcGRTIqsjFg0kUhVMfQmo/GH4T/Ejw1faB4tGoeHWms4J o5b7TbjUUstX8k7bjSLnRhLIzW8hIV5ooBLH8rLtd46bFa6j8RvhkvgTw18RfC/iPULfULZZ5r2z utFu38IaRsSzjvdPkgmu1kS4FozXQhUMAEaWRi7SfJ/iXwh4l8H3a2XiTR7zSpnz5DzLHLaXW2NJ ZBZ39szwTbBInmeVI2xjtfa2RXofgFpdN+Gfxg1u2SFLxtO8NaBDdFYpJksdb1V7PW7UBslVlidA SV5IBU7k48Xor7m/Zht7dfBOtXSwot1N4puYJrgDEktvbaTZyW0LN6I0srKP9s15v8ePhRd6Zqtx 4y8N6feXekao11f+IIoPNvDpWpkvd3uoOqgvHazDdKzHKRPvBZEaJB8w17P8AYkk+Kfh92njhaC3 1qWKNw+66kOizwmCLaCNwV2l+YgbUPOcA/ojRXCfEfx1a/Dzw1Jr89k2ozNfWmnWNiJmtRdXdyWm aN7tY5RGFgjnmBMZBK7BjcDXjmk/tP8Ah+7by9V8K67ZzSFUt4dImstaM0rvsSP/AEk2R+bPQKee MGvWfH3xN8P/AA4/sn+3bTWLka0L/wCyf2RbWFzs/s/yftH2kXlzbleZ0KFcg4bpjngPCf7QOm+L /GWn+GLTw/cWNjqUt5FbatqGqW8UwaC0lurZJdOiidA8xjWNVW6OGbAL4GfoSivI/ju2PhP4tGM7 hoS8dv8AiprJ8n8sV+cddL4U8Ka14z1q10LQrX7Rd3H7yWWTclpY2iMEm1DUJkDeXDHuG5sFixVE VpGVW/SjwV4R03wT4csPD2mrGwt4Ve9u0iEMmpajIgF5qM65c7pGGFDO2xFSNSVRcfltJHJBJJFK jRyxSNHJG6kMkiNtdWB6EEYIqOvcfgTaJq2v+LfDrX0dhJ4l+HviTRLWSUO6G6vWt1DLEhBcxx+b KVzkorAHmvEERnYKoLMxCqqglmYnAVQOpPYV9Q/Br4ZeMPD3iXTvHPiK1g8N6BpNrqFxdnWrtLK7 ltLnSLq1eRrQ5MKwsUkm+2GHC4Zd2DjpdL8S/D3TPiLrvjXxp8RrTXdatbi9s/C0Glafrl3pOkaN KHS0Ed1YWzwSS/Z5jGY45GjRmld5Jpn8xMnxt+0xcXdsLPwLp11pcsnku+tazFYS3UJWRmlgtdLB uYPmAj/fSyMNpdfJU7JB8qXFxPeTz3V1PNdXVzNJcXN1cyyTXFxPM5klnnmkJZnZiWZmJJOSSSag rqfBkWoXnirwzYabPLBc3PiLRfIeOSeNYLmO+UQXrm2BdfIDM/mKpKDcR3r9T68P/aI0pNS+Gd9d tK8b6Fqmk6tHGiBxcPLOdFaKUnkKsd40m4AnKgHjJHn37LF/cyWHjPTXmJs7S70O+toCVxHc6hDc 295Mo+9l1tbcHH90V7n4x13Rfhr4U13xBBZWVvLLcz3cVnCtrbPrXiPVZMI82GjaeRm/e3DKWkEE bsARGAPzS1C+u9Vvr3U7+Y3N/qN5c397PsjjM93dzNcXMuyIBRudicKoUdAMVSoorq/BfhPU/G3i LT9A02KYm5mja/vIYFnXStLWZUvdUuEZ4l2QqwIVpE3uUjU73UH9PdH0q00TSdO0ewRksdLsbawt Vc7n8m1hEKNK4+85Ay57nJIzWhRRRRRRRRUFxaWl0YTc21vcfZpY7iAzwxzGGePJjnhEgO2RcnDA 5HUHJpby1tr60uLC9hjurO8gltrq1mUPDcW86GKaGVTwVYEqw9/ektbS1sbaGzsLe3s7S2jSK2tb WGOC3gjRQqRwwQgKqjsqjAxx0r57+J/w9+IWo+N9H8Z+AtTW1uFtdM0m436rLay2flX01zLdSW86 eTJp6r5RntlMjO5b9xIGavYfF/grw743019N8QWKXKiOZbO9jVI9Q02SULuuNPuiGMb5VWKnKPsC yK6jBf4Q0XUfDuiwaDfX8OpwaTtsdFv1hW3u30OGFBYQanDEoj8+AbrcvHkSJHHK213dF6evL/iB 8Nfh74pgutX8UR2+j3KJF9o8TxX1vo9xEiGKGJr27u828mVjS3Q3SOVU7YyhxjwF/gV8PNY1OKw8 LfFjS5J5xIYdOM2h+IdQmKK1wfJOm3dtu2RLufbCejN8q5A0/wDhlYDk+PcYwMnwvnqcf9BH8MVD cfsu29pbzXV38Qora2tYpbi6ubnw4kMFvbwoZJp55pNSCrGigszsQAASSACaNA+DPwgeezgvvihp +vXktxbQRWWma74d08ahcy3JWO0js1kuZ280NHEFil37gxVwWUJ9U6D4e0Twxp0ek6Bptrpenxt5 n2e2THmzmJIWubqZyXllZERWllZnO0ZJwBWxXnusfDrSfE3ieHxD4pca3Z6bZw22geHpoZodM02b 7QLi+1G9QTMt5PMyqmGjSLywqPFKyrIGfFHw54q8WeFpdB8J6paaTc395FHqst9NcW8d3oht5Rc2 AntYJ5V86XyQ4UIHQPG7FHZWtfDTwdP4F8Iad4eutRbUbqBri5upg0rWcFxdyGeW001JvmWBGJx8 ql2LSlULlB18+nWFzd2V/cWNlcX+needPvZ7WCa7sBdxCC6FncSKWi8xMLJsI3AANkCroycjGRjB 4yCD2pKKKKKKKKKK5Txr4Q0/xz4cv/D2oFYlukElpe/Z0uJNNv4iTa30EbspJQ8OqyIXjLx7gHNf mLrGj6loGp3ujaxaTWOpafMbe6tZxh43ADqyspKsjqQ8ciko6EOhKkE5lFFdD4V8R3/hHxDpfiLT Cn2vS7nzlSRVMU8EkbQXlrJvBws0LyRFgNyhiVIYAj9OtB1TSfE+maP4o01YZo77TWezuWFtJeWt vfNFJfadJLCZAjrNCkdzEkhAliCnLJkfn74tjn8X/GfVdN1K4aJtT8eJ4aa4hgjElvYwasvh60Kx LsVmit44xknLFcsckmv0gPJP3uT3PJOeeTz1/WvIfjrZXt98LvEaWQuWa2GnXtzb21qly1xZWmqQ z3ZlyrPHHCo+1SSx4KrEdxEZfP5yUV1nhLxr4j8E6kmpaBqEtt++glvLB3lfTNVS33qlvqlmjKsq 7ZJFVsh03M0To+GH1f4d/aQ8J6vZx6b410efTJbuN7PU5YrVdY8Oz28lqEuZLm1YtcCKZjIhtvIn wpAMjgtiP4f3mgWmkeLfCfg74uWGo2mo2l5ZeD9L16yvfD+paNresmePTRpmoX7I86byrTJa2bEz MJEjgdys/wA2eLvhX448Fxy3WtaLKdMilkjOsac6ahpoRJkgSeeWAl7ZJXljWH7XHEXJ2qCwYDrP 2edLuNR+J+lXECqY9H0/VtRu8soxBLZNo8ZGSCf313EPlBOOegJHi1xcT3lxPd3U0tzdXU0txc3E 7tJNPcTOZZpppXJLMzEszE5JOTUFfRv7MOf+E91jH/Qn3+R6j+2tP/8A117F8fPhle+LrC18TaDb vd69ols1rc2KNK9xqejB2uhDZQ5KtNbyPLIkaKrSq7gF3EMbfCJBUkEEEHBB4II6git/wrDHP4o8 NwS3w0yOfXtHik1J2jVNPSTUI0a+dpWVAIQTJlmAwOSBzX6sUVla/rEPh/QtZ1yePzYdI0y91F4Q 6RtN9jtmuBBG78BpNu1TjBJHrz8zWX7U+nPJGuo+Dr22iMsayy2WsQ30iQH/AFssUM8FsGdf4UMg Dd2WvbdU+I2j6P4L0/x5eaV4gOj6hHYTrBb2VhJqVtb6opNld3cMlykSRvuQArMxzInHOR5De/tR eG0vLOPTvDWt3Ni8iC/ub+4sdPurVGl2zPa2NubtJyqfMoe4i3N8p2j5q+oDkHBHI45OMEdyD+XS krP1a2a70rU7RWgRrvT722WS7d4rVWntnjDXMsfzLGM5cryFyRX5L1Pb29xeXEFpaQTXV3dTRW9t bW8TzXFxcTOIoYIIYgWd3YhVVQSSQAM1+h3wY+G0vgDw/M+qxW//AAketyRXOpNA7SixtYosWWke aHaJ2hLSvLJEAGdyu6VI43PyT8eiT8WPFWTnA0JR06L4as1Xp7V5BXcfDS5urT4heCZLOeW3nk8U aJaF4ZPLd4L/AFBLG7tyw/hlhkeJ1PBViDwaf8TdKn0T4geMLCaCK1/4n1/e29vB5PlR2GqTHVNN 2LB8ig280REYA252kAgiui8D/Cb4ka9caZrOjadJolvHPBf6fr2rzHTIYpIIV1PT7+2hIa6ljk/d eRPb27xsxHzAKxX3r4iat4T1Txxpb+MviPoX/CGaHdW97Y+EdFtLvXJr3VLHMd8nihbGO5hjIlPl hZgS0BkijjiZ5ZXk8WftM6FZCe18Iabca3dZkSPUtRWTT9KDGMGK4htji6mUMSGjkW3bjhsEV8g+ IfEmueK9SfV/EGoz6lqDxpEJp/LRIoUyyQW9vCFiijBLNsiRVyzNjLEnCp6uyZKsyllZG2kjKMMM px2I4Ir9TfA9tcWXgvwhZXcE1td2vhfw/bXVrcwtb3NtcQ6VFHPbTwP8yOjAoysAwIOcHirnifSG 1/w5r+ho8UUmr6NqemwzTqXhhmvLN7eC4kVQTtR2D/KM8cc18K/s8apLp/xM0+0ijikTXNL1fTJ2 cOXhihszrYkg2EDeXs0Q7gw2s3GcEfd81lotjfXfii6is7a8i0gWN7rFzIIzb6LYTS6g0byynZDE jyPLKwC7vlLkiNNv5qfELxhceOfFmq6/KZVtZpfs+k20pYGz0i2JjsYDGZJVR2X99Osb7DM8jKAG xXE0UVPb2895PBa2sE1zdXU0Vta21vG809xcTSCOGCCKMFmdmIVVUZJIABJr9M/hn4JTwD4RsdCL wzag8s2oazc27XHkXOp3QCStEJzwkcSRW6EKgdYxIUV3YHvqKKKKKKKKint4LqKWC5giuIJFKywz xpNDICfuyRSgqe3Uc1IqpGFREVI0AVEQBEVQAFVVUYGAOBgdMYxWZpOh6NoFtJaaJpVhpFrNPJdS W+m2kNpE9xKArzPHAFBbCquSOFUKMKAB5Z8Z/Afifxppmiz+FtTa11Lw7fXGpx2DX82npeziANaX FrPH8ovYZE2WzyMip5sp8xMnPX6BoWo6p4C07QPiLb2eqX9zpSWutw72uY59sha28+5By11GixGW eJ+LhWkicgI9V/BHgdfAUusWGj3Sy+GNVv59WstNuC/2vQb144YJLOG5fzGuoJkXKvK8bwCJVP2h pnkT0CuR8V+BPCfjSGKLxJo9vfvb/wDHvdq8trfW4ww2RX1oUl8vLFjCzlCwDFTgEfMGpfBj4SXD W8OhfF3SrOdyqMt9rXhjXDNI74RII7CazIY5VQMsSfyGj/wyr/1Pn/lr/wD3xo/4ZVGM/wDCeDGM 5/4Rjtn/ALCOOnNZ/wARdUvB+0R4TWG8mjNjqPg3TU8icI0Vrf3qSXlofJVGCTJcyiWORn3LIQW2 MEX3z4y6K2ufDXxVbxpaiaysBrUMt0hbyRos66ldG2cI7LLJBFLCjLjJfazKjMa+Nfgh4stfCXj6 wuNQltbbTdXtbnQr67ut4WzjvGS4tZxIjKsY+0wwJJLKCixtIxA4ZfeviL8etb8F+O7vw5aaJpV7 pelLp32w3E10uoXr3lhFqMhtbuJvLtwFmWMK8E3Kkk4IVfYPh38RtG+I+lT3+mxT2V5YPbwarpt2 8DzWk89usoeF4WO+3ZxJHDK6Rl/LYmNCCBhfGTVfEnhfw9beMvDGofZp/D99bx6rYXPlz6XqWkal dQ28kM9nIrbpRcLbqksTxyJE84SRS5zN8Ofi/wCHPiFF9nTZoniESTB9AurtJppoUBmS4066KQi6 Xy1JkVI1dCrbkCbZJPV6KKKKKKKKKKKKK+avi58CE8TXE/iXwf8AZbLXJRPPqmlysLez1qcRtILq 1kUFIbuVgEfftilY+ZI8beZJJ8U3+nX+lXc1hqdld6dfW5UT2d9bS2t1CXjEyebBOAw3KysMgZBB HBqlRRX2/J4o1Ob9mWTV5ZEa9k0M+H3k5Jlsj4g/4RNnlMpYmRrUEs5PL7mG3Ixy37LNlbvdeM9S a3Q3Nvb6JY290Q+9ILuS6nvYIyOCHaC3ZuM/KuMZOfsKue8WeGrHxf4c1fw5qHy2+p2jQiUeZutb qN1nsbxVidC5gnVJQhYK23Y+VJB/MLxDoOoeGNb1PQNUi8u+0q7ltJiqzLFMI2zFdWxnVHaGZCss Lsg3IytgZrFooqWGaW3linglkgngkSaGaF2jmimjYPFLFKhBVlIBVgcg8ivoHwr8cbi4sm8K/E60 TxX4TvbZrK6umt1bXLZEgSOyd5leMTiNo95mYi6DsZxO8iKh9B1Xw1p3hr9n/wAdx6HrMGv+HtZ1 vTde0HUowVuG0261fR7MW+oIyoFuIZbeSGVVUHK5dInLRR/HFFfor8BdGXSPhlorNaXFpd6zLf6z eLcCRGma4vGt7G6RHwRHLZw2zoQMMuHGQwz7HXj3iP4E/DjxE0k40h9Bu5pIXkufDs409dkNv5Ah j051kskVsBpDHbK7MNxbLNu4m6/Z3h0M2us/DvxTq+leKNPu4bixudbuLWWwZOYrmGVtOs0dQyMd 26KaN03QvGVkLLhXX7QvjHwrcXGleN/h7DDq6yyPGLe+u9GtWtFJgDQR3Ud+LhfNR9tzFcGNwBtH BYrbftQXd9cQ2dl8O57y8uZFgtra28RSXFxPPIdsUUNvFppZ3JxhVGSeBUI+G3xI+L+q2PiD4j3E fhbRbeOJbTRLSNoruG0by3uhY6bcPKLWScBvNnvHaZXVQYXjREXxP4d6RY6t8W/D9jodxIulw+KX 1PTJ9RTNzLpOhTSazbpdJEMCaWC3CHC7Q7dlBr6N/ad0MXfhXQ9eSK7km0XWXtHMKbraDT9Zt/39 xeMqkrie2tYo3LAbpCpBLLjxv4f/AAnfx14TXxJ4X1yfRPFmha1Naul5cMbK5uIHt76wv7C80+Nb iwaKOR8Ei4MksYKtCCdvpk/x18e+BoYtL+IHw/aTVFPkxaml82j2upR29tCJJI2jgu7a4l3t5k8l pKIwXVRFHtw1P/hqrrjwH+fifP1/5h3T2FbA0H4ifG9kbxpB/wAIP4Ftb6HUrDSY7GJta1GWK4lg QGa+/fRutrLKjXUkSQsxjeO0kBJj6C0/Zp+HtrdQ3E114m1CKKQO9jealYrbXKD/AJY3D2FrBMAe 5imQ+hr2Lw34R8N+ELRrLw3o9ppUEhBmaEPLc3JV3kQ3t9cM802zzHEfnSNsUlVwvA6KvzJ+K2m3 Gk/EfxnbXLxSTTa/e6orRF2Xydbf+2bVWMir86xXCCQYwHztLDDHz2vYfgMxX4reFwCcOuuK4BID L/wjl221h3GQDg9wDXfxDwr+z/Leidrfxd8T5be6/s4xIV0bw3Y3DeVZPfFnWSOe5t28+WNAZSh8 kNFDL58/iHjDx34n8cXxvfEGoyTxrLI9pp0IaHS9PSRiwisrMEgbQdnmyFpWUL5kjkZrjqKKK+yv 2dPhxNYpJ491uzeKa7tmt/DUFxFEWWyuADc60qOrSIZVxDburIWiaVsNHLG1fV1c54ysLrVPB/ir TbKE3F7qHhvXLGzgGMzXd3pcsFvGu/jLOygH3HSvjr9mFmHjvWUG7Y3hK9ZlGduU1mxCuwHUjJA+ taf7T+valJ4g0Pw0TJDpNppSa0sYkIS+vry6ns/tMsUcrIwgSExwNJCkil58ZR1J+XKKK6fwn4Q1 3xpq9vo2g2b3E8rp9ouXEi2OmwMfmvNQuUVhHEoBPQsxASNXkZUP6DfDP4Z6Z8NtMu7W1u5NS1PU pI5NU1SSM2wuBbFxZW9vZB5BFHEJH/jZmZmZmxsRPS6KKKKKKKKKKKKztX1jTNB0281jWbyDT9Ms ITNc3c5ISNAQqBVQFnd2KpGiAuzsEUMxAPzlZ/FrVPiX8QNM8IeE/tOl+EkuRfaprEdpcNrOoWGk wyXV3FNLFKosbS7lENssgImBZHMilzbV9M3Fxb2lvNdXU0Vta2sMtxc3M8iRQwQQKZJZ55pCFVEX czMSAqgknAr5H8WftO3EV5Pa+DNEsprS3utsWr62bt1v4Ej2tJDpVs0DwgycxtJOzFAC8aMxVOi+ M/j62vfhFo3nafPZX3xDt9MurWwmmctY2dlNb61d3YnWLZMgIt4owTEzpMsgUBGSvL/2afD7aj40 vddktzJb+HNKk8ucTohg1TV2NlaqYNwaQPbC952MikDJDFM9t+1Rc3C2/gizSeVbSefxBdTWqyMI Jbi1js4rWeWJTtLRrNMqMRlQ7AHDHP0B4YgXxF8OfDtvrEk16uueCtJh1SSaR5J7salokcd7JNOx 3M8m9izE5yT3NfnDYy3fgvxfZz31oJL/AMJ+JLaW9sBcRgNd6DqYeez+1wiRMF4inmKGHcbhX2r8 V/jJeeDdP8KXfhiws9RTxRaNq1vqWrW+oCxbTPs8UsCQQRNbuZZFnjdg0gMa7d0Z8xSup8MfjXpH xBu5dHu7E6Hr6pJPbWb3kd1aalaworTNY3DpExmT94z2/lkiNfMV3AkEfpPi6z1a+8NaxBoN3d2e upZteaPNaT21vKdVsHW+0+2eS8zD5M00awXCy4RondWIUk14j8LPj1ZeJpLPw94tEGl69JGY7bVQ 8UGk6xOn3InD4FtcyrwiEmORwwQozxwn6Poooooooooooooryn4qfCvS/iNpyyI0Wn+JLCErpers p2PGGMn9m6mIxue2Zi21h80LEyR7g0kcvwN4s8Ha/wCCtUl0rxBYyWsqu4trpFd7DUoUCt9q067I Cyph1JHDITskVJAUHLUUV9tfswatql14d8Q6Rcky6ZpOoWkulM0ssk0UmpxSyahYwozkJCrRxzoi RrmSWViWLHb4n8B7a+1j4raXqDq94bSLXNY1S5l2SFBPp01mLyXzM5Y3VzCAQM7mDDBGa/Qqorm3 t7yCe0uoYrm1uYpLe5t5445oLiCZPKlgmhcbWR1LKykHKkggg1+bnxY8BTeAfFV1aQwyDQtSea+8 P3GyXyfsTuHfThNK8m+S0LCF90hdl2SsF81RXl9FFFeu+DPjN4r8KwrpV9Ininwy9ubOfw/rjfaY xZNDHam1sryZZHijEMQiS3YPbhWb9ySc1754Q8P+Cbyfxl8QvAV4g0jUPBet6XqfhWe1W3m0bWLy KDUpI4knSWJbdljYbBHLCrhhE0kY8uP4mor7H/ZY0ueOz8X61JbRfZ7q60jTLO8JgabzrGKa71K2 TnzUULcWrNkBHOMEmM7frGuD8VfDHwP4yma813QbefUTHKh1O0kn0/UHL26WsUtzc2TRm4MSxRiE XIkWMLtVQrMreUXP7MHgp4Jks9c8UQXTQyrbTXNxpV3bxXBQ+TJLbRWkLyIrYLIsqFhwGXORhXXx N+KfwoW20nx14btfE+l2trHaWPiW1ur+3OpXLuZLZrvXZI5o5JVhjljaGS1iuG2rM7N8zy0/+Gqv +pD/APLo/wDvdVrUrb4vfG2NNPutKi+H/goXaS3C34u4ry/WJoHEc1vKEnvTGHa4t8QW9q7qQ0nm xoV+efiX4W03wZ4rn8LaZNqF2+l2OlpqF5feSv23U7yyTUJp7G2gQeTAUmjCQu8jAhiZGyMfbfj/ AMLGH4Mav4YgvCy6H4TsFF28OxrpPCaQaiS8COwUzrZlcB2Cls5YCvjv4WeAtM+Ik/iLRJL++07X rbSYtV0O6jS3l0nbbXqW2oQ6rCw85i/nQCEwsuz53bftWN/ZdO8X/Fj4Nad/Y/inwo3ifw1pMTx2 Gs29zceVZ2zXEdrZRtrkMc6x2oJKW8F3bxzDeihljVIgf8NVf9SH/wCXR/8Ae6r7eJ/id8brRdK8 P6EPBXgy/WK31vX7i4kvJbq3aS4ivobG8lW1NxE4j8qS3tYS3mLsnuEimZa24P2YfBAhgW41zxVN OkUS3MsFxpFvDLcLGBNJBBJZytGjNuZEaRyo4LMfmPrfhP4c+DvBDSy+HtGjtLye2jtri/mnuby9 niQguvn3jP5ayMA8kcIRCwUlcBcdvXwz+01o72njLSNYS0jhttY0OOJ7pGQNeanpd08d0ZUDb90d vLZoHZQCu1VJ2Nj5trZ8O3Mtnr+hXkMxt5bXWNMuYZ1baYJYL1JUmB7bSA2favrj4h6D4K8LeMvE nxB8fra67/aa6M3g3wpBcTtcXt5punwWt9Nq9q8aR+Sjwx4MkjwmJnDxySNHHXz/AOPfiz4q8ez3 EN3dPpuhNI/2fw/Yyutn5AlWSBdSkAU3ciGONt8qhQ4LRRxZ215dRRRXunwM+HB8ZeIl1fVLWR/D Ogus9w0tvHJZ6pqsTJJa6M5mYBlwwnuAEkGwLHIF89GH6CUV+d+iPJ4V+PMEGmQJYxW/xDu9FtrY x5jh0nVdXk0ZoolmydptJyI2JzgqwPQ19BftK+IdQ0vwnp2jWatHB4ivpY9Ru0kjGLXTlS4Fh5eN 3752Ry6EALGUbIkxXwrRRV7T9O1DVryHT9KsbzU7+43/AGeysLea8upfKiaeUx28CszBEVnbA4UE ngGvu/4O/By38D28PiDXo4rnxhcwyBVDJNbeH7eePY9paOu5XuXQstxcKSACYovk3yT+90UUUUUU UUUUUUcAZPTuegwMk8kjOce3TJr5e8dfHuafU4/CHwxhg1LWLzUYtITXZhby2Ml3csLWBNDWZxFI TM4Aubj9z8pISWN1kH0rp1odP0+xsTc3l81lZ2tob2/mNxfXhtrcRG6vbgAB5pCN8r4G5iTjmvn3 4j/tBWXhTUtQ8O+HtKTV9YsHe2ur+6uUXR7O7RInEUcVmzyXLIWlhuI2e3McibctyF0vDPxjuNR+ FXiHx3rVnptnqOh3l/pcFvbfa2sdQ1IW0E2kr9mZ2mRJJLqKGQec3CvJuUHanyD8L9HfXfiD4Q05 Rbsp1q0vriO6DGCaz0gnVr6F1VW3GSGCREUjDMQGIBJH3D8cri4tfhZ4rktp5bd2h0q2LwSvEzW9 3rlta3UBaMglJYneORc4ZGKkEEg/N/8AbE3/AAzV9j+2R7f+Eu/sfyd0O7yPtX9u/YsY3bt/+kdd 23/Y4rm/id4jhsPjbqfiPTWhvv7C1/QLhEYTJDJf+HLS0iurSXcFfC3Fu8TkdcEqSCDX6Gt3BHOC CCMHHQjB9ehB/lX5t/FX4cX/AIC8RXqw2l4/hi6uFl0TVGt5TaCK6Vp00uS63yL50G2SPDyCSRUE 21VcY84v9Qv9Vupb/U7271G9mEQnvL64mu7qbyY1gi824nLO21FVFy3AAHtX2F+y5pGo2ul+K9Xu LKSHTtXuNGg0y8lCoLx9K+2LqH2dT8xjRp40MmNrOGRSWjcL7n8SbWC7+H3jaK5hSaNfC+t3SxyL lVnsdOku7SXB/ijmjR0PYqDX5iW9xcWdxBd2k81rd2s0VxbXNvK8Nxb3ELiWGeCaIhkdGAZWUggg EHNfe3wb+McPje3TQNfkht/F1tCxV9scFt4gt4U3Pd2sabVS5RQXuLdRggGWICPzEh97oooooooo oooornL/AMZeENKupLHU/FXhvTr6Ap51nfa3plpdQ+ZGJY/Ot7iVXUlSGXKjIIIrlta0H4ZfFWGe 2kuPD+v3drBtXUtD1Wyn1nTEeOZIHW8sJGcIjPJIkE++AuNzRPjj5Y8c/s9eKPDrXV94b3eJ9HWV mit4Fb/hILe3JJUTWCKFnKcIXtyWcnd5KDIX57IKkgggg4IPBBHUEUlfbnjd7bTv2bdItQt1N/aP h7wSkbgNOILme4tNXne4kbGyL5JI0OCATGgyCCND9mIkeAdW+7j/AITC/wCwDZ/sbT+rdeO31r6M qvdXlrY28t3fXNtZ2kI3TXF3NFb28SlggZ5ZiqAEkKDnkkAc1yvjD4feFfHNsYPEWlRzXMcbRWup QZtdWsiUdE8i8iwdiNI0ghlDws+GeNiBXxN8Ufgvq3gBX1iwlbWPCz3TRi7CH7fpSyuq2sesoihN rlhElzHhHcYZIWkiRvEqKKK9++FWrT+K9B8TfB/UdRmS317TJrzwiZ7iUQWWu6XONZ/s8bIJyltc PH9pn5VVEUvlr50+6vDtQsLvSr690y+hNvfabeXNhewb45DBd2cxt7iLzIiyttdSMqxBxkHFTaLp c+uaxpWiWrwxXWr6lY6Zby3BkW3jnv7pbWJ52hV2CBnBYqhIGcA1+rdhY2ul2FlplhCLax06ztrC zt98kgt7SzhW3toRJOzOwWNQNzuzE8sSatUUUySKKaKSGZElilSSKWORA8csUqGOSORHzlWUlWB4 I4pkFtb2kZjtbeC3iMkkxit4o4YzLKcyylIwAWYjLHGTXk3xu8ZQ+EfA9/FE6HVvEcc2h6bAXVZU juoSmo6isaSRygQQMwWWMEJO8G5drEHxX9mDw3NJqPiHxbKrLbWtougWe5I3jmurqWPUL5lkDbke BI4FxtwwmPPykV9M/EDw4fF3gzxF4fRWa4vtOdrJVlSEPqVlIL7S1klkVsRtcxRCTgfKTyM5Hxp+ zz4uHh7xo2i3Uqxad4rhjsG8wwxourWzNLpEjSyDdli81siKwDPMpIJUY++nUSBo3CMjqUZWUMro 64KsrcEEcHPBrI0/w7oGkTz3ek6Do+mXd1kXNzp+mWVjcXAZ97efLbIrNkkkhj1rYooor4u/ae8N C21rQvFVvDti1Szl0nUHhsVjiW+01hNZ3F7fxnEk08MrRIsihglthWZV2p8sV718LLX/AIQzRPEH xb1WFVj0yxuNI8FwXSBV1fxJqO6zM9sjXEDyw243LcKgbdG07IfMtmFeIX97dale3mo3szXF7qF1 Pe3lw4UPPdXUzT3ErBABlnYscDHNVKKK1NH0fUtf1Kz0fR7Oa/1K/mEFrawBS0jFSzMzMQqIigvJ I5CooLuQoJH2/wCA/wBnrwz4dWG/8TtF4p1fYjG2ng26DZSNAvnRRWcpb7VtYyKstwAGXawt43XN fQ2MADacDjp8uMfd/Lt6D2pKOvB5B6j271+fXwDurzSfirp+nkmNr611zSb9FcY2WtjLqRiLLkMB NaoRzjIB7VvftPRSL440acoRHJ4UtYkcfdaSDV71pV+qh0J+tfN1XLGwvtVuorHTLK81G+uC/kWV hbTXd1OY4zLIIra3VnbaqsxwDgAk8V9N+Cv2adUvdt546vm0a3O4jRtLltrrVZOJY83GofvLaDDC GRRGtwXQsp8lwK+t9A8N6H4V02PSdA0630ywjdpfKtw5aWZlCPcXE8haSWQqqqZJWZtoAJwAK2qK KKKKKKKKKKKzdZ1jTvD+l3+tatdQ2em6bbtc3VxKwUKi4CRoDgs8jkRwxLlpHYIoLsAfzj+IfxP8 Q/EK9b7fMbXQ7e7kuNJ0OHaLe0BQQRy3EigNcT7AcyyE7S8giEaOUr139lvSBNrnivXjPt/s3SbH Sfs3lk+d/bd2155/nBvl2fYNu3HO/qNuD9Z+KdLn1vwv4j0W0eJLrV9B1bTLZ52dYUuL+wktIGnd FZggZwWIVjjJAzX5WTwT2k89pdwTW11bTSW9zbXEbwzwTwuY5YJ4pAGR0YFWVhkHIIBFXmn1nXbn TrJ5tT1m7igttI0m1L3WoXEdrEcWel6fCd7BFLERwxrgE/KOa/Q/4PeAD4B8JRWl9DEmv6pKdR1y RTbzNHKyiO102O5gVS0dvHgbS8iiZ5njfa4rwn9qbUbeXVPCGkLu+2WGn6tqU+R+7+zapcw2tptb +9us5gw9NvrX0T8KNTh1f4b+DruCKVI4tCtNLKykFjPoo/sa5kXb/C0luzIOu0jPNfM37Qnw2vrD W5/G+i6c8ujaqiSa59kRHGm6uoKT3kttBEhjguUVJHnZnJuDKZWXzIg/zfPqN/c2llp9xfXk9jpv 2j+z7Ke5mltbD7ZIJrsWVvISkXmuA0mwDc3Jyea9m/Z50TUNR+I2n6pbRE2GgWuo3ep3JWQQxC+0 yfTLSASqpQSyPLuRGYEokjLnYRX6CV+VHi3TrXR/FPiXSLISLZ6V4g1nTbRZXEsq21jqMltbrJKA NzbFG5sDJ7Cvob4KfGptLa08G+MbzfpTbbfRNcupCTpR+7FpupTSn/j1PCwzMf3HCMfIwbf7Rooo ooooooooorF1TxH4d0Johreu6No7zhmgXVNTstPedEwHaFLuRS4UkbtuRk1z17qnw18cRL4eu9X8 H+JBetItvpg1XSL+7ad7aSBprBIZWmjmWN5Nk1viROSrA4NfNfjf9mnUbLfeeBrx9UgUDzNF1ae3 t9TVjIkeLO+Iit5Ry7sJvJKqoCmVmxXzHf6df6Vdy2Gp2N3p19b7PPs7+2mtLqLzIxKnm29wFdco wZcgZBBHBzVKvs/4FanNpHwb8capCSsulan4n1OBkCmQTWfhazuEK7wVyCgI3Aj2NcH+zBbzN421 y6ETm3h8K3MEsoyI0mudWtHgidvV1ikIB67T6V9y0uM8D5iTjGPXoMAdT/OsHUtK8OeMNKNpqVpp niDSbkS7BJ5N3CJNklo9xZ3UZJilQNIqzQusiEnaykZr5N+Jv7PNzpofWfh/FdX9iq3c9/oE9wk9 9ZKpe6VtHkkCvcRLGBEluxe43Ku1p2kwnytRRRXq3wh8dReB/FAfUyJPDeuQHSfEFvLHNcwC2lfN vfmyVtkjQNkNvjkPkvOiIWcVgfEHwfceBvFmqeH5fMe1hlFzpN1KHJvNIuh5tlP5rxwrI6qfJnaN NgmSRFJC1xFfpb8IPDkXhn4e+HLRVUXWoWSa5qEht/s0sl3q8YvRHcR7mJeCNorbcxBIjBIXhR6X RRR0PHrnPXj0I/mKqQWFjaT3dxaWdpbXF9L519Pb28UM15KGLCW6ljUNI24k7mJNUte1zTvDWjan r2quYrDS7OW7nKPCs0uxf3VtbC4eNGmmfbFCjSLvdlXIyK+CvhNp9548+Llnq96p3Qape+NtWks5 ILUQT2159ut3jS43lojfyW0bRIGfy2bBUAuv6GnBypGQeo9vcenX61+cFvJN8Hvi2DcQyTQeGtbl idHMF1c3Ph7UrcxJcxiCSOM3Eun3AljVnULIVEijayj9Gre4t7qCC6tLiC7tbmKK4trm2ljuLa4t 5kEkU8E8W5HRwQysrEEEEVjy+F/DM+pDWZvDuhTax5yT/wBqy6RYPqRnjI8uYXzoZQ4wMNvyMda3 foPwAwMdqKKK+fv2jvDsGqeBBrp2Je+GL+3nSQiRnkstUuI9Lu7SPawUb5GtpSzK3EWBjcTXwRXr nwZ8Of2v4wt9dupzYaH4HEfi7WdSZJfLgTSZhd2dt5iRyJvkkTeUcqTDHOyEsgU8x8QPGFz468Va n4huBJFBcSJBplo7yMLLS7UeVZwbHkkCuygyziNghmeR1ChsDiqKKUAsQACSTgAckk9ABX118Mv2 eLe4s7fW/iAlyHuB5tr4ZjlktGjt3iIR9anhKzJKS28W8To0ZC+YxYyQp9Z6fp1hpdpDYaVY2mnW NsH8mzsLWG1tIFkkaaXZb24VEy7szccsSxyTmrVFfBPxHvrfTP2hDqd0p+y6d4j8EX9yF8tD5Fpp 2nXEwBYqudqnkkc8k17T+06T/wAIDpAz8p8X2BI9SNG1AA/hzXwpRXvHgz9n7xp4m8u51hP+ER0t t2ZNVt3bV5dpljIg0PdHKu2SNQ/2t4Mo4ki80cH7I8FfDvwt4Cs/s2hWAa7fzftGs3q29xrN2kzK zQy3qIhEQ8uPbBGqxgjds3lnbuPp07UUUUUUUUUUUUUMyIrSOyxois7uxAVEALMzMeAAOpOO5JxX wP8AGH4y3HjWebw94flltfCNvLiRyphuPEE0UgdLu5VwHS2VlDQW5wW4klAfZHDyPwWsLTUvif4R t72N5IY7661BVRzGRdaTpk+q2D5HULPDGzL0IGDwa/SavzJ+KekajpHxB8WJqdnJZtf69q2r2QdR 5dzpupajLdWd1bOhKsjq2OG+Vg0bYdGVeL/tLUDpo0g3t1/ZS3rakNO+0SCx/tB4Batem1B2GXy1 EYkIyFyM4Jr7N/Z4+G9/oEV54y1uG9sNQ1K3l0rTNLuYBbvHpjTxXE1/cxS/vA0ssSrEjKmEVnId ZUK9P+0Xqjad8Nbm0Fuso1zWNK0p5WZlNr5cj62JkA4YsbIRhT2YtngCvkb+3NK/4VB/wjX21P7c /wCFk/25/Z3kXG/+yv8AhF/sH237Ts8rHnfJs8zf327ea4PUL661W/vdTvpfPvtRu7m+vZtkcfnX V5M1xcS+XEqopZ2JwqgDOAMV+gvwM8b2vizwXYaeSI9X8LWtlo2o26ROsbW8MTW+j3sTPJIWEsEI Ep3KfOWTCImwnW+LHip/CPhsajc+ErTxhoU1wtjrNhdTGOK1Ezq1heXET2l1C1uZE8pzLsxK8AXJ bA8P8NeP/gJq97BPrngXTfDGpPE/mi40m21Hw6spb7FDDEtkmwloisrSS6fGqtvbfvVXf61077B9 gsTpJs20v7JbDTTpzQnT/sAgH2M2Rtv3fleXtEQT5duMcYrmPiNLFB8P/G0k0sUKHwpr8QeSSOND NcaXLBbxB5MfM7usaL1ZiFX5jivy5q/pmo3mj6hY6rps5t9Q067gvbK4CRSGG5tpVmhcxTBkcBgM q6lWHDAjIr9Nvh/4wtfHPhTS/EFuY0nni+z6raxmMNZatbYS+tzGjyFELYlhEj7jC8bsBuwOzooo ooooorzrxf8AFbwP4K8yHVtZiuNRTzF/sbSwuoaoHiEbGK4giOy2YrIrR/a5Iw4yULbSB87+Iv2n 9UllaPwr4dsbK2SS4X7Vrkk19c3EJIFrKlnZPDHbyD5i6GWdTkDPykt4V4h+I3jnxWkkOueJtTu7 WWCOCewilTT9NuI4Z/tMf2jTNOWG3kYSYbe8RbhecIuOJortfD3xF8b+Flhi0PxNqlpa28UsMGny T/bdMhjmmNxKItLvxLbozSEtuWMNlmIPzNn1hvG3gL4rGLT/AB9pNr4P8VXUpis/HGhxxR6dJcTo YIP+Eijum8wQRrHaxgzTSgDe3nWke5j4n4l8Nal4U1R9L1JYXJhiu7G+tZRc6bq2m3Q32eq6XdqA stvMoJRxyCCrBXVlH018Wz/xYT4Yj1/4Qz9PB1z3r0b9nSza2+G0ExgMQ1DWdVvI3Ix9pSN1sDMp 7gNA0ef9g17vX5/fFOTxp8QvihqugWuk6tcvo142l6Poio7xWViskdsdYdjHDHFDeuY7prqfCrHJ ErTNFGjD6C8IeF/jX4P8NWGhWGofDvUIrV7to49bHiJ5tPt5ts0Npb32nCISgSGYhZIv3eQokePY sdqx8Z+Pry5sfCHj/wCFOoLa+Ikl0rWNb8P3Et/osFjq8j6cr3UdmJ1t4gGxdGTUd6JumVcbUPyD 8TPh/f8Aw+8R3GmyR3Mmj3bzXGgalNtcX1hvGI5J41RDcQBljuECIc4cII5IyfOqKKtWl3c6fd2t /ZzPbXdlcwXlpcRsVlt7m3kWaCaM9mVwGU+wr6J+IWj23xK8H2fxd8OW076vbRQab490y3tSsMN1 p1ihu9WgQySP5cKmLO15P9GeKR/KMU2ed/Z50uTUPiZYXSSQomh6Zq2qzpL5geaKS1/sZY4NgI3i S7RzvIG1W5zgH9B6DjGeAADkkexIz/X2FfKGkfHqDU/iuIbm9S08CSQXugaZLJJLaWi3Ms8U1v4k 1JJIt7ee8CwIJREtvFLvYoROZPq+iuX8W+MvDvgnTZNT8QX8NqnlTPZ2avG2o6pJBsV7fS7IsrSu GkjViMIm4NIyJlq/O/xv411/4neJUvLiGRjJKmn6DoNiJLr7LFPNsgs7ZI1DT3ErkGSTbukcgKqo I40/QT4e+D4PAvhPSvDqeQ91DEbjVbqDaVvdXuv3l7OJhFCzoDiK3eWMSCFI1bJWu0r88/jv4Ok8 L+OLzUIkf+y/FDz61aSncQL2aXfq9qXIA3JO3mhRwsckY5wa+iPhL8btO8WW9poXim6ttP8AFge3 sraVl8i18RvJ8kM1uQBHFdMQEktyVDyMptwQ5ii+hKK8o+M3jp/A/g6e502/is/EWpXEFnoYaO3u JtyzpLqF0LS4yDHFAGBcoyrI8YI+cA3fhZ8Q7f4ieHF1Fo4bPWLGT7HrWnwzB1iufL3RXlvGxMi2 9wuWi8zJVlkj3v5TSH0qvE/2hdNtr74Y6tdTh/N0a/0fUrLY+ALmTUE0h2kH8S+TdSjbxzhs8YPx V8P/AATqHj/xJa6BYvHbxlHvNSvZBlLHS7d1S5uBGvLuS6RxJwDIyhmRdzr2Xxh8X6XqWoWfgzwe 1vB4F8Ixrb6bb6bPNJp9/qRjLXupEyAec0bPJAk7tKXPmzrK4uGJ8WooqWGGW4liggiknnnkSGGG FGkmlmkYJFFFEgJZmJAVQMk8CvsXwtpM3wK8PWup3vhTVvFPjXxa/wBmFvo9us1rpEcMkLxaDc6t Cs7xyyiQykQQyCaSPYAVhWY+gw6x8e9T1G6WDwf4I8MaekavbjxHq1zq7u67Y5IDd+HLli7MxaRS bWNQoxuLAFvmb4r+EPiVoXiKXxt4gMFxcX88OpHXvChvxpmi3FpMlnYWhuXjiltXhC2628kpy/y4 lllEhH2R8L9f1bxP4C8Oa7rYjOp31tdLdSRwG2Fx9j1CWxgu2hPyhpo40mYoAmWJRVUhF76vhbwU Fb9pa/2EBP8AhMPiGygjaAq2mpsAF7cDAFdH+1PZIl74L1ESEyXVprlk0WF2olhNazpID1yxuWBz /dGK8j8E/DRtdsD4s8T6pb+FvAlnclLzVruQx32qJAjyXNr4etyjiaYtH5IbafnJEaTyRvFXeP8A GLwt4HtE0r4UeFLaOWOJLe88VeI4EbUtSCSS+aTDaMsrh28meN5Z0RSWjFogClfMdU+LHxI1adLm 58Za7BLFEIUGlXh0OEqsjShnttEFvG75Y/vGUtjC52qAPP5JJJ5HllkkllkZnkkkZnkdiclmdskk 9ya6vw/498ZeF/IGg+JNWsILY3BhsBctc6UpuUZJWbSLzzLVid7MGaEkNhxhwCPafD37TfimwQRe IdF0zxCiQGNbm3lbQ7+S4Mgb7RdSRJPbkbNy+XFax84OeCD794d+O3w48QusJ1aXQLmSaaOK38SQ JpytHBALj7RJqMby2UauNyxrJdKxdSoXLJu9gR43VZI3Do4DI6MCrqQCrKwODnIwRkHrTqKKKKKK KK+CP2gfH03iTxPN4Ys5CNF8LXUto6o9wi32txr5GoXFzbyrGM2ziS1iO1sYkdHKTYr5+r6q/Za1 aOHWfFuhmJjJqOladqqT7wEjXRrqSzkhMZGS0hv1KkHjaeDnj7Orw74n6x8F9Hmmfxjpei6xr7vD JNZabYWt14llaGGKCMX1zA0bRKsEqPGt5cRq6L+7EhQAcL4F+K3hK78a6X4d8C/C2xsk1NoNMXWV udH0bWF0qGJbzU7m8hht5fMEKQyTGI3rNMY1OfMYLX1NcXFvaQTXd3PBa2ttFJPcXVzLHBb20ESe ZLPPNKVRI0UEuzHAAJNfmT8SvGP/AAnXjDVNfjF1HYOYbPSrW6madrXTrOIQxCNDgRCZ/MuXhTKr JK/LEl2+g/2afHKGO+8B6hcP5iGbVvD5nuV2GNyv9paVaRzOCGDE3ccUEZzm5kbGMn6c8Tape6L4 f1fV9PsY9TudLsZdQ+wS3Etp9st7MfaL2CKeKKdhK0KyCEeUwMm0N8p3D5E034ofBjW51i8UfCzT 9AV5oIIrvSLWxvbdIbiXN3d6j9hisZl8oqjAxQzSFS4Vf4ZPq/wjP4PutIW58EJoQ0eeYTMNAtrK 1t0vJbaOZo7u1s1TyrkRNF5sUyLKnyiRR0rqK/K7xrd2uoeMvF1/YzpdWV94m167tLmPcI7i2udV lmgmQOAdrKwYZArmK+/PgN8SJfGOhy6HrV1Lc+I/D6R+Zd3c8Mlzq+lyyMlteMCwkkkt/lhuJChJ JikeRpJWr3yiiiiiiiiuV8SeOfCXhBN/iPXrDTZDHHIlm8pn1KSGaQwxzQ6ZaiS5ePcpHmLEVGDu IAOPnbxH+1FaKjQ+EfDc8srQxmPUPEUyQR29yLg+dG2lac7mWMxAbHF5EQ7ZKEJh/DNe+M/xI1+U yS+J77SolnkngtdAc6LFbiTpCs9htuJEXoguJpCOpJPNeW0V0OgeK/EvheYT+H9b1PSWM8FzLFZ3 UqWlzLasWg+3WRJhuFXLfJMjoQSCCCQfYLb4y2PinTf+Ef8AizoEHiGzMc0Vp4l0m2s7PxJpDzt5 8tzaoVWHezx2qnyDAuyMiVLkMUPC+PPAY8Mm01zQr3+3/A2vFpPD/iCMBjzuJ0nVgqp5V5EFZWVk TfsYhEdJYofdvhEpPwE+J2OD/wAVq3oCF8FW7Efl0pv7KsMTN46uDHGZ4v8AhGYY5iFEkcU/9oPN GjdQrtHGWHQ7R6V9e18i/tJaz4rn1bw/4M06G9Oi6vZwXK29ha3Dya9rR1GSBNOLxZ8/yNtvJHbI uQ8iO4Y+SUufCjwL8ZfCGjSXul3Pha0t9bSK7bwx4tbXWNlNkp9tnt9MRfs108SxhkEhLIVWdVki VU7ifxv8YPDVxKviX4b2niSxe9tLa21HwHcXkzCJ0eS5mGlTfarqT5QNjSx2yhl2lv3iMPnz4y/D Z9Je38deH9FudN8La/bWV7eaXLbPbXfhfUr6JXe11Cwy/wBnjkdhgK2yKYtABGvkK/gFFFFfTXh+ L/hc3w2bwzKyv47+HVqG8Lj7VaWSanocyxW7Wj25IEhWO3S2eUogSQWjST/vZt/hGgaG2o+K9E8N 6kl1Ytf+ItO0O+jaIxXtm11qSWF0hhnAKyx5I2OOCMEV+quOmB0AAHsOOBRXy38UPjlN4f8AGGm+ HtBkRtP0TVdOuPFl5am2uLm/WG4WW+8P2hk3Rx7I8pO4Ik8393mLypBJ9N2V5a6jZWuo2MyXNlfW 8F5aXCZ2T21zEJoJUBGdrqQwzzzzzVms3WNZ0vQNPudW1q/ttN060jZ5rq6k2oMcrHGoyzyN91I0 BdmO1ASQD8H/ABo+LI8fXsejaMGTwtpF289tPJG8dxrN+qNbjU5IpsNFEqM620RAfazPLhmEUPvv 7Ongufw74WufEV+jR3vitrW5toSVPlaLao50+Qo0asrXDSySnDsrReSRtbcK+ha+Rf2l/Aw2WHj3 ToOhi0jxCIo+oOf7J1OUQw/71rNNNP8A8+saL1NY3wR+NC6KLTwZ4vulTRyy2+h61OURdIaSQ4sN TnbH+iFj+7uGP7j7rn7PtMH2db3Fvd28F1azw3NrcxRXFvc28qTwXEMyCSOaCaJirIykFWUkEEEE ipax/EGu2HhnRNS17VJPLstMs5rqXDRJLMUU+Va2/nMiGaZysUKFhudlXqa8U+BvxXv/ABzHqOhe JJoZfEGmwnUILyKAW51XT5Lgx3DSW9pClvE1q0kMfDKXV1whKSOfoOsnXdLXXNC1rRHna1TWdI1L SnuY4/Ne3XULN7Npli3JvKh920kBuASBzX5W6Zpl9rOo2Ok6XbNd6hqV1DZ2durxp51xO4jiUyTF UQZOWd2CqOWIAJr334lTad8OfBmnfCXRmSbV9RFhr/jvUIrqC7ilvCiyR6YgdfMjUyRRTxKUhZYE hYiQ3EjH5yooor6g+EHgX/hHNMuPix4s0DUNSsNOt4Lrw3o9jYm/1iVpLqNf+ElhsHkiTy4EJeAy k/JuuVCCOCRvXrHxr8ZvFS6XdeHfh7ofhvS75J5G1Dxbqs12pUbjBN9jsja3kauF2ofskm8MkgIj w9eTfGPwL8Xddji8UeII9B1O10m1+z/2X4Qm1iaLTrd5N9xqC6bqi72Z2KC4eFnYIqlwscRZfRP2 bPEev6x4a1bTdU+03Om6Bc2Npouo3CSNmG4hdrjR47lxhxaKsTou5mjSZU4jES19H18BftHae1n8 SJLhggGr6HpWoRlGJZliEulEyhujbrUgAcbQD1Jr339pK2juPh1FM7ujWfiLTLqFVRSJZHtrizKS EkbVCys2QDyAMYJI+O/BfgfV/G19cW1g9pY6fpts97rWvalIbbSNGskjaQzX10AQC4RxEnVsMx2x JJInsMHjP4cfCN5LTwRpkfjnxTFFPFceMtRkjjsLLUEtXsX/ALFEcbM1szNKXW2kQSxMF+1zDaye e6/8Z/iPr8jtL4lvNLtzcvPDaaARo0dsHBC2y3NltuZIlBwFnnkzwWJYZrz3UtW1TWblr7WNSv8A Vb10SNrvUry4v7lkjXbGhuLpncgDgAtxVjSvEGvaF550PW9X0f7T5f2n+ytSvNP+0eTu8oTi1dN+ zc23dnG4+pr2vQf2kfHumyqNaTTPEls1wJZvtFnFpl95JXDW9pc6UscCZPO+S1kPPcYA9v8ADn7S XgfVI1XXodR8MXYhkklM0EuraaXE+yO3t7vTladnZSJC0lpGowy7jhS/vOn6hp+q2kV/pd9Z6lYz lvIvLC5gu7WfypTFII7mAsrbWVlbDdQRwauUUUUUUUUV8uftGfESXTLKLwNo9xPBfapCt1r1zbzr H5ejyq8SaS4VS2bo5abEiHylCMHjnIHxVXqfwVvrXTvih4RnvJfJikvbuxR9jybrrVNLn0ywi2xg n95PNGmeg3ZOACa/SWuC8f3fw6sdPgufiEmgSW4S7hsRq9lDf3xExigvP7It0SS5LDfD5r2qZT5X LKF3D5n/AOFy/C7w9dWbeEPhPZ3H2ZjPHqWojTNM1W3ut5BFpcJDqEpXaAVczqQSQEHf7Ns5bme0 tJry1SxvJreCS6sUuReLZ3MkQaa1W7VIxKI2JXfsXdjOF6D4T/aH8b2niXxPa6Fp2Hs/CX9oWVzc GGSJ5tZuJ1i1OJGdyHihFvFEjeUh8zzsF4zG1fPdFdN4T8Vaz4M1q213Qrr7PdW/yTRNua11C0d1 efT7+FSPMhk2qSMghgroyyKjj9F2bQ/it8P5jas66T4q0q5hgkurMSTWF0krW4me0dlDS2d3ESNk m1mjBSQrtY/mXdWtxY3VzZXkEltd2c8trdW0y+XNb3NvIYZ4ZY2GQyOpVgehBBr1b4RfE+/8Aa1D a3FwZPCuq3kCa1Zzea8Nj5jLC2uWaQrI6zQoAZVjQ+dGvlsNwieP6A/aX8WLp/hvT/CVtOn2vxBd Le6hCptpHTR9MlEsKzxNmSMTXQjaGVFG7yJU3YDA/EFFfVv7LuvzpqviPws/nSWt1p8Wv2+66cW9 pcWNwmn3YisipUvcrcQ75Aw4gUENkbPsuiiiiiiiobm3iu7ae0uN5huYZYJhHLLbuYpozG4SaAq6 HBOGRgV6gggEfn/8VvgvqfgIPremyvq/haW6aM3Ajxe6KZpMWkGqovBjbKxx3SYUyDa6RM8SyeG0 UUUUVtza/f3Og2vh25dLqw06+lvtKacSPc6X9rjK6hZ2Mu4BYLl/LmmiZWHmRq8ewvN5n1J8XFA+ APwy5Vju8E4xzjd4Lu2ZQR6HAI9a9K/Z5u7m4+GOmw3EQSLT9Q1i0sWAINxbPfNftNz1ImnmTI/u 4r2+uG1v4m+APDomGreLNHjmtrxrC5s7S5/tTULe6TeJIbjTtLE08ZjaNlkZ4wEb5GKsyg/O3iT9 qG5M5j8IeHYFt45ImW88SNLLJcReVumjOl6ZKgiIkJCv9rkygyVVmwnhOtfFL4g+IH8zUvFusBWt zatb6fc/2RZyQMzllmstJEEUhO8qXdGYrhSSFAHW+E/ivC2nReEviZp8njHwWiloBIN+vaTcQ7pL SSwv/NgkZAWaFgZ1kSNtscgjXyXb4k+D14toviH4d36+PvC04LmXTFil1nS3kkRoNOvtMhbzZZli mhaTy4VkU7zLBAqjPilFFd58P/iBrPw91oanphFzZXHlxaxpErlLTVbNSf3bnDeXKgZjBOqlkYkY eNpI3+hvgzp/h1fiBc+IfA8z3Hh/WdE1uzuNDvbuwt/EPg+WK+tLzN/p8s7yXNhKRHHaXVsZsNII pyHjd2+tqw/FGl3GueGvEWi2skMV1q+hatpltLcM8dvFcX9jJaQyTvEruEDOCxVGOMkAmvyruLee zuJrW6gltrq2mlt7m3uI2hnt54HMUsM0UgDK6MCrK2CCCCARXqnhf43fELwrb2Vhbanb6ppenwNb 2umazaR3UCQ8+XGbyAxXhWMfLGv2naigKBtVQJ9Y+PHxM1drxV11NJtbxGT7Ho9jaWi2yMgRhZ30 iyXkZ4yH+1FgeQRgV5fLcav4g1NWnm1LW9Y1Ga3t0aWS51PVL+4YLa2kCM5eWWQ4SONRknhR2FfY fwS+DEmhPa+MfFtuyaxtMmi6LKCp0lZV2/b9ST/n6ZTiOA/6kHc4MxAg+oqqWeoaff8A2k2F9Z3v 2G7m0+9+yXMFz9jvrfH2iyuvJZvLmjyN8bYZcjIGRXNePPBenePvDl14e1GWW28ySK6sL2JQ8mn6 jbhktrtYmwsg2u8ciEqWjdlVkYhx+c3jHwN4k8DaiNP8RWLW3nGc2N7E3n6fqUUEmx5rG6HDfeR2 jYLIgdfMRCwB1NC+KvxD8OQfZtK8VamlqIba2itr77PrFva29nGYra3sYdXSdYERDt2whBgKDwq4 9Hn/AGmfH81tNDHp3hS1lkieNLyDT9Va5tnZNonhW6vZIS4PzASRMuRypHFeJeIPEmueKtRk1bxB qVxqd+8aQiacoixQoSVgtreALHFGCWbZGirlmbG5iT9UfsuaXqcdv4r1p/3WkXkmnadCCluTd3+n iW4nkV93moIEuEU/LskMv3i0RA+s684+Lunajqvw48UWWlCE3ktraN/pF5a6fbpaW+pQ3GoST3l+ 8UMaLbJK7NJIowD1OAfj+T4h6b4I8IXHgnwGsE2q6nFE3ifx7bpPbvfyzLIbnT9Gt7yNZxFbo6W0 F1IY8Ymkit0klE9eHUUV1nhbwR4o8Z3X2bw7pFzfhHCT3eBBp9oSN3+lahNtiQ7eQhbcwztUnivZ re68HfAx3ktpbHx58SXintmlhcx6F4OlFsbe6h3je00/2gtHIB5UzRKyN9k3kTeVTfFD4iz3zag/ jTxEs7XKXRii1S5g0/zkOVA0qAraiPjBiEOwjgqQTXpvh79pTxvppji1y20vxNbrLNLPLLCNK1OR Wh2QwQ3WngWyIjgNlrN2YFl3cqV+h/Cnx48AeJIreK81IeGtUlVhLY64fs9okkNoLid49ZA+ymEk vFE00sUjlT+5Usgb1ywv7HVLOG/0y9tNRsJ9/wBnvbC5gvLScRSNDKYbiBmRtro6NtJ2sCDg1br8 +9IDx/tDzqsroU+JeuRl48KWU6xcJIvOeHXKsO4Jrrv2oboP4j8MWRupn+z6JPdtZHP2e3F5ftEL qLPHmTeQUk46RpntXhvjDxhf+Lbqz8xBYaNo9nHpnhzQYZpp7TRdKtolhggSWcl5ZmSNDcXMnzyE D7qKiJx9FFFFFfefwE+H3iHwlpk+r+IL7UrNtXiY2vhJ5ZY7SwSUxP8A2pqNox2rfyLGiCMKGiiy shMjGOH6Fooooooorl/G2tt4b8I+JNcjmjt7jTtFv5rKWVGljGpG3aPTVaMA7t05jTBGMnkhcmvy vorv/hl4rPg3xvoesyXDW2n/AGpLLWGzcmL+yL8i3vZLiG0DPIIQRcpGEbLxoQpIFfYnx5+Idx4L 8OxaVpb3MGveJVuobW/t5o4W0m0tXi+33IJDSCWRXEMBTaVJeUSK8Sq/wJcXFxeXE95eTzXd3dzS 3Nzc3Msk9xc3E8hlnuLieUlnd2JZ3YkkkknNfWX7L3homTxF4wl3hURPDljtkj8t2kMWpao0sO0s GUCzETBguGcEHgrg/tBfE1tZ1CTwPotxPHpej3Mia/LG6pDquqQMpWy2Iu8xWbqwbewV5snZ+5jc /MdT29xcWc8F3aTzW11bTRXNtc28skM9vcQSCWGeCaIhldGAZWUgggEEEV+jnwk+I0HxD8OB5g0e vaMlraa/EVTy5ppImEGpW5iVU8u58t2EYUbHV0wVCO/wx8S/C/8Awh/jbX9FjgFvZR3r3ekxobp4 RpN//pdhHFPd5kk8lGEDuWb543BZiCTk+E/Fut+C9Yt9b0G7NvcxNtmgfe9nqFqx/e2WoW6keZE4 7ZDKcPGySKrD718cfEvT9P8AhdJ4z0Wdt2u2Edp4dJkhFxFqepxtGBKYBcxC4sQs0s0RYrvgeIsC c1+clFesfBPxA3h74keHnaS4W11edvD93HbRwyPOusAW1ijiVlAjW7+zSyMrbgqEgN91v0gooooo ooor48+NvwX1J9QvPGnhKC91VdRuDca3osQnvdQt7uZ9rX2mx4aSWF2P7yAZaInKAw5WD5Kooooo ra07XNR0yx1fS7edjpmu2sdtqunu0htLv7NOt3YXDxoy/vbaZVmhcHqCjbo3kR/o34ezy237PHxH kinmty2r6tB5lugkdkutJ021mgYHokiOY5WHKoxbsK2P2VP9X4+/3/Cn/oOp19c1zuueMPC3hrzF 17xFo+lTJZtffZLy+t47+a0XevnW2nbvPmyyOqLDGxZlKqCRivn3xf8AtM6RZh7XwXpj6vc5cf2p q0c1lpSY8to5LexUrc3AYGVWEptyhVSN4Jx4H4g+NnxI8QmRX8Qz6RatPHcxWnh9RpCwNHEYvLjv rb/TGjO5maOW5dS2CR8q7Y/Bvxb8T+FZLyG8ceKtC1RPI1bQvEE9zfWtxBJJm6e2edn8mWWMyROx R43DnzYpCqberufhdonju0m174O3j3CwtINU8Ga/eW1prumzSXm23NjLKxhe2aFwytcXJwI2Hnyy loo/DtQ07UNKvJbDVLC902+g8vz7K/tZ7O7iE0Szw+bb3Cq67kZXXIGVII4IqjRWpo2s6n4f1Sy1 nR7yWx1KwmE9rdRbd0b7SjqyuNro6kpJG4KshKMCpIPu9jqXhjx74s8IeLtLgi0Lxva+JPDt74r8 Om40+x0rxEYtXjNxq/he51O4iU3bME82xdxJKZNyb3immm+7aK/Mv4raPqOj/ELxZHqNs9udQ1vV NasiVbyrjTtVvpL20uLeRgA64YoxUnDq6H5lOG+Ffil458Gwx2eh67PHpqSRyDSr2KHUdPRUmkuH ht4b1XNukryyNN9laMuTuYlgrDtNW/aK+JWovC1ndaPoCxowePSNJhmS4YsCHmOutesCOg8tlB7g nmvItZ8Q674glSfXdZ1LWJYzKYm1G+uLwW/nMHlW3WdiI1JAysYA4HHFe4fCb4H6l4ouLDX/ABXa zad4U8qK9trd3EV74hR2JgiijRvNgtnADyTOEaSNl8jIk86P7v6+5P1HQ/z6jg1UF/Yfbv7K+2WY 1QWgvzp32iE3wsDN9nF79k3bxEZPk8zbt3cZzxSalptlrGnXulalCtzp+pWs1leW7M6LNb3EZhmQ SRlXQ4J2upDA4KkMMj88fih8JdY+H99LcQR3OqeFp232OsrFuNqryBFsdY8oBYplZlRZMLHMMNHt bfFHxnhzxx4t8Ish8Pa/qOmxLLPObJJvP0ySe4gFtNPPpN0JLaSQoFAd4iw2qQQyqR6zp/7S3xCs 7SO3ubXw1qsybt9/f6bexXc29mZRJHpN1awAKDtXZCvAGcnJPmPi34h+L/G7r/wkOsXFzaxzGe30 yEJa6XbyAyCN47GABGdFkeNZpd8u0lS55ruv2fdKv774l6Tf21q81lo0GqXWqXAOIbWK60i40+23 uxGWeWVVRFJY/M20ojkfoRTXYhHZEaRlRmVAVBkbGVQFiBkngZP14NfnnoetaT8K9NvrmCOx1X4o 3U13p9tNFPBquleC9OaBY5LmO4gD2s9/PvdcQSzIi/JI0ZE9vN49dXVxfXVxe3k8t1d3k8tzdXM7 mSae4uHMs00sj5JZ2JZmJ6nNVqK1dI0TWNfu/sGh6ZfatebDKbawtZruRIRIsRnlWEHZGrOoaR8K CRkjNe62/gLwn8LbWHXPihdW2r+IzBBqWg/D7TrgzR3ny7FTxDOYXQRrcMwchvIPkSbGvMmGuI8U fGHx34j1efUodf1Xw/bMggtdJ0HVL/TrO1tU5RHFs6GaRj80k0mSxOAEjCIu3oX7QPxI0WNYZtQs dfgjtoreKPXbETPCIgFE5vLBre4lkIADvPLIWOScsdx+hfCf7R/g/W5Ta+ILa48I3LSYgkuJW1XS 5Q8qRQxPqFtFG8Uh3MzNLbrEiqS0oJAr27SvEGga/wCeND1vR9ZNp5f2n+ytTstR+zedu8kzfY3f bv2Pt3Y3bTjpxr18G/tMXYuPiDZQiOVDYeF9OtHd1wk7Pf3d95kJ/iUCcIT/AHlavav2oHZfAunK GID+MLJWAP3lGlX77WHpkA/UCvki/wDGlzJ4Q0zwRpED6XokUh1HXQLgTXHiLXZZNxvb2VFj2wQo sUcFqAQPLWSRpHCGPhqKKKKK+mPgB4A8TahqkHi4alqfh/w3azLzaTyWsvima0m3fYPJ5SSySQbb mSRSrHMMX7zzHh+4KKKKKKKKK/LTxz4ibxZ4v8ReIDJLLFqOp3D2Rmggtpl0uAi10iGWG3+UPHap Ej8kkjLMzZY8lVuxvLnTbyz1Gyma3vLG6gvLSdAjNBc2sqz28yq4Kkq6hgGGOORX6Nat8UdMs/he vxDgEAe+0uI6bp7zRzBtfuf9HXSiZDbtOLa4D/afK2v5UM0iLhcV+eGta3q3iLUrnV9bv7jUdQu3 LzXNw248kssUKLhI41ziOKMKiL8qKFGK9O+A/htPEXxF0t50he08PwzeIriOWSeNnksHSLTjAYBy 6XctvLschWRGDbh8jfSPx7+Js/hHSovDWiXVxaeJdbt1uHu4YXQ6doMjyW0lzb3hYbLmaWNoojGG KKJHzG4hZvgqivtbSv2YfDp0W0/trW9cTxA9mTePp8+nDSob6TLLHBbT27yvHFuVGJnUyFSw8sOF X5O8V+FNZ8F63d6Brtv5F3b4eKWMl7W/s5Cfs9/YzYG+KQA4PDKQ0bhJFdF+7fgT4T1jwj4GFtrc D2d/quq3OtmwlGy5sre5s7e0gt7yMn5JSsAkeM4ZNwjdVkV1HyV8ctCGh/ErXhFaNa2mrm31yz3O 0guv7RhDajdoXZmAa9W6G04wRhVChRXkVdF4m8Uaz4u1FNW1u6e7vEsNP04O0kzqIdOs0tg6id32 tM6vczbCFaaSRwq78VztFfR/7MBx491kYzu8HX4+mNb09sn8sV900UUUUUUUVBcW9vd289pdwQ3V rdQy21zbXMSTW9xbzIY5oZoZAyujq2GU5BBIIxXwr8WfgfqHhSe81/wtbz6h4VKTXdxbKTNe+HkQ hpY5Q58ya1UHck4DNGgIn+55snzxRXY+Hk8C3cf2HxLL4j0i9mkCQ+INPksdU0qzMkyIr6h4daCK 4eKNC7yPBfNIcAJCxOK9JT4F3Ou2Lap8PvGPh7xnZR2vmSxEy6JqqXhd9tk2n3BlWIuiqyG7mhJJ IKhQHbyfxD4U8R+FbhbbxFouoaTI8k0UMl1bsLW7a32G4axvUzDOE8xNzQuwG5cnkVztfSniu4mm /Zt+HhmIb/iqpYw21QfLtH1q1gAC46IoH4ZPJr1j9mIf8UBqxIOD4w1EA8YJGi6flcfjmvoyviH4 wfBXxJb69q3ijw1bXfiLTNZvLrVr22tkE+rabfaheebcwCzh/eXELSS74nhRnVNwlUCPzZPmYgqS CCCDgg8EEdQRWzoXh/W/Et+mmaBpl5qt/JtYwWkRcQxtMsH2i6mPyQwq7oHmmZUXILMK9JX4deFv DmJviB4+0q1nQO0nhrwj/wAVHr5ubWLdqGj6hcxD7Lp91HIyQKZvMid/Mw+2MtXUeF/it4C+G804 8FeEvE2qC+iVL/UPEfiZNPuLlUffHC+labDcWTeT84hm8vzFDuM4Yg2rj9p7xo9xO1nofheC1aRz bw3Nvq13cRxE/Ik1zFdQrIwHBYQoD12jpVY/tOePT10nwh6Af2frBAB+t/WLqnx31rXJ0utb8EfD TWbmJBFHPq3hq71GdIlJcRLLd3jsEySdoOM9q5qSb4aeJf3cdjf/AA41FbaJYLhby98U+F7ueG1n luGv4pU/tGzM0wgijeFrpUU/NH8rO03iH4UfEXwTcC+fSbyaGxY3sGveHHmv7a3+wIt22oCe0Ant RF94SzxxcqWU4Ga1fD3x6+I+gRrC+p23iC1jgaGKHxDbNeyRsZxL57ahbPBdyyAZQedcOoVsbflQ r6ZZ/tT3aWsCX/gq2ub0IRdXFnrsljayuTw0FpNaXDxDGAQ079znnA8e+Jfj/RPiDdQarb+EB4e1 tSI77UYdaF8mqWqxbIUvLT7JCDLFhRHOHDbAUcOBF5XnmnaXqWsXIstI06/1S8dHkS1020uL65ZI l3SOtvbKzlVHJOOBya9s8Kfs8eONdeKbW1g8KabJDBOJb8x3upSR3UDTRiLSbSTckiMEWaO7kgdN 33WZWQesT6l8HPgY722mWb+JfGEUcpMrSWt/qtrNtuI44r3UyFg07O5oJktYvOMZRpYZQVY8Fqn7 T3i64muRpOh6BptpLEsdut0t9qeoWrmILLL9rWW3hc+ZueMG1woIVg+Cx4DUvjf8UNTgubabxTcW 0FyVLLplnpul3EISQSKtvqFjDHcoARtJWbJXKsSpIPHeGfGPibwbczXfhrWLnSpbhVS5SPyZrW5E YYRG6srpXhlKB38tnjJXc23GTn07S/2iviVp7SNd3ek62HjZEXVNKgiELFgRLGdFNoSwxgbyVwTx nBHd6d8f/Dviq0/sD4oeErObT7oMkuoaakl1awTTS/Z0uP7NuWa4t/KhkkY3VtcyTqVzFHlhtj17 9n7TNf01PE3ws1+C/wBNv43u7PSdQlJSSP8AfSPb6fqmA6OjCK2W2vYgytvM9wrKVr5+8ReCPFvh J3HiLQNR0yJJoIPtskHn6ZJcXNubqG3g1a1MltI5QMSkcpIKurAMjAc7bNarcQPexTz2qyqbmC1u I7O5lhDfvEhupop1jYjo7QuAf4T0r6j0j9pPTNB0yz0jR/hxDYabp8KwWlpD4nbZGgJdizPp5Z3Z iWkkclnYl3YsWJzta/ae8UXe9ND0HR9Gie0eAyXsl1rN7DdOrJ9rtplNrCNoKlI5baQbl+fepKjy HUNd+InxKu5Ybi58R+KpkEV8+mWFtc3NpbfZ41skvY9G0tBBDgPsaVIVyXJYlnJPQXnw0s/By2Nx 8S9dTRZLuNbuPwtoEceu+K7i0j1EWdxvkDpp9oHQNJDPJdSA4YCN5EeJa9t4/wDDOjLCnh34YeFm /wBEhgvZ/GU174yubuaEkfa4/MNpb25fOZFht1BbkYUKo66w/aO8YaVarZaX4c8C6bZJv2WdhpGq Wdqm/BfZb298qDdgZwOas/8ADTnjzOf7H8HnnJ/4l+s8/wDk/XQS/tMrqemzaXrXgwyRX0E9nf3G l+JLnT5Db3OY5GtUFs0iMI2I/wCPjk55UHjzb+wfg9r+YdB8YeJPCd8HMVvH440y0u7DUp7oFbNV 1HQDssYY3ULcz3W4KrqyqRG+eb8S/DfxN4atF1V4rPXPDsi5g8UeGbtNZ0CQK0cMhe9gG6HbNILf /SI498isIy4XNcBXXeFPBHifxpeC08PaVPdqsiR3F6wMOm2W/kteX0g2LgZbZkuwGEVjgH9Efhv4 NHgTwjpnh2SeG6vYTc3Oo3cAmWCa+u5mmk8lZiTtiUpCrYXcEDmNWZgO6xgnJGBnk8AAetfnH8Il bxB8XPDtxqE7vPdatqWszzv+9aa9tbG41kFjIeskseCxORnPUV137TbhvH2lqHVjH4S09XCkkxsd XvnCP6Hawb6GvnSuj8P+EvE3imYQ+H9E1LVcSpBJLbW0hs7eSRdyi7vnxDDnqDLIorvL74P6j4et rO78a+J/CfhFbhx5unXl9d6pr0UH2gwfaIdK0SC4E6nG7MUrKqkb2QggeXahHp8V1KmlXV5eWK7f Iub+wg0y7k+QF/Ns7e4u0QhsgYnbIwcjO0Uanggnu54LS0gmubq5mjt7a2t43mnnnmcRxQQRRgs7 uxCqqjJOAASa+2/hH8Cl8MXFv4n8YLbXmuRCG40rSoyLi00acosv2q6kI2y3cTHbGE3RxMPMRpH2 PF9LUUUUUUUUV5d8aNPutT+GHi62s4/NmjsbXUGQlVAtNI1KDVb2Tc39yCGRgO+MDmvzYoorode8 S6j4jTQ11IwM2gaBZeHLOSKNonl07Tp5prT7T8xUyIs3lblC7lVcgvuZuer9MPhDpCaJ8NvCNqJV ma60mLV3lWEQsW1x21gRPhjuMSziHdnLBAcKPlH5/eOfDGr+EvFGraPrX2qa4S7uZ4NRukKPrNlN OxttYRt8u4TgF2/euUfcjnejge9fDT9nux8SeHINf8W32rWB1VUudKsNLe1t5Y9PI/d3V/JfW82T ccPEka4WPaxZi5VPKfir8NLv4c60kCSyXuhan5s2i6hIFExjiI86wvlQAefDuXLIAjqVdQpLxx+1 /sx+Gtat5Nd8U3DXlno17ZRaXY27qyWus3C3fnT6imXG77H5ZgSTymVjNKqSBo5FOd+1LpUMeqeE tcQzm4vbDUtKuMsptlh0u4ju7PYoXIdmu59xLnKquFXaS3ylXTX/AIs1jUvDWg+E55VXRvDsuoT2 VvCJIzNPqV011JPegMUleMySJCxXKK7KDhjXM0V2Hw9Vn8e+CVQEt/wlvh0nGW+VdXhZ2wvYAEn2 r9SKKKKKKKKKK+WvjR8ERqy3Pi3wXZKuqIpm1jQLOERpqiIvz6hpcEYAF3gEywqB9o++g8/Kz/Fp BUkEEEHBB4II6gikre0J/DK3Lr4nttdntJAqrPoV9p9rc2hw26Z7XULaZbjnbiMTQ9DmTnj1jRfg 7pPjOzim8CfEPR9V1Hb5t7omu6ddeHtRsIBDG0jPDBJeyS+W8qRPJFGYC2QkzHivPvEnw78a+EV8 3xB4dv7G2EcUrXqCK+02MTStBFHLqWntNAkjOuBE8gflTjDKTxVfS/wluBqXwm+MWgXRP2LTtLm1 6AKsDYvZ9HuJP+WkbHG/TrfJJOOqbG+ct/ZguZk8aa5ZrJi3uPC89zJFxh57XVbSKBz7qs0oH1Nf cdfNXxv+D2qeMb218TeFY7afV0tI7HU9NkntrJtRjimAtLq2nnVI/ORXcSmeYAxIgTBTa/xTqGna hpN3Lp+qWN5pt9bhPPstQtZrO7h82NZo/Mt7hVddyMrrkcqQRwRUdpaXd/cQ2dha3N7d3LiO3tbS GS5ubiRvuxwwQqXdvZQa9ST4VSaRFDc/ELxNo3gSG4RZItPufM1vxNJBKv8Ao15H4e0ks/kO4eNn eVGRkcMnAz0mkeL/AIR/D7VRq/hLRfGPinWbO6kitLzXtVtdF0+G2MMlvNe2P9lx+ZIJVYL5N3a/ cbJCOu09Bqf7UXieW4DaN4b0GxtfLQGHU5NQ1a58wD53F1ayWS7T2QwnH941mf8ADTvj7/oFeEf/ AAX6x/8AJ9Z+p/tC+KNato7TWPC3gDV7SKUTx2uqaFf31tHPtZROkF1euocBmAYDOCa4+fxJ4D8Q ljrvg5/DV9N9sd9X8CXXlWSSNaeXp6nwjq5eExpIFMywXtuXUsQwbroap8GvFcVgmveGVt/G3hm6 hF3Y6t4efzruW2kuzawxz6G+LtLlePtNvEkvkHesj5jfbW0D4rfEjwNcf2amrXzR6ZMlpPoPiGGS 8ithpw+yf2W0V5i5tUjCeWYbeWIrjHBFeq6X+1JrUUco1nwppWoTM6eS2mX93pEccYBDrLFdpfF2 J2kMrpjng5yOI+JPxa0b4kWEMV14H/s3WLL5dO1qLxC1xJbxSSq9xbz2osoxNG4B2qzgox3KRllf xKON5XSKJHkkkdUjjRS7u7naqIq8kk8ADrXq/hz4IfEbxEVYaFJodqZZoZLzxGX0kRSRRCX5rCRW vGVsqqSR2zKWyN3ytt90XwP8Ivgxbw6l4wvj4p8RoY57Kzmigadtz3McVxp/hhZSiRlRtae+lljE 0QaN4nIQ8trH7UeuyzJ/YHhnSLKBGkEn9sT3mqS3A3DyWQWTWYh4zvXMnJ4YY54O9/aB+KF1MJYd btNOTaoFtZ6LpMkG5er51GGdyT3Bcj2FeYweJNfttaj8RxazqQ15JhP/AGu95PLfvIE8r99cTMzS Kyfu3VyVZPkIKkg+oWP7QfxPs5Vkn1ex1NFeJzBfaNpqRMsZy8RbTY7eTa4+VsOCB9xlPNd3pP7T V7cefZeMvCek6ppl6Yra4XSTNCE0+VXj1FJ9O1VrqO73ow2xtNCpAKsxDZW9P8Kfh/8AFW3v/EXw w11NHvSyz6h4evLVorDT728t/tEdm1ogElmhcOPMg8+3yrpbgpHgeHeJvhV488KS3Q1Hw9f3Flar czNq2lQS6npRs7UnfeyXdqp8iMovmYuVicLy6LyB53X0V4I+N/h/wDpTaVoXw+mImmNxe3954rjl 1C/lGREbqaPS412xr8kSIiqoydpd3Zug1T9qTWZoI10Xwlpmn3AlLTS6pqN1rELwlcBI4LWOyZGz g72lYY42968j1/4l/Ebx/KNKudU1C6ivZ7hbfw/odt9mhnF06stgbXTl827RAiiJblpWABIJLMWt W/wl1qx0h/Efje7h8DaAhjWOTU4Xutdv7idJPJtNK8PQMsrzb4wJI7l4CqMZfmSNyrbbxX8PvDis vh7wJ/wkeoROj22u+Prz7XCwms0hvrebwhpm20EYfzDbl7mWRCfML5CrH0ul/tB+JNCjli0Pwl8P dFinZHni0nQb/To5njBEbypZ3qBiuTgsDjJrSP7Tnj0nJ0jwgTnPOn6yc85Oc6h3710Om/tTanDb BNX8H6ffXYcnz9N1a40q2EWPljFpcw3jBgf4vO/4CK88urj4N+Lbi5u7u/8AHXg3W9TL3VzeX7Qe LfD9ldh/MnEkin+1LozqGCu5UiV9zHYuGyb/AOEmvtaS6r4SvdK8e6OgjkM/ha5F3qltDdSILFNS 8Pti6iuJFcNJbRpK0WHEhAQmvKq19G0LWPEV6mm6Fpl9q164D/Z7G3kuGjj8xYTPOUBWOJXdA8sh CLkbmA5r70+CPw21L4e6PqkutSxHV/EMmnTXFlbTLcW9jbWFtI1rbvIqDNyr3Fws5jkeM4Xy2OCz e21+c3x5z/wtfxVkEcaGAD7+G7Mg/rmvf/2o9Tt08L+HtKkV/tmoeIZNTgAH7sW2madLb3YZv726 8gxx6+lfENaWmaPq2t3DWmjaZqOr3SRGdrbTLK5v50gV1jaZobVXYIGZVLEYBIB6ivTpfgn4w0zT rvVfFF14c8G2VsUEcviHWoi187QyTvDYRaIt60koWMkQbRI+R5avhtvA+ILDw7p00EGgeIbjxGRG De3Z0OXSNOR2hjkVdOkvJ2uZwrNJHI01pb4KZUOrZHO0V9QfBv4Gp4ggi8U+NLeZNFnjLaPorNNa zaskiHbqd5LEySR2wBDW6owaY/OSsIUXH2nBBBbQRWtrFDbW1tDHb29vbxrFBBBEoSKGGJAFVVUB VVQAoAAHQVLRRRRRRRRX5EsrRsyOpVlZlZWBDKwOCpB6EU2iulbxVqsnhNfBkrxy6NDria/beYJW ubS8Wzls5ILeTftEMglLshQ/ONyldz7+ar7d/Zf0iO38MeIdcPnrNqmtRaeyuVFu1ro1ms0E0Cld xJku50dtzD5VAAIbPlX7RfhHVtN8ZT+K2gkm0XxFHYJDepGPItNQstOSyk02dgSRIyQfaIywUOpc Ju8mQjO+EnwXuvH2/WdakvNL8LR+bDBPaeVHf6tdrmNk083CSKsMLf66d42UsDEgZhK0PtH/AAy/ 4S/tDzP+Eh8R/wBl/Y9n2POmf2h9v87P2j+0vI8vyfL+Xyfsm7d83m4+Wvpml7Fc8HBbGccHI4yO c89Tg0lfE/7UWlzxeJfDOtEp9lv9Cn0uIA5kFxo9+91clx6bb6LB+vpXy/RRRX2/+zN4Wl0/w7qv im5RQ3iK5jtdNBWB5Bp2kSSwzTpKjF1Ety8kbRMqH9yr8qUI+maKKKKKKKKKVWxyM9QQQcdO49+v avjn4t/AS5S5uPEfgCxWWzkSe51Pw3b7ElspI4zcTXGiROQJInwf9DjO9XIW3V0cRxfJlFbWheId a8M38eqaBql3pV9HsHnWkzR+dFHOl0LW7i/1c0LSRozwTK0b7RuVuBX1d4G+Pei+JraHwv8AE6w0 5mumtLUatcWdtNoN8ynKya7ZXAMdu3mpG5lRDCGYuVt0jyc74k/s+2ospvEnw53zQiC3uP8AhGUk lvftFsIf313oeoTyPJK7DZKLZyxfMhif/VQHgdDbTtS+AHjWyuJZZdS8MeLtJ1q0hzMqWS6tJaaP bzEkbWWRTqA2A5DfMQPlJ9A/ZXvoll8aac9ygnlj0K9trJpDveKFrqC+uYojxhTJbrIfdPavr+vJ vEPxu+H3hrXF0G91K5ubqK6ltNUl06zlu7PRZYVQuNQnBXecsVZLRZnR0dJFRgAeY1tvAfjqH/hK vEngCe08K6fDd3N/438RzP4Yubm2ijhTSBpFlpTnUNRS780CD7QsUeBiIyTsIT8y+LPipc6hYz+G PBWn2/gvwWHmjXT9MQW2p6zA9pHYNN4jvonJmkliiAlAY71YpNJcbFevIaKK6Pw14S8ReML7+zvD mk3Op3KoWlMflxWtsvlvIHvL24ZIYQwRhH5ki72AVcsQD9g+Ev2a/C+nW8c3i26ufEWoNHma0tpr jTNHt3khjLRRG2ZbqVo5BKFnMsYdGXMCMOfZYvh/4EiTyk8FeFFQqsbKfD2kuXVcbfNdoizdM5Yn J5JJrrwABgcYwOBwB0HA7fy6CsPVfDHhvXZorjWvD+iavPFF5MM+qaTYahLDCZDN5UUt3G5C7mLb QQMkmuZn+FHw4uLlrp/BuhrKzI5SGzFtbhkAAAs7YpEF4yQIwDzkcmrdr8NPh7aQiCLwX4YdFdn3 XWjWF7Nk9Qbi9SSUr6AtgdhXX2dnZ6fbQWNjbW9jZ2yeVb2lnBHbW0MeS3lwwQhUUZZjhQOteBfH r4nT+EdMh8N6FdzWfiXWYVuJbqKFlfTtDkaWCS4trvcojuZpEMcJRXKIJHzFIIXPwZX0r8K/gjb6 3pjeMPHss2leG1gW8sLQ3Menvf2cDLczalql1MP3Fi0SsFKvHJIp81ZIo1jaat4t+M+n6fY3fhT4 U6NZeHNCeOS0u9ajs0g1LVEjiWzW6tkIDxs0SsPtNzvuWDK+YJFOfLvAvxF8S/Dy9uLvQJrVor1Y hqGnX9uZ7K+NtHKlm03lNHMrQtMzxtFMhzw25Cyn6P03Q/hL8c7K6bSdPbwX4ws7ZZrqCyS1t2LN ExN2bKHFvfWouZsSzqkNyxWMSPCrxhvlnxX4V1rwZrVzoWu232e8t8SRyIS9re2shIgvrCYgeZDI AcHAIIKOqSIyL0Xwz+IF/wDD7xHb6hHJcyaNdSRQ6/psO2Rbyx3ENNDbyMiG4gBZ7di685jLiOSQ H9KbK8tdRs7S/spo7iyv7WC8tJ0zsntbuITwSoG/hZSD079jxXN3XgDwLfm5a78HeGJpbsy/abht E01buVpjmSU3aRCQSEnPmBw2ec5rkG+BHwpdi/8Awio+YkkDWvESAEnJCol2AB6AACt7Tvhb8OtL tha2vgvw/LH5hk3ajp8Gr3O7uPtmriebb6KX2129ta2tlbw2tlbW9paW8axW9tbQxwQQRqMLHDBE AFUcYAArK1Twv4Z1u4S61nw5oWr3MUIt47nVNHsL+dLZJGlSCOa6jdwgZ3baDgFiQOTXnniP4F/D fxEwl/sd9BuS0Ja48NyRaZuiiUp5X2B0lsxu6s62wckDLda+TPiF8E/FPgUS38AbxF4fRUL6vY2z RzWf7gyzHU9MR5XgjUpIBOHeLaE3OjuI68Zoorq/CXjTxF4J1OLU9A1Ca3KzwTXdg0sx0zVEgDBb fVLJGVZU2vIoPDpuLRuj4YfSvg7/AIVZ470648RW/wAObG68c6IdMvdW8IaTczWFnd21teW9rcar o2jSTR2M9uIsyvaSRkvKPIm3GZJpvS3+N3w/8PW+n2F9Y694auEa1sx4bvPDNzpl7odhuaKC6mtQ ogW3REVlW2kkfYQFjJBRfXNI1jTde0201jR7yC/02/hE9rdwklJEJ2MrBgGSRGDJJE4DIwZGCspA oeLdQu9I8K+J9W09vLvtK8O63qVnK0aSiK6sdNkureVo5QVYKyq2GBBAwRivhv8AZ20s6h8SrS7E 6wjQ9J1bVGjZGY3ImgGiCBGUjaQbwSZOeEI6kVT+JVjqPjv4veKrXwvp17qt1/aFtpzQQQsTFJpF pbaDe3FzJwkUC3EZUzysqAEFmANe3+Hvgb4H8CaY3ib4j6lbapJYotzPHM0kHh6zdDFNHFHaqBPf S+YjxrG42zhxH9lLY3cP46/aGuri3fw/8PLJdA0e3jawi1gokd7JZRxRxQppNgirHYxqBIiE732G Nk+zuuK+aLm5uLyea7u7ia6urmWSe4ubmR57i4mkYvJNPNKSzMxJLMxJJJJJNV60tK0nUtd1C10r SLK41DUr1zHbWdtGZZZSiGV2CjoqIrPI7EKqgsxCgkfefwm+DFl4CH9s6y9rqviuQSRR3EIeWw0i By0ZXSzOkbeZKnE07oDtJjQKhcy+50UUUUUUUUVS1PT7bV9N1HSb1DJZanY3Wn3aK5jd7a9gNtcI rqcrlCcEYIOCDX5W+INCv/DOt6poGpp5d9pV5NZzkJMkUwjP7q6t/tCI7QzJtmhcoN8bKwGCKxqK KK/XOCCC0ghtbaCG1tbaKOC3treNY4LeGJRFFBDGuAqIoVVUDAHFTZxnryCD6sO6kjHXvSUoYg7l 4IORjhvqGHTjrR159+evbrz0BxXzr+01FJJ8P9OZFZlg8V6fLKQflSM6XewB2H+86rn3r4Qooor6 R/Zs8KT6l4tuPFUguI7Lw1aTRW0qN5ST6rqtu1kIG3xsHRLV52kVHVldoSSVYhvueiiiiiiiiiiv BfjH8Hbfxvbvr3h+K3tfFtpF8y/JDB4igiQCO0vJG2qtygGy3uH4IxDKfLEbwfBd5Z3Wn3VxY31v NaXtpM9vdWtwjRTQTRNskiljfBUqRgg1VqxbXNxZ3Fvd2lxNa3drNFc2t1bSyQXFtcQSCSGeCaMh kdGAZHUgggEEEV9MfDj9onVNKkttI8cvLq+mvLbQx6+OdT0u3SHyd17FEha9QEI7SEicZkctO5VB 6J4r+C3gv4i6Xb+J/h9daZo9xfRLPby2ULR+HtSjSD7OsE+nwKDZSq6AStDCGVxKJYXlJZfLvgxp eqWfiP4g/DLXSNEuPEPhPUtOurS78tbg6nAnkWjWrjcJAttd3NwrRb1eP94u5BurmP2fdQu7L4oa Nb283lw6tZ6zp9+hEZFxaxaZLqqQ7pBlf9ItoXyuG+XGcEg/oZXnfjr4oeE/h79mTXJ7me/vVMtv pWlxQ3Oom3VvLa7ljmkijji3ZVTJIpchxGG2MF5HUvEHhT4p2VpBp/gW88Z6UJLI32u6lHH4b0zw /Bc3ajVPs+t3rR3bT2yxrJcxacrh1AUyEHFeA+L/AIh+F/B0+peHfg7pOnaUkkVxZ6n40ie5vdYu GmeIXFr4d1W7lkljtl8oKZd7KzkyW6oUSeT5/ubm4vLm4vLy4nu7u6mkuLm6uZZJ7m4uJnMk0088 pLO7MSzMxJJJJJNV6Kt2Vhe6ldQ2WnWd1qF7cMUt7OygmurqdwpcrFbwKzscAnCg8V9Z+Bf2aQRb 6j4+vHBDJL/wjelyqOEeKURanrCFuGAmhlhtQMDa6XQPFfQek/DXwBocUUWm+EtDQwGQxXF1Yxal fL5pO/8A4mOpCa4IIZhhnICnaMKK6yw0+x0q0isNLsbPTbGDzBBZ2FtFaWkPmytNL5NvbqqDdIzO QoGWJJyTUGqaPpGtwLa6zpWm6tapIJkttTsbW/gSZVZFmWK7VwGAZgGwCA1cjffCr4c6g8Tz+DNA jaJNiCxsk0xCC4kzKum+UrnIHzOCcZX7pIqS1+F/w6tJJ5IvBnh13nBDi6023voxlt37mG8V1jOe 6AccdOK6nS9C0TQklj0TR9J0aK4dWnj0rTrTT0maMFUeVbRFDMMkBjnGTXJ/E3xvH4A8JXmuhIJ9 QeWKw0a0uRP5F1qVySUEpt1b5IolkuHUtHuEZjEiu6mvzZ1fV9T17UrzV9YvJb/Ur6Uz3V1OQXkc gKAqoAqIqgIkaAKigIgVQFHo/wAK/hXqXxG1IyyGbT/DGnzKuq6qqqJJXAEh0zTDICr3LIQWcgpC pDuGLRxS+t+JfiN4E+FsUmgfCnSdIvtbbTHtLvxdG8V6LNrmeOdoX1Bld9QdlUyPGJlt4pPKGH2P AnzfYeLfEOm+JX8X2WoCHxE93qF89+bOxmButVSSK/l+yTRtB86zSDAiwuflAwMfS3h3xn8OPjCy aD4/8O6bpHjLUpJYrXXdMhGnpeTpa/ZNKS31XzGnFwqOUitLwzW7tFGPnZo4V8X+Jnwq1r4cXcBn l/tTQ70hLHW4bdreN7lY98tje2++TyJgAzRguVkQFkYlZUj4vw34k1fwnq9prWi3c1rdWs0LuiTX EUF9BFcJcvp+oJbOhlt5SiiWIsAwHYgEfpZ4H8Yaf478NWHiPT0+zi682O909rmC5n02/t28u5s5 3hxk/dkjLojvE0chRN4FX9S8K+F9YuReav4c0DVbpURBc6no2nX9wIoyWSLzrqJ22gknbnHXiuIu /gj8Lby4lupvCdskkzF3S01DWLC3BPaKzsbmOJB/sogHtV/SvhF8NdG877J4P0ebzwA/9qxSa9tC 9PJ/tt7jyz6mPbn1rt9N0rStFtTZaPpun6TZmVpja6bZW1hbGeUKjy+Raqq7mCqGbGTtHtTNT0jS NbtktNZ0rTtXtUmS5jtdUsra/tknSNokuFhu1dQ6q7qrAZAZh0NcPrnwg+HGv2/kT+FtMsHSK6SC 60OBdFuIJLmMILg/2YIo5mQqrxLcpIitn5SGcN8z+Pv2c9a0SOTUvB01x4j09PMebTZhAuuWkMcH mmSPy9iXnKsNsMaS5ZFSJ/mYfNNFFaOm6rqei3cd/pGoXmmXsSkJdWFzNaThG+/H5sLKdrDhlPB6 EEV9K+D/ABb4F+Kuo2+lfEnw1o58YSQpBpfiGK6vdBt/El4ttHaRWetXGlMjJcusUawMwkjPzRwx xN5cMvrmn/EnwR8PtKbStU8I638O2socwaTNoTyW+valaWaw340bW9PMsN+6mKGFr66ljMu+J3fB Yp6V4Q8c+GfHNg9/4c1EXQt/s631nNFJbXunT3EAmWC7tpgOfvIJYy8bsjiN3CtjrK/NW+jsfFPx huLaedr3Sde+IxszcW0vM+l3/iP7KjWszdjAw8tscDFeuftN3lzqPijwf4ZtbKae5h0ye8tRbpJP c3tzr2oCwis4LaMEu26yXYFyWL4xwKveBf2c4oLf+2/iTdLZxW32mWbw/b3cEcMNtbFSLnVtdtpS qoQJWeO3YbV2MZwd8a2vGHxx8NeD7a98L/CvSNLjkSW4jn1mztLW30SG7CJAbzTreBcX0mFK/aJc RkojD7RE2K+V9d8Qa34mv5NU17U7zVb6QMvnXcpcRRtM1x9mtIh8kMKu7skMSqi7jtUDisWivsD4 UfABAmneJvHcJaRit3ZeFJ4vkRfvWsniBZOrMfnNltwBtWckmSBfriiiiiiiiiiivzs+OfhGfwx4 91S7CzPpvieafX7G5l3ybri9mMmrWrTeXHHviuWdhEpYpC8O9izE141RRRX6OfAkOvwp8Jg7x8mt na2eFfxHeSKVB7EfMDXrmTkEdjkY4IxzkH27GlyT3J+YnvknqeevX8aSiiivjn9qfULWS98GaUjn 7ZZ2uuajPGFwFttTltba0ff3LPaT5HbA9a+TaKK9V+FPwzu/iPrUkLzfYtB0k282uXyFPP8ALuCx t7GxjbrNP5bgSEFY1BdtxCRSfobe6hoPhmwt2v7zSfD+lQ+Tp9p9qns9J06HZCfs1jaiRkjXEcZ8 uJAPlU7VwteEeIv2lvB2ml4fD9hqPiaZTEVnIOjaa6spMoFxeI1wGU4+U2gU9m715nqf7UXiWWdW 0bw1odhbbF3RanNf6vOZMYZhcWj2ShfRfKP1Nbem/tSsGgj1jwepUzqLm603V2VorYsAzQafcwEP Iq5O1rlAx4LJ1r2vwj8ZPAXjCWGzstVOmapOdsWla5Gun3U0j3K2sMNvOWe2lmkZ18qGK4eVgSdv ytj1Oiiiiiiivm74r/Ae28Ty3/iXwm0On6/JHLc3mlMscWn65eBvMaSObKi2upRuDOQYpZNpkMZa WY/D9xbz2dxPaXcE1tdW00tvc21zFJBcW88MhimgnhlAZHVgVZWAIIIIBFQUV7Z8L/jRrXgHyNIv UOr+FWuxLLZMSb/TI5iftMmizsyqMsRK1vJlGYNtMLSSSH6yvfBeka7pvi3XvCMtj5HxH8HXMVxa yWsS6bqesTWzy6B4hMsy+ZayoZphcKI/ndklZUniZpPlX9nfU5LD4mWNnHEki65pWsaXMzb90MUN r/bfmx7eCd9mqHPADMeoBr9BK+ctG/Z20PTPFE3iTXvEF14lsY7q71JNN1a0jDy3D3Bngm17VGmd bvYCXnzDEs0gy48vdE/z18ZPibP4916S0027mPhLSpVGkW7Qta/bLlYfLudWu4WZmZ2cyLbl9pSE j93HI8obxmivQfDvwt8feKHgGmeGtSS2uIYLlNS1GB9M01rSdlCXUN7fBFmXa6vtt97svzIrCvov wp+zFYQfZ7rxlrb38qMJJdH0QPbWRaK6OIptVuAJpYpYgocRwwOpYhJPlDn6W0PQNG8NWEel6Dpt npdjEFxBZxKnmusKwefcycvNKVRQ80rM7YBZmPNa1FFFFFFflr468RHxb4v8Q+IfMleHUdSnax82 KOCZdMg/0XSo5ooiVDrbJEj4Y8gkljknuvgh4AHjfxXHcX0SSaD4ca21DVkkEDpeTO7NpulvbzBt 6TvE5mBQqYkdCVZ0J6H47fFKfxNq1z4R0e5jHhjR7pUuZbcsf7Z1O2XbK8srKp8i2kLxwomUkZfO JkHk+X87UVp6Rq+paBqVlq+kXs1hqVhMJ7W6gOJI5BlGBVwVZGUlJI3BV1LI6lSQfsrW44vjx8JY tbtLWJfFugPcyLa2/mqq6raxxtqmmQmaN3Md7beXPDGjkeYYEeY+W9fEVfeX7N3ihtX8GXWgzyK1 34WvjDENs286Vqhe7smlmkYqziUXUaqmNsaRgr0LfQ1FFFFFFeHeMfgB4I8TtJdaXC3hTUmVh52k Qxf2XLJtRI2udGO2MBApwLZ4SzMWcsa+ZPFXwE+IHh3zri0sY/EthHlhcaEzz3YjacQwrJpEoW5M hBVnW3SVVGSXwpNeO3ljeadcy2Wo2d1Y3sDBZrS8gltbqFiocLLbzhXUkEEAr0qrWlpOq6hoWpWW r6VdPZalp9xHc2dzGEcxSxHKlklDI6nlXjdSrKSrAqSD9sra6H+0T4C0+We7tdI8UaPcL9se0gN5 JpN47GKeN7W5MTtaXsKCeMLMQrBVMsjwSLXo/wAMfh+PhxoV5of9r/20LrV59VFz9g/s0xieygtD bm386fkeRu3b+c4xwc8v+0Lq0Om/DPUbVxN5uuX+laTatEV2pMl4urym4JYEIYbSVDgH5ioIwSR5 X+y5owM3i3xFJZ3ReGDT9G0+6XclvMJ3kvtWsomlKxPKvlWTtlxsDLkgSc+pz6j4e+CPhOfVNba2 1Pxj4iuLjUdVktzHHqPirxLcubq9McvlqIbK3eYgMIljiQ7hGZ5ts3xV418e+JPH2oR6h4gu0dbZ XjsNPtYzb6dp8UkhkdbW3ycsx4aWV2kYKqs5VEA4uiul8KeE9b8aaza6FoNqZ7uf55ZpCyWdhaqw Wa/v51DeXDHkZOCzHCIrOyIf0F+G3wq0L4cWkzWrHU9cvEEd/rdxCkUzQKd4tLGAF/Ih3KHdQ7Mz 7TI7bYwnp1FFFFFFYWu+J/Dnhe2F14g1vTtJiaK5mhW9uo4p7pbRA9yLK0J82d1DLmOGNnJKgAlg D4R4h/aa8K2DSReH9I1PxDIk6r9puJE0XTpYGiLNNbSzJNckq21fLktY8/Md2FXdwdz+1JrTzO1n 4U0qC2OPKhudRu7udBtwfMuIkhVjnPIjXjj3O/pX7Utk81vHrnhC6toDEftV5pWqQ3sxmEZwbfTr uG3UIz44a6yoJOXIwfcfC3xS8C+MTFb6Nr1suoSx27f2VqAfTdRE1xC0zWsMF2FFw8QVxKbV5UUj O8hlY+Y/Hf4VP4nsf+Eq8OaeJfEmnoBqVtbbhca3pcUeA0UAXE11b4XygMPJHujBkZIY6+FaKKK/ XjIPIzggEZ9DRRRRXz3+0tctB8PbWIKrC88TadbMSeUC2N1d7gPrEB+NfBdFFdJ4U8Kaz401u00H QrYT3lxl5JZCY7SxtEYeffX04B2RR5GTgsxKxoryOiN+kvhTw3ofw+8LW2lW72lpZ6bafatV1Kbb ZpdXaQA6lrN9LM7bd4Qsd8hWNAsYIjRQPP8AxJ+0D8PdBke3tLu78SXaG4Rk0SBJLKOaFAYRLqN2 8UTRyk4ElqZgNpJHChvHtT/ak1qWKNdF8J6Xp8oJ8x9T1G61aN+RtEcdqlkVwM5yxz7Y5l079qXV Ybdl1fwhYX1zu+WbTdUuNJgC5OQ1vdQ3jE4wAfNGMHrnA9b8OftBfD3XXS2vbq88N3btaxKmtQBL OWa4DeZ5OpWbTRRxxMAHlujCMMrAffC+129xb3sEN3aTw3Ntcwxz2tzbSJNbzwTIJIp4J4yVdXUh lZSQQQQSCKlooooooryr4qfCzTPiPpqMrQ2HiTTomXSdXKcNEWMh0vU/Lyz2zMSykZaFyZIwQ0sc v59+I/DOt+EtVm0fX7CWxvoVEgV8NFc27OyR3dnOvyyxMVYB1JGQynDKyjAorvvAHxC1z4e6wmpa W5ubGYrHqujTSSJZanbAFSG258udOWguFUsjcEPG0kb/AHH4fl8OfE2Dwp8StHtorPxBotxPbFp2 jmuLWGQPY61oWpCzcb1ME8lxZF2UozxTFAkk0MnxLqqJ4A+Ktyx064t7Pwx41W/tdOLyRzPpFnqw 1DT44pbjLFZrXy2jd87lYMcg8/pjnpg9QCD7Hng189+NPgDaeNfGV74pu/FE9la6hLpjXOlW+ko9 x5FlYw2E6QanLcbUZ1i3K7WzhC2SrAc+e/Hf4mpZoPhv4PuLS102ztFsvET6WPKWHyibZfC8BiVU jiijUfalhJzuFuSmyeN/k2iur8OeB/F3i0r/AMI94f1LUomlng+2xweTpkc9tb/apoJ9WudltHIE KkJJMpJZFALOgP0B4S/Zj1K5aK58Z6vFp1s0UEh0zQ2W61EtLA/m29xqFyht4JIZPLBMUdwj/OA6 gK7fUXhbwN4V8GQNB4d0e0sHdSs1388+o3Cn5ik9/cF5WXI3CPdsXqqiuroooooor4M/aP8AEtxq vjhNAGUsvC1lDFGjLBiS+1e3i1K9ukkVRIQ0ZtotjsQGiLKBvOfIPB/hq68YeJtG8N2b+VJql2sU lwFjf7LZxobm/vPKleISGGBJJRH5gL7di8kV9O/Gnxlp/gbw5afCfwikVvnS4oNWmglCzafp0h3m 0kFrtzc3+XlumkA3RSFmRjcB0+PKKK+0fhf4k074weEdR+Hfjl5tQ1fT7b7TbX5Qrey6bCY4LTVE 1A7wb60ldY3eRQZUZPM87dcZ+SPEOhah4Z1vU9A1SMR32lXktpPhJ0hmCcw3dt9pSN2hmjKzQOyD fGysBhhX0H+zP4pksvEWp+E7i5C2euWcl9YQyNO4Or6aoaRbaNcxoZbUyvM5AJEEa7uAp+26KKKK KK868afCvwX46Dzavpn2fVZNgGuaUyWWrfKIkHnyhXjuP3cKQILuKTy48iPYTur5a8S/s1eMtMKv 4cvLDxRA7RRmPfDomoozq5kkeHUJjb+Um1RuW7LktxHgE14Pqmha3ockUOt6Rqmjyzo0kEWqWF1Y STRKxRpIUu0QsoIILDjPesmivs74YeKdJ+LnhO7+HXjyaS+1q1jklsL2RFS+ubCCJUtdSttQcvu1 C1ZnWR2QGSIguJwbk13Pwx+DB+G+t3mrr4pfWI77SpdOex/sj+zY1dryG6jumkF3PvKCJkAMYxvO D1B9a8Qar/YWga5rf2c3X9jaPqerfZhIYftP9nWUl4YPOAbZuCYLbTgc4NfAnwE0d9V+JmiSC1hu rbR4NR1i9E5gKwRw2bWlndJHMcs8d3NbFNgLK2HGApZfsRvD/h7QfEHib4qeKJza3EUa29lcatJH Jb+HdEsrRNLY6dFbtN+9v5RJLGEzKyzpAsSSyTJJ8dfE34xa549nu9OtJZtL8I+dF9m0kCJLi+S1 cvBd6xPFuLuzYkNushijZY8B5I/ObxqirNra3V9cQWdlbz3l3dSpBbWttE9xcTzSHZHFDDECzsSQ FVQT6V90/Cf4G6d4WhsfEHiq3jvvFaSLdwWzSLPp+gPtzbxxpHlJruMne85Loj7fJAMYnk+hqKKK KKKqX+o6fpNnNf6pfWmnWEAjE95qFzDa2kXmSLFH5txcFUG52VVBPU454FeE+I/2jvAukGWDR49Q 8S3KRExvZwix0xpxKUe3mvr/AGyDAG4SRW0qEFQpPOPN7z9qbUX8r+z/AAdY2u0P532zWLi/EhJ+ QxeRb2+zAzuDbs8HjHNiy/amnVY11LwZFK5kPmzWOtvAgiJGDHa3FtKSyjPWfDccrivYvDPxz+Hf iUtG2rnw/dKZNtt4lEOmiSJApMyX4kktcMW2qjXAkJDHZtANbHxS+Htt8Q/Dk2mn7Lba1Ys1zoWo 3EbN9kuyV861leP51guFXy5sbgp2y+W7RKp/N/VtJ1DQtSvdI1a1kstR064ktby2lKM0U0ZwdskR KOpHzJIjFXUhlJUgnOoor9JvgpdC8+F3hGbyVhCWd5abFYuGNhqs9m0u5+cyGPeR0BOBwBXqVFFF FFfAH7RmqpqHxImtEieNtC0XStKldnDLO8qvrXnRqANq7bxYyDnlSehAHg1FdD4f0SLWLonUNTt9 C0S1aM6prd3FJPFZJLny4rezgxLc3Em1vKtoQWIDudkUckieyXXxuj8NaJb+FvhXo3/CPaZbDfJr msR2l9r2oXLrC0t9NagPbJM7LJHI0nnhoygjWAIqr4XqWraprNx9r1jU9Q1W78tYvtWpXlxfXAiQ lljE10zNtGThc4BJx1rOoor7C+E/ir4E+HIrMQtPYeJGeC2fW/FWln7ZNcSB4XubO6tWu7XToCJ5 I2xNF+7CidpNvmH6rsr6x1K0ivtOvbTUbKdSYLuxuIbu0nCsUYxXEBZWwQwOCehB5Bq3RRRRRRRX ifxk+Hfg/wARaBf69qlxY+GNT0uP7W/iY2wxKiItuljq0cH7y6WQLHDAAGmR9iwhtzQyfnnRRX1J +zr8R203UP8AhBdZu5TYalJv8OPcXEYt9O1Il5bjTollGVW8LBkVZAvnLhY2kuGYeSeJLU/Dv4p3 ogsYkh8N+LLfWNN09bh3j/s2O9j1nSLU3Ehkfm2aJWLFmUk5ywOf0qgnguoIbm2mhube4ijnt7i3 lSa3nglTfFNBNESroykFWUkEEHJrwX46eJNTax074c+GIZrzxL41YxS29pIyXMOjRSZmyySJ5a3L I0ckkuYvs6XPmbR8wyPBP7N3h7TbZbnxtIdf1N1lBsbK7u7TRrVSymJo5IfJuZpV2tlnZEw5XyiV Dn2xPAvgdEmjTwb4VSOcKJo4/D2jpHMobeEkRYQCAcEZHB6CtTSvD+h6EJl0TRdI0ZbnYbldK06z 08XBiB8szC0RN+3JxuHFa1FFFFFFFFct451CXSvBfizUbe7+w3dl4c1q4s7zzVheC+TT5DYtFIxw JPNCeUOrMQBk4FflhX2toMrfCr4AS6zFOia34jhGp2W67gTZqHiSOO00x7ASR5d7eyWO8eAq2Wjl 5CZK/FNFFFe/fs7+LH0HxwNEmlij07xXbmxkM1xb2scWpWUcl3pM4kmQs7ufNtIoFdN73APzMqKe a+NXhaPwp8QdXt7aPyrDVwmv6eheE7YtSZvtUaLCqhES7S5jijK5EaqCSfmPoH7L17dx+Ltf05JW FldeG2vrm3GNkl1p+qW9vZzucZyiXU6jB/jOe1fb9FFFFFFFFVb2ystRtZ7DUbS11CxuVVbizvre G6tJ1SQSos9vOpRgGAbDL1APaub/AOFe+Af+hI8IZ5/5lrRRg/8AfiuW8R/BP4b+JEO/QIdFufKi gjvPDYj0eSGOK4+0ORZwobRpH3MjSzWzsUIAYbUK/Pmm6N4m/Z98baVe6lfPe+Btduo9O1XUrJLi OwmtyZI45NSs1juGiu7MM15CkYdpEEkcMpDThftoYxngggYIHsCcf09jXxr+1HrskmqeGPDafaY4 bXT7jXbgeawtbqS/uG0+zYwDgvbi2nCuQcCVgMZbPrHwVsrLwX8JrfWdXafT4bxdS8V6tJdgukNs w8q1ntooE3lJLK3t5UQCR2ZyR95UHxZ498Z3/j3xLfeIb1Ps6S+Xb6fYrJJJFp+n242W1shkJ+Y/ NLMV2q0rO6qoYKOMor0P4c/DzUfiPrEul2OoadpsdlBFeX095MGuBaNcpbytp+nRnzLiRQ24j5Il wFkljZ4w/wCiHhTwhoPgrSYNI0Gyjt4Y0UXFy6RNf6jMpLNdaldxqhmkJZiCQFQEJGqRqqL0tFFF FFFFecePfFHwytLG60Tx1qmiTQSSRW11pE+/UdStnurRpre5Onaast3bt5Z3x3KomzKFXVmQt8C+ Oh4COrM/gCTXv7NaW8FxBrUFutvERclraXR7pZGuGtmjO1Y7yJZk2BneRpGWPiKKK9f8EfGvxr4M MFqLz+3dDh8qL+yNXeScQWyeVH5WmX5zNblYojHCmWgTcW8hjWx4zHgv4mCTxP4OI0LxpLsk1vwT eCOL+3JisSzX/hq7j2w3N28smz7KoW4u9ryiBZQRceEUUV+pfgPWj4i8F+F9Ye7F/cXuiWDX92Bg y6nDbLb6ruGAAy3KSo2BjI4yMV1tFFFfK37UerNDo3hXQQkTLfanfatLLvbz4W0q1WzgQRhtuyX7 ZIxJGcoMd6+MKK1tG0m41zUbfTbaW1tzMwM17f3CWmnWFuuPPvtQvJOIoYl+Z2IJ/hVWchT7rofx P8N/CrQ7jRvAtuvivxBqE0V1q3ijU7SfTdHaRFiaC00/T/3d7PBCjXEOJ3g2y7pl3pJ5Y8b8S+Mf E/i+5+1+I9avNUdDmGKVkhsrY+UsDG0061CW8JdUXeYol3nLNliTXMUUV758KNS+CukhbjxpBf3m t+W0vn63pP2/w3a8PbNaWenac9y07uku8yXltgNGrR+U4Bf7m0fxBoOvwvPomsaXrEUOwSvpt9bX ot2kXciXC27sUYj+B8Ht641qKKKKKKK5Hxj4H8N+OdPWw8RWQnEAneyvonNvqGmTTxeVJNZ3C9Mf KzRSB4mKqZI32gV+Z2v6baaPrWp6ZYavZ67Z2F5LbW+r2KSJaX8cbYE0KyZ+hKM8ZIJjklj2yNjU V6v8IfiC/gDxTHcXLL/YOseRp+vK/wBpZbe3M4aLVo4rXczSWxLNjy3JjaVEUM6sOw/aT8P/ANm+ OLbXIo5vs3iXSoJ5J5JI3hfUtLA065gtVQAqqW62bMGzlnYhiDtX6z+FuvSeJfh/4W1WYzvcvpaW d1LczGe4ubvSZH0m6u5ZTyTPJAZSTzhvmJIJMXxR8aDwJ4N1HWo9p1KVotL0VHSQpLqt8G8pmZEk XEESTXOyQqriPy9wZ1rwH4f/ALPtzrXleJ/iTdagJdQkOpPoXmyrql1JNdLctL4j1GbdKjTjzPOh jKzjeC00UqtGPo7Tfh14D0iO2hsPCPh6M2qFIp5dKtLu+CsDuMmo3iSXEhIYgtJKxI4PHFaOn+EP Cek3Ud9pXhfw5pl9Fu8m80/RNMsruPeu19lxbRq6hgSDhq6Kiiiiiiiiivyr8Y31vqvi3xRqdoxa 11HxFrd9bM3l7mt7vUpZ4WbymZclWH3WI9CRzX0z+zho1toui+K/iHrCpa2cVvJY21+63xlg0zS4 zqniC4W2iQrLExW3CtGsj74ZEUL8yv8ALniDXdQ8Ta3qev6pJ5l9qt5Ldz/PM8cIc4htLb7Q7usM MYSGBC52xqqg4UVi0UV1XgnxHJ4S8WaD4iR5QmmajDJdiCKGaeXTZs2+q28UdxhC0lu8sa5ZcFsh lIDD6H/ad8Krb3uh+MbW3CJfo+iaxIq28Ia9tlN1pkkygCWSaSHz4zI24KkEaEqNobw74V6ncaV8 RfBt3bCIySa/Y6a3mpvX7PrMn9kXZCjHzCK4coezYPOK/TiiiiiiiiikcB1dCFZHUo6MAUZHXy3V lPBVgSDmuSPw+8BMdx8E+ESTySfDejnJJzk/uaydW+E3w41qBYLnwfotsqMXSTSbRNEnV9hQFp9J 8lnHP3JCyk87SQMfNHi34QeJPhZqdv468E3c+r6XoM8GoyJOzrqthFAxF4uox2Pki5s3TK3LwlD5 TuJEWNWlP134S8S2fi7w5pPiOwXZBqlqJjESzNbXMbNb3tozuqbzDMjxFwoDbdyjaQT5L+0Zraab 8O5NNHktN4h1Ww08RtOsc6W1pJ/a091DB96RUa3ihcjgeau45IDef/suaD8nijxRNaLybPQdOvvO +cbAdR1q1+zq+Od1g++SPPGI24kB87+O/wAR18Y+IBomk3Uc/hzw/K6wz21xJJbavqjwql1fkHbG ywnfBbuocY8yRJGSfA8ForZ8P6Jd+JNa0zQbCSzhvNWu4bK3l1C6isrRJZWwplnkP/fKIGd2wkaP Iyq36HfDT4V6J8N7S4e2lbVdcvo/Kv8AW5oFgke2DiVLKytwz+TAGVXdQ7NI4DOxCRLH6jRRRRRR RXN+JfEPhXQ7GYeKtU0ixsrq1u1ktdUmt2bULaKEfbYIdPk3Pc5VgpiiictuC7SWAr4N+Kd38JL6 7kuPh/DqtrfNKklyILP7P4Xu1nZ7i5ktLe/dLm3lRnWMRxwLAFQLHGB858dooru/CXxI8ZeCpoDo msXK2ULfNo1473mjTI1wtzPE1hMSsZkK7XltzHMAzBZFLE16P4p8Y+FfjBaacdWMHgrxzp8SWltq FyWm8Ma3DK0KtZ3l/GjT2R855p4DOrQwpvEk7GTcnhN/YXel3t3p1/A9te2NxNaXdu5UtDcQOY5U JQkHBB5BIPUEiqdFffv7OGrPqHw6SxdbdDoOt6npsPlFvOlt7jZrInugxPJkupI1IABVQMbgxPvd FFFFGeuT0BJPsOeTX5U+LtaXxF4p8Q64jXDQarrOo3tsLsg3EVlPdM9lBLtZwPLiKRhVYgBQAcAV ztFFFa+l6Brmuu8WiaLq2sSRqXePS9OvNQkRB1Z0tEcgcgZIrZ/4V949y2PA/i/5QWb/AIprWuFH 3if3HA9TXIujIxVgVZSVZWBDKwOCrA9CO4ptFdJ4c8W+JPCF2b3w5rF3pUz7TOkDrJa3W2N44xe2 FwHgn2CR/L82NthO5cNg19hfDj9oTTPEc6aR4xisPDupGJ3g1UXPkaFfyK7u0En2sk2kgj27DLNI kjBwHjZo4m+kqKKKKKK/PP41/Eqbxv4hl07T7uRvCuhzvBp8SNGINRvYsw3Osv5LMsgclktWLHbD gqEaWUHxOiirFvcXFnPBd2s8ttdWs0VxbXEEjRTQXEEglhnhkTBV1YKysCCCAQcivZvi7cxeK7Hw X8SbaGKJ/EmkyaTr8NvbGOO28RaDL5Ny00gkl2idHH2RJG8zyIlY55C/VHwI8RN4h+HGk+eZpLnQ JZ/Dc8rQwwxuunKkunpB5PDLHZzW0ZdwrFgxOT87d5pfhHR9L1/XvE8MUlzrviGSD7ZqV35Ms9va WtrFa2+mWDQxoI7dRErMoBaRtpleTZHs6aiiiiiiiiiiivJfjnLJD8KvFjxMUYppMTEf887jXrWC Vf8AgSMwP1r8+/DukjXvEGhaGZmthrGsaZpTXKxidrZdQvY7QziFmQMU37tpdc4xuHWvrj9qTU2h 0TwnoiwxmG/1S/1N5yXEkT6PZpaRQooONri+csSCQVXB5Ofi2iiitrw7qq6F4h0LXGhNyujazpeq tbiTyzcLp18l2YRJg7d4TbuwcelfW37UejRy6L4Y8Qh40lstUudGkQQIZLmPVLQ30LvchgwWE2jh EKsD5pIK4O7xr9n69ktPiho0CY26lZa1ZTEjpGmly6iMZHXfbqK/Q2iiiiiiiiiiis7WNI0zX9Mv NH1m0hv9Nv4DBdW0ykrIhYMpVlIZXRsPHIhDq4DIQwBFLwzoreG9C07Qm1CfU4tKhNlZ3NzBbw3H 9nQSsumWs4tgqM1vb+XA0qqvmFPMIBYivzu8Yag/xG+J+oSabLZn/hIvEdpo2j3Iju7a0ltVli0L R7ydJw8yeZEkUs2Y85LYReEHuP7RHie10bStC+GWhFbayhs7OfUraOSaX7PpmnqtvoWlvNK7MwzG ZnWXL/JC27DHPyLRRVqzvLrT7q3vrG4mtL20mS4tbq3dopoJom3xyxSJgqVIyCK/SH4VfESD4ieG xeyRx2us6bJFYa1ZLNE4Nz5Ikj1K2jU70t7n5zGHUFWSSIGQReY3ptFFFFFch4y8eeGvAWnpf+Ir wxG4aWOxsbeP7RqWoSQx+ZJHZ2wKg7cqGkkZIkLIGdS65+HPHXxw8ZeMpZILW6l8NaIwUJpelXTr NKPLeOT+0NUjEc0wcSMGiGyIgJmMsu8+M0UVuaT4a8Ra+s76F4f1vWltjGtwdJ0q+1Jbcy7vKE5s 432Fgrbd2M4OOlaM/gHx1aQSXN14L8WW1vCu+We48OaxDDGM4zJLLCFA+prkqKKKK+9f2bdb/tHw DLpUk1qZvD+s3lpFBGyi4j0+/C6nBPdRBt2HnluhG+0BghUfcavoOiiivz9/aK1b+0fiVd2gh8oa FpGlaV5nm+Z9q82FtbM5XaNm37Z5RXLZ2bs/NtXwmiiir+n6ZqWrXKWelafe6neScpa6fa3F5cvy B8sFurMeSBwOprov+Fe+PtxX/hB/GAbIG3/hGdZ3ZPQY8jv2Fc1e2F7pl1NY6lZXen3tuwS4s723 ltbuByu4JLbzqrqcEHDKDVOirun6jqGk3cWoaXfXmm31uH8i90+6ms7uHzY2hk8u4t2V13IzI2Dy pIPBNfUXgP8AaTv4poNP8fwR3lrI6p/wkOn2qwXluZZ3d59T061xFLGoZFH2WKNkRDhJpGr7Egng u4ILu1miubW6hiuba5t5Flt7i2uIhLBcQTRkq6OrKyMpIIORxUtFFFFFfJP7RHxMurWVvh9odzJb boFfxTPHG8cskN5ClzZ6RDcMchJInEt1sX51dI9+0zRt8e0UUV79qOoReOfghaTz+Sdf+FWp2Gn3 M0z3SyS+GNab+ztNS2it4Ut9zOtvCUdmkCWbSGRTKEf0T9l7xGhg8SeEpXiV1lh8RWKLHOZ5lkRN N1VpZs+Xsj2WYRcK2XcjeoOz6I1LwZpes+KNI8Tao0l8/h6zaPQ9MlWJtPsNRuJ/NudZ2Y3yXBCQ JDubZH5YdR5m1066iiiiiiiiiiijOOfTn8q/IevuvXLK78Gfs4PY2pu7S8HhzTI75L2JGubeTxVq 0J16xlhkRfLA+2XECgpvQY+beNx+FKKKKK+6tesLfxZ+zlp72aRTy6R4T0XUIJrpDG1vceGIY4dY aEkE7xDDeQo38QbHAevjjwfqC6T4s8L6o8Mlwmm+ItE1BoIcCWcWepRXBijJ/ibbhfrX6q0UUUUU UUUUUUEfTp7nOTzx06Vyfhnwhp/hG41tNFcWuiazexapFoiQRrbaVqkkRg1SWxmU7hBcLHblLYjb EyN5e1JBGnx7+0n4jfU/G9toKPJ9l8M6ZCjxSQwoo1LWI01G6mgmjzI6PbmzUhyNrIwVRks/otxq Z+EfwI0qzi2WnirxVbSmAR77S9hutdU3V1qM8fmw3CTWFmY7fzkDeXcLArKUOK+MKKKK+4fgL8Vr jxJF/wAId4juRNrVjbPNpWpXFwz3WtWcRLzW10Z2zJc26/OGUlpIgWZQ0Ukj/S9FFFFFZ+satpmg aZe6zrF3FYaZp0Pn3d3NuKRRhljQBUDM7uxWONEBZ3YIgLEA/Fvj79ovXNYefT/BIm8P6Q8KxvqN xDB/wkNwZrZ4rtY5EeaK1TL/ALpoCZgUWRZkLGNfnG4uJ7y4nuruea6urmWSe4ubiWSe4nmlbfJN PNKSzOxJLMzEkkkkmq9FaOm6Tqms3K2Oj6bf6reujyLaabZ3F/cska7pHFvaq7kAckheK6E/Dv4g AEnwL4xAAJJPhjWwAAMkkmDoK5S4t57SaS2uoJba4hcxzQTxvDNFIvVJIpAGUjuCKgooor6j/Zd1 VofEPifRPJRk1HRbXVDOXw8b6PffZUhRMchxfMxOeNg45JH2rRRRRXC/E7XP+Ec+H/ivVFluoZk0 e4s7SeyfZc29/quNKsJ4pAyFfLmmjkLq25QCwBOAfzBor2/wn8AvHniTyJ9QtU8Lac80ayz62skW o+R9oaG5aDRlHneZGFZ1S58hXBUrJtbcPoLQf2cfAOjQNceIrnUPEUkVpN9qe7um0bSYtknnm+ih 090mi8uNSr+beSJguxUHbs3l8YfAvwPJay2F94OsbmS0e3juvDenQ6pdm2UCOSK81DQIZ5FL4G4X EgZ/vfNgmn3f7QHwutkDwa9c6gzDmK00bWY3Uggc/b4IF5yTwx4B74BnT49fClkRm8UMjMu4xtof iEsh/uOUtGXP+6xHvXZx3Pgbx1B5Sy+FfGFvZPBctbs2k67HZSXKN5EksD+b5TsoZRuUEgMp7ivC PGf7M+lX+688Eah/Ytwdn/Eo1SS6vNJf/VREwX5El1BwJZX8wXG92Cr5Sjj5F1/w7rfhfUZNK8Qa bc6XfRqJPJuFX97EXaNZ7eaMmOWMsrKJI2ZSVIByDWJRX2v+zx8SjqdkvgPWJv8AiY6ZbyS6Bdz3 JeS+0yM7pNM2zEsZLRTmEKxHkDaERYCW+oaKKKKpanYrqmnahpss91ax6jZXVk1zYzCC9tluoWgM 9pPhhHKgbdG20hWwcHGK+U9e/ZbTF1L4Y8Usp2wfYtO16zDZb5FuftWs6eRgH946bbDI+WM55krg bz9m34i2oiMEnh3Ud+8v9j1O4TyCpAUS/wBoQQctnK7Nw4+bBxnr/D37L+ovcs3izxFZQWkbRbbf w6J7q5uVZH85Wu9SihWBkbZtxBNuBYHZhS3sX/CC/Bj4d6ev9s2HhuETQZ+1+K3tdSv9SfTIR9pm s7fUi5aQh1aWKxhQMzJiPlBXE3Gn/s6fEe5Gm6Zd6Vo2rvDb21nPpFvdeEZHJvVWOG0tb+3hsbm4 laTytpglnZSdvCBl8/1r4beI/CfhPxb4L1c2WoaSwm8c+ENahn+x241Xw8ph1vT7i2aPzTeXOjiW 4S2aV408hzEXxNJHmfs3+Ko9F8YXXh+5IW18VWiQRSYj/d6rpnmXNkJJZHXbG8T3MYCqzNK0SgAZ Nfd9FFFFFFFFFFFFeS/HWOSX4VeK1jVnYJo7lVBJEcHiC1mlc47Kqsx9gTXyj+z1pdxqHxN026ia FY9E07V9TulkLB3glsjo6LAApBcS3cTYYj5Q3O4KD6Z+1UP+RDP/AGNA/L+zq+Q6KKKUAsQACSTg Ackk9ABX6S/GnSZtY+GXiqC3ihmuLWzg1VWmEQMMWkXsWoX8sTyfdk+zxzKNhy2dg++RXyR+z3YG 7+J2lXG8J/ZdhrN+y4JMok099N2DHTBuA34V+hNFFFFFFFFFFFFeWfGbxXL4R8AateWkzW+pakYt D0uZDOrxXWoo3nTxTWzK0csVsk8sMhbiRV69D8s/s86Kk/i2+8WXsotdJ8FaRd393ePPbxwQ3F/a y2kS3KSHeY/s4vJmdV2oYl3sNwDdLofwl8R/F3Xbvx94oml8PaF4hvDqFlbDZda1d6YJkhsLS1Ur GkUQtF8qG7mjywVJFt5I5Ax9P0L4S/Ai4ZNHtLjTvEuqW3nNcE+L5Z9VlCTfP9ps9EuYEURkiM+X AuABnLZY8t4p/ZhsZlnufB+uyWcuS0el64huLRnkuASkep2i+bDHHESEDwTszABnGSw8GvPgt8T7 Hy/P8I3sglMgX7Fc6bqJHlhS3mCwnlKZ3DaXAzzjO040dO+A/wAUNQktd/h5NPt7pkBu9R1PTIY7 SNm2Ga7tIZZLlQvUqsDPjkIeK+h/hN8FvEfgLWV13UPE9ipeG6s9Q0TTLSW7tNRspId1sX1K9MLx yJMFl+S2JATaH2u4H0fRRRRWP4h17TvDGialr+rSNHp+l2r3Nx5flGeXGEhtbZZnRGllcrFErOuX YDIyTX5ieK/FWseM9cu9e1y5M93cnZDGgZLSxtEYmCwsYWJ2QxhjtGcsxZ3LO7ueaor334dfAXxD 4vjs9X1x38PeHLiOK6gkZY5NW1O1abafsdox/cK6qxSe4XoUkSKZGzX1hoHwt+HXgu2N7baJp3mW EVteXGt66yahc276VG0h1RbvUCY7Rgd0srWqQpnBwAihTVfjD8M9Hljhu/F+lzvJD5qf2St3rcIQ SNHtkuNFjnjRsqfkZg2MNjaVrFm+P3wtint4k8Q3FzHMxWS6h0XW1t7QLjD3C3ECSnPbyo39xmi8 +M3wa1WGTTtQ16y1GyuQizWt/wCHNdnspsOHRZobux2EBgD8wAB5BFVrr4Z/Bfx4LxtHh0B7qGGK 3mu/BerWkJ08MzGGQ2OmO9mHcK4Dy2zFgD12gjx/xP8Asw6pbLcXPhLXYNSjX7RLDpmsR/Yb0xxx eZDbQ6hBuhmmkYbAZY7eMEgllXJHzlrvhvXfDF62n+INKvtKulaVVS7gZEnEMhieWznGY5o9wIWW F2RuoYjmsKvpv9mDWXtfFOvaGzWqQaxo0V6vmsEuZb3R7sLb29rlgHzDdXEjoEZsJuGFV8/btFFK B0ABycADGSScYPHPr0r8oPEWqjXdf13XFga1XWdZ1PVVtmlE7Wy6jfSXggM4VA5Tft3BFzjOB0rF r0bwd8KvGvjgJcaNpRh0xnC/21qbmw0zBMiFoJHBkuArxNHJ9ljl8tsCTbkGvpXw1+zJ4dso7e48 Vavf6vdpJBNPY6eV03SmCorT2UspD3Mqb9w86OS3Yrj5UYV2Ln4DeAEVWHgqzu9Hv/LI8u38QeI7 DUI5izB8C71FHikU8t/qiMfJwKsXf7QHwshgM0fiC5vZPMX/AEW10XWVnIbJaTdeW8MWB3/eZ54B pln+0B8Lri3WabXbnT5GLA2t3ourvcKBjBZrCCaLnPaUnjkdM9fpfjP4f+OrYafY61oGuR6ms8R0 S+eEXd7HagzzrJoOpqkzooQyHfBjau8HaM1wPjH9n3wT4kV7jR4j4T1RjvE+lxCXTJCWiDC40SRk jASNHWNbWSD5nLyeZgLXx142+G/irwDc+TrljvsmaBLfWrFbi40W6lnieVYIr2SOPbMBHJ+5lVXw hYKUwx4Kivo/4CfE++0DWbDwVqlyJfDmtXbW+nGYSySaPq14cWy2jRI7eTdTFYpImARJH84NH++M n3TRRRRRXzf4w/Zw0jxHq99rem+JdS0q81XU9T1TU47yxttWtmuNRuftYjsY4HtGhRHaT/WPLlSo BBUl/HLv9mn4g28EksN54Yv5ExstbXUb5LifJxiJr60hi46nfKtXdF/Zl8Y3r2763qui6JayCT7Q sLT6rqVuyowiUWkKxQSbmCg7bsYDZ5IK175pPwe+FfgW0n1LVbayvo4tyz6v41u7K4s4I7p0hjha C4WKyT5yBHI0Pmbm2huQK5HUr79mjxBcRaPOPDVrOlzLBHc6bpep+HLdZm/dtJLrOnQW9u8Y25R5 pWi/iXIPPKxfCyTwD4gg1XTtWutX+GXi/RtQ8Oa7q1jJpn27S9D8TWZggvru8kBg+yIzW922owqE VEffH5eFm8O8Eatd/Dr4jabcanss30TW59H8QRuXu47e1aVtJ1rI09mExhUySR+WXBdFYBwAD+mf I68cd8jrzwPYHrRRRRRRRRRRRRQeQR3Pc1+UXhzSl13xDoWiPO1qms6zpelPcrEJmt01C+jtGnWH KhygcsFLDOMZFfoF8d8L8J/FgwRvGhqMYwAPE1kTke2MflX5xUUUUV+jfwe0mOT4ReHdK1KCO5td Q0zVluraQSCOex1jUrmfypB8rbWhmAYqR6g4wa+EvDGj3DeO/D3h+/SWxuj4t0nR71GRfPs5zrMd lcoyMcb42LAgnGRiv1KoooooooooooorN1nVrTQdI1TW77zPsekafd6jcJAIzPJDZwtPJHAsrKpk bG1FZxkkDODX5t+FNPn+I3xI0+DUEheTxJ4huNT1iNHltontmmk1jWlgZCzITCswiGc7toz3r3rx 14W8Q/Gj4i6hZ6NOll4V8GeVoE+r3bXp09NSWVZddj0+xZF828RnMTqmEdYIi8yrJCT02kfB34K6 JONC1/WrLW/EcxsYGs9U8Tw6XereyRKdlhpGl3EEqLcmRXSKYzNjbsc8lpvEn7NHhHUmM3hzUb/w 1IzxH7O+da0xYUi2OIYruRLkPI2HLvduByBHgjb89618B/iXo0sqpokWs20ZhUXui3ttdRTNNGHx FZ3Bhu/kOUdmtgoIOCVIY59p8E/ihfRtLB4Su41WTymF5faTp8hbaH3LDfzxOV5+8FK9s5Br2bwR +zz4w0HW9P1+58VaTo95pc9re2Q0yHUtUadgf9Ksb8M2n7YZEJhmWOVxIjOhwpyfr6iiiijk9OeO 2T055HuB1r85vi/8TLvx/rstvazhfC2kXVxHodvEkkQvAD5L6xdiZUkaSYLmJJFXyozsCB2laTyC ivUvAHwk8U+P5o5rW3Ol6HuQza/qEMyWTRC4ME66YmAbuVNkg2RsFDLtlkiLKT9feFfgN4A8OJbS 3mnHxLqcQ3TXuuYuLR5ZbQW1wsOij/RvK3b5IlnjmdGYHzWKIw6rVviL8O/CMQsr/wASaJYjTpU0 o6Xpzi+uNPe1QwrZvpOjrNLAsSx+WVaJVTAQ7TtFcvc/H/4W28Hmw6/cXsm5V+zWui6ys21icvuv YIY8DHI8zODxk5qdvjv8J5olWTxOCssZEkUmheImKCRMNFMBZlTwSp2kqeeSKop4e+Avjo6bBZWv gq8uZ1mubOx0W8h0LVrhTF584udP0eS1umKxxs7JPGWjUM2F+YnznxH+y7aMjy+EvEc8MqwJ5dh4 hijuIp7k3B8121XTkQwxiIjan2OUl1wXAfKfOHi/4e+LfA0/l+IdJmgtnkMdtqtuRd6TdnzJUhEN 9FlVeRYmkWCbZMEwzRKDXE16R8ItVOj/ABK8HXYtzc+drEWlCIOY8f29E2iecCFbPl/aPM2hfm27 cjO4fphRRRRXzV+05rgs/CejaFFPdwza5rDXMqQnZbXWnaPAXnt7wqwJxcT2kscZUqWQtwyLn5T8 DfD/AMRfEDUpNO0GGJUtommvtSvXmh0uwUoxgW5uIEkbfKwKxRojMxy2AiSOv2donhL4Y/BDT49V 1nUbMawyArrWrJHNq08qxrY3cfh7TbdXmjjzcHzktlkdY3/fyOigjyHxj+0zqt5vtPBGmf2PBgj+ 1tXS3vNUbKxurW+nqXtoCjCVG8xrjehVh5TAivnXW/EviHxLMk+v63qesPG88kAv7ye5itWuWDXC 2cEjFIVbaoKRKq4VQBhRWFRRVm2urmyuILyzuZ7O7tZo7i1uraWS3uLaeFxJFNbzxEOjowDK6kEE ZBzX0t8Of2iNT0x7bSfHTSavpry21umvAL/aemWyQ+QZL2GGMm9UMI2eQkXHMjlrhyqD6p8SeFfC vxD0RINTtrTVLK7tDJpmr2jW73dnHdhJkvtH1IBwm7bE2VykgAEivHlT+c3jjwff+BvEmoeHb8tM LZ1lsb8wSW0ep6fMC1rfQo5YYYZWRVd1SRXj3sUJrkK774XX15p3xF8FT2Mohmm8SaXpzO0cUga0 1a6XS76IpKrAeZBNIm4DcudykMAR+nVFFFFFFFfOfxZ+OsPhKe98MeGIY73xEts0V3qsjo1loN3K V2KluystzcrGWYoWEcTlN/nESwj4h1DUb/VbuW/1S+vNSvpxH597f3U13dzCKNYYvMuLhmdtqKqK CSAoAHAFUa+p/gp8bTo62fg3xhdH+yA8VvomuzSFW0gBv3Om6nKetoG2iCdj/o/3GJt9ptvFvGGi Xfw38f3+n2FyVn0DVrXUdFvSFuJEhzHqujyzefEkcksatGJv3Rj8xXA3Lgn9GPCXiWz8X+G9H8R2 KiOHVbNZmt8ySm0uo2MF/Y+bIkTOYJ1ki8wRgPt3L8pBroqKKKK8Y+JPxq0DwEZdKtkbW/EptzKl hbSRfYtOczKiDWrpW3RMV3yJAiO5CgOIklSU/JHiT42/EbxI779el0S1aSGWOx8Ob9JjieK38ghb yJmu2VyWd0luWXccgAKir5pqOqanrFy17q2o3+qXjqqvd6jd3F9csF4UNcXLM5AHQZrX0Lxn4r8N GEaD4i1jTIYLlbxbS2vrhdPkuFIO+501mNvMDtAZZY2VhwwI4r6Q8B/tJyo8enfECDzYiqRxeINL tFWZZXlVTJqunQlVKKrM7SWqbhsCrA5bcv17BPBdwQXdrNFc2t1DFc21zbyLLb3FtcRCWC4gmjJV 0dWVkZSQQcjipa8m+OU8tv8ACrxXJDK8TtHpUBaN2RjFca7a29xFuHVXjZkde4JB4rhv2cvA8uh6 Bd+KtStxDe+JUgGnJPbbLm30OBmdJVkmVXVLxyJdq5R4kglBORi3+0to733gSz1SG0jll0TXbWa4 umKLLaabfwyWM+wuwLLLctaBlQE5CnAVGI+DqK9P+JnhS38KzeDEt7C606XVfAXh3U9WhuhMrLr0 iPDqieXMA0bBkQyRHlWJ6BgteYV3Xwz0ybWPiB4PsYYIronX9Ou7iCcweU9jps41PUTItyQjgW8M pMZyX+4ASQD+nFzbQXdvcWd3BFcWtzDNb3NvPGk0E8FwnlTQzxOCrI6llZWBDAkEV8RfDLw7q/gD 452nhq+t5SJ4ddtra8mhltxqOjrp9xe2WrWiQyMpWU2y7lLSKjCSM4kjJT7jory34i/Frw58PIBH M66vr0rbYfD9ldQx3MQ8lZ/tGpy/ObWEq6bC8Zd937tGVZGT408R/G34jeI5CTr0uh2yywzQ2Xhz zNHSB4ofJ+W+hY3jq2S7pJcspbkAbUC+V3FxPdzSXN1PLc3EzmSaeeR5ppZG6vJLISzE9yTXUaZ4 +8baM0Dab4r8QWyW0wnjtv7VvJbIy7gWM2nzu0EgbA3rJGQ3QgivePBf7S+q2Rjs/HGnjVrUKwOs aTFb22rqcSyg3FgzR2s+WaGIeWbfYilyJXPP2DpGr6br2mWes6NeRX2majAJ7S7hzsliyY3BVgGV 0ZWjkjYBkdSjqGBA0KKKKK+CP2ifFq694zTQrZ4ZLDwrA1oJIJYZ1l1S+SO41Q+bCTgxlYraSJjl JIpAQCSB7Z8MNF0PwN8G7rXvFNqgt9Ztn8Ra1HIlnJLeabOVh0PSxJEyiaG5i8opa3EhUvcvFIoE jqfmH4ifFXxJ8RLhY79k0/RbaaWWx0OzZzboXbEc99McG4mVAFEjgKuWMSRiRwfMK94+H3x48T+F JobLXpp/E2gPPD9oF7NJca1YQBWjkOlX07jdgMjeTcFkOwJG0O53r7u0fWNM17TLPV9IvIb/AE2/ hWe1uoGJWRSdrKythkkRgUkjcKyMrI6qykDSoooooor5g/ah1j7N4c8N6EolDarq1zqLSI+2PytG tBC9vKo5YO94jrngGPPJxXxNRX2f8Dfg3BY2+m+O/E0cVxf3MNtqXhrTd8csOnwTItzZazdFCVa5 ZSslvHnEAw5zcYFv6D8TvjRovgH7RpFnH/a/iprTzYLFArafp0kpT7M+tzrIrqGRmmSCINI6qu4w pLHKfiLxf4+8U+OLx7nX9Tmmg895rXS4C0Ok2G5mMaWdipIyisYxLIXlK4DyMck8ZRRUkcjxOksT vHJG6vHIjFHR0O5XRl5BB5BHSvYfCvx1+IHhlvLl1P8A4SOyIbda+Immv5FLypI80GpK63QfarIi ySvEoZiYiQCPo7w/8WPhv8VbRfDvi3TLTTby5YpFpeutDcWE1xKJbWJtG1rbGUuBG4CvtgmV5NsJ fBavLviT+zxqGlvcax4Ejn1bTnmuZ5vDxw+o6XbrF9oQafLLIXvYwQ8axYNwP3YH2hmd18c+FmsN oXxE8Iagv2UKdZttPne7cx28NprOdHvLh5A6BTHDcPIrM20MAXBUEH9OaKK88+LOrDRvht4xvTC8 /m6NNpgRJPKMb6466JHcFyrf6prhZCAPmwVBBII/OTQ9A1nxLfx6VoWm3Wp38oQ+TaRFxFEZUhNx cynCRRBnQPNKyouQWYA19oeEPgh4M8BWEniLx3eaZrNzbQxSXM2rJFD4a0n7RALSSBba8LR3JM0j JFNcL8xMRSCKUc4ni/8AaZ06zknsvBWlDV2VYxFrOrG4tNO8wSo0nlaUojuZUMe5AXlgKvhtrquG +YvEXxB8Z+LN6a/4i1K+t5FiD2KyrZ6Y/kP5kTPplksduXB5DmLdkDngVxtFFFe0eAPjd4r8FSRW l5LN4k8PpGYhpGo3bLNaqtssFt/ZupyLM8KR7EAgw0W3cFRHYSL9v6Pq3hP4m+Fjc28dvrGh6mpt 7zT76FGltrmPZLJZX9vlvLnhYo6lW4+SWJypjc/D3xj+Gc/gLXpLrTbSUeEtVl36PP5slytjO0Rk uNHup5AGV0IdrfzCzSQgfvJJEmK+M0V+rPhPU7jWfC/hvWLvZ9s1XQNH1G6ESlIvtF9p8d1P5aks QNzHaCSQK36KKKKKK8p+KfxT0z4c6aqqsN/4mv4S2laRvIVIyWT+09T2HK2ysCFAw8zgxoQBJLF8 D+LPGXiHxrqMmp+INRmunMsz2tmJJBp2mRzBVa20yyZmWFNsaBiMu5UNIzuSx5WvWPhf8U9R+H1+ 1vOsup+FdRkxq+isytt3qIn1HTVlOxLgKNroxCTIBHIRiOSLa+O2kaZ/wkWneM/D8sFz4f8AHOnr qltc2ywxwvqNoFt9TAt0VJEcgwzTecoczSShvnVgPpn4B+Lf+Ek8BWljcTI+peGHGi3MZeATNYQx h9HuGt4QCsfk/wCjq7jLtC53Ftxr22iiiivP/HvxL8M/D6z36vc+dqc0BlsNDtMPqF8DMIkkwflh iDbi0sxVcI4j8yQBD8c+Kfj/AOPvEJmhsLqHwzp0hmRYNHUi/MDyB4BNq026YSIoC+Za+QDk5UAg DyXVPEGv655X9t65q+sfZ9ywDVNTvdQ8kOSzeT9rd9uSSTt703Std1vQ3ll0XWdU0eWdBFPJpeoX enyTRKwkCSvaOhYBgGAbjNe8+CP2jfEuhtb2XiuL/hJtKQwxm8Ajt9etYV8qDzFnG2O62RrI+ycC SWR8vcqK+x/CnirRPGei2+u6Fd/aLKcmKRHXZdWV3GgM9jfW+T5c0YZcjJDKVdGZGR26Kobu6t7G 2uL28mjt7Szt57q6uJmCQwW9tGZpp5XP3URQWJx0FfEP7N/gyXVvEtx4vuUddO8NRvDZNtZUu9av 4GhEY3xsjpb27SPKqyK6O9u3zKTX1b8SdGXxB4C8WaUYLi6ll0S7ubS2tNxuJ9R01P7R0yOJEVi2 64hjGwDL/dGM5r8vqK9OvPCKW/wj0XxhNELe6vPG2p6fauqwu2oaRcaWqpLNKjblFvdafcpHGygn zHboVJ8xor9XfC+lz6H4a8O6LdSRTXOj6FpOlzywmQwSzafYR2crwGZUfYzIdm5A204wtfGnxc0E fDz4raJ42htjLo2q65Y+KEhjcBjqel6hDd67ZgySvJukk23AkZUTM5jQYibH3N6H6EemD70VyPjH xz4a8C6emoeIb77P5/nLYWMEZuNQ1Ka3i814bS2XHqqmWRkjUugd13Ln4w8Y/tB+NPEZkttFZPCW mMCvl6bMZ9Vl8xI9xn1qREdCrq7RtaxwEK5VzJgNXiupatqus3Au9Y1PUNWuxEkIudTvbi/uBDH/ AKuLz7pmbauTtXOBV3TPFPibRYHttG8Ra7pFu7iV7fTNX1CwgeQDAkaK0kRSw9TXsfhb9ovxvosq Jr32bxVp4VEMNysGm6jGsUDRxeRqVlFgktsaVriCZnAIDKzFh9jeCvHnhvx/psmo6Bdu72zpFf6f dIsGpafJKpaNbq3BYFWAJSVHaNiGAbcjhexoooor5c/aX8aLY6RYeBrR/wDSda8nVNYO0EJpNnc5 sIMSxEZnuo/M3xSq6fZyrKUm5xP2aPDcdnB4i8fahcJaWsUEuiWsk0y29vHawiLVNZv7szxhRGmy 3Ecom2jbPvXhTXA/En4xz6rHP4T8DyTaR4LihuLKeUCT+0vEhuJ/PvL68u7sG5VJ33s29xNcCSSS 7Z2maOPwOvTPA3xX8XeBJYItP1CS90RJVafQL9jNp7xbpGkSyaQM9ozNK8pa3KhnCtKsgXbX3p4A +IGhfELRxqekuYLi3KQ6ppM7ob3S7l1JVZQuA8MgVmgnA2uAQQJFkjTuKKKKKKK8z+Mmp3GkfDLx dd2yRPJNpsemETCQoINavYtHuXUIy/OsU7lMnG4DIYZWvzTor374NfB6XxtOmv8AiCOa38J2s5WO PLwzeILiJyslrbSKVdLZGBW4nQglsxRMHEjw/XnjTxx4Z+GWgQT3qJEBGtloehackMM935EaxrBZ 242pFBApTzH4SNNqgF2jjf4Y8d/F3xb45nuI572bSdDdpkg0HTriSO1+zSMCkepSpta8faqbmlAT dkxxxBiteWUUUV6N4W+K/j3wj5Mel6/cz2ELWo/snVD/AGnpxt7RiVs4YrrL28TAlXFpJExGPmBV Sv014Q/aH8M+JUGi+NtNttEkvYEsZ7mQ/b/Duom6QW11FdxTputopCxG248yJY8+bMAMml8QvgBp Gv2x8R/Dl7OzuLi2fUF0iCUPoutrct9tgn0i73mK1MiPtiRP9GI8sL5CBnb46v8AT7/SL2Ww1Kzu 9Nv7Yp59pe281pdwM8ayx+ZBOquu5WV1yvIII4Nfqp4f1Ua7oWia2ITaDWdI0zVfsxl842w1GyS8 EBmCxh9gcLuCKG6gAcVrUUUV8v8AxB8Kz/Fb4t2nhkX95beHvB+g2lx4hljhk22d5qk5u2tLCSRG hFze25tAjvwFjd9shh8tq3jz4t6N8NLFfh/8ObS1a90q2lsp9Q3LcWOhXTOfNjWNwwur0MXknMh2 RykCTzX82NPkLVtX1PXb+41TWL651HULt9891dSmSVj91VBPCoo+VEUBVGFUBQBWbRRW94d8R6l4 X1JNT0xoGZoZrS9sbyBLvTdV066XZeaXqtlLlJreZfldG5HDIVdVZfqnTfhb8Nvi74e/4Sjwot/4 L1Ce4kt76wt2XUdN03VROlzfQy2E3lh08p/9G+yzW6BGjYxqVaEeA+NPhR418DB7jVtNF3paBc65 pJlvdKTcYox9plKJJb5klWFPtMUYd8iPfjNebV7/APBX4t3Hg2/g8Oa5K0/hXUrmKJJZpjnw5cTy nde2/msEW2d33XUfG3/WodwdJvf/ANoPwdD4h8Fya5BEz6t4UJvoWiieV59JmZYtXtnxIiqiKFu/ NZXKiFlUASM1fANfQ/hL4XXOu2fhnx98ONRa6m0nVtMOs6NqqRWl/pmv6ZcWt1eDSrqYNa3Nuvmf aYxM6EQ7FYyTM0a/eNFFFFFFeWfF/wAfnwD4TmvLOSNdd1WQ6ZocbG1kkhnaLfcao1tOfnitk6ny 3XzXhWQbZK/N+aaW4llnnlknnnkeaaaZ2kmlmkYvLLLK5JZmJJZick8moqKK9d1S/m8feA7a+neK XxL8OYIbC/kKWyXer+DbyVbfTbslWEsrabPiGb90RtnWV5DI7k+k/sz+MjZatqHge7c/Z9ZE2q6P wcpqtnbbtQg/dRlv3trF5paSVUT7PtUF5eftKiiivDfjh8Sx4J0EaTpbq3iXxBbXENu6XLRT6NYO hhm1fEBEgkyTHaHKjzA0gZvJaN/ifwl4K8SeONSGn6Bp8t0fNhS9v5FkTTdMW53Mtxqd6FZY1Ijk ZV5d9jCNHfC19s+DfgD4J8MLFcatAnizVUaYm61a2X+zVEiPFsi0IvJCQI2HNwZiHAdGQ7QvtVra W1jbw2dlbwWdpbRrDbWtrEkFtbwoPkjhhhCqir2VRWXrnhrw/wCJrUWniDRtP1aFUuI4he20U0tq LpRHM9ncMDJC7AKBJC6vwCpGAR8tfEr9nZLW1utc8A/aJRAqyTeFpDJdTNEinz5NHvJXMkjgBWFt Lud/n2SF/Lhbzj4M/FV/AOqvpuuS3kvhbUsRzxK7zLot75mU1WCzIJKYylzHFtdgQ4EjRLE/6Dqy OqyIyyI6q6OpBV0IDKysOCCOhGexBxXn3jbwLH49utGstZuTH4W0i5Gq3OmWzAXOu6oFe3giupyg e2ggjMgzDMTOJ3BEJgjkfv4o0hjjhgjjighiSKKKJVjiijRdiJHGgAUKBhVGMYAwAK5rxn4eTxZ4 U17w6ywM+qaZcQWrXTTJbw6ii+dpdzNJbgvthuFjlO1TnbgqwJB/K6ur8EeG5PFvizQPDqLI0epa lDHdmCa3gmj06H/StVnhluvk3x20csighiSoVVZiFP1H+0LDYeKvCVr4j0a4e8PgvxNqvh7V4o9i JYPcSLZX4uo5PnDJcwWix7ScrKHwVII+Ma+nv2YfD9tfeI9e8Qz+W76Fp9taWcMkIcx3WttKr3sU 2co0cNvLDgIdyzEbhjDfbVee+O/h7YeMm0nUobz+xPFHh+9tL7RPEUVnDfSWj2t0l0tvd2UzIlxF uXeiO42PypKtIknfQNO1vC1zFDDdPDGbmCCd7q3hnKZmihupI4WkRGyFdoULgbtiklR5F8Yvidb+ AdDe30+5h/4S3VYsaPatEt0LSDzAk+r3cTkIqIA6weYG8yYAeW6JKV+NfBHw78W/E/VpbiAz/Y5L 4nW/E+otJPFDNKPtNy5eVg91ckEN5atnc6GRo0bzB9seFfg14A8KwRiPRLbWL4BGk1TXoodSuXlj kM0UkMEy+RAVLBVMEKMVC72dhuPqee+Qfxx36gdefUVyniHwP4Q8VpKNf8P6ZqUssUMJvWtxBqiR QSCWKKLVbXZcoobPypKARlTlSQfkL4n/AAAu/CdhLr/hW6vdb0e2y+o2N1FC2qaXapCpa+862CJc whhIZikEbRLtYiRBJInG/CH4mXfgDXoobiZW8Mavc28OuQSrM6WSM4i/tq1WBXcSwKcuiI3moCm0 uInj/ReKWOeOOeGSOaGWNZIpYmV4pY3UNHJG6HawYHIYZ6jqKfRRXC/EfxrbeAvCl/rk217wg2Oj WzRtMlzrNxC7WMc6o0f7pdrSzfOp8tGCfPsB+D/hd4Rl+IXjqysL8vc2Mbya54jmmmZ5Z7C2mV7m OaQzRTM11NJHbPJFIZEMplwQjV1/x8+IR8WeJm0LTbwT+HvDkhhRoJZmt9S1kpi/vmjkRAfJJe1h PzrhZJInKTGvAqKK9y+B3xJfwX4hTSNSnb/hGvEE8FtcrJcxQ2mk6lNIkFvrjm5IREUYju23p+6w 7FvJRD+g1FFFFFFeB/Gr4ceIPiJqPgq00cW8NlYya9/a2p3U0Sx6fFdizMLC2DCWZ3ELiNI1xuA3 tGp3D4q8XWXh/TdbuNL8N3d1qdhpgWyn1e4ntJY9X1C3Gy/1HTY7NdkVm8gP2aMyzNsAcytv2r1v wb8Ix+MfHml2VzHHLpmmBtc1WKUQPHPaafInl20kFwrLIk1w8MMqbTmNnPavsL4xfEyHwBoL2+n3 EQ8V6tEyaNB5K3P2SLzBHc6vdRyEKqxruEAcMHmx8kkaTbfzwuLi4vLie7u55rq7uppbi5ubiV5r i4uJnMs0880pLO7sSzMxJJJJOas6bpmo6zeQ6dpVjd6jfXBfyLOyt5bm4l2IZHKRQgkhVBZjjAGS cAE19OeEP2ZdRuTHdeNdVTTbcxq7aToskVxqOZIm/d3GozK1vE0cmzPlJcK43KGXhq80+IniPw/p mqX/AIY+G1rZ6R4ethPZX+r6bNdXGo+JJLiFY9RtrjWbpmnfT0IMS2iStbyspm/eK0Xl+PUUUV7j 8N/jj4i8Ftb6ZqrTeIPDXm2sb293NLPqelWdvb/ZRFoVzNIFSNUEZFrKDGfLCRmAu8lep/FT4VaX 4200fEf4atBqM19Eb7UNO0xCY9cjbJmv9PtwFdL9GyLq0KB5GDZRbpWSf6a8NapJrvhzQNbmjjhl 1jRdK1WWGIu0cUl/YpdyQxMxJ2qXKjJzjrW1RXgnx3s9V8SWnhLwHoUUran4m1u4vDMZvI06LTdC tM3ranIOfKRrqGfARuY8KrSFFORqeq+Ev2d/CaaPpKxax4x1eFLh/NAS41G4QNGuq6sI2JgsYWMi Wtsr7mO5UYubm4HyN4u8beI/HGpHUfEOoPclXmNnZR5i07TIp2BNvp9oSQi4VFLsTI4VTI7sN1cl RRVm1urmyuLe9sp5rS8tJo7i2uraWSC4t7iFhJDNBNEQyOjAMrAggjINfU3gbR/A/wAb9OurfXNO h8P+OdFjge+1Pw42n6WfEVpM83/E0m0gK0Ukvmvm/kW2B3tDtmRJFhj4Txp8AfGnhaOa+05YvFOl QhmebSo3TU4Iw0UYkutGbc53M7Y+yvPtRGkkMaivC6734f8AxA1r4ea0NT0tzPZ3Hlw6vpEshjtN UtI2JCOcHZNHuYwThSUYkEPG8kb/AHp4o0jRviz8PriHTbi1u4NXsU1DQNQLJttNWtwXtHkdo5Wh ZZA9teKieaqGaLCsTj81rm3ntJ57S7hltrq2mkt7mCeN4p4J4XKTQzQyAMrqwKsrAEEYNeq+A/h3 pnxH0y7sdE1WXS/GmkxNdT2Oruk2i63p8t2kUdzY3FpGJ7RrZW2TpJHcB2MRVkDsIvvrwfYXWleE fCul30X2e907w1oNjeweYk3kXlnpcNvdxGSMsrbZFYZUlDjKkjFdDRRRRRWL4i17T/C+h6l4g1R2 Sx0u0e5lCGMSysMRw21uJWRTJK5WKJWYbmYDIyDX5geJvEeqeLdd1HxDrDxPf6lMskggjEMEMcUS wW1tbxgkhIo0SNdzMxAy7M5LHAoor2TwLfP4u8Nax8LNRunkmuB/bnw++0XLCKy8UWAkll0W3V2i jVdThlnjDXE6wQyFpBG80oqp8HPHK+BfGFvcXjbdF1dBpGslml220M0yvb6kI1dV3W8qjczo5ELT Kq72BH6Pg/Tp7nOTxz06UUUVx/jzxhZeBPC+o+IbxVmeAJBYWRliifUNSuDttLWMykEjrJLsyyxJ I6q2wg/m7/xU3j/xNwLvXvEuv3nC/KZZ5WQnALFY4YIYl6nbFDEuTsjTj648Bfs5aFYWUV546Dax q0quX0u2vJoNIsFZ0aANLaeXNPMgVt7GQRfOUCPsWQ/RWl6RpWi2xs9G0vT9JtTK1w1rpdlbWNu1 xIiRyTtDaoil2VVDNjJAGTxU19Y2OqWk1hqVlaahY3ARbmzvraG8tZwkgmQTW1wrIwV0DKCMAgEc gV4D45/Z18Ma8Li/8LSDwxqz+fN9kSNptBupmSWURfZAQ9oHlMahrfMcUYIS2Y4x8t+F/E3iv4P+ LrhJbSaC5tZhaa/4evJXittRgVSUDvCWXcqv51pdJuUbg6+ZE7K/6JeHNf07xToem+IdKeR7DVLY TweairLEysYp7edFZl8yGVHikCsVDKQGYYJzfGmgX/inRv8AhH7bURplhqt1Db+ILuIuNQ/sFUaW 9tdJKjYs1yyx27tMGRYpJSUkICNuaRpGm6Dpllo2k2cNhpunQLb2lpACEjjUlizFiSzuxaSWVyXk dmdyXYk6Fflz8QfDg8JeNfEfh9FRLex1GQ2KLK82zTbxFv8AS0kllGWcW8sXmZz82Rk9Txtfeur+ GLf/AIVNf/C62heDxFofgbRfE01pDGuoPdag9/PqV7BpieaZpJJ72yuYnKIFjE8WzcGEQ+Cq9N+E HhuTxP8AELw7ZmNntLC8TW9Rb7ILuGOz0hhebLuJiFEVxKsVqXY4BlXhvun9K653xX4V0Xxnolzo WvW32i0uP3kUkZCXdjdxqRBf2ExB8uaPJwcYILI6vG7qy+FNL1PRfD+maNqt9BqV1pVuunR6jBFL Ab6ztCYbC4ngmaQpMYQgmHmPlwSG+bAreM/F2meCPDt94g1ORNluhS0tTKI5tS1CRG+y6fbkhiWk KkkhW2IrSNlUbH58f8Vp8ZvGfT+0NXv+37yDStD0qF8994gs4N/qzu7f8tZ5f3n1v4H/AGfvCHh2 1tbnxFbL4n13y4pLk3haTRLW4HmebFYaZhRLHtdUZrwSbiiyIkJYx17pbW9taW8NpZwQ2lrbxxwW 9tbRJBBbwQoIoYIIYQFVVUbVUABRxiqGr6DoeuJHFrejaXq8cBZoI9U0601BYZHAVnhW6V9hYADK 8nAz6V80eP8A9m3T54ZdR8ASPYXcUckknh6/u5J7K5EVuojh0y/uS8sUrsjEi6leNnkH7yCNefl3 w94i8ReAPESanprS6dq+mzTWl9ZXkUiJMiS+Xe6Vqtk+xihZdsiHDK6h0ZJEV1/THwz4j07xboOm eItIMxsNUgaaAXEPlXETxTta3VvMhJAaKVJImKkoSpKMyEMd2iiqt/e2ul2N7qd/L5NjptndaheT iOWYQWdlC1zczeVAC7bI1JwqljjgE4FfmNq+oav8SvHNxdxwFtT8UaxDb2VruQi3ilZLLTbSSaJI wVghEcbzGMZCmRucmvefjB4lg8CeFNE+D/hq6dZrfS7VvEmoWcsECz286SG4sJ7dGklikvpmN5cR l1xEyKDJFOwHyjRRXYeBvGOoeBfElj4h08NL5DGG9sfOe3i1LTpsC6sZpEyBkBWjZkcJIqSbWKgH 9NND1rTvEOkafrek3C3On6nax3NvIrqzBZBh4JRGWCyxMGjmQnKOrI3zAgalFFFFFed/Ffw/qfir wDrug6NAtxqd+2kC2heaK3RvI121ubh3mmIAWOJHkPPIGFyxVT8M/EPwZo/gB7Lw6dSk1rxW0Vtq OtXNq9vDo+jwXFthNFitsvPLcGTM5nlaH9yYSIcyMV4vQNEvvEmtaZoOmR773Vr2Czg3JM8UPmti S6uPISRxDCgaWZwh2RqzEYBr9HtT1Hw38JfAkRJjg03QtPSx0y1cxQXOr6gsLNDbgWyANc3coeWe RYsZMkzgKrmvzs8V+Kta8Z61c67rl0bi7uMRxRJuW1sbRGLQWFjCxPlwx7jgZJZizuzyO7tziIzs FUFmYhVVQSzMTgKoHUnsK+hfB/7Ofi7Xoor3xBPD4UsZUWSOC4hN5rMiPHHNEzadGyLCGDMjCeZZ UdSGhq/8Sk8HfCaOHwn4L063uvFlxBDe6n4t1SW31PW9Ej855bBNMIUR2V8ytuWaCKF0hEUgDyvH NH81EliSSSScknkknqSaSiivQ/AnxM8UfD+53aPcrPpk0pmvtEvQ8unXbmEwmYKpV4pQNpEsLqSU QSb0XYfqPVNM8J/tE+Ek1fSHj0jxlo8CW+2dg8+nzvumXSdWMY3TWEz+Y1tcomUJZ0UMLi3bsfgY 91D4Dj0G/tbiz1TwnrWt+HdTiuWjkzdx3h1XELxFgY1ju0RWDEHaWXKFSfYaKKK+ffjj8SYPA+m3 GgaEj2vizxRbpfS6hZxRWb2NjldOOqT3KxgzXEsVs1nbsh3oqbzIhiiWT4Joor6C+C3ji2XUNO+H vi+0ste8KarqKDRrPWLCPVoNG8Q3LtFaNZwXCShY7l5XjdQmFkk8wFA05k9T8afs0aVfeZeeCNQ/ sa4yuNI1WS5u9JfHlRn7PfYkuoMASSNvW4DuQq+Ug4+SfEfhjXvCWoNpXiLTLjTL4RxyrHMYpYpo XXKzW11bs8Uqfwlo3YBgykhlYD3f9mXX1sfFesaBK8CRa/pa3FuHWT7RLqOjSNNDbwMp2gG3mupH DLz5YwRjDfb1xBb3UE1tcww3NtcRvBcW88aTwTwTKY5YZopQVZXXKspBBBIwQa+JPjZ8GYvDCTeL vCsCxeHQIhqumtcFm0meadbWK4s/PYu0ErvGvl7maNiSP3RxF8zV91/AHxnD4u8JXng7XDbXl5oN qtilpcpbFdR8L3EP2WCOS3dyZxB81tP+5CLG0AYs8hJ+LvEWkNoGva3obymc6Pq2oaZ9oMRgNwLK 7e2W48gs2zzAocDc3B6nrXsv7OviiXRPHI0N2X+z/FVs9nMHlhhSLUNPhkvtNuizozucCa2SFXTc 0wY7mRVP3zRRRRRRXwN+0br82p/EBtI/0hLXw1ptlZxxPcGS3ku9RhXVrq+ggwBGzpLBC/Ut5Kkn GAvgFek+DPhT408dhZ9J00WmlMHI1vVTJZaW+3zExbSbGkuD5kTQt9mik2PgSbAc19HaX+y74cig ddb8Ta1fXLS/upNLgsNJhSHaPkeK7W9Zm3ZO8SKMcbe9Sal+y74Zlt1TRvEuu2F15wLz6nFp+q25 h2kNEltapZMHzgh/NIAyNpzkecwfDjxp8HvEUXiWaxi8U+EIxd2fiL+zIZL1LzwrdBodTg1jQpni 3f6ODceW7SWySohlkKrz5X418NXnw78Wxrp16HtC1r4i8JaxbXlvdPc6TLctLpF+txbBV81GjIY7 FBZN6Axshb6B+KWt6r4l+GfgH4oaHdavpepWkstpfzaK15YR2f8AaQaw1Wdp4GMkcC31mlvA7S4Y SqGJZlFeLeHPjb8RvDbpt16XW7QSyzSWPiPzNWjmklg8hQ17Iy3iKhCyJHFcom8ZIIZw3138N/jR 4e+IMqaTJDJoniQW7zHTbmSKW1vliZzMNIvBtMrJEqyyxPEjqGbYJEjkkHslfmp8UNeuPG3xG1qe x82/jfUk0LQ7e0uH1Rbi3sHGnWn9meSMFLuRWuUiiBG+Y4Lklm+7fhx4C034f+HLbTLWCNtUuIbe 41/UFYTSX+pCMeaEmKI32eJmdLWMqu1OWBkeRm76iiiviv8AaS8CWmk32n+M9MtYraHWriSw1xIs RxvrJja6tr4RFj89xGkvmlEClog7ZklZj6d+zl4vuPEHhK70C982S68Iy2trDdPvdZNK1ESyaZC8 0kjEyQmKeEKEREhWFVyQxH0NRRX5mfFnSTo3xI8YWbSrP5mszaoHVDGAmuKutJCQxPMa3AjJzyVy Ote0fs8+G7fSNP8AEfxP12F4bHTNPvrfS5pLfzMW1pC11r2p2qPGXLIsa28UtvJzm5iYHoJfglqS +PdO+J3gzxBc28k/if7T4jRDp0crC81QtbaxrEKbPJVrec2EkCEqUfDRDKkp8varpt3oup6hpF/G sV7pl5c2F0gO5BPaTNDL5b9GXK5Vh1GCODX3r+ztpS6f8M7K7WcynXdV1fVniZBGtq0U40PyVYMd 4Isll3EDliuPlyfcqKimngtYZbm6mit7a3je4ubm4lSCC3ghQySzTTOVVEVcszE4ABJr81fE+uaj 8VviIJopfJOu6vZaHoMV886Qabp012LLTY50ja4MQAfz7kQ7l81pXRfmwf0Q8L+GNI8H6LZaBolu 8NhZowVpnWW6up5W3z3l5KFXfLI3zMQAo4RFRAqjfooor4J+Pvw4tvCGt22u6JaLa+H/ABA02ba3 SX7Pperw4e4tkAQRRRTq3m20QkJys4VEjjUV9F/ALxPL4j+H9nbXUiteeGrh9BY74RI9jbQRzaVK YIFUoqwuLdSwJcwsxZmJr1jWtc0nw7plzrGuX9vp2m2qBp7ucOyruYKiRxwhpHdiQFjjQuxOFGa+ MPGH7SnijUpzD4Qtrfw1YRTBo7u4gtdU1a7WJ5VAmS7SS1ijkRonaFYpGR0OLhlYqeM+HeoeJPHX jrwv4f1/xPreqaXLqn9oXVjq+pX+r2F1FpFrJqk1nPY3kpjZZ0haBiQcBydrD5Tq/tA+Mx4m8Zto 9q4bS/CX2jS4yAP3urSSL/bc+XiSQBXjS22FnTMJkjOJTn0W1064+D/wlY20d1/wsL4kNY6fBa25 u/t9rJeRP9lt7eyVoLhJ7K3ldd0UbOl7MiHfGEx5poP7PfxG1u2+0z2uneH43jtpYE128kiubiO5 jaTi00+K5lhaPAEkdysTAuAFJDbfSU/ZVJC7/HQViqlwvhgsEYr84VjqK5APQnGfQdK848Q/s9/E PQ4WubS3sPEdsi3Ur/2NdM15DDbKJF32F8kEkkki52RWvnOSpXGSu7xCaGW3llgnikgngkeGaGZG jmimjYpLFLE4BVlIIZSMg8Goq/TH4SeIL3xN8O/DWq6jN9o1D7NcWN3O0k00076XeS6clxcyTO7t NLHGkszs2Wd2bABAr0eiiiiivLPjL4un8G+AtSu7KV4NT1SSPQ9MnQzRvbXOoROZ7qOa3dJIpIbe OeWCQN8sqoSCMg/m1X27+zrpVt4b8B+IPGmqtLaWupz3F3LcGRbm3TQPDMEoe9FraBpldZmvldSC 7BEKJggv8oeNvF2peOPEd/4g1F5B9pkMVjZtMZo9M02JibPT4CdoCoCWcqqh5GeQqGdqreFfCute M9atdC0K28+8uCZJZHJS0sbVCBcX9/MAdkMeRkgEkkIivI6K36NfD/4f6L8O9DGl6WPPurgxzaxq 8qCO61W7jQqrSKCdkMe5hBbhiI1LHLSPJI58S/EEnhbwJ4l1yBpUurXTngspIRE0kF9qUy6bYXIW b5SIpZkkYEHKg4B6V+YFfQ3gL9nvxL4j8q/8Tm48LaV5pH2W5tXGv3awzqksa2Fxt+yhlEgWWfLA hWEEiMGPsfizTPh58C/Dlvq+keGtP1LxRczWtpok+syx6hqDalaW7S/2232p98McBw9wdPjjBkeG P90HR4/iK+vbrUr281G9ma4vb+6nvbu4cIrT3NzI008rKgCgszFsKMc8VTor2L4Q/E++8A63BaXV y7eEtVu401m0l8+WKw83bA2uWkcCu6yxKFMojQ+dGuwqXWJo/wBA9EtNJstMto9CS2XSrlrnUrQ2 cnnWkg1e7fVZbi0lBZfKkeZpECNsCkBAEwBp0V5v8R/F2hfD/TLjxPdpHJ4gnsLjSPD0Enm3Ulzc tm5SCO181BFb+aIpL+WIxl0SJWZ5EtkH5xaxq+pa9qV5rGsXkt/qWoTNcXV1MRvkcgKqKqgKqIoV I40AREARAFAAzKK7rwD4zm8H6yss8SX/AIc1J7a18UaHcWsN/aatpSzh3DWNyyRPPCC0lqzMAr8M fLeRW+wvEnwL+H3jeyt9Z8OMPDVxf21teWd/o0Ak0e8trqKB7eWbRJGjRV8hW8v7M9vl5DJKZCMV 8ieN/hp4r8ATINcs45LGeRYbXWdPeS50u5lMImMKzOiPG4G5dk0cZbY5QMi7qn+EmvXXh74h+Frm 2k2R32qW2i3qPO9vBNY6xMthN9pKsAyxF1uFD/KJI0Y/dyP0wr5f+NfwVTWFu/F/g60C6yvmXOs6 NbR4/tleZJr/AE+FB/x+dTLEo/0jll/f5E/xPX07+zl4+i0fUrnwVqcgSz165W60eZ5LeGK21kQ+ VPbMWTexvI0iSPMuFkjVEjLTEjifj14dTQPiPqkkCW8dr4gtrbxFBFC8zvG96Xt9Qa484ACSS8gu JsIzKFdcEcovB+CfEb+EvFmg+IlMyppmowy3ggigmnk06XNrqcEMdxhC8ls8saksuC2QykBh+px4 J+9we45Bzzweev60lFFFFFfLf7UWsXlronhfRISEs9Zv9Rvrx1kkSSQ6NFAkFu6owVo2a78x1dT8 0cbDG2viuup8K+DPEvjS9ax8OaXPqEkRjNzP8sNnZrKT5b3d5MRGm4KxVS258MEViMV9N+Hv2XLY JHJ4r8TTSSPBKJbHw9AkMcFz5xEMiatqSSGWPywCy/YozubhsJl+guf2YPBbW8y2eueKILpoytvN cz6TdQRTZ+V5raK1hZ19VEqf7wryjxD+z9458Jyx614WvoPEY0yWG+t309HsNdt5rNDefa4dNmaR X8t41EaQXEkrsVCxZyBznxb8NBRonxAsbC4sbPxkly2v2csV/H/Y/je1upIfEentHfQo0KNOkvlx ySMzPHcFQsSoB6x4W19vH3wK8Q6M901r4h8BaWXt7uG3El4tlpds93pMtk0KQCFri0iuNKdo5XlK CR5N4mMbeA6Z8V/iRpM8lzbeMtcnkmi8mRdVvG1yEoZFkLJb619ojR8qB5iKHxld2GIP0/8AD79o rS9dmXTPGkFn4c1B/LW31S3kujo19cTXflLbyRy+Y9kVR4z5k07xECR2ki+RG+la+Iv2mfFUl/4k 07wnb3KtZaBZR3l/BGLuM/2zqS+YiXSykRS+VaeQ8EkaEr58qlySyJ6z+z/8PYfDfh2LxXfIza14 nsoZog627DT9Ekcz2MNvLEXJN0nl3MpLD/lkhRGjYv8AQlFFFeBftAeBbbxF4SuPEdpap/bvhmEX f2iOEfaLvQ43L6jYyyF0ASFWa8RmDldjpGAZnJ8k/Zp8YyWGu33gy6mUWOtwz6lpkZR2ZdZsoQbm ON0UhRNaI7O0hwPJRVO5sN9sUUV8PftOaM9p4t0XW1gt47bWNF+zNLH5azXOoaRdMLmS5RfmJWCe 0RJH6qu0cJXHfAzwbP4r8dafdN5sel+F5bbXr+4UOoNxaziTSbJZfLkTdNOqu0blS0Mc5RgyivXd H8eJJ+0jqyXDutjcxXngO2/tGaO3+wSaaElaK1XcQ32jUrWRII9wLGfOA52V4N8V/BX/AAgvjXUt Jt126XdgatoZDAgaXeu4S3wZZZP9HlSW1DSsHkEfmbQHUV7H+y1pcEuq+LdbbzvtWn2Gl6ZAA6/Z mg1W4lursyIVyzhrOEKQ42gtkNkbfsuiivgX9obxdLr3jV9BglifS/CsYsohDPDPHNql1Gk+qzu8 SgrJG2y0eJmbY0LfdZ3UfTvwW8DReC/Btq08Tx65r8dtq2sm4iMNxbmSHdZaW0bqsifZo2w8b5Kz PKQcMFHrtFFFfLX7SPgG3utLi8d6db28F9p0kVr4hdIyk2o2Ny8Vnp13Mwfa0ls+2EHy97RyAM+y GNaxf2XfEbCXxL4RmeVo2ii8R2CLDAIIWiePTNWeW4yJd0m6yEabSuEc5Q5D/XVxcW9pbzXV1NDb WttDLcXFzPKkMFvbwoZZp55pMKiIoLMzEAAHJAGa+T/H37SaQyTaZ4AtYrgeUY28R6nFKIxJLFJG zaXpcmw7oiYnjmusqWDq1u6Ydvnm++IvxE8Q3kgn8V+I7ifU/Ks2sNPvrqxtbkui2qW0Ok6WYoP3 mAGVIcuxJbczEn3n49a23hXwt4S+Fmm3BaJdHsZtXkaDy5Luw0pktNLJcfJ++uYJp5QvzBok5CsQ 1T4GeG7PwvoGufF7xKkKWFlpt6mgAzWRmkSCV7fUri3S4CiO5mlRbCyAuEZ2eaNlKyRseBtPhp8T /ilqt14qudMNlFr11NeHVtcuZrGyWKW2W7sVsre6M169p5TRQWbxRSR7AqB9qMV9Gsv2WL17OF9Q 8aWtrfsr/abay0OW/s4TuIjEF7Pd27yArgktbpgkjBAyef8AEX7M/i3Tlmn8PappniOCKKFkt5Vf RNVuZpJRHKkFtctLbbUU+ZukvVyA2Bu2q3z7qWlanot3JYavp95pl7EoL2t/bTWk4RvuSeVMqnaw 5VhweoJFZ1fb37MXiC4v/DeveHZlkaLw/f2t1ZztNvRLbXVlc2MUAT5BHNbTTFi53mYjC7CW+mqK KKKKztX1O20XSdU1m8WdrXSdNvtTukt0WSd7bT7VrqZYI3ZFLlUYKGdVJxyvWvyp1XUrvWtT1DV7 +RZb3U7y5v7pwNqGe7maaXy06KuWwqjoMAcCvoD9mfw8uo+L9S8QTRRyReHNN2QMZJVlh1LWS9tB MkaYV1+zR3iNv4BZSBnBXA+O/j4eL/FTaXp8j/2H4ZafTrcCSKSG91NZmXUtTjMaA7SVWCIGR12R +Ym3zWUeKW9vcXlxBaWkE11d3U0VvbW1vE81xcXEziKGCCGIFnd2IVVUEkkADNffHwe+Dlr4Ht49 d12OC88XXMJ28pLb+H4Z02yWlk4yrXDKStxcrwAWiiOze83vOe/65wBz1z2xX5TeKNeuPFHiHWfE N15wm1bULm8WKe5e7e1t5JCLSxW4cAslvEEhjwqgIiqAAAB2/gD4QeK/H7RXVtCulaCzr5mvahHI IJY0uRBcrpduoDXUqYkwAyRBkMck0bEV9TWfwn+GHwy8O3/iDxBYx+In0uxe4v7/AFuOC7Wd2iii +yado87LaJ5064tVlDSh5fLNwwIr4t8YeLNT8a67d65qbkGTbBZWSsWt9L0yAkWWmWgAVRHEp6hR uYs5G5mJ5Wiul8KeK9Z8F63aa9odx5F3bkpLG4LWt/aOytcWF9CMb4ZABkdVIV0KyKjL+kXg3VvC /iq0m8Y+G8MdcS1h1N/9Rdrc6ZG8cVrqtmjsiXMKSCNnGS8Yiw8kKwkdjRRXN+LvE9j4P8Oat4h1 Aq0OnWrSRQM0iNeXj4jsbFHiSRlaeVkj37CqA72woJH5ieINcvvEut6pr+pyB7/Vbya8nCvO0MPm t+7tbb7S8jrDCm2KBGkbaiqoJAr1DwD8D/FnjZI7+6VvDWhOqSR6lqVpO1xexXFt9ot59K01jGZo nDRHzmkjjKsTG7srLX09oX7PPw50qFFv7K98Q3YeKY3WpX91CodEXdHFZ6Y0EflFgW2TLIeSrMw4 HTa58Hfhxr8Qjn8K6bp8iWs9vBc6FENElt3mTatzs03y4Z5YzhozcxSDIwylSQfi34qfCrUvhzqK ywtNf+Gb+ZhpWqsF8yKQhpBpmpeWAqXCICQ4CpMoLoFKyRx/o+23cQpLKCQpznIzgHP+fWub8VeE 9F8aaLc6FrtsLm0nG+OVAqXdhdqpEN/p85DeXLGSQGwQylkcPG7KfkXwN8PNa+H3xy8LaZqgNxZX C+I59I1eGNktdUtYvDl4cgHPlzJlRcQFiULAhmjaOR/tyori3gvbee0u4Ybm2uYZLa5tZ40mgnt5 kMc8E8UgKurqSrKwIIJBBBxX5zfGH4dv8P8AxM6WiKPD2tNc3uglZJZDbQxuv2nSpjOWkLWxdArM 7Fo2jZmLl1Xnfh54wn8DeLtK1+J5jaRSfZdWtojIftmj3REd9D5KSRLI6jE8CyNsE6RMwO2u9/aK 0o6f8Sru885ZhrukaTqyKFYfZ1ihOieSzMfmybPzMgY+bHavOPh/x498EHp/xV/hrn0/4nMNfqVR RRRRRX58fHrR9RT4r6mq2ksz6/Bodzo8NsBcXF9G+nxaOiwwQb38xrm3liWMruJAIBDKT7D8M/2e bbTdmsfECC2v79ZLeSz8Px3An0+0MZErHVpIfkuZN+FMKs1vtB3GYPiP6mVVRFSNVRI1CoiKAiKB hVVVGAAOAPYADFFFFeW/Fz4ew/ELwzNBFuXXtIW6v9CmRIGee7FufM0uaSdkCxXZVUZzIux1jkbc I2RvnDwDpGo3/wAGfi7oN2sln/Zdy2pvbXUM1tPa3+iQJqepQTb4ciQrYxxGIsWBGGEW4O3zRV3T r+70q/stTsJjb32nXdtfWc4WNzDdWsongl2TBlbDAHDKQcYIIr9J9G8d/wBq/DAePxaq80HhrU9W uLMhoIJdR0SCZNQt4judlha4gkWNixbZgn5sivjX4A6F/bPxJ0yaSO1mt9Cs7/XbiK6QSbvIiFjZ vbIysvmxXVxbzITt27NysHCg/odRRRRXkHx6Ct8KfFBIVyh0NkYopKn/AISK0TcpPQ4YjK9iR0Nf NP7Nd3Ha/EO5gdZC+oeG9StISm3asiXdtfky5I+UpC68Z+Yr2ya+9aKK+QPij8LNU8afF9LbRlaG 31Pw/o+s+ItWmRms9IjFxcaLGxAYeZLJFZL9ngUqXbcTtjSSReg+OeuaV4G8BaX8OvDiQWb6tElu baB182z0CxlE1zczNDKkolvbjCGSWJ0nX7XuO8Zr5b+Hvi6XwR4u0jxEoeW2tZzDqVsm9mudLu0+ zX8aRLLCryKjebAruE81EZshcV9TfHD4WP4xt4fHfg8Q6jqKadb/AGyx05beYeINNCmW01TTZ7QZ ubhImVVBZvOgWNYjmJI5fZPhlp9tpvw88F21ohSGXw1pN+6ltxN1qtmuqXz5PZp5pGA7A46V3NFe f/Fa8msfhx4ymhSJ3k0G9sysvmBPK1FP7PuHHl871SVmj7bsBvlOK+Mf2frXz/ijokwnihNjZ6zd bHYq9z5mkzWBggHd/wB8ZCP7qselfodRRRRXkvxy0H+3vhpr4S1W6u9HWHXrMtK0ZtjpkofUboYZ QxWxe7G19wOeF37SPDf2WtRt4tV8XaOfN+13+naXqUJAXyVt9KuZba6Ehzu3FryErgdmzjjPIftA eO5vEniy48O2dzL/AGF4XlayaBXcW93rsJdNTvpInjjbdEzGzQOXUeW7xNtmYHwKvpL9mKCY+Ndc u1jc28HhS5hlm25SOa41WzkgjLdiyxSFfUKan+Anw5vPEmuDx7r8N22l6Zdm+0q5muZYptX8R294 s63hJDSTQ27q7yPvUNPsXdIqToPteSxsZ7m0vZrK0mvdPFwLK8mtYJLuyW7jEd0LS4dS8YlVVVwj gMAM7gBViiivNvHvwr8K+P7aZr+0jsdcEDxWXiCzj23ttINhiN3GjIt1GuwL5c+SELiJombcPgjx 34A1/wCH+qjTdaiR4bhDLp2p229rDUYV2+Z5EjhSJIywE0TAMpIPKOjv9jfs4abNY/DiO6lkR49a 1zVdStlUtmKGIRaOY5Nw+95lrI+FzwR3zXvVFFFFFfMH7UV3OnhvwzYqU+y3OuT3cy7AXM9nYNDb FJM5ChbiXcMc5XkY5+Jq+qfipqp8IfCjwD8O7S2XTrzV9IsdS8R2Ejqb21EHlajdQXVpdCSWI3Op vJKHDJhoJIlGwsg+Wo43ldIokeSSR1SONFLu7udqoirySTwAOtfo38H/AIdRfD/w2FuRJ/b+tx2l 54gLTB0gnhR2tNMhSFmj22wlkUupYu7O28oY1T1mvn/9pGW+HgLT7Kx8921XxXpenS21urSSXqNZ XV3BaiJAWfM8MTKoGSyjHNUvhN8C7Lwytj4j8WQx3viaNlubSw8yK403RWZUe3dl2lZbyI7j5gdo 0YgxgsizH6Nr4w/aLt9a8Q/ELwl4X0yKW/km0KB9L0+MRIDf6pqlxBdy+bIVCgpbQeY8jhEVNxKr uNeheD/2cPCel2RbxeX8TanMsDPHFcX2m6bp7eUpmgtTZSxyzYkLjz5WUOoXEMbbs9zcfBL4XXXk iTwjagQII4/s9/rFnuXeWHntaXEZkbJ5eQlsYAIAArxPxd+zG8MDXXgjWpbqWKBmbSdfeBZ7qSOO SRhaapaxxRB3IjjjimhRMks86jAHyzqulalomoXOlavZXGn6hZyeXc2l1GYpY2IDKRngqwIZHUlX UhlJUg19a/s3/EFriGbwBqkyb7KG4v8Aw5LI1tEZLfzvO1DSVJZJJZFZ2uYlVXby/O3ERxKtfWNR XNxb2cE93dTRW1rbRSXFzcTyRwwW8EKebLPNM52qiKGZmJGFBJIAr82Pir4+ufH3im6vUnn/ALCs Hks/D9lI7GGCzXakt6kJSPbJdsgnk3pvAKRMzLEmKngj4Z+LPiBM/wDYdnHFp8DvFdazqLyW2lW0 yQeeIPOjR3kkPyL5cMbsu9GkCo28fWHhv9m3wTpaF/EF1qHimdo5Y2Esk2jaehaYSRTw2umyeeJF UGM77x0IZjsBKle/b4QfDSTTE0lvB+lC1SUSiZBcR6mX5wra1HILwpz9xrgr6rxXzV8XvgSPDNpN 4m8GJeXOiwefNq+kzS/arrR4jK0gu7GXHmS2cSEJIJC8sQXzXkkQyND9C/A25uLn4V+FJLmeWeRI dUt1kmkaRxb2muXVrawB3JOyOJEjReiqoUYAAr0vUdO0/WLGbTtWsrXUNPuVVJ7O8hiubeVVdZY9 8MoIyjhWBxwwDLggY+EfjH8HLjwPPJ4g0BJrnwjczDcmZJrjw9PM+2K1upGyz2zMQtvcMSQSIpSZ Njzffec8+vP50V8X/tEfDVdNuW8f6PEq2Wo3MNvr9nb2xRbTUJlKpq+bddgjuCAs7SYJuGVi0jTk L8wWd3cWF3a31nK9vd2VxDd2s8ZxJBcW0gmgmjPZlZQQcdRX038cb1PGXgL4b/EG2FksdwLvTNSW OOWO4XUr2BZJLSIyoGeG2nsr2PLv1IZAVctXy3X6l+AGZ/Angp3Ysx8I+HGYsSWLNo0JYknuTya6 2iiiiivk/wDans7qSx8FagkLGys7vXbOe4DLtjutQhtJ7WEqTnLpbTsCF6LzjjPE/Cj4D3fiePTv EviwvY+HJXFxbaUDLDqWt2yhWhldwF+z2kxPEit5siAmMIrxTn7X0jSdN0LTbPSNHs4bDTbCHyLW 0gGI4o95dz8xJZncs8jsSzOSzEszMb9FFYHiLwzpPijRNW0DVIH+w6zGgvWtGW1uftEJjNteLMFI MsRhhZDIrL8iqysmUPy78C/C2ueCvip4l8Pa5DJazweEby4idGl+x6jAuv2MNpqljJgCSNgZAj4D I2+Ngkiuq/Kd5ayWN5d2UzRtLZ3M9rK0L+ZEZLeUwu0Ug4ZSQdp7jmqlfoT8CPHlx4y8JyWeq3ct 5r3h2dLK/ubl5Jbm9sbrfLpd/czmNVZ2CywNl3kYw+bKd0oz8m+MUuPGPxl1fTrydYH1PxwnhoXE UCDyLWDVE8O2cnkDaCyQRx7sn5mBJOTX6PRwxwRRQwxRwwwxpFFFEojSKKNdsSRqAAFUcAAYAAAp 9FFFVr6ztr+zurC9hW5sr62uLS7t5N3lXFrcxNDcQPsIIVkZlOCDzX5jfDWe4t/iF4Ie1mkt5ZPF WhWxkikeJjDe6lHZ3MLsnJSSJ3jkXoysVIwSK/UKiivl79pHQNT8QzfD+y0e0nv9RuL7XLC1srdE LSvdRWsxZpHcBFjWFnkdgEVNzuyqua6YWelfAX4WXdxEtpJ4imt4kmugzSnV/FF3EY7dEM/ls9ra 5Z0iUJ+5jd9vmvIW+Cre4uLO4gu7WeW2u7WaK4triCR4p4LiGQSwzxSoQVdGAZWBGCAQeK+8Ne0T SPj78OtL1qwmjstfs4bmSx2yCaOw1kRqmp6FqKDBEU7JGVkIDhfKnClSY5Iv2btNudL8Ia/bahp8 un6lD4uuoLqG8tXtdQRU0axmhhuUlCybVEheNWwBuJGNxz9C0UV+WOlxT+NfG2nQalc+Xc+LfFNp DqF3DBGuybX9WVby5it49iDDSswRcDsMCv1Oooooqhq2mW2taVqej3hl+x6tp93pt0YHEcotr+2e 3nMMjBgrbWJBKkA9q/Pv4HSzab8WPD9tcyyaezPrOnXsMzPbFpf7IuRHY3MZwS32hY1WNh/rAvGQ K9p/aX8aTWdjp3gizcI2rxJq+tZiyz6fb3e3S4EkdSuJLiGSRyhDDylGdshDfGNejfCTSZdZ+JPg 2zimjgeHWoNWLyBipi0FDrk8S7Od0iW7Ip6ZIJ4r2PxX8Pbj4g/HzxHpuLu30W1TQLrXtTto0kNl bHwtavDArzkIJbmRfJh4YrlpfLkSJxX2Cul6dHZ2Onx2Vuljpv2I2FmI1+zWp0xkfTjFDyv+jskb w8fu3RHXDKpF6iiuZ8VeD/DvjTTpdN8QabBeRmOSO2ujGi6jpzu6yNPpt9tMkL7o0LbDtcKFkV4y yH4Y+KHwY1rwC1zq1kzat4SN0scGoKQ19p8c5H2aHWoEVVBLHyhcRgxOwUkRPKkNelfsr27Pd+Nb rzHXybbQoPKCL5cn2mW7k8xpDyCnlEADg7jnoK+w6KKKKK8m+OU01v8ACvxY8ErxO0WlQl42ZGMN zrtrbXERK/wvGzIw7qSDwa/OCvqrwLqn/CvPgV4g8TlYrfV/FurXeneH7mCVkupm8j+y7Z2mjSTy 2s3i1C6RJgobZgMDIpPyrX2l+zr8Nzp1qfHmtWzJfahDJb+Hra6tos2+mTKrPrULy7nSS5GY4WUI fI3MDJHcDH1NXJ+PZHi8C+NJY3eOSPwn4ieOSNijpIujylXRl5BBGQR0NfK3wW+CI1xbbxd4xtWG isqz6LoswaNtWzzFqN+nDC07wx9Zz87fuABP9o28FvawQ21tDDbW1vGkFvbwRpBBBBCojihhiiAV VRcKqgAAADAAr58/aYuZ4fh/YRQzSxR3finToLtI5HRLmBdNvLpYbhVI3p5sccgUgjcit1UVxPwx /Z5trqxt9d+IMd2r3KmW18MLJLZPHbPEVjfWriIrMkpLCRbeJ0aPCiVixkhT21/gv8L3tktD4RsR EiCMMt1qaXJUSGQFr2OYTMcn7zSFsfKTt4rzXxT+zP4cv1ubjwnqV3oN1sd4bC9L6npBeO12RW6z OftUQklCtJM0k5XLFIiNqj5N8XeCfEfgjUDp/iHTpLUu8ws71MyadqccDKGn0+7wFkGHRmXiRAyi REY4r0n4GfEhvBviEaPqt06eGdelWC4EtwsdnpWpyFUt9YKy5VVIUQ3LBkGwrI7EQItfoHRTIpY5 445oZElhljSWKWJg0Uscih0kjkThgwIKsM8YI4NfDX7Rnjg634ki8J2E4fS/DRze+VIrxXOvzJic FopXR/skbCABkSSOVrhCMYrd+CPwYh1OG38YeMrAyWMhhuPD+j3W3ydQh2MTqOp2ciEtbsTG1tGz ASgF3VoWQyfZdKBnAGSzHAUDOT1OPp34oKsp5BBxnaRgkeoB61l61o2l+IdLu9G1mzjv9MvoxFc2 0pdVdVcSoweNgysrKro6MGDKGBzitOiopbaCZ7eWWCKWS0la4tXkRZHtrh4JLNprdm5R/KlkjLKQ drsucFgZaK4b4jeCrTx94WvtCuNyXa5v9Gn897eO11u2tpIrGWdkR90JMjxTL5bny2YoBIFZfzN1 Cwu9Kvr3TL6E299pt5c2F7BvjkMF3ZzG3uIvMiLK211IyrEHGQcV6L4y1e317wJ8NL54nbV9Ki8R +EdRvXijh8+y0FrG70K1hER2slva3qr5hVXZ2fdnhjn/AAq0ybV/iP4NtLZokki16z1NjMXVDBor f2xdICisdzRwOqDGCxAJUZav02ooooooqhcaVpt1qOnatc2kM+oaRFqEOmXUq7nsU1MRJftbgnCv IsSIZNu4LlQQrOGv0UUUUVwXjXSbCy8JfE3UreJ4rvWvCOuzajIbi5eOeax8LTafayrA7mNCIUSN jEq7gq7gSAa/MSivrj4SX0cvwN+KNgZpHuLK18VzmN1lMcVpeeFF8gRSMNhDSxTlkU5B+Y43Ddyn 7MX/ACPur/8AYoX/AP6edPr7rooqG4ngtIJrq7uIbW1topJ7m5upo4Le3ghQyTTz3EpVUjRQWd2O AATXzzdftNeBYbxoIdM8SXlqkl1G99DaafGJREwW1mtLe5uUdklO5j5oidBjKEsVXP8Aip8TPCfi 74Q6vLomoPcSahqGgaXJZywPBfaffvdJrogv4X6L5NpMomjZ4mdWVJG2nHnP7MFtdN4z169SCU2c HheazuLkRloYp7zVrWe0t3kPCvItvKyDqVjcj7pr7ioopflBzgZ4zwQ3HrXxv+0f8P7mK7HxCsZp ri1uDZabrVmyTS/2dLHF5FjfQyLuRbaQKsMitsCzFCC5nOz5o8P6DqPibWtN0HSofOvtTu47WHKz NFEHbEt1cmFXZYoVzJK4Q7UBbBxX6geFtATwv4b0Xw8l3NfDSdPt7I3dw8rSXDxp+8kRZ5JCiFiR FDuKxptjQ7FGN4ccDoOOnQdvpRRXGfEW3S88AeNIZIvPH/CL65KiAEsZrfTZLi2ZB3KyKrKOpxxX wh8EtQttN+KHhOe7n+zwT3V7p+8iVle51LS59PsISsIY/PcSxKCRtUkMxVQWH1T4i/aI8BaHc3Fl YHUvEVxCjj7RpMUC6UbqO4aB7Y395JGzgbTIJ7eKWJlZSjsSdvaeA/in4V+IZvotDe9tb7T/AN5N pmrQ29tfvaMyqt9DFayzI8W9vLcq5ZWIDqoeMv6LRRXH/EL/AJEHxv8A9ij4k/8ATPNXyL+zCCfH 2rAAsT4SvwBwCc6zYdPT618+X17c6nfXmo30zXF7f3Vxe3k7BVae6upTPcTOFAUFnYtwMc1Ur6h/ ZdVT4l8SsVBYaHCgYjJCvfruAbtnA/IV9j6TpOm6DplnpGkWkNjp1hAtva2sGdsUa/MWZnLMzMct JI5LsxLuSxJOhRRRRWVreg6N4l0+TS9f0y01bT5SzNb3cW8I7RNCJ7aVSJIZlRmCTROkiZJVgTVu wsrXTLGy0ywi+z2OnWdtYWNv5ssxgs7KFbe1hE07NI2xFAy7Fscknk1aooooor5y/adtxJ4F0m4F usklt4otFNxsLyQW8+l3ayL5n8KO4iDdiQnfFfEFhY3Op39lptmnm3moXVtY2seQPMubuZYII8np lmAruviv4o/4S7x54g1WKZprGK6OmaWRdNeW507TB9kintZCFCx3Dq93sUYDSnljlm9c/Z1+HX9p 6i3jnWLWT7BpUuzw9HcW0bwahqY3JPqMZlOSLIriNhGQZjuSRZLdlP2tRUUtvBM9u80UMz2spuLV 5Ykd7a4aF7Zp7dnBKP5ckkZYYO12HRiDLRWXPomk3OrWOvXGn2s2saZbXlnYX7pvuLa3v9huliJ4 +YLgOQWRWdVIWSQPqfXp3pSrKAWRlBOAWQjn0yRSVwvxA+H+i/EPRH0vU1EF5Bvm0jWIoke70u7Z QCy5xvgk+UT25cK6hSCsiRyJ+eWqaX4j+G3i37LcMLDXtAvLa8trm2dLi3k27bmzvLd2G2SKRCrb ZEzgmOVFYOg/Sbwl4jtfF/hnRfElkoSHVrJbh4cysLa7jZrbULISTRxM/kTxyxeYECvs3LlCteI/ tGeO20Pw/D4S0+cpqXiWN2v2jmdJ7XQYpNkq/upEdftbgwfMrI8S3CMMsK8J+C3wpHj7UZdW1kPH 4V0e4jjuokaSGXWbzYJxpcVxHjy41Uo11IrBwjqsZVn8yP76sdOsNLtIrHS7K00+xtwVgs7G3itb aEO5kfy7aBVVcsWZiB94knk82x6/TqcfnSspUZZSAfukggH6ev4UoOORkYIOeeo6Hgnkc/jWTomi aV4c0q00XRbNbHTLFZFtbZXlkESyzNPKd87M5LO7OxZicsSfWtSobi2t7y3ntLuCG5tbqGW3uba4 jjnt7i3mQxzQzwygq6OpIZSCMEgjFTUVS1LTrLWLC90rUYFutP1G1ms7y2dpEEttcRmKaMPEyupI PDIwYcFSCMj8xvHvg698CeJ9Q8O3jC4WDZcWN8sU0UWoadcp5lrdRiVRyBmOUKWVZUkQOwXcd3Rr 5NS+FnjDw7LNFBJ4e1zRPHFhGtvO9xepdyp4Q1SKa53eUkcJurOSMbQ5Zn+8P9X5hX6z6NpsWi6P pOjwNvg0jTbDTIXKlC8NjapaxsVZnIyFyQWY+rHqdGiiiiis7VdH0vXLVbLWLC21G1jurS9FvdRr LELiznW5t5SrccMoBB4YFkYFCynRoooooqi2l6e2qx659mj/ALVh0640lL4ArM2m3V1DezWkmCNy iWGN03ZKHdtK73Dflt4svX1LxT4m1GRVSW/8QazeyKvCq91qMk7KvTgFj2rnq+l/2X7u7Xxjr1gk 0gsrjwxLd3EAI8qS5stWtYLOd1PUxrcSqp7BzXOackcn7RFwssSSqPifrjhX34EsWvTywSDYQdyO quvOMgZBGQf0EooorwjxN+0H4K8NazeaJ9k1zU7rTb9rDUJrK1tYrWCS3naDUI43vZo3kkhZSu3y xHIRxLj5q1tD+NvhDxLpHiO/0mO/F/4d0bV9bfRNUiis729stKsjdvNBLayTxbG/1ZxIXQ5JQLhm +Jvhbp11qvxF8GWtqqNJF4g07UHEjrEBa6RMNWvSHb+IQwSFV6lsAcmv06oopR0xn5cg49xxnB78 nr6/n4R8e/AN74y8NWuo6Sl1dav4Xa8urfTLZVk/tKzvvJGoxRQnDtPGsKSxBGJYK8YR3kTHwDHG 8rpFEjySSOqRxopd3dztVEVeSSeAB1r9GPgx4C1DwF4TNrq0udV1W8Oq3tpHPJJbaaXgjghslAcx NKqoDPNEq7mOzdIkUbn17dng/NgAKCcke2PxNNoor8r9Vil8H+M9Sg0u6cz+FvE95Dp96yCOQy6J qrR2l00YJw2YlcqCfrX3t4u+NngXwbPaWd1dXesXV3a2979n8PpZ6gbezvIhPZ3FxPNNFCvmoQ8a iUuUZZNoR0Y5ngj48eE/GWq2mgra6no2rXyTfZhqCWr2E9xGxZLKC9gkLGV4xvTzIo1JBRSXKCT2 2iiivzrEssfx+dlLRSN8XJo32tghZvF7RTR7h2ZWZT6g4qH47Xv234o+JdtybmG0/suxg+Z2S3EG kQG5to1f7u2czbgON5Y9815DXsXwDH/F2fCox/B4gPPt4XvT3r9DLextbSbULm3hEc+qXMV5fy7n Y3F1Dp8GlxSHex24gtoY8IAPl3dSxNqiiiiori3t7uCe0u4Ibm1uoZLe5triJJre5t5U8uaCeKQF WVlJVlYFSCRggmuc8JeD9C8EadPpfh62mtrS61O81SRJp5LlvPu2C7FeXOEijSKCMddkYLl5Czv1 FFFFFFef/FTTYNW+HPjK1uPMEUWg32or5RUN9o0aP+17UEsDlTLAm8dSM4wa/MevUvH2ofZvD/w7 8G291HcW+ieFoNevQsV1FLFq3jV/+Eie1nMoWOQQ2stsYWjU7fMkBdiSFd8IvAEnj7xXBa3EZ/sP STDqWvOyXYjntI51CaSs9qUKS3RDIp81GCCWRCzR7T+kEENva28NtbQxW1tbwxwW9vBGkVvBBBGI 4oYYo/lVFUAKqgAAAYAFSVDc28F5bz2l3BDc2t1BLbXVtcRJNBcW9whjmgmhkG10ZSVZSCCpOQQa mA+nT3GMHjjp0orL1bRNK1tbBdVtEuxpeq2Ot2G95UNtqenP5lndIYmBJTcQVOVYEhlIOK1KFBIL 4OzklwCw465I4/WisjXvD2ieKNOk0nX9NttTsZSWMNwhZopTGY1ntplw8UqqzBZY2Vxk7Tya/O74 qfDm6+HHiAWSSTXeh6islzoeoTqizSwRlfPs7ry8IZ7cuqyMoVXUpIETf5afYfwQ8ey+N/CQi1GQ Sa74eeDTNRkaaWa4vYPIzp+rXMk5ZvMnCusrFyXljkk+UMFHstfKXw1+LP8AZfwd126u3W81jwMk OnWFtLHLKLiHUmEHhj7Tl4Q0STb4ZEil3rBAWA3Fc+I/CfwbL8SPHGdYkuLzT7V5dd8R3dzLcyT6 hunBFrLd4YtLdTuC++RWaMTOr71FfoZq+r6doWm32s6xeQ2Om6fA1xeXc5ISJAwQLgAl3dyqRxqG d3Koqs7AH4h8d/tEeJNdkks/CXneGNIMU8Dz5gm1u9WUvH5zXO0i0PllCq2zGSNwWFwcqE+fry+v NRuZb3Uby6vr2dg013eTy3V1MwUIGluJyzsQAACW6VWBKkEEgg5BHBBHQg1654R+NfjvwtepLNq9 54j05po3vNN127mvjNEMK62l/c757d9udhjYoGwzRuBg/dXgPxppnj/w7beINNiltwZpLPULKch5 LDUoESSe1MygLIuJEkSQY3I6llRtyDsaKKKK+Pv2k/AKRSW/j/TYpGNzLBp3iVVM8qo4t1t9J1II I2WJNsf2WZ2kVS32dUQu8jH5Ir64/Zp8DzedfePNQt9tuIbjSvD4nt+ZZXcLqWp2kkq8BAptVkiY 5LXEZwVIP2BRRRRRRRRRRRRRXGfEaPzfAHjZfPmgx4U8QS+ZBtDt5Wlyy+SxZW+SXb5cnGSrMAVJ DD8uqK+oPguFm+GHxjtoU8y7OhXmYkUtKyzeH7xLZQF5O5lcKPXOK5r9nHVIdP8AiPHaSRyyPrmh arpcDRldsM0Ij1oyTA9UKWjpxzuZT0zX37RRXk3xznmg+FXix4JJInaPSYGeJmQmG4161gniLKfu vGzIy9CpIPBxX5wUV97/ALOnhR9C8Fza1eWxgvvFV2t5EX+1JKdFs0MOliaCYKi7na5uI3jBDxSx tuOVCfQNFFFUdSbTV06/bWGsU0o2lwuonUmhXTzZPGUuVvWuf3flFCVkEnBHBBBxXivwn/4UxY6j q0fgDVYLnWdRldjHqLXkOpR2LbrkaVoy6tDDJJbR+UZH8vzHOEaeRtse33iiiijkc8+2OnPUH+or 8vviJ4Qn8DeLtW0CRZzaRTtcaRcT72N5o9yxewnE5ihWVlXMM7xIEE0cir92uIr2n9n++ubX4paH BbytHDqVprVlfRoFIuLVNJm1FIX3DgCa3hk4/ugdMiv0PoorzX4w6udG+Gni26VIpXudM/slY53Z QRrk6aPO8e0gl40meVR3KjPy5r5r/Zcs7h/Geuaksf8AoVp4dNncXBYKsVxfarbXFrGwJz8620zZ 6Dac9RXzLRX1D+y7pc03iTxLrayxLBp+hwaXLExPnSTavfrdwSRjGNiLYyB8nqy46nH2vRRRRRRR RRRRRRXL+NfDUPjDwprnhyYqh1OweO2ldpVSG/gkW7064k8vBKxzxxuyj7ygjkNX5d31nd6XfXmn 3sTW19p13PZXcDFfMgurSUwTxFo8jKOpBIODitrwf4auvGHibRvDdo3lS6reLDJcbYpPslpGhuL+ 98qWSISeTAksvlCRWfbtU7iM/p9oejad4d0jT9D0m3W20/TLZLW3jCoGIUZeeVkVQ0krs0krlcu7 M5+YmtSiiiivkX4oftC3dpqE2h/Dy4s2itMRXniZoIb4TXkcys8WiR3G6B4UCmNriWKRZNzGEBFS aX5V1XW9Y1yWO41rVtT1eeGMwQzapf3WoTRQ+Y0vlRSXbuVTczNtU4ySe9Zdeg+Fvih458INbrpO vXj2NsI0XSNQkbUNJ8hJfNa2js7kkQK/IdrZo3wThwea+1/hp8YvD/j+K3sJWTSPFRjuGm0WRnaO 6W2QO9zpd26hZVZCXMJPmptk+Vo081sX4/8AgS28S+E7nxFZ20f9veF4GvPtCogmu9DgLSalYSzP JGoSFWe8QsJGBjeOJd07E+S/s3+OoNJu9Z8I6rdw2unX0Vxr+n3NzLBbW1readab9XE8zRj5ZLSJ ZmklmWOJbc4GZGNeRa3d6p8V/iNcNpyzS3HiLVxaaRFcRuv2LS428qza8jtPO2Jb2yCa6aMMBiSQ 7uSf0W0jS9I8I+HrLTLVoLHSdC05Y2mm+y2saQWsJe71C+lRYog74ea5mIXLFnYgkmvmH4j/ALRj xzT6R8PzC4QxrL4ouIRKpf70sWlafdptIU7VM86kMd4SMrslPyvq2u63r8yXOt6vqerzxqyxS6ne 3N68KM29o4WuGbYmf4VwB6VkV3/hf4n+OfCM1s2k+IL57O1jWBNI1CeTUdH+yi4W6e2j0+6LJCHZ dpkt/LlCs4SRdzGvuL4V/FXTfiNp7xSRxad4k06CFtV0zzVMc6kmNtS0oOxke3LY3q2TCzqjs26O SX1eiiiivFPjj8PX8beFvtumwNN4h8Oie90+OKOeWe+s2UG/0mKGDO+SQIkkAEbMZEWNdvmOa/PK vZvgZ4Om8V+OtOumEqaX4Ylg16/nQun+kWswfSbJJfKkQtLcKrNGxQvDHPsYOoNfolRRRRRRRRRR RRRRX5QeIrGfTfEGuadcv5tzYaxqdlcSbg3mT2t7JBLJuHByyk5HFY1fR/7MLIvjzWAzKpk8H36R hioMjjW9OkKICeSArNx2BPQGuD1TUrbS/jVqOsXzNDZad8UrvUb10RpTFbWnixrm4dY15YhFYhRy elfpLRRTlG5lXkbiFBHuetfkLRX1P+zN4Pa71XU/Gt0im20lJNI0klUZjqt3Cr388bLIHQw2zrGQ 0RVxcfK2Y2FfaNFFFFfP9vP8Bm+JJ1S31PR5/GF3cQSW/lS3jaEurtC0rX9tdRINOa7nEihz5zHz 0UoEui7P9AUUUUV8G/tH+GLnSvGw8Q4Z7HxPaQSJITGBHf6XbR6fdWgRTuAESwShnABLsFzsOPnm tXQ9Tl0XWdI1m3RZLjSdTsNTgjbBV5bC7S6iRgQeCy4IwfpX6x0UVXurq3sbW5vLuaO3tbO3murq 4mO2OC3t4zLPNK56KqqWJzjA5r85/hgLvxV8XvD95fSQTX1/4hu/EN5LMPLjlurRJtfuJFWJTh2e ImNQANxAJUZIyviz/wAlI8Zf9hu5/kK88r1L4LWQv/if4Rg80wiO+urzcE83J03TJ9REZXK43+Vs 3Z+XO7Bxg/pNRRRRRRRRRRRRRQcHKkZB6j29x6dfrX5ffETwhP4G8W6t4ecTNZwzfadJuJt7Nd6R dEy2ExnaKFZJFXMM7RRhBMkirkCuQhhub24gtreKe7u7iSG2treFHnuLiVyILe3giQFmYnaiIoye ABX6VfC3wNB4C8J2GmNFCNYul+3a/dRbi1xqEwJEO5ncbLaMrbpsIRthlCh5Hz6NRRRRXz18Xfjc vgi7m8M6DZxXviP7JFJc310/+haK90Emtka0AzcSvAxkC70SPdGxMoLx18beIvG/i3xY0h8Q+INT 1OKSaG5NnLcmLTEuLeA28U1vpVvsto3CMw3RxKTuck5dieVrqPDnjPxV4SlEvh3XdR0tRJJM9tDN 5lhPLJD5BlutMuA9tK2zADSxsQQpX5lUj7A+FXx5t/FV5aeG/FUNvpmvXCxwafqULldO1q9aUrHZ m3Yf6NcONgjXeySvuVfLYxQv694+8IWvjnwrqnh648uOa4jE+m3bxRSNZanbHzLO5R5EdkBIMUzR 4cwvIgZQ9fDHwk8WXXw/8fW8OpK1lZ391/wj3iK1vpGslsd90IBdXYnKrE9nMN0jSDKp5q/KXJH0 l/wuJ/8AhdX/AAhf2mD/AIRfy/8AhHN2632/8JT/AK77d53kedu87/iV/ZvN8vd+968V8HV91fs3 6JFo/gXUPEl0kMD67qNzP9se4+U6Noqmzh89WbZEI7j7axOASpDMSoTb87fF74nXvj7XJrW1uSvh TSrqZNFtohLHHelCYv7bvFmVHaWZcmJJEUwxtsChzK0mj8LPgrqfj9Dq+pzz6J4ZjdFiu1tlkvNZ eOcLdW+lrMyqiKgkU3bK6rLhFjl2yiP6htvgD8LLe3hgl8P3F7JFGsb3d1resrc3LjgyzrZzwxBj 3EcSr6ADivK/iT+z1oenaNrHiTwpqNxpo0uy1DVrnRtRka8sZLS0iW5a30+9I8+EpGkxXzzP5jFF LxgFz8gV9Bfs4+IrjSvHn9hje9n4nsLm3mjVkRI7vSrWTVLO8cFSW2ok8QUEf63cc4Ffe1FFFFZu s6PY6/pOo6LqUfm2OqWVxZXKjAZY50Me+MkYDpw0b4+VgGHOK+FfCnwE8T6t4tvtI1qC70rw/o15 JHfa41s8K6pbRyssK+H/ALQpEr3CruEm1khUlpAXCwyfduk6RpuhaZZ6RpFpDY6dYQJb2lrCHCRx rycs5LM7HLSSMS7OS7MWYmr9FFFFFFFFFFFFFBxjHBBByCfYgZ/r7Gvz0+LXwj1XwRqN/q2m2clx 4OnufOtLu38yZdHW7nYQ6XqAmeSUCMlYo7iRisgKZfzWKV4lX1J+zBqNv/a/i7w9PbrMNW0azv2a VY5bcw6XdPZz20sEgIfzPtynB4wrAjkV89202peDfE8E728Kav4W12KSS0uG86Aajot/uktpzaON 6eZEUcxyjIztfnNfqDoGuad4l0XTNe0qUy2Gp2sV3AWaF5og/EltciBpEWaFw0U8audsisueDnXo rD8TeHNM8W6DqXh3WEmbT9ShWOZreXyJ4nimW4t7i3lwQHjlRJFDKyEqA6suVPx9ffsveLo7mddM 8Q+G7qyXYYLi/bVdOu5v3QaQSWdtb3caHflV/wBIbIAbgkqvQeEf2Zbq31SO68aavpt1p9rNbzJp uhteTDU8bnlhvby9it2gjDCMMI43aRGcBoiFY/XqqiKsaKsaIqoiKAFRAAqqqjgADoBjsAMUUUVl 63rFj4f0jUtb1FyllpdlcX1xs2b2jt4zJ5UIkZFaRyAkaE/MxC9TX5weP/iZ4j+IV9LNqVw9ro8d x5um6BbyubCyCKY4XkwF+0XARm33Ei7su4QRxkRrwVvcXFncQXlnPNaXdpNFc21zbSyQXFtcQSCW C4t54iGR0YBkdSCCAQc19s/Ar4u3nig/8If4mmE+tWdnJcaVq8s8Kz6xa2xVZLK6SVlea7iRjIHj DNLEjvKA8TSS/S9FFFeYfEr4WaL8SLO2FzOdJ1mxYLY63DbC6kS1kkDXFnd2ZkiE0TDLRjerRyYZ WAaVJPmX/hmHx5j/AJDHg/O0kAX+tknGflGNPxngdcdfXNe0/CT4IjwFfnxHrmo2mq66bOa0traz ty2n6V507LNc295dqs0sskASMOscOxHmjIkDBx9AUUV8Y/tMeM0u9Q07wPZuSmkvHq+tAptH9o3V pjTLcM6hiY7aVpGKMUImUfeTAyfhP/xI/hR8YPEt3MsNjqOnx+HrNo90s41UafNawrJAo4VpdTtV WTt85PC1811taD4f1rxNqMel6Bpt1qd/IA3k2yZEURkWH7RczNhIolZ0DzSMqAsMsM1+ifwr+HVv 8OfDn2B5ILzWNQmF7rWoQxKiPP5YSGxtZWQStbQDIi83ks0kgVPM2L6XRRRRRRRRRRRRRRXgPxl+ DkfjWJvEHh+O3tvFlrblZYvkhi8RQxKFit7mYlVS5RQUgmcYYbYpGEYRocv9nn4e3nhzTdR8S67p 9xYazq7tp1na30EtreWWlWso85pIJgsiG4nXJV1HyxRuDtbn6Soooorx/wCOviJvD3w31cRSSxXe uyQeHbV0hilTGoBpdRSfzuFV7KK5QOoZgzLtC/eX8569R+F3w1k+JGqXdmNasdKt9MjguL6OTdNq 1xaTeYhl0ux+VZFjkWOOeR5VEZljOHJ2n6+sP2fvhfa2sFtcaLeapLGHD319rOqx3dxukaRTMmmy 20AKghF8uFeFG7c+4twXjn9m3Sbm3ub/AMC3E2nXscSvHoN9cNdabdMiRoIbS/uWM0DuBJJmd5VM jBQYY/mX5Fmg1rwvrISeC90XXNHu4J1SaOS2vLK6gK3NtMFcAg/ckRujAhhkEGv0U+G3jvTvid4U e5u4NPGoIklh4k0Uf6RbRPMrR5NtdZJtbqPLxq+8Y3wl3Mbsfzu8SaM3h3xDrmgvM1wdH1W/01bl 4GtTdR2dy8Ed2Lcs+wSqokVd7DDDDMOa9+/Zj0BL7xTrPiCRbaSPQdLjtYFkVzdRX+tyssNza/KV G2C3uYpGLA/vAFDAsRr/ALQnxRN1PcfD/Q5oHs4HhbxJewuzyS30EhcaGhX5AkLKj3BBLGQCL935 UqyeI+APhv4i+IOpRW2m28trpSzFNR1+e3kbTrBIlV50VxtEtxtdDHbI4Y7lLFI90i/YOi/s7/Dn TrGO31SyvPEN5hXn1C71G/sS0nlKkqW9rpcsKRxbgzor+Y4ztMj4GMrxV+zf4O1K0nfwu954d1SO 0CWcL3lxf6PNcpKZPMvkvfOuR5isIi8M4VRh/Kchg/w/qNl/Zuo3+nm6s777Be3Vkb3T5vtFhd/Z Z2gN1YzkKXifbvifaNykHA6Vv+BfETeE/F/h/wAQiWWKHTtTga9aGGK4mOmTk2uqxRQz4Uu9s8qJ kqQTlWVgGH6l0UUUUV8M+O/gb4kn+It7Y+E9KB0HWCmswX7Klpo2ix3115V9YzTpDDCv2eYu8Nnb LJKLYxlVdg2PrbwJ4L03wD4ctfD+myyzhJJLu+vJlWOS/wBRuFVZ7tokyqAhESNASVREVmdgXPYU UUUUUUUUUUUUUV8g/HH4NandalceM/CNhLqH9oSR/wBt6Hp9r5l6l62Im1SwtbUbplmbDXKKpkEm 6Yl1dzF8i16l8GdXh0f4meFLi4aZYLq+m0lhbjcZJdYs5NMs1lQsoKC4miZz2ALAEgCp/jdpC6N8 TfEscVrPb22oTW2sQNKHK3LapaR3V/dQO4wyG7NwuV4DBl/hIr7G+DPjhPG3gyya5uGm1zQ0i0jW lmn+0Xk8sMOyz1SdpGaVvtUY3NLJjdKswXdsJr1mijHXI6ggj2PHIr498Wfsx382rTXPgzVtLttK uppZU07W5dRjk0xWAZLWC8t4bpriMHeEaQK4XarGRtznI0n9mDxM2o2Y17XdAi0jzs3z6Rcahc6m YI8kxWkV5ZxRB5MBRI7EIDvKPt8tvsXQdF0/w5pGnaHpcKQWGmWkdpboFiRnEY+e5n8lVDTSsWlm k2AvIzOfmY51KKKK+EPjH8ZdT8SalfeHPDV9Pp/hixlvLC4uLG7CyeJW2tZ3ck9zZsQ1i6s6wwBy kqHzJdxZI4fnavpH4LfGHWNG1bSvCevXM+qaBqU1npWny3EpkutCuJCLSwEE8pybT7kTwMcRqFeI qEZJPueiiiud8WeFNF8Z6Lc6Fr1t9os7jbJHJGQl1ZXUYZYb6wnYHy5Y8nDYIYFkdXjZkb5Cuv2X vGK3U62Wv+F5rNX/ANGnvZdYs7maL+Ey2lvaXCo3qomcejGun8D/ALNt/puuWeqeL9W0i6s9NvLa 8h0zSlub1NTeBmkEV9NqMMCxxBxEWQRS+ahdT5Z5P1xRRXhHx/8AHEXhrwdPoVrOg1rxVG+nLCCP Nt9GdSNXvZEeORCskf8AoiqzI2ZTJExMLAfOn7OmknUfiTbXYn8r+w9H1XVBH5ZkN0Zo10MQbgRs x9t8zdg/c24y2R5N4n1SHXPEviDWreOSK31fXdV1SCGYp5sUOoX8l3FHIV+XcquA2OOKyre3nu54 LS0gmuru6mjtra2to3nnuJ53EUMEEMQLO7sQqIoJJIABJr7l+BHwpvvB8N34l8SW8cGu6pbpbWNi Szz6RppfzZ/tRV/L864ZYyU2lolQAuGkljT6LoooooooooooooorzL4pfDez+I+iRWjXH2LWNMae fRL9tzwRTXCIt1a3cKZzDP5aB3Qb0ZFddwVo38B+Cnwi1zTvG13qvjDRZrGPwtFHJp8V5CktrqGs XYK2tzZTtFLbXMdqgklLwTh4pzbsDkMB9l0UUUVla7qiaFoes63JE1xHpGl6hqkkKNsknXT7V7t4 lY9C2zAPbOcV+VF/fXWq317qd9Kbi+1G8ub+9n2Rxme6u5muLmUxxBVXc7E4VQBnAGK3fBnha58a eJdL8M2d1bWU+pyTj7Vd+Y0MMVraSX1w2yIEs3lxMI0GNzYUsoJYfauhfs5/DzTLbZq0OoeJLuSK 2E1xeX9zp8EU8UZE72FrpDwsiSMdxSeSZl2qFf7xaDxF+zh4E1W1CaCb3wtex/duYri51i1kDSIX N5ZalMzvhA6xeTcRYZtz7woWvi7xZ4S1zwXrE+i69Zm2uYiWhmjJe0v7YttivbC4IAkifBwcBlOV dUcMg+w/gJ8Up/FFjJ4T8QXUUuuaRbQtpVzJuW51fSoU8p1nYLsee1wgZyweVGDlWZJpT4B8ffD8 egfEfUpYBbrb+ILS18QxRQGQtFJdl7XUDceYMeZLdQTznaSMOvIOVHitdV430ZfDvjDxLosdpcWV vp2t6jBY290JfOXTPtLSaY5aYBnWS3MUiSH7ysGBIINfU3xR1SX4e/Bzwr4JgiTTtW1zS7PTL6K1 LBI47W1iuvFUqXFsTGzT3EwilBYiRJpCMjNeM/BT4bR+PvEMtxqkc58OaGsVzqAj2KuoXjyD7Jo5 kLK6rIokkleNWIRNmY2ljkH6EwQQW0EVraxQ21tbQx29vb28axQQQRKEihhiQBVVVAVVUAKAAB0F S14F+0le39r8OlgtWYQajr+mWeqAQpKr2KRT6hGkjurGLFzBbHepDZwmcMwb4Er3j9njQr/U/iJZ 6tBHiw8N2WoXmo3DpP5QOoafLpVnaJLGjIJnaYyLHIyho4piCSuD+gFFFFFFFFFFFFFFFFFFFFFF BP06e4xg889Oled+JPiZ8NtGWbTte8S6NKJ2vNOvdOgEmusrRL5F7ZapY6ZHcNEPmKMk6KG+ZcEq wHy54u8IfC3xncXd/wDDHxVpGnawZGml8Maq0+hWGpz3T/uLfw62sR26xzPIGRLZC8Q3oB9njX5v OPCN5qPwy+JOkTa9anTLjRdVFlrMN7FNMLbT76JtP1G6jWybMwW2mee2eIukh2OvmIQG3Pjv4Y/4 Rz4hanPEqCx8RoviG0KPPIRLeyNHqcc0kyhQ/wBqSaUJGzBY5I+Rnat34MfFgeAL6fSNYV5vC+s3 EUtzLGJJJ9GvQnkf2lBAhIeN1CLdIFLlUR48lDFL9/W9xb3dvBd2k8N1a3UMVzbXNtKk1vcW8yCS GaGaMsro6tlWGQQQQcVPRRRRRRRXzr+0r4gGneCbLQop0W58R6pEs0DQs5m0zSQL66ZJiCqFLk2X VgSCQoIDEfH/AII8KXnjTxPpXh60Eirdzhr24jTf9i02EiS+vGJ4G1M7NxAZyqDlgD9W/HbwLpeq +D4NW8NQWrXnw9Eek3lrYGOeWHQEt4mexuBbRyS7rFXhuVWaVEigeeQ5Lg18n+B/EZ8JeLvD/iEP MsWm6lC979ngtri4k0ubNrqsEEN0QheS2eWNCWUgsCrowDD9Teo9iM9c9uD/AIUUUUUUUUV5H8Wf ijp/w90hoLeSO58UalBMNI05Xjc2gYbF1jUI2DbYI2zsRhmZwUT5VleL86ri4nvJ57u7nlubu6ml uLm5uJXmuLi4mcyzTzzSZZ3diWZmOSSSSTX0F4/L+CPhP4I8AFDaazr8kni3xNDHJLZXKwu7PY2G taayK7tueKPMpASSxwFJAKcn4T+Fsl9aW/iTxtqlr4L8HM0Uwu9TlW11bXLYQNdyR+HLGZWMrtEo 2SMh3b1aGO4wyV9LeD/iF8CPBtjDpHh7W7e0DpBBc30uh64L7U5I5GKXGq6i9km87pHILlY4wzKi xphR7ppes6RrcD3Wi6rpusW0czW73Gl39rf26TKokeF5bR2AYKykqTnDLxyK0aKKKKKKKKKKKKKK KKKKKKK8R/aD0KfW/hxeTW5mMnh7ULLXjbwW5uWuYIlk067DbSDEkUVzJcvJhgFjIIAO9fz1r2f4 A3NxD8U/D8cM8kMV7b63bXaxsypcW8eh3F5HBMq/eUTQxSDPAZVbqtfojRXiHxu+GieN/D8mqaZb RDxRoUM1zbSJbXE93q+nW8Uk8+hR/ZNzPI5PmWoMb/vf3Y8sTO9fLPwP8YzeE/HWmwSTTro/iKWH RdTt4zmNprpvK0m9eJ5I4wYLh1zMwYpC8wQEvg637RulpYfEiW8WZ5TrujaVqkiMgVYHhV9F8pDn kbbNZMnHLEDgAn1b4YaoPhz8C9W8ZOILm41DUNTv9Mg8lnzdNNF4b061vQXhZ41uYGmlEcmREzFc uCK+ZPCHhjWPiJ4tt9IiuLiW81S4nvdV1W4We9e2t95n1DVL12O52JbjzHXzJXVC4Zwa/S3QdC03 wzo9joekW4ttP06BYIE4Zm5LyTysAN0kjkySN1ZmJNa9cz43urmy8GeLby0uHtLuz8L6/dWtzCXW eC5t9JmmglhdDlWV1BVhjBGa/K2t/wAMaDceKPEOjeH7bzVl1fUbazeWG3a6e1t5ZR9qvjAhXcsE W+aQblAVSSQMkfqzRRRRRRRRRRRRRRRRRRRRRRXI6/498GeGPtC674k0nT7i0EJnsTdrc6qgnKiI jSbTzLlg25W+WE4XLHCgmvmvxvD8CviLczz6J4qsPDniy4iupIb6XT9S0fQdSvS32x5Nfe/tY4la TEqidJEkLyAt57KkR+ePEfhLxH4GvrF9QRYlulGo6Drml3a3Om6pbQyB7bUtI1O1OCCPLmQHZIqP GzKm9c+0fHYQ+K9A8A/FDT45BBrGmHRdSUXUU9rYXcTSX1vYRAxxytIkx1GKWTGw+SvyoSN/kPgD x7q3w916PWdMWO4hljFrqmnTbRDqNg0qyyQCXaxikBUNFMoJVhhg8ZeN/wBHvCvirRfGei22u6Fc /aLO4yksThUurK6RR51jfQ5PlzR5GRkqVKujOjo7dDRRRRRRRXFfEbXz4X8DeKNbje4huLXSpoLK a3jjlkg1LUSum6bN5cxC7UuJomcnPyhiFYja35h29vcXc8FrawS3N1dTRW9tbQRvNPcTzOI4YYYU BZ3diFVQCSTgAmvvi++EumS/Co/Du0eyk8SaXZW3iB5o3jaR/EtwZit7NIi27GG5aO5sLWa5TIgU Ahmh4+BZoZbeWWCeKSCeCR4ZoZkaOaKaNiksUsTgFWUghlIyDwa/UjwLr48UeDvDeum4jup9Q0m1 e+mijaFDqsK/ZtVjWGRVxsukmj4yp25UlSGPV0UUUUUUVxvjjx1oPgLSW1LWbqNZpUul0rTgZGut Wvba3M6WsIiSQopOxHnZfLjLLvbLKD+b/i3xXq/jTXLvXtbuWmubhikEK5Ftp9kjlrbTrGI/cij3 HA6sxaRy0jux9d8Hj/hD/gx458VzGGK+8aTQ+D9CiurKVjNahZIdUns7y3OQXilvD8+xBJaruMhK ofOPCPw+1nxakuopLY6L4asbmG21fxTrV1b2GkaeZgSF8y5dTNL91BHFnDvEJGjWRXr6V8E6x8A/ ho80Nv4lg1bX4pPIvfEM2japfMJ7eNrS5XRLmztJIYraQtKw+zyv5ilQ00yrGR9BaB4x8K+Jwo0D X9K1WVrUXrWlpeQtqENrvWMz3OnMVuIVDOiN5sa4LAHkgV0tFFFFFFFFFFFFFFFFFFFFFYXijS5t c8NeItEt5IornV9D1bTLeS4LLBHPf2ElpDJMyKzbVZwW2qTjOAelflZc21xZ3FxaXdvNa3drNLbX VrcxSQXFtcQSGOaCeGQBkdGBV0YAggggEVY0u7vtP1LTr/TGdNSsr6zvNPdIknkW+t7hZrRkhkDh 2EgBClSD3Br9aKK4f4geANG+IOiPpWpr9nuoN8uk6vHEsl3pd267TJGrEGSJ9qrPAWAdQOUkWORP zms7nXPAPiyG4EbWWu+GdWPm28kknlmezl8u4tJ3tJEMkEy7o5PLlxJGxAba2a+mf2j4oNd8J+A/ GtjIosZpGjiSWIpdzQ+JNMj1awd8cBY0tZAyknlxjua+P8HGcHGcZ7Z9M19K/F3wzbT/AB00WzvZ Wns/GN14Qe5igJhlhtbm7Tw5PAsp3fOy2zSBwCBvAxxXOftDa0uq/Em8to1i8vQdM03R1limEwuH 8ttVneQLwrxyXTwMnODHzg5A+rPhpodh8NfhnaTasZbBhYS+KPEsl1b3UM9vdXFqtzcQTWLl5Fkt oUjtTGigu0WRGJHIrmfAP7QOieMtbTQtS0pvDN3eNHHpEkuprqFrqF27FTYvN5Fv5MrZUW6lWEjE puD7Fk+gKz9W0jTde0y70fWLSDUNNv4jDdWk4OyWMkMpDAhlZGCtHIhDo4DoysAR89a1+zH4RvJP N0XWdZ0Yve+bJbzC31WzjsiGL2dmjiKZGyVCyyzzFQPmVicj2LwN4B8O+ANMk07QYZSbmUT3+o3j pNqOoSLkQfap4kjXZErFIo0RUUFmCl3kZuzooooooooooooooooooooryL4jfGXw18Pnk04xtrfi JVt5G0W1n+z/AGeC4xIkmoaiY5VgzH+8SPY8jBkJRY5A9fFfjL4reNfHAkg1fUzbaVJsB0PSlksd IZVMTgXEAdnuMSQpKn2qSTY+THsBxXnFFen+HfG+mz2aeG/iNaah4l8Mw20qaNcw3LHxB4SufsYs 4ZdBup5FDW+xIlawmfyAyRyBD5bRy+8a54QvvHnwqstOeO0bxb8ObZRpbWMs11b+JfDJ09W0++0h InkeSLUrWKM28zRZe6t5YQsREqx/HFey/DD4x654BubXT7uSfVfCW+RLjSGZWlsEuJfNmu9Gll+4 4YtIYC4ikLPnY7iVf0C0jV9M17TLTWNHu4b/AEy/hE9pdQFikqEkMrK4VldGDJJG6h0cFHAYEVo1 xfi74g+EvA8DSeINWgt7lohJbaVbn7Vq92rpK0Jh0+LLhJGheMTy7IQ/yvIpIz5ZbftMfD6e4ihl sPFFnFLLHG93c6dpzwW6O4Vpp1tbyWUqv3mEcbtgfKpPFe36Fr+ieJbCPVNB1Sz1Sxk2Dz7OUP5T vEs/2e4iI3wyqjoXhlVZEzhlXpWxRRXzN8TPhL4/+JHiqC9uNW8O6b4cscWWm2y32sXl1b2DXG+6 1J7FrdIDeTLtLpHKikJFE0rCMSnVtPD/AIV/Z68H6p4hkZ9c1+822Md7LFHaz6jczZlstIsogz/Z 7YbDPcHzGdgjOS5SGNfIfgh8TZYfE2p+HvFE32yx8e6nNcbjZRSo3ivV7hYXM8UO1VhvQ3kygRMo cRcRxeY1dT4s/ZiaW5uLvwZrdtbQz3QaHRtbjuVhsrZgzSrFq9v50r7G2rEkluW2H55mdcv9C/D3 R/EWg+EtK0LxPNp9zqGjQ/2fFeabdSXFvcadbnbp+5JrW1MbwxbLcrtfcIxIZCzsF7SiivJfF3xr 8B+DruXT7u+udW1O3uPs93p2hwRXs1lIjPHMLqeaSG3Ro3jMckPneapIzHjJrH0H9ob4d61eLZTz apoLTPDFDc67aQQWUks8oiVHu7Ca4SFVzueW42RqvLPxXttvcwXlvDdWk8Vza3MUc9vc28iTQXEE 0YeGaCWLKujLgqysVOQQSDUteC/GL4yW3geF9B0CSG68XXMOXYhJ7fw/BOm6O7u0YFXuXUhoLduM YlmGzYk/wbfX97qd3Pf6leXV/e3Lb57u8nkubmdwoVWlmmJZjgAck4AxXqfwY8Ex+LvFsV1qUcf/ AAjXhpU1jXpbgxC2dIt0ljY3H2iOSJkmkTM6SBQ0CTAOrbTXd+NvE1ronii+8aa/Z22s+NL2WE+E PCepi5fT/BvhmIZ0nU/ENg0hK6hcR4uI9PEi+S8r3MgSVo0T5+1zxBrfiW/fU9e1S81W9dXQT3sz S+TC873H2a1j+5DCryOyQwqsa7jtUA1jVd0/UNQ0q7iv9LvrzTb6ASeRe2F1NZ3cPmxtDII7m3ZX XcjMjYIypIPBNfUHgT9pPUobi103x5bQXtnLOkUviOygFte2ccskjSXF/plohinRC0SYtY4mSNGY JPIcH670rVtO1zTrPVtIvLe/0++jM1td27hopEzsYeqsrBkdGG5WBVgGBA0KKKKKKKKKKKKKKKKK KKKOuc89mBORj0x0P/18Gvm7WP2Z/CN/q8F5pmqalomll1a90eBUvdyBFTZpuoXzM8BJVmYzrONz HaFUBK9S8EfDLwl8P0lbQLOaTUJ4DbXWsahP9p1O6t/tRuVhZ1VIolBKKywQxhwkZkDugau/rhvH /j/RPh7ox1PVXM95ceZDpOkwSKl3ql1GgYom4ERwx7laecgqgIGGdkR+c+FvxcsPiX/akH9m/wBh 6ppfkTfYH1KG/N3YTfJ9stX8uCQiKQFJ18nageL5yZMD41+MnhQeEfH+sWVvAltpupOuuaTHELSO FLLUnZpIYLa0wsMUFytxbxRMqkJGpxtKs3p3xsvrrxb8O/hV4zSWK7t2t72y1a6jHkImv39pb/ao I7WUK+BNp94rMqlBsGGIZC2b8XNQttL+HPwm8F2aQWrPoVl4o1aw8mdbmC7uLAJDcs8nyjz7i41F pEBJDrnCDAPp37M/hIWHh/UvF11BH9p164NlpkjC2klTStNlaO5kjmjJkjE10HSSJ9pJgjfBBRqt XP7Sfhy18WXGiSaRM/h+21KXT5PFNtqUN4rxw5gbUbfTbSJxLbmUEq8d0zvBiRULnyj9F21zb3lv Bd2k8Vza3UMVza3NvKk9vcQTRiSGeGaMlXR1IZWBIIII4NTkfTp7nOTzx06V4J4m/Z18C67Pc3mm Nf8Ahm7nik2Q6bLDLpAu5ZmnN3Jpt0rMFG8J5FvPDGFVQirhi3T/AA7+Efhr4eA3lo1xqmuzW7W1 zrN45T9zL5bywWVjGfKhjLxhwTvl+ZgZSpAr1SiiiiiiiiiiiiiiiiiiiiuK8bfEHw14A0+O+1+6 kMk8qx2el2KxXGq3zFh5sltayyRjZGvzSSyOqDhS290Vvirxr8efGnimZotLupvCekjYY7LSbyRb 93VBve61mNYpWy24hIhGm3AZWK7z4jRXZeGPGeoeHY59NmiTWfC2pORrnha/kk/s3Uo3Co8sLDLW 12oVHhvIMSRukbfMq7D9RfD/AEnTvEHhLX/ANvqFzqXgXxRaXV94O1e7dpL3w9qkMiXN/wCGNdtY LiMR3llciDUbe1iCw3SCe4DvG7KvyBrOjal4e1S+0XWLWWy1HTp2gureYEMrAB0dCOHjdSJIpF+V 0ZXUlWBPS+AviBrnw91j+09IdZbe4VIdU0qdj9i1O2UkosoX7ksZZmgnUbkJIw0byRv+g/gLx/on xB0UappDGG5gKQ6ppU7KbzTLpkLCOTaMPFIAWgnA2uMg7ZEkjTt6yNc17RfDNhJquvanaaVp8ZZP Pu5VUSzCF7gW9tEPnmmZI3McMStI2DtU9K8Quv2l/h9BczwQ2Xie9hhmljS8ttO09Le5RGKpcW63 l3DNsfAZRLEj4PzKpyK9V8J+P/CXjaFpPD2s293PGpafTZM2mqW6osbSPJYXIWUxqZUTz0Voi3yq 5IOOxoorw74yeAvGnxEh0rSdEudAsdFsJ5L+5/tK+vEub2/aI29qxit7GXy0gjaYDbOQ/mnco2Ka yfA/wX8P/DJpfGniLWZNVv8ARNPu79pUtXg0vSY0sN+oXEVtGZZrmSNBMscjbQytkQLKEK+E2/xs vU+K8njueGeXRZIZtBGmxR20V2nhQzmS2iXzDIPtCSBLyTEoDyhoxIkTDb7d47+Buh/EGZfF/hLV bfSLrWbH+0XU2jTaTrlxdQi5stQJjZHtWm3A3MixybsiQxeZvMvUfB7wV438BWV7oXiK/wBE1HQ2 c3elHT9Q1C4n066kYfaoEt7y0iUQTZ8z5ZRtkDEIxmZ19noorg/GfxL8IeA1SPX9SKX89tLd2mlW cEl1qN1FE21SI0+SISMCsbXEkaMQwVjsbHndh+0n8O727jtrmDxFpMMnmFtQv9OtpbWERxNIglTS 7i5mJcjy1KQN8xG7amWHtuja1pfiDTrbV9FvrfUNNu4xLBdWzkq2R80bq3zpIvKyRuoZCCrKGBFa dcJ8QfiFonw80Y6nqf8ApN7ceZFpGjwyql1qlyi5dVYhjHDHuUzzspCKRhWkaNH/ADn8V+LNb8aa xc63r12bi6nYrDCm9LOwtwcx2en25LeXEnYZLMcu7PIzuW+EvDV94w8R6T4c0/atzqlyYjKxjCW1 tDEbm+vGWRkDCGFJJdgYM+3YmWIB+nfiDB4O0ddKsdatHuPAvgDTLjRPDmkW93FYXvjnxtIIjqpa bTThrSzCqupXgjhaO9eeP97ITEfnHxd451/xnNatqkkFtp+nW8NppOh6XD9h0PSbaCLyoobHT1LK CF+XexZ9oVN2xEVeNpyOyMGUlWUhlZSQysDkMpHQjsa958DfH7xd4blt7TXppPFGh+YBMt/I0mtW 0JZ3kez1Vzvkbc6ttuzINqLGjQqdw+1vCXjPw7410yPUvD+oQ3StFDLd2TPGuo6Y8xZVttTslLNE +6OQA8o4UtGzphj09FFFFFFFFFFFFFFFFFFFFeFePvgH4b8Z6nc65aX1z4d1i9MT3r29vDeaddTL nzbuXTmaJhPINod451UkF2jaRnc3/B3wK8D+D7621ZUvtb1W1NtLbXOszQSQWV5EhVrmxsLZIkDF m3oZ/NMZRDGwcFj7NVDVdX0zQdOu9X1i+g03TLCIz3V5OSEijHAVFUFndmKpFFGrPI5CIrMwB8N8 EfH/AErxj4tj8NNoc2kQXpvE0nUrrUoZ5LuaHMttb3VkkKpC0sSuRtuJAJNsQL7g1eU/tM+Eo7DW 9K8XWkUoTXoX0/VWWCZraPUtLhjWymkuy7Ir3Ft+7SHYnFszjcWfbDpVz/wkP7NniCxks7a6uvCG txjTxEjT3lvbyatb6lLqckYZmTbFeX0PmbQnlK4/hc1zn/CM3/8Awzz/AGv9mt/J/wCE/wD7e+0/ u/P/ALI+x/8ACKbt+N+Pt3y+Xn/br6P07wbeeKtY+EHxKu57W4nsfCNm/iAXs0y3F5Nd6Gb3Sbux hgjMZkS7uZZpjJImBswGxivk3Q7C1+IfxfSKONJNM8Q+MNT1e4t7uW4hE2ii+m1u9tmltQsiySWq PGhXYd5Ubk+8v0l+0x4jfTvCOmeHYXmSXxLqJkuSIbeS3k0zRPLup4JJZSXjc3UlnJH5SjISQM6r 8r/DFfpT8HfFcvjDwBo9/eXa3eq2Pn6Nq0gW48z7Xp74ge4kuCTLNLatb3Erq7KXkIG05RPT6KKK KKKKKKKKKKKKKKKKKKK+W/jX8azo5u/B3g67xq67rfW9ctpAf7J42y6bpsq5/wBL7TzA/uOUX9/u MHxYSWJJJJJySeSSepJpKKKK+kPgR8V18LXh8KeJdSaHwxfuX0ye4Ae30XVpJefMncgwWlxucynB RJNrkIjzyVvfHb4Q3EFzqPj7w1G91Z3Ukl94k02MGSeynf8AeXWt2mOZIHOZLpeWiYmTJhL+R8o1 9A/AP4jf8Inr/wDwjmqTRR+H/ElzEjT3Et0E0rVlhaOzuYkjDxhbpvLt7hmRekUjSLHCwb6p+LPx Bi+H3hh72EJNrepyyadolsZbfKXLQM0mpSwyHc8FsNpkCRtl2ijbYJBIv5xX+o3+q3c1/qd7d6jf XBUz3l9cy3V1MUjEKebPOSx2qqqMk4AAHAruvhb4F/4WD4sttGkuTa2FrbSarq0qAG4OnWs8UMkN qDx5kskscQZshAxkIfbsb9FtC8M+HvDNqLTQNG07SoTFBDKbO1ijmuVtYjFBJfXIHmTyKM5lndnY kksSSTt0UUV8V/tRzakfEPhe3ljI0iLRrmeyl8sBX1Ke92atGJerbYo7I4PA3DHU18t1+rnhifU7 jw14fuNbSaPWbjQ9Jn1eOe2FnMmpy2Mcl8k1mioInEpcNEIwFOVwMVuUUUV80/Gv4P6Bc+GrzxN4 Z0uz0XVPDtlJdXNnpVpZadp+qaVC/n3xubdDDGs1vGZbhJkzJIqmDZITCY/h2vob4IfFe+8LanYe EtWmNz4X1S9S3tjK6iTQb+9m2rcQSyYAtZJDm4iLBULNOmGMqzfVPxT+IFv8PfDE2oKbeXWr7daa FYzPjz7tgBLdPGgJaK2UiWThQTsiLoZFNfmvcXFxeTz3d3PNc3VzNLc3NzcSyTT3FxPIZZp55pSW Z3YlmZiSSSSSTW94U8Ka1401u20HQrbz7u4+eWVyyWlhaRsFuL+/mUHy4Y8jJwSSVRFeR0RvtrxB qHhL4I/DmXQLP+xtQ1aSySOLRb8qbjxHe6lm1vdU1XT4jI72pVJTJ5jCMpGLVZVJjr4S1bVdQ13U r3V9WupLzUdQuJLq8uZAqtLLK2TtjiCoirwqRoAqLhVAUADNooor0PwB8SfEPw+1KK5064luNJaZ n1LQJ7iRdO1BJVVJ3VPmWG52ogjuUTcu0BhJFvib9EvCnivRvGmi2uu6FdefZ3GY5YpNqXVjeRoG nsb6AFvLljyCRyCCroXjdHbo6KKKKKKKKKKKKKKKKKKKKKK/Nj4xeKbjxX4/12eR4zZ6TczeH9LW F4J4vsGlXMkYmjuYETzFnlMtyCxcqJAgdkRTTfg5r8/h74jeGJoVlli1PUItBvLeOc26zwa0w09D MQrb0hmeK58sj52jUZU4YfQf7T/hxbjR9B8UwxL5+m30mkXzRWgeSSx1CPz7SW5vUO5YoJoXSNHB Be4JBViQ3N+EfC+p/FP4G2fhvT59P0688LeMrn7HJdi4+z38Jge/lF3NCsjRuP7Tk2lI2BEaKQNz OvEftBX9zrHxQudMitQ8mk6fo2i2aWySyT3jXUA1dMQJn94ZL0xKkYwQq8Ek19ReJGl+GPwZuobF IheaF4asdKS40/Fmi6rqLw6VPrEOEPzC5uGvG3DLvncQz7q/Oavt39mXxRPqPh/WPC9y6EeHrmG7 00tNCspsdYklmubZLZVV2WG4R5TKWbm4CnaFQH6booooooooooooooooooooooryn4p/FPTfhxpy Iiw6h4l1CKRtK0lpMJGgPlDVNVEZDpbI4IVVKvOyskbKFlli/PDV9X1LXtSvNY1i9m1DU7+Uz3V3 OQXkfaFCqq4VURQEjjQBEQBEAUADMooorvfh141l8D+JLHU5FnudJ+0wNqthA6q88UavGlzbbiMT wiSQxkOhdGkgdxDPMrfWXxO+G+lfFnRLLxp4KurS51o2QeynidYbLxDYxsw+wXTTbBBcxMHSN5gp Vw0E+0BXh+GLi3ntJ57S7gmtbu1mktrm2uY3gnt54HMU0E8MoDI6MCrowBBBBAIrtfhz471D4f8A iS21i0Pm2U3l2mtWJRJRfaW86yTxxK5XZMu0PBIGBVhht0bOj/otqfi/RNJ8KyeM7i4lfQBpVrrE U0MLLcXdrfxpJp6W8Fz5Z8ycyRpGkhT5mUMUG4j81PFvi3WvGmtXWua5dPNPM7C3twzfZNNtNxMN hYQk4SJB+LHLuWkZ3OXo2l3Gu6xpWi2kkMVzrGpWOl28tyZFt457+5W0ikuGhV2CKXBcqjHGcA9/ 0s8G/Drwp4HtLePR9JtF1FLZIrvW3hMup3knkRw3cpurlpHiSZoxI1vE6xKxO1Aa7iiiivBf2jpt Vi+HEkdgsps7nXNLh1wx26zommL5lxC1xIVYxJ9tjtAJFKncVjyRIVPwDX6D/s7y6m/wzsFv4Y4r SLU9Xi0V1KFrjTDdebJLLsZiGF412mGCnagO3GGb3GiiivNPiD8L/DXjnS9S83TrG18RzQNJY6/D GlrfC/t7YQWA1C7iRnngwqRSRyB8R58vY4R1/Nu6tbixurmyvIJLa7s55bW6tpl8ua3ubeQwzwyx sMhkdSrA9CCDXZ/D/wCIGs/DzWk1TTGNxZTmOPV9IlkZLTVbRGJ8uQ4OyaPLGCdVJQk5DRtJG/6N 3/inRdP8LzeMZboPoSaOmtwz4Fq97Z3Fqt1YpbRX5hImuQ6JBFIUZpHRMBjivzR8YeLNU8a6/e6/ qs0jy3MjJaWzP5kOm6esjPaabajCgJEGPIUF2LSPl3djgWdndahdW9jY2813e3cyW9ra26NLNPNK 2yOKKNMlixOABX3f4E8K+HPgn4Pl8R+LJrS1169hH9qXbSRzXKGSP7RB4a0hQxWRwY90iwk+a6sz M0UUZj+OPHfjO/8AHniS88Q38QtvNWO3sbBJ5riHT7C3BWC2jknOWYktLMwCh5XkcIgbaONooorf 8OeJ9d8I6mur+HtRl02/WKSAyxrFLHPby48y3ubedXiljJVX2yIQHVXGHVWH6EfDD4oaX8RdLJCx WHiCxjT+1tJ3A44C/b9PLNuktnZgPm+aNvkfOY3k9Roooooooooooooooooooooor4m/aZ8VT3fi DTPCFvdQvp+k2cGpX0EXmB11m9EixR3ZbC5jtDG8W0cCdsk5AX5u06/utK1Cw1Wwl8m+028tdQs5 jHFMIbuynW4tpTFMGR9rqDtdSCBggiv0C+KenWvj/wCENzq1pEEKaNY+NtKN88sElulvZDUJ1lSz 8xWmaye4gWNiyeY65IwJF+ffgETqlh8UPBdsAmpeJ/B0v2K5lbZZQm3huNJYXTIrOAX1GI5RT8qv xnFe/f8ACrdU/wCFMf8ACtf7Qsf7V+z7v7R8u6/sz7Z/wkX/AAkHleZs83y8/ufM8vdj5/Lz8ldz p3iz4e2GnQ2umeKfB9vpelW1taxx2uv6R9ms4FXyLaORxNhScbQXOWOeSa5Kz8RfA/wNAL3StT8D 6exR7JrnRGsdU1aSKZmu3imfSRPePGWQHL5UEIufuCvn347fFLwj43stM0Xw7BLqEmmaj9vPiGe0 NonkS2Plyafp6XSrc7ZHdTcGRYhvgTAlG11+aa/QT9nfRbrSPhzDPc5X+3tWv9at42jkjkhtXji0 uHzA4GfMFsZkZcgo6kHmvdKKKKKKKKKKKKKKKKKKKKKKr3tt9ts7yy+03Vn9rtLm2F5YzCC+tftM LQi6spmDBJo92+JyjAMASGxivzx8dfBLxl4LNxeRWzeIdBgV5TrGlQs728Eccs00upaapea3WOOJ pJZfngQFQZtx2jx2iiivbfC/wB+IHiO2W9uLS18OWjlTGdfkntb2aPzngmaPTII5JkKFM7blYd4Z GQshLDste/Zh8RWcRl8PeINN14pBPJLbX1pLoV3JNEu6K2sgJLqFmkwV3TTRKCRuOMsMfwX8SPGX wbvv+EU8XaPfvon2jzjpt4skd7YW/wBoktrq98OXTt5M1vJIsjBVZoJXQmOWMvK79J49+DGleIdO n8ffCq6t9R0+8iTUH8OWEe9X3Ze+OiBDujkTKs2mPGrowkjj2usdsPlUgqSCCCDgg8EEdQRXo3j/ AMf3njqDwit3JcGTQfDsenXq3BiZZ9Y+1SJeapFKp3N9pgjtHk3gbZAygEDe/nFfXP7K0UZk8czG ONpY08NxpKUQypHKb9pY0kPzBXKIWA4JVc9BX1dq+sab4f0y81nWLyGw0ywhMt1dzlgqJkIqhFyz O7EIkaAs7FVQMzKD8j+K/wBp3UJZ3g8G6Jb21oEdP7Q19GuL2UyQptmgsLKVYoGik8zb5ks4kGxi qfMh8vHx6+K4BH/CVdcf8wPw3nj0Js8j8CK+pPgT418YeN9E1a88TGyurbT72DT7DVIYIbW8vbso 93qMd5BassYEMctqImW3jUhjku4Yj3WvM/ix4Ch8e+E7yyjhQ65p6S3+gXBSLzVvoky+niWR49sd 2q+S+6TYp2SFWMSivkH4I/Ds+MfFzT6nAP7G8LS2t7q1vPHbv9qvDMx0/SLi0us7o5XhlM4MTDy4 3jbY0iGv0KpfTjcQee2fXB568duvXPSvz81v45fF201nUrSfWLTR7iyvLixudMtNI0K6tbG5s3+y 3MEU15FdO+HQ5Yzycn5W24FJpP7RPxK05pWu7zStdWRUCpqulQxCDaxLNCdFNmSW6HzC49AOa+o/ hz8Z/DnxAkTTTE+h+IjHNIukXUyzxXcULFidL1BUjExEeHkiZEkADkI8cbOPVr+ytNRsrvT7+Bbq xvrW5sry2Z3RbizuojBcQtJGQyh0ZlJUgjPBB5r8kaK9F+IvxA1Hx/f6Rc3csph0nQdMsVjZDAkm qGzjl17Ufsscrwq811vVXiVN0EcAdAyECPwB8ONf+IOqxWemwSW2mJLjVNdmt5H0/TYUCvMN+QJb gqy+VbI25iQWKRh5F+jfEnjfwT8EdKm8LfDm3s9S8TTTBNUu7mX7cbSS1/cvNrl3BsEtwDvSKzhK JE3mO6x5CTeOaN8LPid8ULu88S3yfZv7S/01tb8TSTWEWotIkTwLYW1vDJKYTFIpt2itxbiNDHG4 2Klej3/7LF/FZu+l+M7S8vwI/Ktr/RJtNspMuBL5l9b3V067VyVxbNuOAducjwzxZ8MPGvgsTTa3 os/9nRSSINYsSL7SnjWcW0M8lzb5MCzMyeSt0sTtkDZuyBwFFFdz4R+HPi/xtNEuhaRO9m7hJdYu 1a00a2UTJDM8l/Ku12j3h3hgEkxUErG2DX218JPhRcfDaK/lufEL6jcazb6f9usLezhg0y3urVS2 6OebfcSmNpJo45FaFXRsyQ7tmz2Wiiiiiiiiiiiiiiiiiiiiiivyz8daZNo/jPxVps8csb2uvaoI zNALZ5baS8aa0uRCAFVJYmSVNo2lWBX5SKXwNr1h4X8XaB4g1LTxqdjpd+lxcWm1GkA2NGl1bpIy q01uzC4gDMoMiKCyjJH3XbfF34SeLrZNKvta0xor+2hmutM8TWEtpZxkKlz9mvZ9Uj+xNJFIAMCd gWXMbMAGO/4d1n4X6Ml3YeGde8G2UV5d3er3Fhpeu6UIftDW6i7uI7OKYrGixQruWIBFVc4A5rMn 1f4LrqNz4judV+HlzrHm298+qy6hoN/qaz2EKw2slk5eSZXjRE2LBg5AIywzXmvxN+N3w61TwhrG g6W0/ie61rT7myhjFhd2Nnp1zhPsmoXU2pxxNmFz9ogWGOQtJFtYxBg9fEtfXH7LWmXJm8W60yyJ aCLTdMhka1/c3FyzyXdykV6eQ0CiIyRqDkSozYwufsCiiiiiiiiiiiiiiiiiiiiiivjT4v8AwQ8V 3Ot6z4u8PzT+JrfUZ2vrrT5p/M16xbyXeaC0jYKtxbRBEjtYoT5wVo4UicRmRvlR0ZGKsCrKSrKw IZWBwVYHoR3FNoor0jwZ8KfGvjoRz6Rpn2XS3zjXNWZ7HSnwZo820pVpLgCSF4n+yxS+W+BLsBzX r037LmvrpcMsHinSJdZJXz9Pls7yHS4hk+YYtYQvK+BtKhrJQSSMjHPF6Rd/E/4F6raXGpaZqEWh XFwDeabLci48O6r9oG2RI72zM0EN6Y7fdE+PORVUvG0JaN/XPEPhbwp8fdKbxZ4JuINJ8XWT29pq 9rqQ+zmdCNkEWspaCUh/KRmtLyJX8xVMD/c/0f5E1fR9S0DU7zR9Zs5tP1LT5mgu7WcLvifaGVlZ cq6OpDxyIzK6EOhKkE9tJ8QLqf4YRfD6VrxWsvEcepWk8LRR2cuiSwz3FzpV5HEEdil86XUZk8wM W6x+RGG82r2X4BQTy/FPw5JEjulrDrc9w6g4hhfQbm1EkhHRS8scY9SwFfonwBk9O56DAyTySM5x 7dMmvmLx3+0jpekTXel+DLGLXL2CZ4H1i9bGgq8UkRL2MVq4lvEYefHvEkChgskbTRsM+G3f7QHx Snup7iDXbTT45XZ47K00TRZbW2Vv+WUDalBPMQOxkmdvevXPgj8T/iF4y8VzaLrOp6bqemRabcar fSXenQWl7BBbEWkUelPpMcMZd7i4gMguUYeWr7GV8BvrOsnXtE0/xHoup6FqcQlsNUs5rO4Bjhd4 hMmI7q3+0JIqzQttlhkKko6qw5GR+ckPw012T4ij4dSBRqCaklvdXsHkzww6U0a3ra0FMqKUFoy3 KxNIrkkRYEp21+kum6bZaPp9npWnWyWthp9rBZ2dsjSyCC2t0EUMfmTFnYgAZaRmYnJYknJuV8a/ F34q/Ezwn431DRdO1OLStNghtZ9MMWg2JXULO6i84Xhl1dLkyMjmS2eSFljLwtiNG3CvPbD9oL4o Wl2lzcazZ6rEvm+ZYX+jaXFaTb4jGpdtKitZhsJEiiOZfmA3blyp9/8AAX7RXh/Xmh0/xbDF4Z1N 1VEvxJJJoV5MWSPaZWy9oWZmYLOWjVFJafcQD9G1+aXxh0pdG+JvjC0SQyibVBqu4jGH161j1ySL b/sNcFB9K80r0fUPiBeXnw38P+AIw0EGk6tqd5eSRq6JfWksovdLjkkEp3Mk9xeGWMxBAEt2Ulw5 rl/DnhrXPFmpJpPh7TrjUr9o3mMUOxUhgQqklzdXEpVIolZlXfIwXcyrncwB+ttPsvAP7PuixXWt Nba58Rbuymu4o7cO9y7OPsy2mnSSIRZWaksr3UqrJMBMQr7Utk8R+wfFL45aquoGCW9tLe4e2juJ NuneGtBjuJkaeC2LnDGNGiMojE1yyKhfzCFr0qy/ZYv5LJH1HxlZ2mpFZd9rZaLPf2SuGPkgahPc 20hDDG4/ZRt5wGxk+V+LPgl4/wDCcK3U2nR63Y+WHlvfDjXOox2pAkZ0urV4orhAiR+ZJN5BiAZQ ZN5KjyKiiuh8PeFfEXiq5a08O6Nf6tKjxRzNawM1vatcBhAb28bEMCvsfa0zqDg88V9cfCf4F634 V1Ox8U634gk0/UYEyNE0XypleGaOJ5LPWL+5Ro5AcywzQQxEBgksN0GAI+n6KKKKKKKKKKKKKKKK KKKKKK+Av2i9DudN+Idxqsgla08Radp97bS+Q8cCTWFomkXVms7fLI6eRHMwGCqzICBkE+CV+gfh j4+fDS80uwhubpvCk8MVvZLo02nXRs7RYbdEVLO50uF7cWq5McRbymCpkxRjaK6jSNQ+Dukag13o Op/DnTNRuIhp5m0jUvDdpLPFLMkv2dVspFD73VDgA5YD0GOm/wCE88F+Z9i/4TLwr5/neX9l/t/R /O8/Pl+V5fnbt+fl2+tfldRVm1tbm+uILKyt57u7upo7e1tbaKS4ubm4mYRwwQQRAs7sxCqqgkk4 Ar6K+GfwA1rWr221TxvZ3Oj6BEBP/Zcrm31jVnUjy7aWEfvLSHOfOeTbLtG2NV3+dH9wW9vBaW8F paQQ2tpbwR21va28ccNvb28KeVDBBDGAqIigKqKAAAABipaKKKKKKKKKKKKKKKKKKKKKKK8N8b/A Pwd4saW90wHwtrErb3utNgWTTbiRjGGe60clI921X5t5Icu5kk808V8leK/g7498IedJd6NJqenR RvK2r6GJNSsVhitxcXE86oizwRxjO+S4hjXKkqSOTxfh/wANa54q1KPSPD+m3Gp37xvKYYPLRIoU wGuLm4mKxRRglV3yOq5KrncwB+4/hl8DNG8FBNV177H4h8SB4JoJjbl9O0VocSr/AGbHccvMJRvF 3JGrgBBGkRDs/vFFYHiXwvoHi7Tm0vxFpkGp2XmLKiSmWOaCZDuWW1u7YpNE3G1ijglcocqxU/J2 peGPGv7P2qt4p8N3TeIPBl1cG31GzuPNCx28hC2keuQQgKkql9ltqEIA8wFXRFm8iXptR8O+Bfj/ AKX/AMJF4fu4fD3j2GwZb/TpZYmaSe3VEiXWYEXzJoFO2KHUoEB8tlWRGaNbeP5P8R+Gtd8J6k+k eIdOm03UEijn8qRoZUlgmBMc9vc27PFKhIZS8bsAwZCQysBg19dfsrPEJPHURkjEzx+G5EhLqJXj ja/WWWOPOSiF0DsOBuXPUV5f8afiRc+NvEVzp1heu/hPRbnyNLt49qQXt3DGYLrWJvLeRZi7mRbW QkYgIIRHkm3eK0V+lHwa0RdC+G3heEraedqFh/bdxPaxeWZ21qVtQtnu32q0ksdu8MDM2cbAqsUV a9QorI0fQdM0H+1v7Lt2tV1rWLzxBqIMs8ol1S/SNLy4HnsxUS+WrFVwoPQAcVr0V+dXx30BdB+J OsvHDFBaa3Ha6/arHKZTIb1DFqM8oYko8l7FcsUPGDlQFKivHKnt7iezngurWea2urWaK5tbm3ke Ge3uIZBJDPBLGQyurAMrKcggEEEV+inwv+Jtn4s8EXGtavMkeoeGrZ08UAtaqzrZ2n2ltYSGIrsi uY0dx8iKJEljT5Ywx/OSivoP4cfA678RWcfifxjdHw74Q+xXN+rm4gtNTu7aOItFfb7tGitbT70x mnG5o1BRNkizDtvE3xQuJZbX4WfA/To/sa2v9lQ6ppqTefvlIe5OiTTMoiVAZDc6ncEsztJOroVF zJ6T8M/gZovgoxarrbW3iDxKGtZ4J3tz9g0WeELORpkUpJeVZhuW8dVcBU8tIT5m73aimSxRzxyQ zRxywyo0UsUqLJHLEw2SRyI4IYMOGUjHOCCK+ePHH7OfhjXRPfeFZT4X1VhLL9kVXudAupSJp9rW pJktPMkeJN9uxiijXCWxY5rzPS/2W/Ec0sq614n0TT4xGpgbSra+1iSSXdyk0V2LFYxjOGDuSeMD rXuvhv4EfDrw6RK+lSeILtJZZFuvEUqagqpLCIvIOnRpHaOi4Z0Z7dpAzE7+E2+xZzyfmJOc59ep yT1P86SiiiiiiiiiiiiiiiiiiiiiiivCfi78Grbx6q61obWum+KoFSKSSYPHZa1aR4QQ37QqzLNG o/cXG0kjEUgK7Hh+IvEnhDxN4RuVtPEmjXulSSFlgknjWS0uikUcsgs9RgLwTbBJH5nkyNsJ2thu K5qiiivYPA/wT8aeNDDdNaf2BokgjkOr6vFLCZ4JPJkD6Zp/Etxvil82GTCQPtZfPDYFfe/hPwpo vgzRLbQtCtvs9nbEySyy7ZLu+unA8++v5wF8yaTABIUKq7URVREUdDRRRRRRRRRRRRRRRRRRRRRR RXnXjL4U+CvHO+bWNM8jU3241vSXjstW+UxA+dMVeK4/dxLCpuoZdiEiPYTur5G8Z/s++NPDRe50 UDxdpajJl0y3aLVYsLED5+iM0jtukd1jFrJOdiF5BGCBXi8ekarJqTaNFpmoSautxLaNpSWVy+pL dW5IntmsVUyCRCrB4yuVwcjivrX4X/s9Jatba/8AEGEPeW9151r4XD2t1ZbYCfKk1uWIyJOHbEi2 0beXtCiVpA8kKfVsMFva28NtbQw29tbRRwW9vBHHBBBbxJ5cUMMUYCqirhVUAAADAAFSVUvtPsdU tZrLUrK01KxnC+fZX1tDd2kwjkEsYmtrhWRtrqGXK4BGfQ18p+M/gprvg7UU8Y/CS5vonskmuZ9G jufN1C2EWZmGmGfP2yB0Gx7KbfIxG1fP8wIljTfEPgb4/WDaD4lsrbwz47t7KFdM1SB42kupIl3S HTJZdjSxiVpHk0uZ2YRuWjlZ1eaL568f/DXxF8P9Rnt9RtprrRzOI9N8QwW8i6dfpKHe2jeQF1gu Skbl7V3LDaxUvHtlbzuvX/gNn/ha/hXAP/MczjPQeG7znj06165+0V8Sb2G6f4e6NKYIktra48S3 UZuIrmVruLz7fRQWCr5JheKeZkZxIHRMqElV/kSivtf9lzSkh8OeKNb82RpNR1q10trYqBEiaPYi 7jnVgfmZzfurArhQoxnccfUNFZH9haUNePib7Mv9tnSF0MXvmz5GlrenUPsqwFvLA847ywTfxjO0 YrXor49/ak0RVn8KeI4rWctLDqGiX96PMa3jEDpf6Tat/Art5l6692Ct12cfJNFfav7PHxJGp2Se AtYm/wCJhpdvJLoFzNcEyX2mxndLpYWbkyWq5MKoxzBlQiLBlvnD4tapJq/xJ8Y3cqqjQ6zNpYCD A2aGi6JE+DnlktwxPqc15zXqnw8+EviX4gytLbKNJ0OEIZ9cv4ZzbS5n8mS30qJQPtMyYkYorqi7 SJJUZkDe6a94z8H/AAnsrrwP8KrD+0fGt5dWumX96IZdUlj1GOEWhkupmyLq98w4isrdPIimeXci FWgkt+Bvglfa7enxv8WJ7rUda1C6+2jQppI2VlCeXA2uNECMABDFYwbUjREjfKl4E+oLe2t7OCG0 tIIba1too7e2traJYbe3t4UEcUEEMYCqiKAFVQAAAAAKloryLxx8FvBnjUzXrWh0LW5VmYatpCRQ +fcuJpUm1Swx5VwGml8yZwEncKqCdBwPAI/2XvFZ1AxS+IfDyaT9odft0Y1KTUPsYciOf+zGiWPz CMFovte0HjzCBuPrvhT9nTwTob213rUt34pv4PmZb3ZZ6MZ47sT28yaVbkuQEURPFcXM0Unzkphg qe62Gn2Gl2sVhptjaadY24f7PZWFtDaWkPmyGaTyraBVRdzsznao3MSTyatUUUUUUUUUUUUUUUUU UUUUUUVw3xB+H+i/ELQ30vU0FveQb5dH1dIw91pV2wXc6KSvmQybQs8DNh1AOVkWORPgLxd8L/Gv gp55NY0a4fToMM2t6ckl9o/ltOttFLJeRr+43yMqotysbkkALyK89oor9Lv+FPfDP/oT9L/O6/8A jlaNl8Mfh5YQvBB4L8NyJJI0jNe6VaalKGYchLjUFldF9FVgo7Cul0rQtE0KOWLRNH0rSI7h1eeP StOtNPSZ0BVHlS0RVYgEgFs4ya1KKKKKKKKKKKKKKKKKKKKKKKKKKKKXoTgdeDxye2T70lc34h8Y eF/CkRl8Ra7pulHyTMlvcXCm+nhD7DJaafFunmwTjEUbEV5LqP7SXw6sbhre1TxBrEQjjcXun6ZD Has7ruaMLq89rMGQ8HMO3+6SOao/8NO+AgSP7J8X46c6fouT7n/T+PoM12dh8ZPhX4hRdOfxHYJ/ aNnJ9qstesrrT7NYpLYtc2N9dalEtkx2kxsnnMrn5UL7hn568beEPDuia4njP4UfEDwfZXVq7X39 ir4t0O3ure7MwjkXRHllED27xu/m2lwyjYrovmrIsK9L4a+Jfg74r6bB4M+KFlZWestZzQWHiYm0 tIpbrcrmexvZV/4l924ijJQEwzuhjICyJbHyv4m/BfXPAb3Wq2Ik1fwmbopBfp+8v9NhkG6CPWoI 1UKQcxi5jHlMQCwiaRIq888OeJrnw1F4lW0j3y+I/DV54aMpYAWtvqN7bzXs3lsrby0MMsCjcpUu JAx2bW5eiiv1n0exsdM0jTNM0yXztN0/TbGx0+YSrMJrG0tkgtZBNH8r7o1Vgy9c5rRoooor4e/a fiiHjHQZw4M8nhqKGSHKbo4odVuXhkKjn5zI4BI528dDXzRRXYeE/GN94Vj8SWsEX2qx8T+G9V8O 6hatcTwIv261aK01GMIShlt3OV8yNsxtLGpjMnmLjaLoWseI9Qh0rQ9OudTv5yoS3tIy+1WkEfnT yHCRRKWXfLKyooOXYDmvrPQvhp4H+D2nx+LPiPqdlqviC2a7n0zTbeRbixkkhaOO2XRtNvEhmvLp S4YyyqsUJkVisflC4Pm3iD4heJfjLqh0T+2NE8D+EyltJdWmr69ZWVl/o/71rjUL24EEt87TKDFb xRFEIiLIpR5z9BeDb74Q/Cvw20Fp4z8N3kzeVLrOq2uoWeo6tq1zuESldP0tp5xDGXIhgjVhGm5m JZpZXi1P9o74cafNHHaPrmtxvEsjT6ZpflQxsSQYXXWpLSTcMZyqFeeuc4zT+094ByP+JR4v6Hd/ oGi4AH3Sv+n/AOFdtovxt+GettbxR+JYNNuZ4TM1trcFxpQtiFy0VxqF0gtN444W5bcfuk16ojxu qyRuHRwGR0YFXUgFWVgcHORgjIPWnUUUUUUUUUUUUUUUUUUUUUUUUUUUUUoOMEdeuRwc5yOw6dq5 H/hAPAe/efBHhBjz97w1orZz1JDQYJ9zWF/wp74Z/wDQn6X+d1/8cq5Z/C34dWDO0Hgvw9IZFCsL 3TodRRQGzlE1DzQp91APbNdDpnhfwxok7XOi+HNC0i4kiaGS40zSNPsJ3hLiRoXmtY0YpuVW2k84 B7Vu0UUUUUUUUUUUUUUUUUUUUUUUUUUUUVn6prGk6Lbpd6zqem6RayTrbR3Oq39tp9u88iNIkK3F 46LvKq7BQegJxgV45q37RPw101YjZ3mq660jSpImk6TNEbYRgFXnOtGzVg5PymJmPByAMZxf+Gnv AXH/ABKPF/fP+g6N+GP9PrpdN/aB+F9/bxTT61eaRPI7IbHUtI1E3MWGwryTaZHc2+1uq4mOB97b 0rzT4neBvhh4uubnXfDfj/wRoniS6miku4p/E2jJoeouZCLu7uBaNJJFcOGEjTRqwkZTuj3yNMOd 8GfG2JIbvwZ8WobfxDo48mwXVlis9b2taXCxf8TRrZpI72FQomS9g8yYuocGdpBIlfx/8ALq3gbx J8OZh4h0O8E1/HpMMsM11Zac1oLuCXS71pT/AGjE2HESIDOQYlUXLM8g8E8La/ceFvEei+IbcTSS aRqNtePBFcG0e7t45ALyx+0hX2LPFvhdtjfKxyp6Vm6jf3eq6hf6rfy+ff6leXN/eziOKITXV5Ob i4l8qFVRdzsTtRQozgADiqNFfoz8B1x8KfCxCKm5tcLME2GU/wDCRXaeY5HUjAXPoAOgr1+iiiiv nP8AadB/4QHSTj/mb7Dvxn+xtQ5x64r4Tord8M67deF/EGj+ILJn+0aTf294Io53tzcwo3+k2TzR 5IjniLwyDByjkEEEimahd6h4o8QX1+LUzap4i1i5uxZafBLKZtQ1e9M4tLK2TfIxaSTZHGNzHgcm vovwT8DtM0vST4z+K90mmaPBZy3L6BNJcWksSSjy7V9Xu7ZlmSRs5js7ceaZGjRmD77cw+N/jNfe KLiPwP8ADuSy8MeH45EsINbm1C28Oi606wt8Rpb3F4bePTrPahCRbhNIixx4Qu9u3c/C7wz8Lvh7 u1vVPH/gvWvErwgJcxa3pX2bRong23cGlRGdpHkcl0a5ZFdo8Ikce6QSdlqf7QvwxsLcTWuqahrc hmEZs9M0i+iuFTbnz2bWVtYdoIxxKWyRhSMkYI/ae8BD/mEeL+3H2DRj/wC5Cuj0L4//AA11jy0m 1O80O5lultYrfXLCWINv2hLmS8083FrFESxBeadAu1i+1cMfXbDUdP1W0ivtLvrLUrCff5N5YXVv eWkvlyGGTyp7dmRsMpUgHggggYq5RRRRRRRRRRRRRRRRRRRRRRRRRRRRRXOX/g/wlqt3Jfap4W8O 6nezFPOvL/Q9MvLqby0EcQluLmJmfaoAG48D5cVg3nwp+HF7MZ5fBuhJIQqlbSyTT4QEGBi2sTFE D6naM96rf8Ke+Gf/AEJ+l/ndf/HK9Koor5og/aJs9K8XeIvDni3STbWWneJdX0uy1nSPMm8iztNT +w2v9p6fMxkfYiySzXEEhLAKqWxOSfo6yvbbUbO0v7KZLmzv7WC8tLiPOye3uYxNBMhYA7WVlIz0 B7dKs0UUUUUUUUUUUUUUUUUUUUUUUUVn6vq2m6Dp13q+sXcFhptjD511dzlhHEgO1FAAyzOxVI40 BZmIRQWIB+L/AIhftE63q8tzpvgkvoejmPyTqskSjXrwPC8NyYmLOlrG28eU0Q+0KUWRZYyxjX5v ubm4vLm4vLy4nu7u6mkuLm6uZZJ7m4uJnMk0088pLO7MSzMxJJJJJNV6K7jw98N/HPilEm0Pwzqd 3aywPPDfTRpp+nXEcc32d/s+pak0MEjB8rsjkZuDxwSPSdP/AGbPiJe2sdxcy+HdJlZnVrHUNTuZ buIIcK8jaVb3MOGHK7JicdQDxXUWH7LeryGP+1fF2mWeYGab7Bp1zqZS434SOMXMlpuQryXJUg8b COa+hvAHg7xN4It4tLvPGn/CU6JFAlvZ2t3pB0680XyQTB9ivkublpoekX2eXaEXYYnQIYpfJ/iX +zzZ6p5mseAY7TS74JdS3mgySPFp2oOd1wp0t33JbTMf3SwHZb4KYMARi/xne2N7pl1NZajZXVhe 27bLizvYJbW5gcgOFlgnCupIIIBHSqlFfp98MNSt9W+Hng28tpXmRfD2m2EkkiMr/bNKtxpWoBg/ JxPFIu/+IANzmu6oooor4B/aO1SHUPiPJaxRyI+h6Hpel3DOVKzTymTWhJFj+EJeIhDc7lbtivBa K9b+HPwf8R/ECVbkLLonhzy5XOv3do8sNw6O1uINKt2aL7S3mo6yMrhI9rb38wJG/wBy+HfAuk+B 9Fn03wZaWdjeXIsxc6nqS3F/LeSwqtub/UdkkbylFMkqW0UkMW9mEfkh2I8S8Sfs7a74jubrVdV+ JtxrWsNFKLc6l4faG3GZHuI7SJo9QkFtb+ZI2EggKR7jtj7V5/P+zD42WRvsut+FZ4vlCvNc6rby kkc7oktJQOenznP6Vx2r/Af4m6S16y6EmrWtmhk+2aPf2Vyt1GoDFrKwmeO9kPOPLFqHJ6Ke/leo abqGk3clhqtheaZfQ+WZrLULaezu4hLGJomkt7lVdQyMrKSBkEEcGqNFdv4Q+Ifi7wNOJPD+rTQ2 pl8250q4/wBK0i7ZniaczWEvyq8ixJE08OyYJ8qyLmvuj4a/F7QPiFai3Jh0jxLGZBPoU9x5jzRx J5gu9NnZUE8ZQEuqqJIyrBl2bJH9Zoooooooooooooooooooooooooorxnx/8b/CnglpLC3I8R69 GxR9L065iWCzdLgwzxapqQEqwSLtkBhCSSAhdyIrB67vwNrOpeIvCWg69q8Ntb3+rWK300Vna3ln bJHcSM9r5UF+0kuDEUIkLlZD88fyMorq6KKK8B+Ifxku/hx43stHvtMt9X0DUNHsdUdrYyWmr6a1 xfy2FwI5HdoblVW3eVImSIlnAMqqteueFvFeh+MtJj1rw/eC7sWle2k3RSRT2t1EiyS2l1BKAVkQ OpPZlIZSyEMeiooooooooooooooooooooooooooJ+nT3GMHnnp0r5Y+JP7RVrp7T6N4B+z6hexyX dteeILqIT6ZAPJ8qOTQ1WQC4kSRmZZpkMHyDak6S5X5F1nXdY8RXr6lrup32rXrgp9ovriS4aOPz GmEEAclY4ld3KRRgIuTtUDisiiuj0Pwj4n8TMq6BoGrasjXKWjXFpZTyWUFxJjal1fY8mHghmaWR VUHLEDmvVNK/Z1+JOorMbq30fQvK2bE1XVUla53Z3GAaIl4Bs7+aU68Z5x1Nh+y94klA/tPxNoNm 3nKrfYYb/UMQ7SWcG4S1+cHA2YxjncOh9j8C/CbxP8O3mbQ/iBFqenTTJc3nh3UfDf2fT9QnSMxY S/jvbiSzkdSAbiGJslYzJFMsapV34mfBbQfHiXGqWZXRfFX2crDfRBRY6jMjBok1uBEzISN0a3Ee JFBUt5qRpFXwn4p8Ka54N1ebRNfszaXkSrLG6t5tteW0mfKvLK4X5ZI2xjI5VgUcLIrqvN0V92fs z6wL3wRqOky3pnuNF12cxWbFmex0zUbeO5t9gIwqS3AvHADctvJ9/oyiiiivln9qXVHh0Twnowgj aLUNV1HVGuTvEscmj2iWscCAfKVcXzFsjI2rjqa+LaK7Dwf4F8SeO9Qew8O2P2jyBC99eTSLb2Gn QzzeUk13cv8A8CYRxq8rBXMcbbWx94fD74Q+G/h7D9qt401rxF+8P9uahBHDJEWhMPkadEvm/ZI2 UsHKM7neys7KFUcp4y+DXij4gTxXniP4jrAkccHk6Jpvhqf+w7CeOErI1rFPqYZ33M+biVfMYHHy oFjTyK4/Zg8XBIfsfiHw1PIyH7QtzJqdqkL7uFheK3mMgxySypj0PWuY1T9nj4mafLFHaafpmtrJ EJGn0vV7SKKBzIU8iUaybR92BuyqFcEfNnIHlGr+HNf8P+T/AG7oer6P9oaZLZtT067sUumt9vni 2e5RRJs3puKEgblP8QrForb0LxJrvhm8W/0DVb7SbpXiZns53jSdYZBKkV3AcxzR7gCYpUZD0ZSK +zvhb8e7HxRPa+H/ABZHbaRrksXl22qrMkOlavcqzFYGSXH2Wd02hFLskrhghRmihP0fRRRRRRRR RRRRRRRRRRRRRRRRRRXB+N/iX4S8AwodevZHvZkjmttH06OO61a4gkn8kzpbyNGiRjDnzJpI0bYy oWcbTl/Cvx7efEbS9Y16awtdLsoNZ/srT9Oiea6u4VtdNt7q7nvdRbYkvmvOfLVLePYo2kufnr1C iiiiivzg+N9jbWHxR8VxWtstrDNPp99tXeVkuL/SLe8v7kM2c+bPJLI2OASQK+8Ph8MeAfBHBBPh Dw2fwOjQEf4119FFFFFFFFFFFFFFFFFFFFFFFFFfn18cviLc+MPEdxotnNKnhzw5eXFpbwCZGh1D UreRra71Z1hJVlzujtWJOI8sNhlkUeGUV2/hXwVceIre61a/1XTfDPhnTZVivvEGsyvHA9xs+0S6 Zo1qnz3t+LdZJ47SLBYLtLKzxhvVYvH/AMKPAUYg8CeDH8U6vE8rL4r8XrDujvLVzNpN/p8DRlwq NKwkSGKxcrHHuZ3xInJ698c/iVr32lP7d/sW0ufI/wBE0CCPTvIMIT5rbUTvvkMjpvk/0rncyjEZ 2DzbVNf13XDA2t6zqusG2V1tjquo3moG3WRg8iQNdu5QE4JCn3rIrW0rXdb0KSaXRNZ1XRpbiMRX Emlahd6dJPEG3iOV7R0LKCAQCeteweEf2gfHPh1oYNWnTxVpkaBDb6owj1FFG45h1mNGlZ2JG5rl ZuBgBete9XCfDH9oTTWFvNJp3iyw0+QxPJCINd0qJrhli8+EN5N9aCXDlUkYRiUDfbyzGvkDxj4F 8S+A9QSw8Q2XkC4M7WF9DIs+n6lDby+VJNZ3C+xRmikVZUV0Mka71zx1fdX7M+vHUPBupaHLOZZ/ D2rMYYfJVFt9L1dPtNsomUDeXuVvGYsSwBAzt2ivo6iiijoPYDPXHbk/41+VnjHWx4k8VeIteWS7 kg1TWL+7s/txH2uOwkuW/s63mVXkCmKARxBFdlQKFUlQK5qvq/4afAVI418V/Elba10mDT21GPQb i4ktXijWJ5Wu/Ekv7sW8cESiYwCQtk4uPLEckL6fjH9o2w0oRaN8N9LsZ7Ozit4I9UvbS4tdNitk t9gs9L0aP7PIqxZRVklKqNrKIWQq5+ddX+JXj7XJLiTUfF2uuLlEjntra/l06wkRFChP7N03ybcZ wC2I+T8xycmuHpyOyMGUlWUhlZSQysDkMpHQjsa7vT/if8RNMuo7228aeIpJYldVTUNUudWtCHhM H7yw1UzQPhT8peM7Thl2sAR6LZ/H/U76yTS/Hvhbw9450+JHdDdW8On3jX5kbyr6VvKntgY4pJYU EFpE2CG35376Op+EPhx4yMM3wy1/+x9auTKx8E+LpnsJJWEhtrWy0fV7nzIHup5BH5Vs95KX83cZ ItjIPEp4J7See0u4Jra6tppLe5triN4Z4J4XMcsE8UgDI6MCrKwyDkEAioKtWd5dafdW99Y3E1pe 2kyXFrdW7tFNBNE2+OWKRMFSpGQRX6XfDHxqnj7wfYa6yRw6jFJLpuswRCURQ6pZqplMTSIi7Zop IblUQuEEgiLu6E16BRRRRRRRRRRRRRRRRRRRRRRRRRX5h/E+4W6+IfjSVVKhfEeq25HU7rO6a0dv oShIr9HfCumXOjeFvDej3hja60rQNH026MMnmwm4sdPitZjFJgZTcrbTjkYrfooor4w/al0qOHW/ CetiVzLf6Xf6U8BRRHGmkXa3ccySA7mLm+dWBXjYOTnj0L9mL/kQtX/7G+//APTNp9fRtFFFFFFF FFFFFFFFFFFFFFFFFFfJ/wC0Z8R7qx8rwHol6YGvLT7R4olt2j877LcDFno3nRuXiEq7pbqJkBeJ oQGMckiN8b0Vv+HfDmpeJ9RXTtMSBSkMl1fX95Ktrpmk6dbjdd6rq1842wW8S8u7dThVDOyq3stv d/Bf4dSSoltc/FfxJbB4/tM8UFp4PSf7TLZzxQQz+csmIGDiUxXkTssckMkZJKU9V/aJ+Il60A0u XSPDkFuZgkGl6TbXImhYqIEuf7aF0p8oLhTCkYOWLKfl2+U6j4u8V6xamy1fxP4g1SyaRJmtNR1r Ub22MsYIjkNvcyMu5QSAccZrnatWd7eaddQ32n3dxY3ltIJba7s55ba6t5V+7LBcQFXRh2ZSDXqH hz42/Ebw267Nel1u0Es00lj4k8zVo5nkt/IAa8ldbxETCyJHFcom8ZIIZw30npPxJ+Hfxp0pvB/i i0bRdQu2ja3sr26g2f2k0z29jP4d1khQ10qsuEkhjZjI0QSeMyZ+cfid8I9c8AXs91bRXOq+FXIk tNaSIubNJJRClnrXlALFKrMsayECObKlMMWij8gr6W/Zl19bDxXrHh+V7dI/EGlJNAJFlNxNqGjS NNDb25VtoU2813LJuXPyDaRyG+4qKKKK/P39orWE1P4k3FrHHsGg6RpmkNKJ1mW6kdX1h5QqqPLK /a/JZCWIMZOedq+E17l8LPgrqvj5F1jUppdG8MRzpGtyId1/rGxyLmLSUkGxVTaUa6kDKrkBUlKS qnuXir4weB/hfaP4T8CaRp+oahZL9nlisikGi2F0ln5Kz6hexBpL25Vlh+0qrb3w6y3CTKRXzXr3 xk+I/iC4E03ifUNLijluJbe08PzSaJBAs5U+TvsCs0yJsXyzcyyMvJDZZifM5JJJ5HllkkllkZnk kkZnkdiclmdskk9yajrqtP8AHHjPSobe207xZ4jsrW0x9ns7fWtQjsogG3bEs1k8rae67MHuK9S0 n9ojxxbrNa+I4dH8W6ZekxX9pqWnWtnJNYSxmK7sIX01I4QsqMVYz20w5xtK8Ut3D8IPiGjzaZcH 4W+KXG5LHUf3vg+/unjlk8qO+hAW0RSkavMyQooYbIJmzjyHxF4a1zwpqB0rX7CTT7w28F3ErSW9 xBc2lypaG5tLu0aSKaM4KF4pGAdWRiHRlGBRX3X+z/8AE298V2V34W16c3OtaLardWN/K9zLearp Rm8mZr2SQMpltXkij8xnDSo6fIWSWRvo2iiiiiiiiiiiiiiiiiiiiiiiiivhT9p458faRznHhCwH /la1CveP2ddKGn/DSzuxMZTruq6vqrp5YT7MYZhonkAnO8EWQk3cffK9sn3Oiiiiivi/9qPSJI9c 8MeIPNd4b3SbnRmh8ohLeTS71r5JDPk5MwvGATaMeWzZbJ2+u/s9eI4tZ+H1rpzTh77w1d3WmXEc tzHNc/ZZpGvtOuDBuLpD5chtoSw2nyXCkhCB7nRRRRRRRRRRRRRRRRRRRRRRRRXJ+O9d/wCEZ8G+ JdcW6SxubDRr59PuXi84Jqk0JtdJUwlXDF7p4lAdduTliFya/LOiirYa9vmsrNWurx4wLLTrVTLc Miz3LTLaWUIyQHmldxGg5d2ONzHPoWk/Bz4l6zG0tr4R1K3SOUQudXNtojqxUNvW31iSCR0AP340 YZ468V6ppn7LviWWaRdZ8S6DYQLGfKl0uG/1eaSYMAqPBdpYqqFcncJGPT5e467Tf2WtIimB1fxd qN9b5BaLTdLtdKm27TkLPdS3gBzg5MfQEY5yL+pfsveEpbfbo/iHxHY3W5T5+pDTdWt9mPmX7Naw 2TZ9D5v4VwGt/sweI7SLzNA8RaXrRS3uJZbe+tZ9FuZJYl3w2tnta6idpOVDTSxKrY3ELll8E8Se EfEvhC6W08SaLeaVLIWEDzIHs7sxxxyy/Yr+3LwT7BLGJPJkbYSFbDcVkWGo3+lXcN/pl7d6dfW5 YwXljcy2t1CXjML+VPAQw3KzKcEZBIPBr7O8EeOPDnxr8Pz+BPHsNuniJIfNt54/KtW1F7dCE1jR HIIhv4VJaaBVKsu9lRoGmhi+YfiB8P8AWfh5rTaZqa/aLOfzZdI1eGNltdUtI2AZ1BJ8uaPcq3Fu WJjJBBeNo5H7z9njxINE8fw6bcTeXZeJbKfSmEt6tpaJqEQF9pk7xS/LLKzRvaQLw26chD8xRvv+ iiivMfjL4iHhn4deIrlJIo7zULYaLYq8zRSST6sfskxtmjIPmxQGe4UL0MeT0NfmrX2H8Mfhjong PTYfiJ8S7iz066hjW80fTdSYRrpbJCbqKae2l+abUiFY29ois8TAEIbjaIfGfih8WdY+IN/LBbyX OmeFoHKWOjCUobpVkDrf6ysTFZZ2KqyR5aOEALHlvMll8ir2bw58BviN4hjS4fS4PD9pJDLLFc+I rhrF3aG4+zmBtOgSa8jdiGdPOtkVkXcGwybvYrH9lexjuI31Pxld3doP9bBYaLDYXD8Y/d3dxc3K rg+sLZ9q3b39mDwU9vIthrnim2uyFEU15c6Te26HPO+2htLdm46YmFcpJ+yrIEkMXjhGlEchgjk8 NtHG8oXMUckyXzFQWwrMEYgc7TjFee6p+zl8SdPWA2kGi640ryK6aVq0cLWwQKVeY64tmpD7jt8s tjad20Yz5LrHhjxH4e2HXdC1fSFkkkhhk1HTrq0gnljGZEt55kVJMDB+RiMEHoax5Zpp3DzyyTOI 4Yg8rtI4it4lggjDOSdqIqoi9AoAGABUNFfTv7L+sta+J/EOhk2ywato0OobpHZLl7vR7wQw29sC 4Vg0V3O8i7GbCAgqqvn7booooooooooooooooooooooooqpf31npdje6nfzC3sdNs7q+vbgpLKIL SzhNxczmO3VnbYiliEVmOMAE8V+anhy0n+IvxLsEurOKQ+JvFMup6vZ2032WJLGe9fVtbW2luJNw WO3ExQbzIcALucgH9NqKKKK+f/2kND/tLwAmqxraiXw9q9ldyTTIxufsN+TpM9rZyqjYLzzW8kis yKyx7s7lRT5z+zF4rigudd8G3dyU+3GPW9Gt2FtHC91BF9n1iNJGYSvNJCtu6xqrARxSv8oU7vsa iiiiiiiiiiiiiiiiiiiiiiiiivyw8a67/wAJP4t8Ra8k1xNBqer31xZNdKEuE07zzHpkEqKzBfLt xFHtDEKFxk4yeWoqwLi4W3ktFnmW0mmhuJbYSOLeW4t0eOCeSEHazoskioxGVDsAQGOe00P4Z+Pv EfltpXhTWJYZrRL6G7urcaXYXNtIFMcltqOqmGCTeHVkWORiy5YAqCR6lpH7M/ja8+wy6tqWg6Nb z4N5D59zqOp2KbirAW1vGttK4A3ALeBTn74Oa7e1/ZXtFmU3njW4uLfPzx2ugR2kz84ws0t5OB3/ AOWZ+tdHP+zF4FaB1ttZ8WRXO0iOae70e4hV/wC89vHZRMwPPHmr25NcJqn7LWqRW5fRvF2n3115 qjyNT0y40qAQkEs/2u1lvCWB24XyQCCTuGBnw/xX8M/Gngwzya3odythC7D+2LJftuktH9p+ywzN ewZEIlYr5aXAjkOQCgJxXBV9YfC747eeIvCHxHkt7vTL20OmQa9foswZJozA1n4mE+5JYJkPlNcu uR1uN6M8sfF/GL4O3Hgi4k1/QY5brwhdTZZcyXE3h6ad9sVpeStlmt2ZgtvcMSckRSnzNjz+XeCP Ej+EvFugeI0MoTTNRhluxDDbzzS6bMDa6pbwx3RCb5LZ5Y0YlSCwZWQgMP1OA65XByQQexHHOfw+ lJRRVLU9RtdJ03UdVv2MdlptldX93IFZmS2s4GuZ2CKMkhVYgAEngYr8ptY1O41vVtT1m7WJLrV9 RvdTuVgDrAk9/ctdTLCsjMwQM5ChmJA4JPWvfPg38IrPxBbSeM/Ggjt/CVml1Jb211PJZRaiLaM/ aNQvLoNH5dnBhiWDjcynJEasHs/FX43wa3p3/CH+BI5tL8OrG9nf36wpYPqNjBm2g03S7WLBt7Fo 1BYNtkkQiJkijWRZvmivSfCPwn8c+NBHPpWjvbaa+z/icaqx0/TTHIr7JLeSUGS5XMZVjaRS7SV3 bQwr2zTf2Wbp4LeTWPGNvbXOW+2Wum6PJewKBMwCW+o3NxAzFo9pLPartYkbWA3N2afsweBhbqsu s+K3u/KwZo7vR47czBOZBatZMwTd/D5xOON3euauP2V7Zp3a08bTwWxb93Fc+H0up0TuHnivIVY/ SNa4TVf2avHtlFcz6ddaDrSxSAW9rb3s9nqN1E0oQOY9Qijt0YKd7q13gYIVmOM+U6/8PvG/hcXL 654Y1ayt7JIHub9bVrvSoVuWRId+rWPm2uS0iIR5uQxCEBuK5Np55IooXmleG3EnkRPI7RQ+a2+X yYycLuPLYHJ5NQ0V6V8INXfRPiT4RuljedbvVodGkhSVogya4p0jzGwrbhE0yzBNvzFAAQfmH6XU UUUUUUUUUUUUUUUUUUUUUUUUV+cfxw8RHxF8R9dZJGktNFZPD1nuhSJkXSyy3yEry4N41yyOxJKk DoAB97eDNE/4Rzwn4d0MwwQTabo9jb3iWoPkNqH2cSalOjEAt5twZJSxAJLZIzXTUUUUUV5X8ZvC cvi/wDqtnZwm41PTGj1vSol89pJbnT1b7RBFFbK7SSy2rzxQxbSGkdc4OCPiT4W+PZvh94pt9Uf7 RNpF2hstcsoXUNcWUv3J40cMDLbviaPoWw0e9BIxr9Kbe4t7u3gu7WeC6tbqGO4trm2ljuLe4gmX zIpoJoiVeN1IKMpwQcipqKKKKKKKKKKKKKKKKKKKKKKK8L/aJ1Qaf8NLy0MBlOu6tpGlLJ5hQWzR TnW/PKgHdkWZj2nH392flwfz7r2Dwx8DviH4nEjjSR4ftY94+1eJvtGl+ZKhQ+TDY+XJdHKvuWT7 P5fysPMDDafofw7+zP4R051l8Q6pqXiSRJZsQIv9iabLA8OyJJ4LWSW53oxaTdHeKp+UFMA7/dtF 8NeHvDcLQ6BommaOjxW8MzWFnBbzXK2qtHbm7uI1DzOoZvnlZmJZiSSzGtuivNPEfxg+Hvhee5tN R8QwT6hbR3G/T9Kin1K4E9u7xSWMktmrQwzl02eXcSxlTgttHI8yvP2oPCCJGbDQPEdzIXYSLeDT bFEj2jaUeG4uSTnORhR7ntzzftUoGOzwKzIMhS/iYKxHYso08gH2yfqazdV/aV0/XNNu9I1f4cQa hpt/H5V1Z3HiQyRSxhhImf8AiXghkZVeN1IZHUOpDAMPmHUp7K61G+uNOsDpdhcXc81nppupL37B bSyl4LIXkwDyiJSEDuNxxluSaqRyPE6SxO8ckbq8ciMUdHQ7ldGXkEHkEdK+tPh7480j4p6L/wAK y+JQ+16jLHt0DXZHVLu6uIY2Fu32ph+71CEE+VMcrcJujmV2LC4+d9f8P+JPh14oWyv42sNX0m6g 1HTr2ICS3ulguPNsNV06WVdssTPHkEjhlaN1V0dB+k3hHxJaeLfDWjeI7NQsOq2STvArSsLW7jJt 7+xEkscbMYJ0lh8zy1D7d65Vga6Kiivh79pXxdPqHia08IQySx2Hh+3gu72EmaNZ9Y1K2FzFJIm8 xyLDayR+Q/lhlMs65IarHwr8I+H/AAZ4ef4tfEKGWGO3lifwjps8cbS3UrIZLXUrSwchpriZv+PE OVVFRro/J5U8XjvxA+IWt/ELWH1HVHa3sYS6aTo0UrPZ6XbFvujIXzJ34M9wyhnPACxrHGnBV7F8 N/iV4f8Ah7Ebn/hBIdc8QtLOw1+61tLeW1geIwLbabbNZS/Zx5bSLK6yb5N7Bjs2oPWv+Gqv+pD/ APLo/wDvdWhaftTaY6k3/g+/tm8yMKLTV7e9UwkHzpGaWC3ww42pgg85Zcc9lpf7R3w4v55IruTX NEjSNpUudV0oSwTMJFQQRrokt5IHIJf5owuFPz7tob2XRtd0XxDZf2hoeq2GrWe8I09jdR3Kxy+W sxt7jyzmOUIysY3AcZG4AmtWgHHqCMfNnHQ9Rj8+mc15V4j+Cfw58Ro2/wAPwaLdGCK3jvvDmzR5 IEjuTcl1soQbN3fLI8k1s7bGChgUQr4D4p/Zk1qz8+68I61baxEHvZE0zVEGnagkCsGsbWC9Uvb3 EzAsskkgtkBUMBhiE+etf8LeIvC1z9l8RaLqGkytJPFC15bulvdtbMBO1jeLmK4VS6ZkhkZcMCDg iuz+Ct/a6b8T/CNzeu0cUl7daehVS7G61XS59LsYyADw080ak9gc9q/SWiiiiiiiiiiiiiiiiiii iiiiivkr9o/4hqkK/D3S5CZZfs154mkMUZVIf3d9pemxyOWYMW2XMpCqQvlBXYPKoxv2ZfB73Wpa p42ukjNtpqSaJpReOCVm1K5RJtQuY38wSRNBbskWfKxItwwVx5bqfs6iiiis7WdMttc0nVNEvWlS z1bT7zTblrYpHcJBfWzW0rwPIrqrgMSjMpG7scV+ZA/t/wCGvjUEg2+u+FdXB2t9thtrr7O4YA4N vM9neQnsU82CTsHr9IfB/izS/Gvh+x1/SZ4njuYkW8tkcvLpuorEj3ml3W9UbzImbbkqodNsiZjd GPT0UUUUUUUUUUUUUUUUUUUUUUVz/izUrnRvCviXV7Mol5pWgaxqNm8iLNGLqy06W6t2kjfhl3qC QeDX5T16B4T+GPjbxm1s+jaJcjTrllxrN+rWWjrD9q+yTTpeTD98sTq4lS1Esg2sAhYYr6K8L/sw 2MIhufGGuyXso2tJpmhKba0DxzlvLk1S7TzZY5IwAwSCF1LMFc7Qx9+8P+APBfhYwPoPhvS7G5tj P5N/9nF1qkf2hGjmVdVvfMucMrsmDLgISvC8V2FFcZ4j+IPgrwmXj1/xJptlcxSRJJYLK99qcbTx mWFn0zT1luFRl58wxBQNvPzDPkl3+054GiWcWukeJ7uaPIg3WmmW1tcEHALTNdtIikZOTCT/ALI7 czc/tU2yzOtn4KuJ7cH93Lc+IEtJmHq8ENnMqn6SGqr/ALVAdWR/ASPGylHRvE25WVvvKynT8EEZ BBz1I7183eLtY0LXtWfUdA8NR+FLWaItc6ZBqL6jam9e4kllubXdDCII2VkRbeNdibTsADBRy1fT Xwi+MFla2R8B/EFlvfDd3CbPT9R1Dfdx6fC0aW6aPqYlLf6DsXbC4UmA4VswkNB538WPhld/DjWo 4klN3oOrG5l0S8d4/tQS2KfabG/iXaRLB5kY8wKElDKy4bzI4/rT4BeLm8TeBLaxupYjqHhaRNDk RZLczvpsMCto1zJaQopjQRH7MjEHzDA7FmYsB7dRRXzt+0f4wbRPCdr4atGdL3xTM8dxKnAi0jTm Sa9TzIpFZHmlaCIKY2R4jOrYOK+e/g/8M7bxnd3uu+IpvsXg3w8DNqc8khtY7+aGL7VJYG9ZkEUM cX767mDBkTaqlDIJY7fxb+LbeLivhjwup0zwRpvlQwwwQ/YjrRtCBbyy2yBfLtIto+y2pUYwJJFD iOODwmu38D+JPD3hfUZtT13whb+L3EQSwtL6/jttOtXdWjuJ7iyltrlLhyrARCQBYzlwC+xk+hf+ Gqu3/CBggenib09/7O6elTwftUWzSYuvBE8MWD89v4gjuJM9h5cllEPx3fhXX2P7S/w/up7a3ubL xJpqzMqT3l1YWU1nabuGkk+w3Ms7IvXMcBb/AGa9d8OeN/CXi5A/h3X9O1KQwy3L2kUxi1GGCK4+ zST3OmXQS5iQOyje8QU5XBIdc9TRXCa/8MvAXid5JdZ8MaZNcPM1zLe2sb6XfzzFdrPdXultDLJ1 5EjsOhxwMeA+Jv2XlwJfB/iFgQqK1j4kXcGYufNmXU9MhG0BSgWM2bcgkyYIA+dPE/w98Z+Dgr+I tAvbGB0Rhep5N7pwMsrxRxPqGntLCkjGNiInkV8YO0Kyk8arNGyujFWVlZWUkMrA5DAjoRX65xyR SxpLFLHNFLGskU0MiywzRuAySxSpwyMDlGBII6Gn0UUUUUUUUUUUUUUUUUUUUUUV438Z/iND4H8M z2lndGPxRrdvJb6NHHG0jWkTOsd7qk7q6eX5cbP9nb5i0xT5GjWUr8ifBfwf/wAJj4606G4jSXSt GYa5qqyxpLDPBZTKbexkjmRo3WeYxpJG+MxeYRyuK/R+iiiooZ4LlDLbzRXEYkmhLwusqCW3mMFx GWQkBkdWjdeqsCDggipaKK+Gvj58LpfD+qT+MdCsZT4e1WTz9Z8p2nXSNaurg+ZK8ZGYra6Z0Mbb mVZS0f7tWgjMnwJ+LUHhiRPB/iW6EGgXty8ml6lcSP5OjXtww3W9w0jFYrSVwXLgBYpWaR8I8kif cPBGR07HqMHBHIJxjPv1yKKKKKKKKKKKKKKKKKKKKKKKK8/+I/gGD4i6TpujXWpS6ba2WuWmrzyW 8CXE9xb29pPaTWcBkIWJ3E+VmZXCEcxuDxP4U+GvgrwZHb/2JoVol9bgEaxeIt7rLzParZ3Ew1C4 BeHzVBMkcHlxAs+yNQxruaKK8z+IfxW8NfDuCNL9n1LWbuKd7PRLB4Tdfu4S0E2oSO3+j27ybYxK ys5yxjil8uQL8PeNvix4y8dNNDqWotZaO7fJoWmlrbTtmUZVugp33JDRrIDcO4V8mNYwcDzSiiii ipYZpbeWKeCWSCeCRJoZoXaOaKaNg8UsUqEFWUgFWByDyK+mpbpfjt4Iu2lgtE+J3gi0+1ebDFtu fFWirHI81vaWNll2lZwDsSBo0uGRUMKXbBe0/Zh8RvdaN4g8L3EwZtKu4NT02KS83zfY9SVor2G0 snOVhhmiWRyny+ZcEthmy31LRVa8vLbTrO6v72ZLazsba4vLu5cNsgtbaM3FxM+0E7VQFmwM8V+e vgHQIviV441zxH4ojS38N2MmreL/ABfJbPd21rDFM8t+thBKqzuqPJuJUyCQ28cuyQSKpOf8VfiZ d/EfWIpEg+xaBpBuItCsHSL7SI7jyxcXl9KmSZpvKQmJWMcSgIm4h5JfKqKKKKKv6dqmpaRcre6T qN7pd6iuiXenXdxZXKxyDDos9syuAehGee9fV/gL9pTJh03x/bYG0IviTTYT6RoranpUI/66O8tr /sKtuBlx9a29xBdwQXVrNDcW11DFcW1zBIs0FxbzoJYLiCaMkOjqQyOCQQQc81LRVW/sLDVLSaw1 OytNRsbgILixv7aG7tZxFKs0azW9wpRtrhXAI+VgCMEV4rc/AHwhD4g0HxF4bluvD1xoutaTqkti Hl1PTL2LTr37bLGqXj+dDLKwRfMWcxIq4EBLFh7pRRRRRRRRRRRRRRRRRRRRRRRXjHxk+KEfgDRj ZaXc27eLNVjK6fbOqztp1qxKS6zcQMGQqhUrbrLw8vO2RI5FHw94U8Na18QfFNtpVu91c3eqXbXW q6pKGvHtLWScPqWs38kzrv27yx3yBpZCsasZHUH9L/Dug2HhfRNN0DSoyljpdpHbQFhH50zD5prm 4MKorSyyFpZXCAF2JwCcVs0VDHc2s01zBDcQTT2jxxXcMcyPNaSSQrcRR3MaElGaNkkUMASpBGVO amoor5q+PnwsfxFZf8Jj4etLUazpdtPLrkMeYrnWdMt4AyXCMWCPPaJG+1dgklibYHZooYm+b/hV 8Srn4ca5LcvbtfaHqiwW+t2MRVbnyoHJt76wdiq+fBvfakhCSKzxsUZllj/RPR9Y0zXtMs9X0i8h v9Nv4VntbqBiVkUnaysrYZJEYFJI3CsjKyOqspA0qKKKKKKKKKKKKKKKKKKKKKKxvEmlTa94e1vR ILuKxk1jSr7SmvJrV71IIdQtms7iQWqSwFn8t3CfvAA2GO4AqfPPBvwT8C+D9lyth/b2qjaRqWup DeNBIpilDWNjtEEJSSPfFKI2mXcy+cVOD65RRXL+LPGXh7wTpkuq+IL+O2jSKU2tmjI2oajLHgfZ tNsyymVyXQHkKgbfIyICy/Fnjv8AaA8W+JJ7m08OzzeF9C85hbtYsYdeuoEkikgkvdURi0L7ot2y zaMBXaJ3mX5j4FRRRRRRX0p8MvFOm+NfDt38I/HF5AUuoRH4G1e/RppNM1RUMNjZRzB0bdEzBrNH kQOnmWhco8UJh+BF1qvhD4q3nhC+hmWTUYdW0bULZJ3W2hvtFjfU4tQMSqRNtSCaKF+MJMWDbSVb 7qoor4E+Iqal8UPjRc+HdJkEhguk8NWTXKw262VvosTza3NIcqZEinF7OMszuvyoCSiVP8W/G+lW ul2Xwo8GCaPw74ZdbXV7/wAwRtrWo2TfvIXjgVFdEuPMmuJGXbNcYdEVYkeX57oooooqWGaW3lin glkgngkSaGaF2jmimjYPFLFKhBVlIBVgcg8ivofwJ+0R4i8PpBpvimF/E+lq+DfPMU8Q2sTyRhsX cxKXSxoJWSObbIzt81yqKFH2h4d8SaF4s0xNY8PalDqentPPbfaIY5oTHcQY823nt7pI5YnwVcJK ikoyuPlZWO5RS5xyPlIOc59OhyD1H868U8WfAbwD4kjuJLLT/wDhGdUlw0d7oi+TaJJHamCFJdGJ Ft5W7ZJIsKRSSFc+apZyfV9D05tH0XSNIlu2v30vTNP0575o/Je8extEtnu3i3uVMmwsV3sRnG49 a06KKKKKKKKKKKKKKKKKKKKKK4jx/wCPdF+H2ivquqt5tzN5sOk6VFIq3eqXaLkxx5B2RJkGecqR GCAAztHG351eI/EfiP4g+Im1LUmm1HVdRlhsrCwtI5JI7eN5iLLSdJs13MqBnIjRdzO7M7l5Hd2/ QL4W/Du3+HXhxdOaWC81nUJVvdav44Y1SS58pY47G3mKiV7a3G4ReYTlmkkCRmUovpVFRm4gWeO1 M0QupYJ7mO2MiCd7e2eOK4njh+8UjaaJXcDCs6ZPzrmSvzD8G/Enxf4ELp4f1Py7Ga7gvLvSruCG 7068kgIDq8Uo3xeagEcr20kUjKFG8FEK+pn9p7x4WB/sbweP9lbDW8fX5tQPP6e1ereG/wBpnwpq U/k+IdKvvDJeSQR3SSnXNPSFYvMQ3MttDFcKzMPLCx2rjoSygnb9GwXEF3Bb3drNFc2t1DDdW1zB Ik0FxbzxiW3ngmjJV43VgyOpII6Gor+wtNVsLzTNQhFxYaha3FleQFpIxNa3URguIjJEVYblJXcr Bucgg1+dvxW+FmpfDvVPOiEt74Y1Cdv7I1TaSYSwMg0rUivC3Eag7W4WZAXTBEkcXT/CL4133g+e DQvE1zc3/hOUpBFKxkubvw6RhEmtQMu9oBgS2wBKj54RuVo5fvG3ntruCG7tLiC6trmKOe2uraWK 4t7iCVfMingnhJV1YEFXUkMCCD0qWiiiiuO8e+NdN8A+HLvX9Qje5Kutrp9lCypLqGpzoxtrUSuN qLhWeWTaxWNXZUdtqN8PT/H74qTTzyxeIobSKaWWRLW30PQngtUdiywW73dtLNtQEKpkld8AbmY8 133g39pfWLJorTxtp6azaKr7tV0qCC01jcWklV57LdFaTDJjhUR/Z9qDcTI+Q32Fo+saZr+m2esa Pew3+m6hCJ7W6gJ2SrkqyMrAMjqwKSRuAyMCrBWUgaVFFFFFFFFFFFFFFFFRzo0sMsaSyWryxSRr PAsJmgd0KpPELhZIyykgjejLkDKsMqfiHx/+z34tsJ77WvD9/L4vtp5bm9uorltniYGSSe6mklWQ lL1wixhpInE80zkJbY5Pzld2d3YXEtnfWtxZXdu5jntbuGS2uIJB1jmgmCsrDjIIBqtRRRRRRW54 b1/UPC2uab4g0plS+0u5W5h8zzDDKACk1rcCJkZopoy0Uqq6kqxAKnBr334MeINDb4zX82kafcWl h4t0nUobGwAtoo9HvZ4oPEl/ZxrbLGhtYJLa4trYxxqSnlMUX5gv2/RXmXxj1SbSPhl4vurdYnkm 01NLKzBmQQa5exaPdOoVlO9Yp3ZCejBSQRkV8G3HiqG38C2Pg7SI7mD7dqM+t+K7ySZB/aF5FK1r pGl28cCITaW8EcdyVmd91w7MAgRd3DUUUUUUUV3nhT4beNPGclsdF0O7axuSWGs3kb2WjJElyLSe YajOAkpjbO+KDzJcK22NipFfc3wn+G918ONHvLW812fVrjUpLa5mtIt8ejabPHBtmj02GXLMzuzC W5whlVYgYkKHPq1FFFFFFFFFFFFFFFFFeAfEb4+6H4Qur3Q9Ds/+Eg8QWoaGeQTLFomm3RikBiuL mImSeaCVYvPtolUYZozcRyoyD5y1D9oP4n3t1JcW2sWWlQuIwthp+jaZJaQ7IgjGN9UjupiXILtv mbknbtXCj6Z+DXxcb4gw3Oj6xDFbeJdLtRdySWscotNUsFmFs97GmGWF43khSWNn+YuHjG0ukfud FFFFFeA/F/40WXg23l0Pw3cWt/4rnWaOV4zHcW/h1OUae9HzI91uz5Vs33cF5gE2JN8QWVlrni7X IrO1S81rXtau2wXkee5u7mUmSa4uLiY8ADdJLNIwVFDO7BQSP0Y+Gfw8sPh54ejsIhBPrF4qTa7q kSyKb66V3aKJPOJIht1cxRAKu7BkKK7tVrxp8RvCXgKAPr2oZvZI1lttIswlzq10jFlSSO0LDZGS jgSzMkZZSA+4AV8365+1Fqkkmzw14YsLWKOeYC41y5uL6S5tc4t2Nnp5thBIerjz5hzgHjceR1P9 pH4jX9skFqPD+iSrMkpvNM0uWa5dUVlMEia3NeQ7GJDHEIbKjDAFg3k+ieMvFHh3WZfEGk63e22s XP2g3d9Ky3rXpuwTOb+K+EiT7mO/MyPhwsgw6qw9mX9p3x6EVTpHhFmVVBkaw1nfIVXaWcLfheep CqB6YruvDv7UdnJ5MPirw1NbMsGJdQ0K5S5jkuvOG3ZpV95Zii2Ekn7XKwKjht3y/TWha/oviawj 1TQdTs9UsZQg8+0l8zypWhWf7NdRffhmVHQvDKqyLkBlHSteviz42fBY6Q134y8IWhOkMZLnXNFt 0z/ZBPzzalp8S/8ALp3miA/ccsv7jIg8o+HfxU8R/Dq4lWwMd/o13cRT6hod2zC2lkXCSXNnMuWt 52jHlmVAysAnmpII0C/oR4U8VaL4z0S213Qrn7RZzgxyROFju7G7jVWnsL+EE7Jo9wyMlWUq6MyO rt0VFFFFVNQv7PSrG+1PUJhb2OnWlxfXtwY5ZBBa2kRuLmUxQKXbaqs21FLdgCTivgzXv2ifiFqO oyXOi3lp4d09QYrfT4NO03UT5YlZ0mu7nVYZi8xVlR2jWNDtBEasWLT+Hf2jfHml3LPrjWPiiyle MyQXFraaVdwoivkWV3pUSIpdmUuZoJuFAXaSxr7E8EePfDnxA06XUfD88ubWUwXun3yRwanYOxY2 5ureJ5F2yqC0ciOyHDLu3xuq9nRRRRRRRRRRRRRRRRRXzD8W/gdrvizUrrxPoevz6nqDw7TouuSQ xpHDB500dnod7bokUcYzHHDbzxqCxkmluS7tn4+1vQNa8NXz6Zr2l3mlXqbmEF5A0fnRJM9v9otp D8k0ReNwk0TNG2DtYisaiiiiiilBKkEEgg5BHBBHQg161N47tdf8ceAPF2sAWup6fdeHh4vvrexg tYb6bSNcLLq8aQSEO72IgSVfLjUNGVRRHtA/R2ilC5xgEnP3cgkngADPvX5naB4/vNBt/G2qwy3v /Ca+LBDa2/iG3nED6faXt8+p+Jbj5Pl8+5dLdYmRA8Z3SJJEyqr+b0UUUUUUV0Ph/wAK+JPFdy1t 4e0XUNWkSSGKeS1gY2to1yG+z/br18QwB/Lfa00ig7Tzwa+zfhB8Gdb8DXi69rHiOeO5ljIm8O6P NKNKnLW8kMP9sTSbVuWh812jRIwqSAMsjjIP0VRRRRRRRRRRRRRRRRRXlXxG+Lnh34eQLFIU1jXp JFEPh+0u44p4kKCVrnUp9sn2aPYw8stGXkLDYhUSOnyvrn7RfxD1K5MmlXGneHbRZZ/KtrLT7S/m eCR90C3l1q6T73jXgtDHCrEklBkAekfCX496nqusWnhnxu8dzLqtxDaaTrltaR28o1K5nKQWWp2t mFjMcxZI4pYYl8tgBIrrI0sX1rRRRRRXnHxC+J/h74d2SPqW6+1W7ieTTtEtnRbq62AhZbiZwwgg L4UzMrHO7YkhUrX55+KfFWt+NNbuNc1y5Nze3GI4YYwy2tjaq5aDT9PtyW8uJNxwuSzMWd2eRndv tT4LfCG18H2Nt4l1yAT+LNQtlkhjljdV8O2l3CM2cMUwBF46MVupCMqCYYwE81pvYvEXiXQvCWmP rHiLUItN09Z4bcTSJNK8lzOSYoLa2tleWSQhWfbEhIVWc4RGK/MviD9qKBVli8K+GJHcwxGC/wDE FysaxT+cDMs2k6cXMi7AQrLeodzbiMLhuHn/AGmfH81tPBHp3hS1llikSO7t9P1Rri2dwQs8C3V7 JDuTqokiZf7ykcV4/qvjXxVrWuJ4l1HXdRk1yFI4rfUreX7BNZxxIUSKxXT/ACkgXDMSIVUFmdjl mYn0r/hon4lf2T/Z323Svtfmb/7d/sqD+1dvmbvJ8rP2Lbj5c/Y92Od27muR8BfES98ENqFo2laX r+ga2sEeuaHqdtC0V/HbPugIunRyrJlwgkSSIbiTEWwy+/XHw9+G3xl0m4134cvH4V1u0eVL3SpL RLeBpRbGPT4NR0i0laK1SUxI0d1Z7kIMxaOaYME+T9X0jUtA1K90jV7Kaw1KwmMF1azjEkcgw6kM hKsjKQ8ciEq6lXRipBPrfwZ+KcvgXWF0/Wbq7k8JakwjuoVLzppN0TmLVba2JyFydt0sWGdDu2yP HGh/QoH6dPc5yeOenSs/V9I0zXtMu9G1m0hvtNvoWhurWZSUkQncrKy4ZHRgHjkQh0cBlKsoI/PH 4qfCrVPh1qXmxeff+GL6VhpWrFAXiYgv/ZmqGMBUuFUEqwASZAXQAiSKKT4XfFrWPh9fx29w9zqf hWdwt9o7Sb2tVeQs1/owlO2KdSzM0eVjm5VyrbJY/wBCNJ1fTdf0yz1jR72DUNOv4RPa3UDZR0cY KsDhkkQgpJE6h42BR1VgQNKiiivmX9qH7b/wiXh4x/8AIO/4SL/Sv9TkXv8AZs/2EZI8z7n2n7h2 ngtk7a+Ia9EtvhxrOpeBG8d6TnULOyvL211qwW3kiu9OhtEWU6jbliRc26owM7x4MRzlWRJHTufg B46m8NeLYPD15czf2F4nlFituzu9va69OVj0u+it44pWLzFVs22lFPmJJKxWFcffdFFFFFFFFFFF FFFFef8AxAl8V6XaWPibwosmo3Hh+W4l1bw00yR2uv6Bcxq+pJFH5bP9tgMUctnIjAqPNQJMZfJe v4L+LHgzxwsMWm6mllq0m1G0LVGis9SaRvMAjtEdjHdZETSf6M8hVSvmBCdteiTTw28UlxPNFBbw p5ks80kcUUaBgu95JCqqORyTiuV1Ky8D+NYzp+oxeHPEhjtrwRRu9hf3VnBdosF5NZzRlprdjhMy wsrAqhDBlWvKNZ/Zr8BX73UumXOt6C7xIttb295HfadbzKir5pi1GOS4kDYLMpuxyfl2gBa4d/2V SEcp47VpAP3aN4Z2K7dg7rqDFR7hW+lRW37K9w9urXnjeCC6LEPBbeH3u7dQGwpS5lvYGYkYJBiG PU9a7rQf2avA+nC2l1u71fxFcJHItzFJcDS9LuHdz5csdtYAXMe1cAA3rAsCxyCFHq0fw68ARRxx L4J8JlYkSJWk8PaVLIViUIDLLNEzu2B8zMSzHkkk5rO1T4TfDfWI4orvwdosKwu8iHS7c6JJl1Cn zpdFNu8gGOFdio7DkmvGvFH7MOlTwvP4Q1u6sLoNcyfYdbKXmnyF3Vre3hu7VFmt0jG8FnW4Zsry MFn+V/FHg3xJ4NvRZeI9KudPd3kW2uHQvY34hVHkewvkzFMFEkfmCNiULBXCt8tdj8DrmC1+KXhO W5bZG0+p26sFLE3F5olzaWi4APBldAT2ByeBX6P0V4Z+0VqZsPhpd2oCka1q2laY5KFjiKdtYyhB GG/0QcnPGRjnI/PqvoXwb+zr4t8QwfbNfnTwjZvDvt0u7X7dq0ztsaPzNLWWLyF2s4bzpUkVlAMW DuH0To37P/w00lE8/TLzXbmO5+0pd6xqVw7KAF2W72um/ZraSIMpbbJAxO5gzMuAvd/8K98AnP8A xRHhDJOc/wDCN6OACfQCECuW8Q/BP4b+Ikff4fh0a5aGOGK98OkaQ8CRz+duSyhBs2dslGkltnYq cBvlUr5RffssafJdSNpvjO8s7Ftnk299okOo3cYEYEplu7e5tUfL5K4gXC4HONxy4f2V7trmdZ/G ttHZr/x6zw6DLPczfN/y3tXuo1j4yflmetnS/wBlrSIp2bWvFuo31qYmCQ6XpltpM6zl1KStc3Ut 8pQLuBQQg5IbeMbW7q0+HfwU8Ay28Orr4cTUpLFisnjTV7Kee9t3uMi7GnapIlsG3JsWaC2UgAqD y+70i28ceCr2ZLaz8YeF7q5mO2OC317Spp5W5O2OGObLHH90dvaote8eeDfDAul13xLpFhcWYia4 sXvI59VRZmCRldIti9yxO8NhISQvzHCgmvNPDPjjWPiv4gQeH7fVvD3gPw/cw3Woaw3kQ3/iPUbV 4Lm10DepYW8JbMl2kDSO8ACSNELhVr3iiiiiiiiiiiiiiiivAPj78Rrrwhodpomh3otNf8QecHnh MJu9M0SJfKubiMrIJIJp5GWK2m8sjatwUaOWNWHx/wCBfh94h+IOpSafocUKRWsYm1HU713h07T4 3DeSLiZFcmSUqVijVSzEFiBGrunDV7L8AkuW+Kfh4wLM0aQa014Yg5RLY6JcIrXJXgJ5piALcbyg +8RX6J0UUUV8rfGP45w2MMnhnwJqcNzfTw41PxHp86zQ6dFIP+PLSLqIlHuWU/vLiNisIOEJny1v 8j6Louq+I9VtNH0e0mv9Sv5lihhiUs25j880z9EjQZeSRyFVQXcgAmv0L+Fvws0v4c6czl4tQ8R3 8arquseXsVI9/mLpumq/MduhAZyfnlcb3wBHHFb+KXxGtvhx4eXUBBDf6xqEr2WjadLOscb3AiMk t/dxqyytbW/y+b5PzMzxxlovM8xfzh1PU7/Wb+61TVLqa+1C+mae6up23SyytjJJxgAD5VVcBQAA AABXsfws+Cup+P4jrOo3EuieGI5lSO6WDzL3WminCXkOlJJhVjQK6NdsHRZfkWOYpKI+18RfEP4d fDorpvwn8P6Nfa5B9sV/F9xFJqB0u4kU2Ev9m397vmuC8fmHdFKtsAylPOV5EHhHhrxtrfhTxG/i jS10z+0pmuvOjn0qy+wPHfSeZdwQ2kCRrbI/3P8AQzEVjJjUrGzKfovRbX4RfGmzGmxaRZ+AfG62 1wLeDSo4beKdolaUXFvDCkNvepjEk0TRx3AVZAriNPOPgHj/AOH2t/DzWDpuqp59ncebLo+rwxlb TVbWNgrOnLeXNHuUT27MWjJUgtG8cjnw/wDiBrXw81tdU0w/aLOfy4dY0mWTZa6rZpJu2M+1/LmT JMFwqloySCHjeSOT9JtA1yx8SaLpmvaZJ5tjqtnDeQHzIZHj81My2lwbd5EWWF90U0QY7HV1PINa xH06e5zk88dOlfFnxq+Cn9jm68YeDbTOj5kuNb0S3jB/sggb5tS06JP+XP8AimhA/wBH5ZR9nyIP C/BnjvxJ4Ev3v/D18YVuDANQsJlE1hqUNtL5scV5bt6ZZVljKyorOEdNzZ/Q74f/ABA0X4h6KNV0 tvIurcxRavpEsiPdaVdyKWWOQqF3wvtZrecKBIFIwkiyRp3NFFFeafGOHVJvhn4vTSGmW7GmpLMb edbZ/wCzILuKfW1ZyygobJZxKmfnXcgDFtp/NKvSvAnw01b4g6f4luNEuoBqXh9NOli025jeOPU0 vkuS8UWoE+VFMDAqxJKArlyS6KjGsrwf4o1f4d+LLbVoreeO5065mstX0mdp7Nrq23mDUNLvEIyr AjKiRD5cqo5QsgFfpzp9/a6pYWOpWEouLHUbS2v7K42SRedaXcKz20vlzBXXcjK2HUMucEA1aooo ooooooooooorC8S2WtX+jXkHhzVItG13bHLpl/PAt1bR3EMgkMN3CyuGilUNC52OYw3mIhdVFeYe Efjb4e1KSTRPGLReDvFeml7XVrXUpIrbR3vrWV4rr+z9RkdkUfIG8u4ZSC4SN5gpkPtMUkUyRSQO sqTJHJDJEweOWKVA0UkTKSGVgQVOcEEc1ztzf+DvEMK6beXvhnXLe8khWOwup9L1KG6kLg2yx2kr OHYsV8v5euMcmvNtd/Z7+G+tT/aIbLUfD8hnuZrgaFfCGK5e4dWMbWmpR3UUKxkMIktkjVdxBBUK F81b9laJpH2eO5I4ssY1bwys0ign5EkddQRSccFgAD1wM8ULT9lnUHacX3jKzt0UgWzWmizXjSjc dxmSW5t9mFwflZ+SemMnqtE/Zg8OWrtJr/iHVdZ2zQSQw2Nvb6JAY0J8+G88xruRxIcAGOWJlGcE kgj2HT/hb8O9NtUs7bwX4dkhjZ2V9Q0y31W6zI24iS/1QTTMPQNIQvRQBxT734ZfD2/tJrOfwV4a jiuFCu9lpFnpt0oRxIPJvtPSOaM5AyY5FJGQTgkHy7xH+zX4L1JWk0C71Lw1cbY0jjV31jTRtctL I1tfP9oZ3XKgi7CjAIU4Ofljxt8KvGPgI+drFglzpZYKmt6W73mllysfyTSlUkgO+QRr9oij3sG8 veATXnFfrwQw4Iww4YdgR1waK5fxvcz2Xgrxhd20rRXFr4X8QXMEq43xzwaTNLFIM9wwBr8r69Z8 AfBzxZ4+SG/t0i0nw80zI+t6hu2TJDcJFdjTLJP3lw6qzlSfLhZo3jadHUivp3w/+zd4D0yMNrb6 n4muWg8uUXFzJpdgs3mBvtFra6W8cyHAK7ZLqUYJ4yQV9Ng+G/w+toIreLwT4WaOGMRobjQ9Ou5y oJIM1zdRvI7c/edi3vVLU/hR8NtXhigu/BuhxRwy+Yn9m2x0SVmwV2y3Gim3kdcH7jOVzzgHBHje q/st6HK0X9ieKtV09Qri4XVbGz1hpGz8hiezNiIwOcghyfbpWFN+yvdrcwLB41tpLNv+PqebQZYL mH5v+WFql1IsnGD80yVo2n7K9kl1C1941urqyWQG4gtNBisLqaIfeSG7nu7lI29GaFx/s13Vn8GP hD4Jgh1DXvJuFjv0eDUfGGsww2pm2K8dk9uv2azmT5WbypoZC2WDblwB39l40+Gun20Nlp/ivwPY WcCCOC0stc0G1toEyTthghlCKM9gB1PrXQX/AIm8N6VHay6p4g0PTYr6MS2cuoarYWcV3GTnzLaS 5kQOpH8akj3714hqPxeuPGutad4M+FD3Zvbu7ik1XxhPpMcllo+jQmKW7v7LTdT2+YRvaKT7XHEN wEUe95o5E9+sLRbGxs7EXN3eCytLa1+1X8z3d9c/Z4hD9pvLhuZJXxukkPVizcZxVqiiiiiiiiii iiiiuE+JHjaLwD4T1DXykE16CllpNpP5hiu9VusiBJBEVJREDzSqGUlI2VWDYNfnfpWjeKPiL4ku ItOtpdX1zVZ7vU9QmCxQQp58/nXuoXcihIoIt8gGcKu5ljQbmRDW8W+Grvwh4h1Dw5fzw3F5pn2V bia3juooGkubKO9YQC9jikZF8zashQCQAOuUZSczSW1FNU0xtH+0DV01CybSzaBjd/2iLhWsfswX nzPN27Md8V+s9FFFFeN/E/4x6H4BiudNtdmreK3tQ9rpsZBtNPkmCtBPrkqMGRdh81YIz5kg2j90 kgmHwHqF/rXijWZb6+mu9Z1zWLtNzbDPdXd3Mwgt7e3t4B/uxQwxLtC7URQoAH2b8H/ghH4XmtfF HitYbvXljjl07SwBJbaJI6LJ59wzDEl3HnapX93EQWUyNtdPdvEviLTPCWhah4i1h510/TYkkmFv CZ7mR5Zltra2giJUGSSV0iXeyqCcuyICy/mZ4u8Xa1411q61zXLppriZiLa2BYWmnWgbMNjYwnhI kH4scu5aRnc6nw/+H+tfEPWk0rTB9ntIdk2r6xLG0lrpVozECR1BXzJnwwggDBnIJysaySJ9B+JD 8I/gxayaRYaDa+L/AB0tpHKsmtRQ6pHZ3LTfaLS51YyEQ2u1JN8cFnCszokYkZfMWc/NmteNNe1z xbJ41uriCPXjqFpqMM1vbRCC1m07YNPSKCcOGWFYo0UTbywX94XJYn2L/hoMbf7Y/wCFd+Ev+E86 /wDCW+Sv3t3kb/s3lfa8/ZP9H/5CPX5vufuq+ca6Xwp4q1nwZrVtruhXP2e8t8pLG4aS1vrV2DT2 F/AGHmQybQWAIIYK6Mjqjr9U/FXR9M+K3w70z4l+HBG2paLp0k2oQCVA6abCpuNa0q5e4SNml0+X zJYjlVdDK0ayebEa+Ma/Rb4EeJG8Q/DnSVneaS70CWfw5dSSwwQqVsFSbTVthAfmRLOW3iLuqszq +4Mfnf2Kql/p+n6raTafqtjaajYXGzz7K+tobq1nEUizR+bBOGU4dVZcg4IB4I4+EfjH8G7jwTcz a/4ehmufCFzKGdcyXE/h2eZgEtLuR8s9szHFvcMSRkRTEybJJ/PfAHxD1z4e6uuo6W5nsZ2RNV0a aV1s9TtgeQcBvLmTkw3CqWQ8EPG0kb/oZ4N8d+GvHmnyah4evWm+zmJL6wuIvs2pafJMnmRpeWoL DDYYLLGzxsyuFclGA6+iiqGraRpuvabeaPrFnBf6bqEJgurS4BMcse4OhDKQysrAPHIhDI4DoVcA jwq5/Zo+Hs8880V74oskmmkkitLXUtPe2tY2bf8AZoDd2c0xRQdimSZ2xyzMck+56Ro+maBptnpG jWUOn6bYxeVaWdvvCQpvLsS8hLO7MS8kjsWdizMzMST+aHxH8PL4S8deJdDhSKC3s9SafT4reWeZ LbTdRjXU9Kg82f5y8dvNEj7mJ3g/M33j+mWlajDq+l6dq1sGFvqdhZ6hAGKsVivbZbmIFlABO1uo Aq9RRRRRRRRRRRRRRXFeOPH2i/D3TrPU9ci1SaC+v10+L+zLRLho5TA8++Z55Io1AVG+XfvbnYrY fb8ofFX4W6dcacPiT8N2h1DwtqULahqOn2ALLpikkz6hYQgBlt1YMLu1Kh7Rw2VWIMlv810V1Oie NfFvhv7Muh+JNZ063tbkXkVlb39wNNNxvV3efTJGNvKHKrvSSJg4GGBHFe4+Ff2mPElg9tb+LNOs tdslBjnv7KNdN1rMt2JGumSM/ZJfKiLIkCQQBiE3Sqd7P9K6D8Xvhz4hgSW18T6dZTeXaNLZ63Mu jXcMt0m4WoGomOOZ4yCkhtZJVDAYchlZvQ5bm2gltIJp4Ipb95UsYpZY0kvZIbdrqaO0jc5lKQo8 pCAkIrMRgZqaiiuc8VeFdE8Z6PcaFr1r9psrgh45EKpdWN0gYQ39jcYJjlTJwcEEEo4eN3Rvz31z w/qHwj+IemJqSpqa6JqmkeIbCWFxaprGmWuoLc27ruEhgdzC8MgKvsdWx5iBWb9KkdJAjoyskiqy OhDKysMqVYcEEcjHUGlr5R/aj1tY9N8L+HEe1drq+vNbu4xKDe240+3+w2DmENlYpjc3QDumGaIh D8rirfwL+D9vp9nY+N/E9tbXOo3sVrqHhyxcrcR6XayR/aLTVbjaWjNzICkkKYzANrEiYlYvqOik yPUE9QMj04FZ+qaxpOh263mtappukWkkyWyXOp31tp9u1w6NJHAs106J5hVHZVBzgE/w1yt/8UPh 3p1tLeXHjTw5JDDs3JY6pbardkPIsaiOy0szTyct82xGwuWbCqTXgvjH9puKCdrTwPpMN7HFKUfW NdSeO3uVjkkiJstKtpI5fLdRFJFLPMjgFke3UjNfOfiD4keOfFCSQ634m1S6tpoUt5rGKVNP02eK OYzoLjTNOWG3kO453vGWOBk4VQOIor0HwB8Odf8AiDqcdnpsEltpkcuNT16eB20/TokAeQbsqJbg qw8q2V9zEgsUjDyL9g+CviN8OtI1TSPhV4TGr3sdm1zYWurRQR3mmXN3DHLf31xJeJJ5snmSiQtN FbCEElkKwDevu1FFFFFFFFFFFFFFFfnn+0FqN1ffE/V7a4dXi0ix0fTrFRGiGK1k02PVXRmQAufP upm3Nk4IGcAAfYnwj0Oz0D4deFYbNFB1DSLTXLuYRRpNc3uswLqEsk7wqu8xh1gRmywijRSflFee +Jf2b/CmtayNT0rUrzw5bXN6bnVNItLa2uLIxuUMsOiqTH9iyRI3zCaNWdRHEkaCM+l+B/hj4S+H 8czaDZzSX9zF9nutY1GdbrUri388zpAXVUiiQErlYIkD7EMgZkVq7+iioLm5t7O3nu7u4htbW1ik uLi5uJI4LeC3hjMk0880mFRFUFmZiAACSQK+Kvi78dT4jt5vDPgyS6tdFl82LV9XdWtrrV4w5jFn ZoDvitHX5pGbbJKG8tljQSLN4b4R8G+IPG2qRaVoFi9zIZIhdXTho9P02GRj/pWoXYBEaAKxAGXf aVjV3wp/RT4f/D/Rfh5oiaXpsYuLybbLrGsSRKl3ql2oIDPgny4YwWFvbhiIwSctI8kj91X53fHf xU/iT4gajaxyBtO8ND+wbNEWdF8+0cnVZpYpmK+aboyRGSNVDxxxcHbuPHfDzwhN458W6T4fQTLa TTi41a4g3K9ppFriS/mWYRSrG7L+6geWMoZnjVuGr3/46eOoPDVjZ/Crwaz6Va2VlHB4hS3gkh8u xntY5tP0iC9kbe4micy3rBSZA0amVt9xHXyVRU9vcXFncQXdpPNa3drNFcW1zbyvDcW9xC4lhngm iIZHRgGVlIIIBBzX2xoV1p/x/wDhnd6Vq5VvG3h2Ik3nkHToYdYminGi6is8CTIbe7SMpfRKg+YS FIY9tu4+KLi3uLOee0uoJba6tZpbe5t542imguIJDFNBNG+CrqwZWUgEEEEZFfX/AOzF4sknttc8 F3UxcWYXXNHVvtMjx200i22rQK7sY0iSVoJY4lVTvlmYlt3y/WNFfJfxY+AVube98S+AraVbpZZL u/8AC0CobeSAxgyv4fijUMjowL/Y/mDhmWDYUSGT5X8P+I9c8K6lHq2gajc6ZfRr5TS274SeHzVl a2u4GzHNEzIjNFIrKSoJGQDX398MPi7onj+xt7W5ltdL8VorR3ejNIyrdtDD5rXujmY5lidVZmiD NLFhg+5Aksnr1FFBH06e5zk88dOleGa3+zx8OtZ1CS/ji1nQhIHaay0K9tYLF7iS4edrhINQt7ry shtgigKRKqoEReSe+8DeAPDvw+02XT9BgnZ7qYT32oXrxTalfupYW/2meJI12RKxWJERVUFm2lnk Z/kH9pTSILDx7b6lBGy/25odld3chcsJb+0lk02QqhPyAQRW/AABOSMkmvpr4G3sl98LPCzz3rXs 9vHqdnIXnaea2jtNZuILKykLMSgitxCIozgLFsCgKFr1miiiiiiiiiiiiiisPxN4i03wnoWpeIdX aZdP0yFZZvs0RmnlaSZbaC3giXALySuiIWZVBILsqgsPnDxh4Y8J/HTR7nxd8P7mKPxfpkMSajpt zGtndakogD2+n6rGx2pcBFaO0vUZonKmB5CiCS3+OZ4J7See0u4Jra6tppLe5triN4Z4J4XMcsE8 UgDI6MCrKwyDkEAioK1tK13W9Cklm0TWNV0eW4jWKeXStQutPlmiVxII5XtHQsoYBgDxnmvZvDX7 RPj3RnSPV2svE9kDbqyX8EdnfRwQKVZLbUdPVPnkypeS5inYkAjBLbvpfwj8dfAXiaBFu9Si8Man 5YNzp+vSpbWyskcbTPa6uxFtJHvdkj3vFK+1mMKCvVTq+lf2Z/bn9p6cNF8rz/7Y+22v9meTv8rz jqG7ygm47d2/GeOtaAP06e5zk8c9OlFFQ3Fvb3dvPa3cEN1a3UEttc21xGs0Fxb3EZimgmikyrxu pKshBBHBr8/fjT8LF+H+qwahpAnfwxrMswsxIJZTpF6g8yTSZ7ps7lZcvamRvMZFdW3mJpH+zfhh raa/8P8AwlqSyXUkjaNa2FzNeYNxNfaSp0m/uHcPIW3zwyOrs25lIZgpJVe7ryX44a+NA+Guvss6 Q3esJFoFmssLzC5bVJNmoQKApVW+xLdOHYgArkHftB+cfgP8KbfxXcv4q8R2ryaDplzHHp9jPEht NcvU3GczBnDNb2zCMuuwpK7bCSI5UP3NHFHCkcEMcUMEUaxRRRIqRxRRqEjjREwFCgYVRjGBgACn UhI9cfUjNV7y+s9NtJr3ULq3sbK2TfcXd5PHb20KBtoeWeYqqjkDJI9+TXMN8QvAKKznxv4RIRS5 2+I9HdiEG5gEScsT6BRz0Arxzxb+0p4W02CSDwla3PiK/aM+Vd3EU2maPA0kMoSWUXKrcyvHIIy0 Cwxq6McTqw5+b/EHxp+I3iGXdJ4iutIgWZZoLTw8zaMlu6x7Nq3dqftUidW2zXDjcc9hjysksSSS STkk8kk9STSVv+HPDGu+LtTXSPD2nS6lftFJOYo2iijgt4seZcXNxOyRRRgsqbpHALsqDLsqn690 jxN4B+AGnWfhXUfP1jxTdw/2h4muvDlnbXEq3En7yxtr6bUZ4dsaRvttolOdm64aKI3H7z6c6d+v oQQeBjkZB4xnFFFFFFFFFFFFFFFFfJP7U93Otv4KsFuWFvNLr15cWgkwjzW8dnDaXMsIPVVlnWNi o4ZwOrVs/sx+HrS38Oa14meH/iZalqj6VFO/kOE0uwginK27Ku9PMnkk84F8N5UR2jaGPZ/Eb4Ia B4/1A62l/caHrTxRQXN3b20N1aXiwIY4ZLyzYxM0qp5aB1mX5FCkH5SH+BvgX4P8F3UGqt9q17W7 byZbe+1MxLbWVzEjLJcafp0ACKWLggztKyFUaN1bcT7PRRRXzh8V/jvbeFpr/wAM+FFiv/EMKS2t 7qjlZLHQbwNseFISCtzdRDduRiI45AqyeaVkhHxfYWGteKtaisrKG91nXNYu5HC73uLu8upd1xc3 NxPMT0+eWeaVgFUNI7BQxr7m+D3wctvA0Ka/rqRXfi64hKrtKS2/h+C4TZNZ2bjIe4dSyXFwuRtJ iiPlmR5vea+QP2ovEbmbw14SieVUWKbxFfxtDB9nmaV30zSWiuMmTfHsvfMTCrh0J3nGz5SsLG61 W+stMsYjcX2o3ltYWUG+OMz3V3MtvbRCSUqq7nYDLMAM5JxX2r4n1u1+A3w30nwxoM9pN4s1FZG8 9olkP2q4Xfq3iKWIRCORYm2W1otwclREGEywyLXxLPPPdzz3d3PNc3VzNJcXNzcSPNPPPM5klnnl kJZ3diWZmOSckkk1BRRRX1P+zJ4rNtq2r+DbqRBa6rA2r6asksaY1KzRYb23ghK5kae2xIxL/Ktu cKdxI8K+IPhoeEfGfiHw9GyvBp98TZESNIw0+8iS/wBOSZ3VCZFgljWX5cbw20lQCfor9li8/wCR 1097liT/AGFeW1m0j7R/x9w3tzGh+UHmBJG4J+TqBx9eUUcEYPTuOowcg8EHGM+/XBr5D+K/7P8A IZdR8T+BIYzGUkvb7wpDEUcS791w3h2OIEEEEuLLAK4ZYC26OBflzQ9f1rw1qEeqaFqd3pV/CVHn WkpjMsaTLObe6i+5NCzIpeGVWR8AMpHFfYnw8/aK0vVja6R43jh0TUm8mBdcjYjR76eScxqb2MjN kdpj3SO7Q5Eju8KYSvpa3ube8ghu7SeG5tbmKO4trm2lWa3uLeZBJFPBNGSrI6kFWUkEEEEipaKK K/ND4oasfF/xL8SXmmW/2n7Zq0Ok6dFYOdR/tEaZBFoNlPZtAuZDdCBZY1QH74VS3BP6Q6ZYW+k6 bp+lWm4WumWNpYWwfbv+z2cC20O8qAM7EGTir1FFFFFFFFFFFFFFYPibwvoXi/SpNH8Q6fHqFg8k cyIWkimtrmLJjubW4hKyRuASpZGGULI2VZlPi2tJ8JPgzAiQ3OuWOsMLW+h0rRfEXiCS+1OW1njV LjUtOF0NP8tgWLC9jEUiLKiI5XZXz1qOrfCPxzd/aLvTtT+FupzP5bXOkWttr/hVbe3gXZPdaVZp aTpNIFMQW0hVN5WSQsWkYYkPwl8R6nLbxeFtT8J+MXnsV1B4/D3ibTPtVlbvtwb/AE/WWs7mJgHU uGh+Qna5VwVDLz4NfE2ylWGbwhqLuyLIGs5bHUYtrEgAz2EsqZ45XdkdxyKuxfAv4qyxxTL4TkVJ Y1lUTavoEEoVhkCWGe6V0b1V1BHcUup/CK+0KO4PiDxp8PdEvLSPzbzR7vxBdTa1ahmAiVtK021n ldnQpKixK52EEgcgV7fxVoHgOadvADXWq+IQHt18c61Y21tHaQ+fPHcf8Iz4amE4hNzAYUa6vZZJ dhlRYYA5rvtN+GXxk8ZWnmah4y8i4spYpn0bxF4s1mfVdNN9ZpcW091p1ol19keaGTiKYxy4BDIB jNm/+Fnx18LafJPpPiW+1KFZJLmex8M+KdaScGOAs9x9ivBa+cxCiMRwh5GJChSOm34I/aJ1TTb3 +xPiVZyN5E5tJtYt7H7JqdhcC7KXI1vSowissQO1vs8SSIIyPKmduPrew1DT9VtIdQ0q+tNRsLjf 5F7Y3MN1aziKRoZPKngLKcOrK2CcEEcEceLftA+DR4m8EyatbRltT8JG41W3G8/vNKdVGuQAPLHG MRpHdFyjv+48tBmQ1pfAjxKPEfw70qKR3kvfDzP4fu9yQxL5diqvpfkrESWRbR4I97AMXVwQcbm9 ir4mmih+M3x1ngkb7d4X0JJIWaGSzWN9C0Jih8m4tzmeC81CYlXVmk8mfKsqoNn2yB9OnuMYPHHT pXz78S/j1pHhCW80Lw7BFrniS0mEFzJKSdF0yVQ3nw3MsLq888ZCI1vEQqksHlWSNoj4jZ+FPjd8 XoPterajewaNcxwXMD6/czaNol6Y4kks5rHRLCIiTdHNvjuktPLYBv3u7g9Vc/ssagunl7LxlaXG q+XCUsrjRJrawM7FfOjbUobmeUIoLbG+yFmwMouSR5hqdz4u8BtY+H/GlvD4w8F366dfWFlc6jdX 3h/VNOtAJILzwjr0LCWzfyZioktSvySL50UkRVGzIPDXw816FH0fxzJ4a1G5mtLa30DxppszQQzv bRfa5p/GGjobb7OZmcRSzWkJCg+YiYDvuQ/AnxPqNnNeeHNf8D+LPIkEU1t4d8RrdzozRNKgkkuY oYV3FdoDTBuQcAZIo/8ACh/ivnH/AAiv/lc8N4/P7ZWenwn8Sw3y2Ou6h4P8KsRLmfxD4x8O28Sy RKD5LxWVxcT7jlR/qsDI3FRzRb6b8NNAMM+ta/qHjW8jjnaXRPDFlcaTo3223uh5NveeJdXEdxJb zRjDPaWIYZJR/lUyet6N8Wfhhr66P4c8VeCpfDPhjR43k05LPW9W1DR0ukYXBOq6PpcVv9oErKf3 k0VwTI7bxtkkevpTw54A8AaNfHxN4b0HSI7rUlN/b6laO11AsN9G8nnaKZJJIbaGWOUhfsaohjIV RswB3dFFFFFFFFFFFFFFFfnn+0FYXdn8UdZubmPZDqtjo1/YP5kUhms4tLi0ppCsZJTE1tNHtcBj t3Y2spP2t8Nrq3vPh74KmtJo7iJfC+i2jSRsHRbmwsI7G8g3D+KKWN43HZlIrtqKKK818dfFbwj4 Dt7lL6/gv9cjhZ7Tw/ZSGS/mnxGY47x41dLRCsqSeZcYLRhzEsrKEPxD4++LPirx9cTxXd1Jpugt JIbbw/YzSJZiHzllgGpSLta7kQxo2+UbQ4LxRxbitTfDP4T638RruZ4pDpGg2gZbzW57Z7iNrgj9 3Y6fBlBPMSQXG9ViX5nbcY0k+/8Awp4U0TwXo0Gh6Fai3tIPnmlfD3d/dsoWe+v5wF8yaTAycAKN qRhY1RF6OlALEKB8x4A4+YnoOfXpX5JX97dane3upX0zXF7qF3cXt5cOFDz3d1K09xK4XAyzszHA 6mvrv4G6dZ+DPhz4o+JeoWsbXdxb6jJYme7soFutJ0VCsVlaXJVpIHvL9ZIHVmPmNHAViyFL/I2o 6hearqF/ql/L599qV7dX97P5cUIlu7ydri4l8mBVRdzsTtRQozgADiqNFFepfBzxVN4U8f6JcK0a 2erXEXh/VBI9vFH9g1W4ji857idX8sQTCG4YqVLCMoXVWauw/aL8KR6D4zh1uzt1gsfFVq15JsNq sR1qycQ6r5VvCFdd6Pb3EkkgJkllkIYncFyf2fNQu7P4oaPa20myHV7HWdP1BPLjczWcWly6qkYM gJTE1tC5ZCDhSudrMD+hlFFeB/Fn4Jad4xgfWPDcFlpPimNppptqpbWeviVzNKuoeUMLc7izR3W3 LklZiylHh+HdQsNb8Ka3LY3sV5o2u6LeISElMN3ZXlu4mt7m2ubc+u2WGeJ8MCroxUqx+jvhz+0X eWBstG8do19YILe1TxJCssmqW6eYytcaxCCxulVTHukiVZdqFmW4levrrRNe0bxHYRapoWpWuqWM yri4tJVfYzxrIYbiL78Uiq43xSKrpwGUHitaiiivhb9prUY7nxxpljFNDL/Zvhy1FxHG6NJb3d3f TzmGcKSVYw+RIEYA7WDYwwJ+kfgfYS2Hwt8LJPaC0nuINQv3HlrHJcR32rT3NldyFeWMls8JRic7 No6AAesUUUUUUUUUUUUUUVFPBBdwTWt3BDdWtzFJb3NtcxRXFtcW8qmOaC4glDK6OpKsjKQQcHiv EdR8E/CH4YW154huft2gGRTHCbHxX4msdSuodsEb6VpsWnXkc86vKqzupLlWYuzJCq+X85eJvHfw z8aloNY8M+I9JuLG0+zaZ4ysb7T9W8R6o1rCljYP4qsbwW6XAMSrJMxvHmDII0lCOz1yr/Dcahtf wj4x8IeKRPqI06w046oPDXiG5LR7lmOjeJha/LnagEc8hZmATftfZLefBT4o2JhE/hG8cziYp9kv NL1HZ5EfmOJzp88vlEjhBLt3t8q5biltPgn8UL2JpYPCN2iq/lkXl9pNhKW27srDfzxOV/2gpXtn INab/A/xNY28EviTX/A/g6e5aRbex8T+JrezupkjO15omtEnhZM8fLKSO4HNYUI8B+FVtr5bs/ED Xk+z3MNktjeaZ4LsZlE6SR6qdTSO91LbIttIsCQ20LKSHkcExV3ug6R8ZfixFcag3jCaytNRjdoI dT1u70Ww1eLSZYbS7l0vQtHjZGitpWgWadbZY/Obl2mLY3D8E/jTo0U99pfi23ku0hZFt9I8U67Z 310jMN0EU11DbxDON2JJlXjk5wKraJ8ZPiP8N9TXw/8AEHTb3VLeFirJqgMWtJbLO9s15p2r8pex b0kKSu0iylcJOq819eeFPFei+M9Gttc0K6+0Wc/yTRSBEu7G7QBpbG/gUt5UqZGRuKsCHQtGyO1b xz4Wg8Z+FdY8OzsqPf2n+iTMcLb6jA4uLCdyuTtWVF8wL95NyjrXz5+zVrU9k/izwDqMItb/AE+8 k1mOFo5hdJLG8ej63b3L7jGBDIlqEQKrZeQksAAv1dXx/wDH3Ubvxd4z8K/DTRGZ7iKaKW9UXE5s /wC09ZKR2f260hjYqLO2DTtON5WKd/lXa276q0HRNP8ADei6ZoWlxeVYaVaQWlvlIEklES7ZLm4N qkcbTTsWlnkWNfMkZmIyxrh/iR8VNC+G9tALuN9U1q9jMllolvMkMrQKxU3t7OQ3kQFlMavsZnfI RGCSFPlhNb+NHxpu2i057q10bzTbXA015tE8MWauIIrpL283GS6KhlneB5biUKzGKIKdtddp37LF /Laq+r+M7Oxvdzh7fTdEm1S1VA2EK3l1c2bsSOSPIGOxavONT0jx78IWhlj1rTdY0SW9utN1Ww0y 9uta8LPem3BvfD/ijS7mOKNZZreTJikjDlCWjcMm5cG1tvhn4kxJc6lqPw4vI7Z2ngNhe+LfDl3P FBBFGNNkikGoWrSy+dK8dx9pVU4E+QqN0Fj8ENU1iSWHQfG/w31y6S1lu47DTPEs1zqMsUcYkUfZ UtjsY5APmMFQnDsoGaon4D/FYf8AMq5+mt+HD/7eVQufhD4102VItcg0Pw8jeSz3Ot+K/DFnDClw 0iwSyKLt5NrtFIqFYzuKsB904ePCXgfQbm5XxX4+s9VNpJbj+y/h7bXOtT38NxFvZodf1OO2sIjH uRmAMp+8jBJFxXdaH8Wfh3Y6bF4bk+HGo6TocjK2pX+ieLLtdc1BoI5jbnUprOPT5Lxd8rfuZrwR RhiUTCIo+jfDfgD4N66LHxN4c0LQNWhgt4raF45Z7y0jYWIVYtT0m5kaE3SxSK8n2u3M6uQ7/vAr D1+iiiiiiiiiiiiiiivkb9qewdl8GaolkdiNren3mopA20O4trjTrK4udvGQt1JCjHJxKVzhsdj+ zRqUdz4EvrDzbXz9L8QXieRE8Qultb20gure5uoQd4DyGdI5GGG8tlUnYcfRFFFFc14q8Y+HfBmn nUfEOp29jEySm1tiyvfX7QsiyRafZITJMymSPeUBVAQ0jImWr4o+I3x48Q+MFu9J0NZPD3hu4jmt Z4UMT6pqts0wKte3armBWRQrQWzAENJHJJMjYry7wl4M8ReNtSj0zw/p810xlhjurwrIunaZHMXK 3GpXiqViTakhUcs+0rGrvhT+gHw5+Ffh74dW87WTSanrN5GkN9rl3FHHO8Q2sbSyhQkW8BdRIYw7 MzBS8j7IwvptFfnJ8dLpbv4peJ2Sb7RFA2l2qEMxWNrfRbaO4gUN02S+ZuA43ZPfNdp+zV4YXVPF uo+I5Xj8rwtZKsMe+RZ31HW45rOCURhSjRpBHdB8uGDNGQG+Yr5p8VvFr+M/G+s6osqS6fbTNpWj GNg0R0rT5XS3miYqh2zsXucMCQZCoOAK85oooor0D4V6ncaV8RfBt3bCIySa/Y6a3mpvX7PrMn9k XZCjHzCK4coezYPOK9q/aj0cRax4X8QK0rG+0280iVPLHkwnS7kXlu/nD+OUXkg2ntHkE84wv2Yv +R+1b38IX/8A6ebA1910UUV4h8UfgppPj5v7W0yaDQ/EscUwe6FuGstZKxMbaLVUgwyyCTav2xA7 rHlWSYLEqfBmtaJq3h3UrnSNbsLjTtQtHKTW1wu08EqssLrlJI2xmOWMsjr8yMVOa6bwX8SPFvgO YtoN/wD6FI7SXOkXqtc6TcyMmxpXtQylHwEzLC6OdqgsV4r6v8I/tJeEtVjMPiq3n8MXsaFvtCJc 6rpd1tEaYie0ja4jkdmkYRvCUVE5nLMFr33TNX0nWrdrvRtT03V7VZnt2utLvba/t0uI1WSSFp7V nTequhK7sgMpI5rQyBznA5PJAwPUjtivm74r/HPQtJ0q+0PwdqNvrOvX8EllJqWnzyvYaLb3VoN1 9banaMEluQsg+zi3kZY5AWlYNF5Unlv7P/w1utZ1m18bataGPQNHmaXSTKdp1PWrZwIZYYcbmgtW 3O0uVHnKiKZNsyp9x0UUUUUUUUUUUUUUVk+IP7V/sDXP7C51z+x9S/sXH2bP9rfYpBpvN7+5/wBd s/1vyc/N8tfnT4g+FvxQ0+Q6hrXhjXL2e/lurme8tmTxFO8qES3NxqM+lSXLRsxfdvnKlzuILbWx 5nXaeCvBWoeM9Rlt4p7fTNI06NbvX/EN+RHpmh6fklri5ldkVpHCsIYd4LkEkoiySJ3+t/FSLw7Z XXg74ULJoXhmO4VpvEMj3L+IfEF2tr9ivNTM1ycWqXASN1WGGOUbFZfIDNbr5PqniTxHrscMWt6/ rWsxW7vLBFquq32oRwySKFkeJLuRwpIABIwTgCsSvZPhTaaZoh1X4l+IoEm0nweqpo1lPiJNe8X3 UTtpmm2ss0Eys0KAzyGP95bkwzlSiNXuv7N3i271seNrPVbi1n1W41eDxLJcOY49S1CXVI2ttQby lIBgt2gg2LHGqxmbbwGQV9P15n8RvhZoHxHtYDes+na1ZwvFp2tWyI80cTb3Fnewvjz7cSMZBGSr K2TG6B5N3y/8JPG2p/Cvxbe+CvFltLZabqWo29lfJd3S28eg6mxEVvq6tO4tzayo6G5mDAPCI5kk ZYwkn3YcYIPcYORngn09+favjn4Yv/wrD4yeIvANxdqNJ1t1tLKSaS2G6dYjqvhlrq7nSFvOa3mk tWihGHuJQqq2EYfQfxU8WDwZ4G1vVopRHqM0H9maR+9SCX+09Q/0eCeAypIHa2XzLsx7fnWJl4BL DhP2dvCj6D4JfWbu2MGoeKrkXymQXcUx0W1QwaQssFxhAGJuLmJ41+eKZG3MNgVnx4+Jkvg/SYvD 2h3Utt4j1yAu11BhZdK0jc0Mt1FLu3JNOwaKB0UlQsjho3WMnkPgn8FbEWFp4y8YWltqMmo2wn0T QruJbiztbS4XMepanBKCks0qEPBEQyRowkbMxAg+sKw/FGuR+GPDut+IJPJP9j6be38cdzcC1iub m3hL2lmZ2PDTS7IUx8xZlVQWIFfCfgE2vjnwprPwxvkSTXrZbzxD8OryYM08WpRQ/adX8PQzz3MU UUV2kWVRgIlZpp5NzpEB4fRXeeGfiX428K3NhLpev6i9ppxURaNfXl3d6JJb+Z5ktm+mySbFR8sC YtjjJZHV/mHXT+FtH+JGm6n4j8B2q6Z4l09GvvEHw9jKvG9vyJ9X8IP8rPCWIJsNpaN2MUfBtkm8 Vru9H+GXxA114107wjrbJLCbiG5vLRtLsZYlbaTFf6r5MDEnoBIScHAIBx9h/Azwh478GWOrad4q 8qHSpfslzpNh9uhvXsrqQyHUEjNuzrGrZj3qHILfMnJdj71RRRRRRRRRRRRRRRXgHx9+HVz4v0O1 1zQ7I3Wv+H/O328CRfatS0aZfMntogqGSaWB1EttD5gAVpwivLIgPjHwO+MFl4PS48M+K7q5Tw9M 0l1pd/i4u49FuSGlurVrS3SSXyLlsMvlAhJssyETSSR/bljfWOp2kOoabeWmoWNyHa3vbK4iu7Sd Y5Whdobi3LI2GVlOG6gjgirVeaeKvi/4D8IJKt9rUOoahHLNA2kaI8Op6itxbzLBcQXCxsIrZ4yx JW5mjJ2uE3MpWvlzxr+0V4o13zrLwxF/wi2mOk0LzpIl1rVzE/mRF/tjKFttyMjKLdfMjkXKznjH zu7s7FmJZmJZmYkszE5LMT1J7mvpz4Yfs/3mtrHrnjmK90nTUnja28PtG9pqeqRRkmV79mKyWkLM Fj2ACaQF2UwgRu/2rbwQWlvBa2kEVta2sMVta28EaxQW1vBEIYIIIUwqoiqERVACgADgVLRXL+OL iS08FeMLqHaJbfwt4gnjLDcvmQ6TLIpZe4yBkV+V9fc/xhgh8FfBHT/CscEE/nN4c8ONc20a2cX2 qy/4nF3qf2dActPJZO0gJyWlLsWbJPwxRRRRX3P8boIfF/wf0fxgsENpLar4e8RRpJElxcx2muwJ ZzabFeYVlG+6gkkPRzEuVyFI+UfhpdS2fxB8FyQsVd/E2j2rEHH7q+vUsp1/FJGBr9P6KKK4Hx/8 OvD3xB0uWy1KCK11NI1/s3XYbaFtS0+SIO0MZlO1pbcs7ma1Zwr5JBSUJIn5/ePPh/r/AMPtVGna zEksFwnnadqtosp0/UYQAZPIklVSJIiwWaJgGUkEbo3jd8nw34s8ReEL46h4b1e50u5ZCkvleXLb XCmJ4gt3ZXKyQzBQ7FPNjbax3LtYAj6m8I/tN2dw0Nr410f7C8jqjatogknso/Mn2+bc6Zcu00cc afM7QyzO2Dsi5C19G6B4t8MeKYxJ4e13TNVPkR3ckFpdRteW8EpCo13YPtnh5IXE0akHAPPFdFXl Xjn4xeDvBEE8b3sWt60sl7apouj3Frc3FvfWsZDJq8isRZoJdsb7wZASxSKTY4X408H+G/EHxj8d TXOpSXlxDcXaah4o1dWCrY2BbCW1vLOHVHdE+z2UIVtoUYTyonK/o3Bbw20EFrawQ2trbRR29tbW 8SQW8EMKiOKC3ghCpHGigKqquAoAUVLRRRRRRRRRRRRRRRXwX8Tfh38XNb8R6/4k1LQb7VbRL+4t 9NawvLHVDFoyXrRaZbabptm/2kxKjq+Baq5y8sqhzIa8FvLO70+5msr61uLK8tZDFc2t3DLbXMEq 9Y5oJgrKwzyCAauaLouqeIdUs9G0azkv9Rv5DFbW0RUFyFLu7u5CoiKC8kjkKqgkkAEj2VPF+jfC XT59G8DS2mt+N7sPbeJfGslvHcaZYpGoI0nwok3+sjSX5pJ5U2StGshSRWiW38w1Hx1401eK8g1L xb4ivLbUGY3lnNrF+bCcPJ5pjawEghCZxtjEYUYAAAArk6774a+Fbfxh4ss9P1CVLbRLKKfWfEN7 NKkEFpoemJ5149xcPJEIkkOyAzBv3XmeZghTXuXww+IEfiP42TTpaPbaZqXh3UPCvhfT7e3trSHS NE0pk1mwt5raFmVF8m0kZ0jZlWWTC4jAA+yK5vxV4S0PxppE+ja/aJc20qnyZlCLe6fcf8srzT7l gTHKh6EAqwykgaNmVvh+SLxh+z545jkAN/pV3uMbHzbfTPE+jo+HRiu/ybmDcMg7mgchsSQuPN+8 tG1jTfEGlWOt6RdR3enalbrc208bZ3RtlXjk7rJGyskqMQyOGRsMCK+TfifFD8MPjF4Z+IFrZ40z WWkvNRjjS2YyXKodK8Smxs4WtyJWtLiK4V5pCJLmRnZiNyr9c39/Z6Zp95ql9MLfT9PtLi/vLgpL IILO1iNzcTeXCjO21FJ2ohY9gc4r5O+BGnXnjPxr4o+KGu+ZJPDcywadv8+WBNQ1OMieO1uppSQl jZbLWOBlYCKdMFPLUH6F+Injez8A+F73XbpXluWJsNHgWB5lutZuLaSaxgnKsgSIeW8kzlwRGjbN z7Ub5M+GXw01n4q6zceN/G1xdzaHNePLcXEsjQ3fiS8hYI1naGPaYrSHAikliCqoUW9vtKu0H3Lb wQWlvBa2kEVta2sMVta28EaxQW1vBEIYIIIUwqoiqERVACgADgVLXwZpfjrS7j4meOdL1t7C68D/ ABB1m70bUplSxS1ihhu5bTw54iiu7kBYvs5ZZmn3hVDNPhpI4yvjfirw/eeE/EOreHr47rnSrx7f zdoUXEG1ZbO8RFLbVmiZJVUsSAwB5Brnq6DR/FXibQE8vRPEOtaRCZhcPBp+p3drbSzKMCSa2gcI 57HepBHB4r1G51LS/jFHawXkVto/xSitEt4NS3wWukePpbYbLewvVwiWmotGES2kz5UrgxFkUwRw +P6ppeo6LqF1pWrWc9hqNlKYrq0uYyk0T7Q6cHOVZSHR1JV1IZSVINaui+DfFniEQPonhvWtSguL hbWO8ttOun08Ts4TE2oFRBGFJ+dpJFVRyxABNfTfwX+G3xO8F+KLfUNShTSdAvUvLbXtO/tPT7tr uOGwkk0qd7a1aZCVuXURyK4kUeYDiORg/wBb0UUUUUUUUUUUUUUVw/xG8Gw+OvCWpaA3kpeSKt3p FzKo22uq2oLWkpcK7Ij5aGZkQt5ckm0ZxXw74B8Yax8HfGmoQavp1x5WW0jxJo/nHzUENwHS+svL kFvLND8xgdy0ckbuqOolEq/fnh/xV4d8VW32rw9rFhq0SpBJMlpPG1zai4VjAt7aNiaFm2thJkUk qeOON6uS8S+PPB3hLA8ReIdP06bER+yF2u9Q2Skqkw0ywWW5MeQR5gjKjHJ9fl/xl+01qF2stp4J 0v8AsuI4VdY1dYLnUMGNSxt9MTfbxMr7lBkknDLztRjx8x6jqWoavez6jqt9d6jf3BUz3l7cSXNz L5cYijEk8xLEKiqir0CgKMAAV6x8Mfg5rvj24s9SvIp9L8IGeT7TqzeWlxfJayCO4tdGgkDFmLbo /tDRmGNlfO94zC33f4U8K6J4N0W30LQbUW9lAWkkdm8y6vbuRVWe+vZxjfNIFGW24CqqIFjVEXoq KK/Lb4gnPj3xuemfF3iT/wBPM3rX118J4bnwl8CtY8QWsrjULmy8WeKbdLmBTDbXVlZPY2QET8Oj rZRS/MOd2Pu4J+FqKKKKK7D4enHj7wOSNwHi/wANEqTgMBrMOQT79K+z/wBo7S5dQ+HEl5HJGi6J rml6rcJIZMzQzeZoixwhARvEl4jfOVG0NzuwreG/swjPj7VvbwhqB/8AKxYV910UUUVwvxA+H2i/ EPRG03VEEF5b+ZLpGrwxo15pd064Z1DEeZC5AE0BYCRQDlZEjkT86fF3hHWvBWtXWh65atDcQsTb XIDG01G0LYhvrGY8PE4/FTlHCyK6DI0zSdT1m5+x6TYXWpXvlvKlnZQvc3cyRkeZ5FtFl5CoO4qi scAsRtUkSanomt6FLFFrOkaro88qebDHqlhd6dLIgOPMiS6RGIB7irNpY+JfFV0y2NnrniS+t7ZC 620F/rF1BZxsIoy4iEjLGpZVGcKMgd6+kPAf7NmoTTW2o+PbiKxtEkSRvD1hcLPfXIjldXt9R1G2 byoEcLGw+zSSO6OV8yCRc19iwQQWkEFpawxW1rawxW1tbW8axW9vbW8Qigt4IYwFREVVVFUAADA4 qWiiiiiiiiiiiiiiiivlqw/aatYdT1Cx8UeDtU0lbeWWGOLT7qPUNRtryAxW0thqFpfpZgMJBcM0 isCvyReSxDSnstc1jx14+sG0vRPhpa6bpl75gi1r4mDTgLC4hgcC4k8HstzMJUfi1ldJUJILxmMt Xgnxq8SWelW+nfDPw5Np8dppUEFx4yuNC0+y0Sx17xIsUUR+2aZp0axq8XkieRI5njEkixlVe1XH zrRRXrPxHmOhWfhz4b20Zto/C+nwaj4jXNuWv/GOuWqX+oyzzWLeVcLZxSR2lrLIgkRRJEXddpOf 8KPGY8DeNdN1e4crpdyW0rW8KDjS751Ek/yxyviCVYrkrEoZ/L8sEBzX6Xg/Tp7nOTxz06UV4J8e vh1/wl3h/wDt/S4Hk8Q+HIJZIoLa2tnm1jS3lRruzmlJSRmt1ElxbKrNyZY0iZ5wVr/s/fEFvE/h xvDWoyxf2x4WtrW3t8/ZopL7QlX7PYyxwRsru1qFEE8nl4AMDOzyytnlf2i7G50TXPA3xGsIRLPp d7b2ExuZI2tFutMvDruhwtaoySkSkXnmsjY2qoyhI3cV8UPiTZ/F268H+D/CqXllb3etwLctrdtb W8bapqDppmlSGSya5lWOATXHm+WSDvHyuUU19e6nqOheAfCkt7OjWegeG9Mt4IbeAvPMttbRpZ2G n2zXb5kkY+XFGZZfmYgu4BLV8h/DHw7qPxe+IGo+PPF1pBc6RZ3KT3kb2RTS7/UIbVINL0SBFKq0 drEIZJg5lLIkazh/tBc/cNFfL37S3jMWWkWHge1cfataMeqauCoPlaRZ3OdPg/exEfv7qIyB4pld Ps5VwUmGfjnStSu9F1PT9XsJFivdMvLa/tXI3IJ7SZZovMToy5XDKeoyDwa734paXEmu2/ivT0zo fj2yj8U2Ekcxu47e9vv3niDSJrxFERuLS8MizRRsxjVow+1iVHmNFbvhvxDqXhXXNN8Q6TJGmoaZ cedCJlLwyq6GG4trhVKkxyxM8cm1lbax2sGwR95W9x45vpIPG/w91Tw/rvhLXoP7Yk8H6tZWGjX0 cotLdLi1ttd0dJfM1GQwS2rPeyGK3fCSeaqbkw/G3xs1nwVpljFq3w/1LSfEupwXUlrDfalp194d jETywrPDq+lO7XTxN9nee1MUD7ZOZFUxvL3Hwj8Za5478KNruvabaafOdUvbS0NlDdW9nfWdvFER d263kkrEea0sLMHZd0bAYIIHptFFFFFFFFFFFFFFFFfOfxQ+Adp4vvrnxD4Yu7XRtduv3t/ZXMUg 0nVbqSZfNvmltwz20zIXeZlhcSvtZlR2klb5I1DR/Hfw21MG7h17wnqMiSQQ39ldT2iXMZjjmuIb PV9Nfy5lUPH5qwzMFJ2vhhgZWqeLPFGu262mt+JNf1i1jlE0dvqus6jqEEcwUoJkhu5HUMASNwGc EjvVSfRNatdOt9XudI1O30m7kWK01SfT7uHTrmR1Z1jt72RBG7EI5AViSFPoaz4YZbiWKCCKSeee RIYYYUaSaWaRgkUUUSAlmYkBVAyTwK+1fg18DjoE1v4r8Z20ba3DIJdG0Znini0iSNgY9SvGiLI9 1n5oEUssPDkmbb5H09RRRXKeO4pJ/A/jOCJS8s3hTxFFGijJaSTSZkjUfUkCvzv+F+mXGr/EPwbZ 28cMrrr9hfyxzGMRtaaTKNVvtwl+Vj5EEhVD944Ucmvq79p7P/CBaRz08X2HH/cGv6+FKKKKK/SS w0mTXfgnp2jQQQXd1qPwzsLWxgufIELahL4Zj/s9i9z8iMkxRkkJGxgHyCM18JfDaA3HxB8FIHSM r4o0SfdIdq4tdQjuSgb1YJtX3Ir9QaKKKKyNd8P6J4n06XStf0211SwlIc29ypOyVYzELi3mQrJF IFZlWWJldQThhX57/FP4V6n8OtSEsZl1DwzfzOulaqygvE+DINM1TywFS5RQSrABJlBdACJIovLI IJLmeG2hXfNPJHDEm5V3yyuERdzkAZJAyeK2tT8K+KNFtxd6z4b17SLUy+QLnU9H1Gwt2nYbhEs1 1EqbiOQoOe9VYZda1f7Ho8D6pqhMqrYaVE13ekzmMRItnYpu+YoAoCJnGAK9o8B/ADxX4juLW78R 283hnQfORrn7Z+4127t1eRZobHTpEZoXygXfdqgAdZESdRtP2z4V8KaN4N0W30LQbT7PZwHzZXci S5vruQAT399PgGSaQBQTwFUKiKqKiDoaKKKKKKKKKKKKKKKK+e/G/wAdZPAvjSfw5qPhS5n0u3j0 6VdUjvzBdXVreRRzXF9Y2s8AjlWJjNCqeeqtLGymVMELun4j+IvFVnGngv4aa5fW2oWR36p4x+ye HtEjh1CBVs7qOJ2lbULfDs1xHA6sUAEZbeGHjnje/wBQ+FXhL+yHbwpF8QvF0+ofatS8KaBoujnQ /CRMcTWFvNZQ21wTNKn7meWDk+dtbzLeOU/KNFFeu7j4L+Ga7HMPiP4lzHeEdEubDwNpUjR7HU+X cQnU7onBHmQXFvGRkFSK8x0vUbrR9T0/VrFlS80u+tNRtHdA6Lc2U63MDOh4IDqMg1+qXh/W7DxJ oul69pkgex1WzgvIP3kMkkPmrmW1uTbPIizQvuhnRXJSRWU8qa164v4geCrDx/4auvD99JJBJvW9 027Qn/QtVt45EtbpkPDph3jlUj5kdwhR9rL81/Afxve+F/EF/wDDDxTNJChv7my0lLm+t3tdI12z uJUv9JhcblK3cmfL8ubYZl/doz3LPXr3x88Mrr/w91G6jhea/wDDskWt2hjMCv5ELeRqqyvKpJiW 2eWZlRlJaKM5OAp8F1r416bffCDT/BVhaanaa+dM0zw9fyLcKltDp+kRwxzXiXUe1pVvoozC1sVX CvKrsyqhm+m/hB4ZXwx8P/Dtj5Wy+v7RNZ1HfbNZ3DX2rAXZiuYiSxkgjMdqS3zERjIXhB8u6/qV 58evijp2iaY7xeGdNa4htrhEuk8nRbeQS6rrcwkjfy5rrakcHmRouTbRSBW3uftvStK07Q9NstI0 m0jstO0+BLe0tItxSGNO25yzO7ElndiWZiWZixJOhXl3xk8Wv4N8B6pfWzTR6jqbroOmTwmSNra9 1GCRmulniIaN4YY55Y2B/wBYq+vH5sV6/wCMpV8ZeDPDfjwKW1vTJB4L8ZykqZL65s7cT+HdemyZ Z5ZLi23Q3d3dSjfLGqRoqKM+QUVJHI8TpLE7xyRurxyIxR0dDuV0ZeQQeQR0r7h8IeI/GPxJ0LT/ ABJ4T8SaVpfi7w/b22ieJNH1rSNGubHXhFcJeR3kmo2UP9oWVvdoZWaOFRG8yMkSxeWZm6bVPil4 n8HaDc6p47+Hl7p5hNvYWV3ouuaLqmmanqslrLJuuYvOF1YW8jxrsdopyqttbLqqyUvg/wDFXxH8 R9W8RRahoWn2Wj6dDBPaXtjNMZrOS6uWS10y+W4djcPJGruJ4kiVDC25P3sYT3qiiiiiiiiiiiii iiivLPid8KtH+I9lEzuul6/ZKqWGtxwCZzbb9z6dfQhk86A7iyZYNG/zIQpkSX4h8VfDTx14BuGu b/TboWti0FzH4i0Y3FzpkLGVI4JjqESq1u3nMqJ56xvuxtBBUnCvfHHjTUrSay1Dxf4ov7K4QJcW d7r+q3VpOu4MEnt55SjDIBwwPIzWZZ6HrWo2d5f6do2q31hp0by6he2en3d1aWMaRtO73tzAhSJV RWcs5GACc4FZFfSvwl+BU3ieKz8TeLRNZeH5ilxYaUjPDf61bg7luJ3XDwWkgGEKkSSJlkKI0cr/ AG5bW1vZ28FpaW8Nra2sUdvb21vHHBbwW8MYjhgghjwqIqgKqqAAAAABU9FFFflr8QAB488bgdvF /iQAjpj+2Zq/QXXtLbQfhHrehvP9pOj/AA31TSWuI0MSzvYeFpLIzLHIcqrFc7TkgHB7V+ZlFFFe j/FTwgngjxfPoVvDKllHpehy2VzKsif2mP7Iht7/AFNEd5MCa9juiyK5VHDIuFUCvOK9U+C2jR61 8TPC8Msdw8Fjdy6zK9v8phfSLZ7+xkmbawEZuo4EcHG4NsBBYGv0M8Q6JZ+JND1bQb9Q9pq1jcWU rGOKVoWljIjuoFmDKJYXKzRMR8rqrAAjI+P/AIBaTe+F/ix4j0DWoxaalZ+HdUsGil3RefJHqtjc JLaCcI0kckKmeJlX5oiJACvNfbFFFFFFc54s8J6L410W50LXbbz7Sf8AeQzR7Uu7C7RSsN/YTMDs lTJwcEMCyOrIzK35reI/DniL4feIn07UUn07VNOniu9P1C0lljSdI5d9nqulXibGKlk3I64dHBRw kiMq/anwb+MEHji2TQtdkhtvF1nDkONkEHiC3iQl7y0jGFW4VQWubdAAcebFiPekPvFFFFFFFFFF FFFFFFFFFFcte+CPCWo65Y+Jb3QdOm17TZ/tVrqYgEdy1wIY4Ybi8MRAuWhWNPs7XAcwkBotjc14 78Vvjrp/hhdS8O+FpBf+KoyLSa/VIZ9J0SRlb7TlySs93D8qiAIY0kJ81i0T27fDVxcT3c893dzz XV3dTSXNzc3Mjzz3E87mWaeeaUlnd2JZ3Ykkkkkk1Xor3T4ceEU8N3GkfEvx9HJovhPTtR0ubSku Ibn7freo3sgfS7yxtIXSU21oMak8oD+bHEViiuFZwvG/FfTJ9J+I/jK1uGRpJdevdTUxsHUQa0w1 i1UkfxCOdQw7EEV57X6RfBPxEviL4ceH5DJA91o8DeHryOCOdBBJpAEFkj+fkM7WZtppHRiu5yBt 5RO78TeI9N8J6DqXiLV2nGnaZAk0/wBmhM1w7SzLa21vBEMDfLNJHGu9lUFgXZVDMPKfht8cdJ8f 6q+hXGkzaDqzRT3NhG9/Ff2t9FbIJJYo7jy4JBOF3yeUISPLRm3jG2vnjx1BN8HfjDHrOhhI7CeW HxFa6fbtBBG2lanNJb6rohjSBYYY2dLmG3RI38qLymBMi5H1D8YNMtvFPwt8QS2UlhdpBplv4k06 /dkng+z6cy6nLdWFxGH+aa0WWOF0OHEmCwRmJ+Uv2d9IXU/iTaXTzKg0HSdT1cRNCJRcu6LpCRBi yhCrXYmD4blMAc7h2/7TPi97rU9J8E2kkTW+mxR6zqnlyRyO2p3cbw2FtMhTfG0NuzS8SYkW4UlQ UU17vpKeHfgp8OLFNZnigWxgV9Re2WGW71rxFer51zBZAJA07M4MVsZQCtvGhlcJEzLnfDH4z6T8 Rrm70uXTzoOt26G4trCS9N9HqNioAmmtrwQwjzImP7yFkDbSHQuBL5Xs9fl98RvEUfivxv4l1yCS Ga1u9TlisJoI7iGOfTLBF07TLjyrvEitJbxRu4ZVO4t8q52rxFfWB8P+G9Z+HPw4+Gus6ra6R431 DSbrxX4TvJYRJp23XdRnvNP0e/1AoXj/ALQjl2+XF/y1hXO90hhuPmTWtE1Xw7qNzpOtWFxpuoWj sk1tcptcYYhZYpBlJI3xmOWMlHX5lYqQTlUV638KvirqXw61IxSibUPDOoTo+q6WrgyROQIzqelC QhVuVUAMpIWZVVHKlY5I/ufTbjwN8TdIsdbSw0XxLYo1xHB/aulWd7Pptw+z7ZZyW9+jtBL8sZcA DeoR1LIyM3ZQwW9rbw21tDDb21tFHBb28EccEEFvEnlxQwxRgKqKuFVQAAAMAAVJRRRRRRRRRRRR RRRRRS5IIOccg8EZz2OTnv7Vz3izxbpHg3RLnXdfu2hs7c7Y4lKyXl9dyKWgsdPgdl8yaTB2jICq Gd2WNXdfzk8f/EDW/iHrR1PUyYbWHdDo+jwyNJaaXasw/dx5A8yaQhWnnKhpCAAFjWONPrv4NfBq PwXHH4h8Qxwz+Kp4WEUQaOe30G3njXdDC20hrpgWSaZGKhSY4yVLvJ9AUUUUVzHjieS18FeMbmHH m23hXxBcRcFlEkGkzSqWGeV4GfxzXy7+zL4Oln1DVPG13AotbOB9H0dpreF/NvrgrJqN5ayu2+Jo IVEBcJiQTugcbHU+3fHDRTrfwz8RrDaLdXelx22tW26QRm2XTbpJNQukLsoJSyN1wc7gSFBfbX5x UV6N4l8L2Ok+A/hz4hhhuo9R8SjxU2qNNIWgZdN1VLfS2t4So8sNCzN947/vDArzmrdjZXOp31np 1jC1xe391b2VnApVWnurqUQW8KFiFBZ2C8nHNfrRBDDbQwwW8awwQRRwwRR52RRRKEijj3c4CjAB avhG+8LzfD349eHrO1giGnaj4n0i90RSkflrpOu6j9iaCOFZJWU2rtNbxmTDN5Sy7ArqK+86KKKK KoarpWna7p13pGr2kOoabqELQXdpOp2OmQykMp3Kytho5FIdXAdCGAI/PL4rfCzUfh3qfnQia88M ahM40nVNu4wuwMn9lakV4SdFBKNwJkBdMFZI4/VvgV8YZoJ9P8CeJ53mtp3is/DmqyszzWszsEtt Gu2Jy0LkhLV+sR2xnMRXyvsb/EfT8TRRRRRRRRRRRRRRRRRRRXM+JfB/hnxjbRWviXR7XVY4Cxt3 l82G6tizrJKtte2rJNGH2IZBHIA+0BgQDXIfED4n+GfhbY2Vi1oLrUZLSL+yfDmmrFp8cWnQlraK WSRY2jtbZTGYo9kbEsoCRlVcp8AeKvFOseMtbu9f1udZr27KqI4kMdraW0Q2W9nZwZOyKMcKCWZj l3Z5GZ25uivQfBPw/wBR8WpfatPKmk+FNDHn6/4huhJ5FtbQAT3cFhHEjvcXQhy6wxrgfJvK+Ym7 tPjlJYajd+BNe0G2aHwvqHgXTbLReY2SD+yr64FzpLGF5EE1os0Uc8YkbYx2k5rwqvtL9mHxLNd6 Rr/ha6uUcaRcW+p6XDNd77hbTUTImoR2trIxKwQzIkrGNdokuCWIaQbvqVmEaO7sEjRS7uxAVUQF mZmJAGBnJ46HPFfPOm/tHeE9Q8WPocllPZaHLcfY9P8AFNxcpFbzzGRYo7i/sLmOI2lrIS5E7yll AQyxxhn8rgf2kfDM+k6xoPxA0hnspbiaDTr28tJI7W4g1mxU3mj38U0TLMZmijkUSoP3Yt0BZSVz 9D+DvEWmfEzwLb31zFbyxaxp9xpXiLTo2aFIr1oTZ6vZeXBPJLFG4YyQbphKYXic7WYY/O3QtAa7 8ZaP4W1hLmxa58T6foGqxoFjvLRptVTTr5EEqsqyx5YDcpAI5B6V9uftA+Mf+EZ8EvpNtIF1XxY0 +lR8ZaPSVjB1u5AkikjbKOlqVLI/7/zEOY+MX9nvwrB4X8GXvjDWDHYza8j3pnvCLaOx8O6cHaCe Z7pEMSyt5tyZA5jeHyXB4qz4c/aI8OeIfF1p4cTRtSsdP1Wa3sdK1e6mikuJ9TufLit7W90u1WTy UklZoklS4kwdjOqKzmL6Fr4R/aT8Rtqnja10CN5Ra+GNOjSSOSGFB/amsRpqF3NBNGS7o1t9iQiQ jDo+1QCWb51r6I+Gn/CJ6X8M/Fd540e/Oh+MvFGj+DZW0yPfc6XcabYya3baxJlgfLiaXzMIkjZj AMUgbafLvHPgbVPA2pRWt1JDqGlalCL3QNfsSJNN1zTnAdLm2lQsquFdPNi3HbuDKzxPHJJxFFdz 4C8f658PtZGqaQ6y284SLVNKnZxZanbKSVSYLyske5mhmX5kJI+ZGdH+9fBnjfwn8WdBuEFhDdfZ 47D+3/D2r2K31vZXE8kj2iSvcx/Z7pS9u8kLICcKrOkbEoO/0/TtO0q0jsNMsbPTbCAv5FlYWsFn aQebIZZfLt7dVRSzMXOByxJOTVuiiiiiiiiiiiiiiiiiio7m7hs7We5vLmO1s7aCSe6muZlht7e3 gQyyzTySEKkaKpZmJAABzXwR8Y/jHc+N7ifw/oE0lt4QtpxuYK8E/iKe3fdHe3SsFdLZWAe3tnAJ IWWYeYI0h6n4K/BNtX+x+MPGVmRo+I7nQ9DuY8HWMgPBqOoxOP8AjzI+aGFh/pHDN/o+BcfaQH06 e4xg8cdOlFFFFFfB3hLwo/jX4467dwxfbdA0jxprWvajf24gutPaGLWZ7rS4GlcNDIl3KiIEBJeL zHX5UYr9w6rpltrOl6lo94ZhZ6tp15pl2YGVJxa39q1rP5Ujhgr7GO1ipwex6V+Ts0MtvLNb3EUk E8EjwzQyo0csU0TFJYpY3wVZSCGBGQeKhr0bRPCKah8N/G/i2aF4m0DVfDEWnXpWRo7r7RcS2Wsa auGCAgXdlO7FSw2oowHbPnNfU/7Rllaa1D4b8e6SZbmxefWfCF7cme1NsJ9G1O4Wx+ywoS7iWSPU G85GZCiRn5Cw3/LFfX/7LvhsbPEni6VUJ3ReHLF1mfem1Y9S1YSQD5cNus/Lc5OVYcfxfXNeZ+KP h6l/4m0Xx54ce207xfos8fnNMqpYeIdNaFrO603UpfJnMUrW7vBFepC7xq20o+2Iw+mUVS1HUtN0 i1e+1XULHTbKJkR7vULqCztUMjbI1e4uSqglvlGW5rK0/wAYeEdVu4rDS/FPh3U76bzTDZafremX t1KIYjPKY7a3lZ22orSNgHaAT0BroqKK4X4gfD/RPiFoj6Zqi+ReQebLpGrwxq9zpd26Ab0zjfDI VUXEBYLIoGGV0jkj/OYjxJ4C8SkZutC8SaBej5vk823mVcggNujlhmjbuGimifo8b8/op8NPHVt8 QfC9rrSrFDqMLGy1mziEqx2upwxh5RCJcnypFKzRYZsK+wuXRsd/RRRRRRRRRRRRRRRRRRXnXxX8 Yp4I8E6vqsbsmp3SHSNF2FkkGrX8TLDcI5jlXNvGsl1iRQr+UY8guK/MyivVfBXwb8beOrQalp1r aadpLiUQaprM8lpa3bwOqyR2kNvHNPIPmbEoh8rKOnmb1216Npfgz4e+EvDPiLx0Y7r4ojwt4hi0 UKzW2h+GJZvNsj9uiRZLl7uKKSYw+YTLDNux9nMWLk+L+NfHniTx7qEV/wCIbtHW1jli0+wtI/s+ nafDNJ5kqWtvknLEKHlkZpGCorOVRAvT/FRX1Y+DfHI82ceMfCti2pX8gjjS68TeHR/YWvrDaKFM aRmKDogRiSUJGQPJa+y/2WdRupdM8YaQxQ2VlfaTqMCiNQ4udVt57a7Ly9SCtnAFUnA+Y9zUn7Uu qTw6R4R0ZVhNrf6jqepzOQ5nWfSLaK1tkRgdoUreS7wVJJCkEc7vj3T7670q+stTsJjbX+nXltf2 U+yOQwXdpMtxbS7JQVO11BwylT0IxX3L8Z/APiD4leH/AApqvh46ZeX+mQzXDada6nDNZ6hHrsdo ZJdH1icQwSpGYg6ySeUskWWXDbI26rwZoOv3/wAHLfwv4g8/TtZu/Deu+HWF7Diaxt5GutL0nzYE 27litjCRhuVA5ySa82/Z9+G3iLwtq3iDXfEum3WkzizXQ9PgmltHW7SS/wDP1OYLA7viN7a3EMg+ SRXZkLAAija/CPxxrHxfvfGOstDpujWPjEa1ZXs95bXl1qOm6XqJm0a1srSzkZkBhgt4ibhojGhB Cuy+WeR/ac1me48W6PoiXqyWOm6HFePZRtEfs2qaheTLO1xs+fe0EduyrJgqrZVQHJbyX4XX93pv xE8FXFlKsE03iPS9Od3SKRTaatdLpV/GRKrAb4JpE3gZXO5SGAI/RzxVqVxovhfxJrFoIzd6ToGs anaiZPMhNzY6dJdQCaPIyu9QCM81+U1XtO0+81bULDSrCMT32p3trp9lAZIoRNd3k629tEZZiqLu dwNzsAM8kCu9+K+oQz+MrrSLKS6bSvBlnY+CtIF4lsl3Ha+GoRYziaS1VRIWuhcSrKwyVYcKAEX1 DwB4huvi75XgTxxoSeKU0rSr+/sfE0F+mneJ9Ghhtjbeb9onIS8klmezhCyFVLAS3In2FlyLb4G/ 8JVoupa74E1m9nksNY1LS5vDPivSF0HWbGfTkaSXTLm9hmmt3uwGt1AKxRHzCXeJkaMeHaxo+paB qV7o2sWcun6lp8zQXdpNt3xuAGVldCVdHBDxSIzK6EOrFSCcyvpb9mzxfcab4nufCMzSyaf4jgmu rOL95Iltq+m2zXLyopkCRrNaxyrM4jLs0cAyApr7iooooooooooooooooooqK4uLe0t57q6mit7W 1hknuLm4ljigtoIYzLPPNK5CoqqpZnYgAA5IAr85/i98R7j4geIm8hoh4d0We9tdASGOVTcwSTKs urTtcpHLvuRHGwjZF8tAqbd4kkf3D4CfCW2gtbDx/wCI4fOvZ1Nz4b02aF1jsIgxEOtXMcyjzJpA BJZ4BRIysylpHQw/VtFFZuqa3o2iQx3Gt6vpmjwSyeTFNql/aWEMkuC/lRyXbqCcAnAJIAqrpfib w3rk0lvoniHRNYnij8+aHS9WsNQmigLiISyxWjuVXcVUMw6kDvW5XC/EDwtqHjXSbbwyl1a2Wh6j eW8viW83SNqosLCdL23tNGgMbReZNNGgaaVwIkHEUxbA6nR9J03QdMs9H0e0isNN0+Bbe0tYgQsc edzFmfLM7sS7yOWZ2JdyWYkz39ja6pYXumX8IubHUbO5sLy33yRi4tLyFre5hMkDK6ho2I3I6sDy pBr8pdZ0ufQ9X1XRbqSGW50jUr7S7mW3aRoJJ7C6a0meAyqjFCyEqWQNjGQOlVLW1uL66trKzgku bu8nitbW2hXzJri5uJBDBDFGoyWd2CqB1JAFfcXxc0LTr34WXfhfRtRl1G/+GMXhi5u7GJfOvUtb TSzYRy6igVQqfYpZrsugKgRt0AbHwpXs/wABPDya/wDEfS5Jlt5LXw/b3HiKeGZ5kaSSyZLbT2gM Q5eK7ngnw7BdqNnPCt+iNcL8QPAGi/ELRf7N1IfZry3Mk+j6vCge70u7YAb4wSPMhkwonhZgHUDB WRI5E6jRF1hNJsI9fNi+tR2scWoy6bLLNZXFxH8jXMBnihZRLjeU8sbGJQM4UO2lTZZI445J5XSO GKN5pZJGVIoool3yyyyN8qqqjcSSAO5rlU8feBpZEij8Z+E3lkZY0jTxFo7u7s2xURBMSWJ4AFdb ggkHg8DngjHBA/XrSUVn6vpGma9pt3o2s2UGoaZfQ+Td2lwHMcqFg6ENGVZHVgrxyRsro4DIwYA1 +bHxG8Aap8Ptfn028ilfS7mW4l0HUz88Oo2CSDGZlVVFxErItzFtBViCAY3id/rn4DfEt/F+jt4d 1i5uLnxNoVvvN1cFJH1XSBIIYbx5RhmlhLpDOZAWbMchd3eTb79RRRRRRRRRRRRRRRRRRVTUdQtN J0+/1S/k8my02yutQvZtkkvkWtnCbi4lEcIZm2opOEUk4wBk1+V/iTXr3xRr2q+INQYm71W9munQ u0qwIzYt7SJ5Pm8uGMJFGD0VQKwq7fwd8PPFnjq48rw/pcktqkoiudWuc22k2jAp5izXzjBdVkV2 giDy7fmCECvY/DPwU0W317V9K8R3uqeJdW8MaG2uaxoXhexmg0oXJlS40vQZPEd6YnkuL63JeOCK 3hb7+J18ok+a+Nfijq3iq0TQtOs7Lwr4Pg2G38LaKkUNlvWY3TTXssEcXnFpmMmwIsYYK/l+YC7T 3sreIfhForRsWufh34j1DTbm0trO6YJonjLGpWmr6hduTEp+2281qoTA5TeFYqZfKK91/Z31STTv iXY2iRRyprmk6tpUruzBoEitv7bE0YXgsWs1TDcbWJ6gV9Z/Gm/vNM+F3i+4spRBK9laWEjMkcha z1fVLfSb+FUmDDLwTyJuxlc7lIYAj816+3tD03Vfip8AbfSBcaTe69C8dlZXV7NG7Wj6LrKmBbx4 oWa3ujYL5KnBd43V5HxM+Nj4AeHfGHhKw8T+H/E+jvpdul/p+qac7PbXAubi/szBqCpd2ckkcgjS C1+VW+VmYN83A4jSvhP4pg+Oc+v6nphl8Of8JHq3ihNXt7m0a3K3clxqOlRlJ/nMqXJiinjEW5cM ynZslOx8Zvhp44+IfjPSv7Gt44tAstEW3/tHU9StoNLttRaae7upI7O3ea6zKgtoC6WuSyqG/dpv p/x4km8JfC3wz4Rsr62a3kl0nRLrzZoY9R1Cw0HTxIjw6e0TlovOit5LiZJlMT+VGQ6zHHxLX6s+ FdUn1vwx4c1q6SNLrVtB0jUrlIA6wrPf6fHczJCsjMwQM5CgsxxgEk1+cXxPvby/+InjSe9maaeL xLq1gGfZuS20u7fTbGD5ABiKCKOMHrhRk5rg69Y8atFofgf4eeEoJNt1dWN34419LWeSSyurnxGy r4ekuUkbIurewjEbr5SqquChfezG/wDDXx1fBtO+HOtaZp/inwl4h1iz09dM1dpxLpM+qSNYC40W +jy1tiWcTsAjEMrNCYZJHkPfal8DtA1vxX4k8P8AhrUdZ8LanpVidTtdF8T2FteWOq291dzR219o OsWV00x05SIYGeaCWaJjiQvMWjTwnxh4G8SeBdQGn+IdPa285rj7DfQt52nanFbSBHnsLocMMMjG NwsiK6GSNCwB5CvQ/hb4u/4Qrxto2syzGHTXm/s7WiTKU/sm+ZYrqaWO3SR3Fudl0saISzRqBX6a 0UUUUUUUUUUUUUUUUUUV8W/tDfExtRvJvAOjviw06eJvEF5FcpImoX8SrNFpaCBiPLtHP79XO7z1 2FEMGZOV+CfwpfxtqC+ItX8pfC+jagkUtvmGSXWdStlju/7NaBt222CyRtcyOvzqwij5Z3h+/OAM Dp2HQYGAOABnOPbpgUUVXuru1srea7vbm3srS2R5ri6upo7e3giXl5Z5pSqqoHJLEAVg2fjXwbqN 1BY6f4s8M317cyCK2tLPXdKubq4lbhY4IIJWd2PZVBNdNWdrCarJpV9Bok0Ftqs8DW9jeXOPKsJZ 8Qf2iYminWVrcEzLA6bJmURs8auXXl/AHgDRPh5oq6VpYM91OUm1bVZkVbvVLtVKq7gZCRRgkQQK cIDnLyPJI/c1+cXxt8OP4c+I2vKFkFrrcg8R2TyzQSvKurO0t8wWHGxVvFuY0jdQwRVJ3Ah28kr7 r+G3hy3tvhPb+DJ1+ya78RfDXizX4ftMkF1abbmGDT7O8DRsQuLW406cRLlwRITsdSB8O/ZLv7X/ AGf9luPt32j7H9j8iT7X9s8zyfsv2fG/zN/ybMZzxjNfU3wwtF+I/wAHfFfgOUifVPD9219oIa3t IhaPe7tS0tY7t1yDLdx3sU0jZdYZiu4JgD5Vmhlt5ZYJ4pIJ4JHhmhmRo5opo2KSxSxOAVZSCGUj IPBr9HvgpozaL8M/DMUtvbw3OoW02sztb+UftC6tcve6fNPJH96Q2jW8Z3Esu0IeFxXqtFZ+r6tp ug6dd6vrF3BYabYw+ddXc5YRxIDtRQAMszsVSONAWZiEUFiAfjz4h/tGalfvcaV4FQ6VYpNNC3iC ZVk1HUYNixpJY2k8f+iKT5uGffKylGH2dwyn56S38T+MNSuJYoNe8U6w0AnupY49Q1vUmtrZEtlm uGUSylI18tA7cKNq56Vz9fXP7PnxSv5r21+H2uPLfRSQTHw5fyOz3FmLK2a5k0ickHfB5SO1uxbM RXysNG0Yh+v6KK+d/wBoH4cjxLobeL9Ojdtc8N2T/akM6rFeeHrYveXaCOXC+ZbF5J4yrKXUyJiR zEF+cPgl43PgzxpZLd3PkaHrxj0jVvMkEdvA0zEadqUpmlihT7PMV8yeUsI4HmKqWav0Xooooooo ooooooooooorzn4n/D4/Efw/a6INWGjG11i31YXP2Aaj5nkWdxZ/Z/K8+Ernzyxfefu4KknK+FJ+ yoDnf49IPGAvhXfn651ED8s11HhX9mrw5ouoJf8AiLV5/FCwPFLbaeLJdK05nVXVxqEYmnknXcY3 RFkjXKkSCVGKV2nxj+I0HgHw81vFHfHXPENlqlpoM9mY4YrGe3jigkv5rljuQwfaBLEscbFnUISi kuGeCdI0DxX8GNM8Paa9k1nqHhU6ZdN5CXi2GvzWpbULqS1uCCJob9jcpkj5wroQCj1+dskbxO8U qPHJG7JJG6lHR0O1kdW5BB4IPSvfvBnhh9a+Fl1Za2jQW3iPxzpemeA702Mzf2b4lntmtr7UryZf KLafeeXBpzyK86pKrMIfMQE+L694f1rwzqM2la9pt3pl9DuPk3UbIJYlmaEXNrKflmiZkcJLGSjY O0nFfUn7KjYXx6uOGbwqc9vlGpcfXmvYvjJ4Am8f+FGtdNitn1/Srkaho5mNtA85CmK800X06ny0 uIzuA3ohljh8xlRNw/OSaGW3llgnikgngkeGaGZGjmimjYpLFLE4BVlIIZSMg8GvcPAfx68U+DrW y0i9t7bxHoNhGYLe0upWtNStrZY3+z21pqyLJiNHZcLPBNiNfKj8tQu30lf2q1yd3gMkc7QPFIUj 0y39mnP5VFD+1TIol8/wNHKxmlaEw+JGgWOEtmCOVXsZNzqOHdSoc8hU6VS1T9qXVZrRI9G8Iafp 975ys9zqeqXGr2zQbGDIlnaw2TK+4qRIZmAwQUJYFfmbV9X1LX9SvNY1i9n1DU7+Yz3V1OwMkrkB FVVUBVRFASONFCoihVUKoA9u+AHgGXxL4ni8TXsLDQ/C13FcqzJcKt9raKZtOtoJ4mRc2z+XdS/M 3SNHQpNkfZ3ji2nvfBPjG0tIZLm5ufC3iCC2t4UaWee4m0qaOCGGJMlmZmCqAMkkYr8sK+rPhf8A DuTwlrHhLUPESS2vi7xcniCLwvpskLf8U1bWXh+W9l8RanG2UluQWihSwlCiNZi7nzl8uL5k1bSd Q0LU73SNWtXs9R0+4ktbu2kZHaKaM4OJIiUdTwySIxV1IZSVIJ+wf2X/AA/HBo3iLxPIkbT6hfw6 PaNJaIJ4LXTYBd3TwXzZYxXElxGskagLugUsWIATO0D4m6Jo/wAbfE1jo1vb6loHjrV9A0v7dpoS NYtchgWw+3Wu4pHNDLeTTfapQf3mfPjdwAk3vHjj4ZeEfH8cf9vWU0eoQQCCz1nT5hbanawG5W4a FWZXiljJDqqXEThA8hjCOxavC7z9liye6mfT/GtzbWbSMbe3vNCivrqKLPypPdw3dukjDuywID/d Fdp4L+Adh4L8UaH4nsvEl5dzaUdUFzaXWnwCO8S/0+bToBDLHKDD5ayln3LJvI4EYr3+iiiiiiii iiiiiiiiiivmT9o7x9Po2l2vgvSp3gvdftnutYlhkmimh0LzDbR2YdUAZbyRZUkCy5EcbxuhSavF /gd8NT4114axqkEg8N+H54Zp99rHNa6xqcTrNDorm5BjePbiS7G1yIysbBfOR1/QOiivKfjD4/bw B4TlubCaNfEOqy/2foaOkE/lS4D3uovazuCyQR9G2SKJnhV0KOa/OvUdR1DV7ubUNUv7zUr+48vz 72/uZru6mEMQhiEk85ZyERVRQTwoAHAFPXS9UbTX1hNOv20iO6+wyaotpcNpsd75ay/Y2vgvlrLs ZW8svuwQcYNen+CPjZ418GNbWjXh17QoWjRtI1eR5mhtlEURi03U+Z7fbDF5cCZeCPczeQxJz9te AfiP4e+IWmx3emTx22pJHnUtCnmjbUdPdGVJXCDHmQEsnl3KoFbcAQkgdF76ivz4/aG0htM+Jd9d GSFk13TNL1aKOJGUwBbc6TLHLkAF2ktHlJXghxn5t1XP2ePCLa943GtzxRSad4ThF9KssUE6S6nd pJb6REElYFXRhJdxzKjBGhX7rMpr0T4b+N7HxT8XPiHp929hc6J45tbq1so/sl0ser23h+M2GmR+ Vcgsgm0z7RLOsqKGYYwhwlfMfi/w1d+D/EuseG71vMn0u7aGOfEa/arSRBc2N55cTyBPOgeOXyy5 ZC2xjuUivq39lvSTDofinXfOUjUNVstKSAIQ8TaPaG8eZpDwRJ9tACgZGwk5yMfU1FBP06e4xg88 9OlfLXxG/aKs9NN1o3gRYdSv43uLa48QTokulW5VFjWXSIwf9KcOXxK4EGVUqLiN+PlLVvEHirxp qEP9r6nq3iDUJ7mRbG0eSa62XN86q9vpenQ/JF5jBFEVvGoOFAHAFYVza3NlcT2d5bT2d3azSW91 a3MUlvcW08LmOWG4glAdHRgVZGAIIwRmvWPhL8U9T8Ba1bWl1cvP4T1C5ig1axuHnki06OabbJrG nRxCRkliDF5EjQ+coKMN4jeP9F/Q/Qj0wfeiiuF+I3gax8f+GbvR7pdl9EJL3Rbvzmg+yaxHbulp JM0aSFoGLbJ0MbZRmKhZAjJ+duhatq/w/wDF9pqSweTq3hzVZ4LyylMPzGJnsNU06WTEiqJIzLAX UEru3KcgGv080fVbTXNK07WLBmez1Wxtr+2ZxiQQ3USzoJFzgMAcOueCCCc1oUUUUUUUUUUUUUUU UUVheKNFPiPw3rmhC5e0bV9KvtPS5SS4j8iS6t2jjkf7O8bMgYjzIt22Rco4KMwPzCP2VBn5vHmB zyPC2WGP9n+0hV/T/wBlnS4rpW1bxhf31jtOYNP0e30u7dyvyEXVxcXiKoPUeScjGCOte76xqGgf C7wTNewaZLDoPhu2tYINN0xIjMRd36Wce03ci7meafzJ5HcuxLyEu5O7zX4Aaxp2vab421iOO2h1 rV/GmpavqtuixtdWtrqaLPpls1z/AKyS3Q/aRAZAMN5u0DLE/H3xI8PJ4V8deJtEhWBLa11KSexi tmnkig07UY11PTrYvcAPuit5o0kzn51bDOAHPc/BezS6j+Ih1eK7n8Hw+BNTl8RQ20UdwWlt5FvN Ols47l1gW/iEVxLZTTI4Qo+Nu4uvCeNvBGp+CtQhiuJI9R0fUoFvvD/iGzVv7M1vTZkEsNxbvkhZ AjoZYCxKEggtG8cj9f8AAO2nn+KXh2SGGWSOzh1q5u5I0Zltrc6JcWyzTsowqGWSOPc3G51XqRX3 l4u8OWni/wANax4bviY4NVtHgWbEjfZbmNhcWF4EieMv5E6RyiMuFfbtbKkivzD8RaBqPhfW9R0H VYjFe6ZdzW0jBJ0huUjcrFeWhuUjd4JlxJDIUG5CGwM4rrPAfxR8VfDw3SaLNa3On3j+bcaRqcc1 zp7XO0R/bIo4ZI3jmKAIzRuA6hRIH2Jt92P7VY3ZHgMhf7p8Ugt0wRv/ALOH8qB+1V+8yfAeY9gA UeKCJBICdzmT+ziNuMYUJkHJ3HOBFP8AtUzNBcLbeB4obp4pRazT+InuIYZzGwhknt47GJpFVsF1 WWMsMqGTOR87eMvHHiLx3qS6n4gu0meFJIrO0t4lt7GwgklMrQWkC5OMnBkkZpGAUM7bVxc+HvgX UviB4ht9GsP3VrHsutYv3KqlhpkcqxzSruzvlbdsgiA+ZiNxVA7p+m9tbQWlvb2dpBFb2ttDDb21 vBGkMEEFunlQwwRIAqoihVVVACgAAV+X3xEbd8QPHLEFd3jDxM2D23a1Ocf0rqfBPw8vL/SLjxzr OkX+oeF9MubCCz0ix3xaj4w1O81WLSLTStOcKzrb/aJUjubhFLE5ihDS7mib8bNK1vTPiP4hk1tz M2q3J1PTLobdk2iTE2+mRrtAwYI4xavlc7oyfmBDHqP2cfD8mp+PxrBWcWvhrTby7eaOIvbm91CJ tLtLOeXorPHJcTR9z5R4wDXrvxe+IWmeB/iH4P1jTVh1TWNM0nXbHxLpNpeNYzzaXqMMUmhWOp3q RSoFWYyXscDIzAhXKqskbn22703w38R/CunHWNLN9outWem63a2t6Xt7u2+02wu7WQS2Um6GZVk2 MYZTwXTLIxDeCan+y1o8s6HRvF+pWNqIgJIdT0u11adp97Eulxay2QVNu0BTETkE7ucCvJ+yxY/Z rdIvGd0l4DJ9quJNDiltplL5iFvaLdI8RC8MWmk3HkBRxX1jRRRRRRRRRRRRRRRRRRXnXxV8ZjwN 4K1TV4ZNmqXAXStD4LH+1b6NhBKN0M0Z+zxrLdbZl2SeV5ZYF1r4B8DeEtQ+IHiqy0K3mdGvHlu9 T1GWO4uFsrKAGa9vbhkDEs2RHEZCqvM8aM6bt1fpnpOkaZoGmWej6NZQ6fplhF5NnZwBtkSbizEv IS7szMXkkkZndmZ3YsSToUVieJNfsvC+g6r4g1JiLTSrSS6kTciPM4+S3tYTJhfNmkKRRgkfMwHe vzN8WeM/EXjXU5dU8QahNdOZZZLSyEkq6bpccwRTbaZZsxWFNsaAkZZ9oaRnfLHF0/SdU1Z7iPSt Nv8AU5LS1kvrpNOs7i9e1s4GVZry4W2VjHEhZQ8jYUEjJ5FdV4R+JHjHwTNC2h61crYxNltGvHe8 0aaNrhbm4iawlO2MyldrzW5jlwzBZF3E19p/C740aP8AEBo9HvIV0fxUtqZnst26w1Qwxl7uXRpG YsSioZXtpPnVCSrSrHI6+1UV8k/tSaIzW3hXxJFbQhIZ77Q7+8BjFwz3Ea3+k2zLncyKIr1hgYUk 85fn5z+HvhC48deLdK8PRGWO1uJTcapcxhwbPSbUebfTeakUqxuyjyYGkTyzM8asQGr6O8b+NrPR Pjl4F02IQ2uieDobTRZLaU2ml6dpkniezNnd3sV1ghbeCzns3KyFUXyWVdgJc9R/wpg/8Lo/4S/7 On/CK/8AIz484Z/4SvzMfYdn2v7T/wAfP/Ez83yvI/5dtm3ivm/4K+MYPBvjuwnvmij0rWom0DUr iZljSzivZo5LW/Ms0sMUaRXEcJnlk3BIDKQpbbj1b49/CW5jub/4geHYRPaTkT+JNLtrdI5bGVIg s2t2yQKA8Mm3zL3d+8WQtOxdHlMH1H4PtRY+EvC1ksqziz8OaHaidFKLMLfTIoRKqNyN23ODzzzz XR0V+fHxw+JEnjTxFJpOnXL/APCNeH7ia1tkjuYJ7PVdSgleC41yNrXKOjKfLtTvf90DIuwzSLVj 4M/CJ/Ht0dd1o+V4T0y78ieCOUpd63exRrO+nxGIh4YArRm4nyrEMI4Tu3yQ/VPxMtf+EX+Eviex 8KadFZQ22kfZIrGwsw8cGm393Hba1MIoweRbS3E0kx5B3Ss2QWr83a7H4eKG8f8AgYE7AfGHhkFv 7udagGR/Ov1Hooor83fjL4Ri8H+PdUsrOFINM1NI9b0qFPIVIbXUGfzreKG3VFijiuUnihjA+WNU yT1P3D8LPEj+K/APhzV7hy96bH7BqJa6W6me+0uVtPnubh1Vdj3Hli68tlG0SDlhh29BooozgHp7 k4AH1J6U/wAuT/nm/wD3y1M9RzkHBGOQcZII7fiaKKKKKKKKKKKKKKK47xr4D8N+PtNj0/xBbSOb aR5bC/tXWDUdPkkXZM1pdMrDDgDfFIrIxCsykqjK3wJ4D0j4e6TcaLotxqNzbXOoy6nI+qTWs1wJ 5raK1aNWtIYVCBYUIGwnJJyQQB55/wAKA8J3Pi/WvFOs3V/q8OqanLqsGhybLW0hur1pJr5b25gP mXCGZxJAiGEKo8uTzwSTu/GKK50/4W61FoFi8Z06LRpLWLTFltjpFtpWq292l7ZR6fsaMWaxLKpj IWNV3H92hFYGgnw7+0F4EhufE2kPZ3+mX0+ny3NjKsM9lqaW0M9zdaLcv5jCCeOSItDOjKGADCQx RymP4TeEfEfwy1bVvCmq+bquh64f7W0HWtMs55dOt7qy3299b61hCbK4uLcW0iiRzCxTy4pnk+U+ +V4l8T/gpo3jwvq+nSQ6J4nWKQG6SEGx1YqmbdNWij+YOCNguY8uFOHSYLGifMF/+z78ULS7ltrb RrLVoYwjLf2Gs6XDaTlolkdYk1WW1nyjMY23QrllO3cuGOXdfA/4pWUJnm8JzvGHVNtpqWiX825u ARbWNzJJt9WC4HeqcHwc+Jlxcrap4Q1NZGd0DTtZ21tuQEtuvLiVIQOOGMgB4weRWo3wE+LCjJ8K rj/Z17wyx/JbwmvT/Av7NeoyXNtqPju5t7ayieGeTw/YTNcXl4qlzLZ6jqVuyx26kiPJtXlLozgS QuA9fXOlaVpuhadaaRo9pDY6bYwrBa2kA2xxxrkkkklizsS0kjEu7EuxLEk5HjG81208O6iPC9lN feJLuCSz0SGPyY44b+eJiL2e6u1a3jW3RXnH2pljkZFgDGWVEbzH4bfAzQvBfkatrJi8Q+JUNvcQ zvAy6fo9xHGGdNNtnJ811kJK3UqhvljaNIW3buQ+GXjbxd8RPibL4ml0RrLw1ZeH9T0EAG/msLDf eQX5jjvHxDJqEri3WbYiFoVUlMIpr2fxt8M/CXj+OL+3rKX7dbQiC11fT5haapa24n8/yFmZZI3Q nftSeKRV3uyqrMWrV8FeFrfwZ4W0nwzbXUt7FpdvMrXc8axvc3FzdSX15KsSFgiNLI5SPcxVdqln ILHkfCnwY8C+Dtbm1/TLS9ub3zpJLAajd/a4NFWXejw6dGFQsNj7A9yZZAAMPuLFvVqKKKKKKKKK KKKKKKKKKKKK/MXx9rk3jvx/rWpadE18dU1ZdP0WGxt7tpL20t9mlaOLezm3TebPGkbsm0EyO21F ztH6D/D7wjbeCPCek6BEsH2qCBZ9VuINrLe6vcKHv7gzFI2kUPiKBpFDCJY1PC4rs6KK+Nf2pZ7l tS8HWrRRLaQ2Gr3EEoLedJc3NzAlzE6k4CokUJQhcks2eAMfKNfXn7LN5qDf8Jlp582TTI/7GuwG uj5NnfTfaIG8mxZsbriOMebKq9II1bPyY6T4wfBDS9U0/UfE3g7TntPENusdzcaPpscYstZiUhLp rexyvl3IT96PIH70oy+U00m+vjvw54g1Lwtrena9pUvlX2m3UVwiuZlguER8zWd2tuyO0My5jmQO pZCRkdR+m3g3xTZ+M/DOk+JLJfJTUbcNNbFy72d7C5gvbNpCqFvLlV0WQou9cMAAwrpq+Sv2iPCF 54g8X+AY9Hia41XxDbahoUcQSTZFFpd3FdrczuhcrFGL2R5X8obEVmLMOE6vxa2m/A/4TPoWiX5/ tzVDNZWV9j7HqF7qd9garriR2kgeI28HFvIrsYWW2R3c8t8WeHddvvDGuaXr2mOyXulXkV1FiSSN JkQ4ntJ2hKsYp4y8MyhhuRmU8GvtL4q+CtP+LHhHTvG3hST7Rq1ppbXWnpBFHM+taex8240a4MOX W6t3EvlIC22bzYWUNJvj6D9n3S4NP+GOk3MIkWXWb7WdSvA5/wCXmHUpNGXYOw8q0jBHrmva6K+T P2iPiZPaH/hAdBvJreWSAt4rlijMTG1u4I5LPSIrsMDtljZpLpVjwyNFHvKtNHXzt8Pvh/rXxD1l dM0tDDZWxik1jWJYmez0q0kLBXkxt3zSbWFvAGDSEHlY0kkj/RTwn4N8P+CtLi0vw/YQWyiKKO6v Wii/tLU5IDIy3OrXyKrTPullKbvlQMUiVEwo/Lm8urm/vLq+vZpLi8vLma6uriVsyz3NzIZZppCf 4nclm471Vr9TPAMry+BfBcssjPJJ4S8OPI7sWeRn0iFnZmPJLHkk9zXWUUV8XftMeDPseq6f43tE C2+seVpGsfOMrqtpbE6fORJIWbzrWIxlY4gkf2fLNulGe/8A2Z/Ecmo+EtU8Oz+bI3hnUUe2JhgS CLTtd8y6ht0li+d5BcxXkjmUZAdQrEDan0lRRRSqrkZCsQeQVBIIB5+6T0PBFBBRipBUjqp4IH0p KKKKKKKKKKKKKKKztY0fTfEGmXmkaxZw3+m6hB5F1ayg+XJGfnVlZCrK6sA8ciEMjAOpDBSPPPAf we8L/D3VLrV9Gu9au7q7sH01v7VurOWKO2luI7uQRJaW8B3Fok5YtjBA6mqPj74N6R8QfE2keINV 1e/trfT9NGmXmmWsMe6+ggnmu7Yw30hJgIkmbzR5T71+VfLb5z39vomm+FvD13YeF/D1l5drYzva 6LatBYLq13DZCGGC7v5w+Zbjykjku595P3pS2Dn56+C3iWLxdo2qfCHxpok10+iabdqVvxP5jafa 6ittJpl/FOVmt7mxlljS2ePaY1UACJ4VZ7OkfDi/+DvjmHxRowu9a8DXmnzaZrreTDe6/odrdSRt 9pktoPKM8KXMcE0k9tE0iW4mDRfIHf6frzvx/wDDHw18QrQjVLc22rwWkltpmvW5cXVhulE6iSFX VLiIMCDFP0V5PKaJ3MlfI+vfs5/ELTLsxaPDp/iSzeWZYLq0vrTTplhSTED31rq8kIjd1O4rFLKq kEFyME4E3wI+K0EUkz+FCyRIXdYdb8OXEpCrkiO3t7x5Hb0VFJPQCsX/AIVN8SP+hN1v/wABh/jW +fgH8Wec+FU9ePEHhc+/a9rqPDP7N3jXU5Y5PEM1h4ZsxNKkyNPFq2qNGkO+OW2ttPdrcq7nyz5l 0jLhm2HCh/srwn4S0PwXo9tomg2awW0Cjzp2ETX2oXJ5kvdRuUC+bK5PUgBFwiBIwqDbv7r7BZXl 8be7uxZ2k919lsbc3V9dfZ4WmMFpapzJI+NscYxuY4zzXzp4W+B66n4l1Lxz8QbdFu9S16+1u08H rdQanY2iXN09zBb63fKoS6EZYAQxBYmVF3l1doVzPG3iHxFrHxX8MfD3w5oNrJpHgjWvDOtywQQg QmOK1guGvbqURMlna2kF35EeyM7XIZS7mGNPozxF4a0HxZpzaT4i02DVNPaaKcQytNC8U0LZjntr m2aOaJsZQtE6sVLISVZgeS+HPwz0n4cW+tRabdXF8+r36XBursbLmPT7aHZYafN5TmGQxO87+dHF GW83DLhVqDWvg94G8Q+Kn8XavY3N5eyw2yXNjJeSf2VdXNmFit724tQN5cRIkRiEogZVG+JmZmb0 /r7k/UdD/PqODRRRRRRRRRRRRRRRRRRRRRXwl+0p4jOqeNbTQI5JDb+GdNjSSOSKNQmp6uiX91JD KpLOjW/2MfNjaysAo6t7l+z74KHhzwcmu3SEap4rEN+28AGDSI9w0mBCHYESqzXRdQpxKqMuYwa9 7oorwD9pLULuz+HUdtbuEh1jxDpmn36mNHMtrHBPqyIpcEpie1hbcuDgY6MQfgavZvgDcTwfFTw7 HHPPFFdwa3b3UcMjKl1AuhXN1HBcIpAeMSxRSbWyAyK33lUj65+J3wl0Tx/p881vFZaV4ojLT2mt pbJG13KsKRJZ61JCvmTwtGixq7bnhwGTI3xSfn1f2Ot+FNblsr2K80XXdGvI24ka3vLK8gK3FvdW 1xA3X7ksE0T4YFXRiCCfvv4K/Eafx/4cuBqhh/4SDQpoLPVGiSREvbe4iLafqjIEWKN5ikySRRuw DxlwsaOiL7HXgX7Rum3Go+A9PjtEaa4j8V6S0NpFFNNc3s1za3Onw2lpDCrFpGeZSF4zjAy21TD8 NfBNj8HPB+s+LPFb241mXTze6mYfspl06xhTzIPDtld3Doj3E0pVXVJVjmnMUalxHHK3w5rGqXOu atqmtXixJd6vqN7qdykCukCT31y11KkCSszBAWIQFmIGBk9a+1/+FxQ/8KS/4Sf7S3/CTeR/wiWN 0nm/8JT9m8v7f5v2Xys/Z/8Aia7Nnlf8u3meZzXx54S8J6x411y00HQ7dp7mc+ZcSlWFtp9mrhLj UL6UcJDHuUE9WYrGgaR0Vv1E0rT4tI0zTdLgmuriHS7C0sIbm8lWW8nisrdbaKW6mRVDSsEDMwQZ J6AcVeAAGBxjA4HAHQcDt/LoKK4H4pa/N4a+H/inV7bzluYtN+x2ssE3kTWtzq1wmk295FKASGge YTLjBO3AIJzX51+D/DN34w8TaP4bs3EU2q3YieciNvs1pDG1zqF35crxhzDAkkojEilyuxTuIr9P tF0bTvD+lWGi6Rax2en6dbpb2tvGMKqqSZJHb+KSRmaSWRss7lnY7iTV+4tre8tp7S7ghubW6glt ri2uI0mguLeaMxTQTQuCrI6kqysCCDgjFfCvi39nLxlpupS/8IrFD4j0eWWU2jPf2NjqdpAArRxa kl80ETt8xQPbs27YWKRblSup+FPwG8Saf4j0zxJ4xgtNNtdFvDd22kC8S71C7v7RUl065aXTJDDF EkrCUEzM7NFseHy3319jUUUV8nftT2u+x8G3vz4t7vWrQ4jZoz9rhtplDyj5VYeSdq55+Yj7pq1+ y3qkkuieLNEMUaxafqlhqscwLebJJrNo9pLE46BUFghUgclznoMfU9cf4w8eeF/AtkLzxDqSW7zp MbKwgRrjUdRkhiMpitbWMZG4qIxLKUiVmVZJE3Cvkbxh+0h4q1Zzb+FoIfDFgrHFy6walq9yqtIg 3yXKGCFXRo2MccTOjqds5UkV4Jqut6zrksdxrWranrFxDEYYZtU1C61CWKHzDL5UUt27lU3MzbQc ZJPU16N8LPhXqfxF1EyyGbT/AAxYTCPVdXVAGkkCiQ6XphcFXuXVlLEhlhRg7hi0UUv354b8I+G/ CFo9l4b0ez0mGUgzNCryXdzskkki+2X1y0lxNsMjiPzZG2q21cLxXRUUUUUUUUUUUUUUUUUUVzPi zxj4e8F6bLqniDUYbVVikktrUSRNqOpvCUia20yyZg0z5eMNtwqAh5WSMFhJ4S8QnxV4e0/xB/Zt 5pUWpi5uLO01AbbttPW8kh029kTaFX7TbrHcKqFlCuNski4c2Nf8SaD4Wsm1HxBqtnpVmC217qQK 8zohkMNrAm6SaQqpYRxIzHHAPSsrwr4+8JeNmvl8MauupPpywteK1pf2bxJdbxC2y/iiLglGyUyA euPlz8PeLPiv41tfG/ie40Hxbfx6bH4hvV02K21BtT0drOxvHhspbSC7a4gaKVFWRlQeU+7hdmAP uV9T1Pw/4HfWNeVb7WdF8KHU9ajiaCFbzU9O0g3epJE9unlKJJVcKY02gHKrgYrzb4JfE3WviLB4 ij1210+K50WfT3hn06OaBJrfVXuXWCSCZ35g8narh/mUruBYF28q+Pfjbx14b8WjR9L8U3tlo+oa XYaxaWmn29tp89izmXTp7f8AtO2UXUoaS3eb5pcAvtC4QE+y/BXxQuq/DKx1LVtZnvLnR5tag1/U 9Xup3e3aG8k1MNeahfn5kjs5YG3lyioduRtKjf0P4tfDvxHfppmk+KLOW/mKiC3u7a/0s3LvKsCQ WsmqwwpLI7OoSFGLtyVU4Jr0WvMbD4p6I/jLVvAuuIuga9a6tFZaRHLcG6tNdtb23W70yWG9SJEg uJUZM20wHzukcbyyMVT06iiiiiiiiiiiiiiiiiindPXOQeCRjB4ZT1BB45r4y+N3wZubBZ/GPhg3 99p8Nun9tabd3t5ql7psNtCE/tG1u795Z5bcKN06PIzRHLqTDkQfNml+I/EOiLImi69rOkLL/rV0 vU77T1l5B/eC1kTPIB5r1Xwv8fvH3h+W1j1C9j8TaZEEjlstXRDdvB5wkmaLWYlFx5xXciSXDTKu cmNsAV9X+BPjP4O8cCCyS5bRNfmUL/YuqEIZpgke8abfj9zcKXkKRLlJ22M5gVK9arlvHGqS6L4O 8U6tBdfYrux0DV57G7wCYdQWxcaeyAgjf5xQLkY3YzxXwJ8FbC11L4o+Ere8i86GO7vL9E3yR4u9 K0qfVLCUmMg/u54Y3x0OMEFSQf0kooorx34yfDKf4jaNp/8AZt1Da65oc1xLYLdtKtlc216sa31p K8KsY3PkxvFJsYZTYQBIXT5Rsv2f/ildXUUE+hW2mxSNh7691nSHtYBsLh5V0+aeYg4x+7hY5PIA yR9kfC/4dWfw40B9OSdNQ1S/n+3atqS28cHnSiMRW9pbMB5n2eBc+WJWY73lkAQSGNfSK+Gf2jfB CaH4ht/FmnQeXp3iUut8kNusdvaa3bRqZGJhjRFa7jzPhizySrPISc8dV+y7r5B8T+FZrjI/0bxD p9r5CbRjGn6xcNcqu7J/0FVR3I4JQDLk/XlOyxGCx25yFy23djAOPyr5f/aR8EarrOnaf4u06W/v IdAt5rfUtJR/NtbOwlczy65bW2QVZWCR3jqGLRrG7BEgY18W29vPeXENrawS3N1czRW9tb28bTT3 E87iKKGGKMFmd2IVVXJJIABJr9LPhX4QufBHgvTNFvb28u71wdRvILiRHg0u7v41mudI09I3kVYY X3ZKOVklaSbA8zavoxLHBLE9hnLDAOAB7fSm0YJ9ycDA5ycjC+/sK/KLxHrU/iTXdY125DrNq2o3 d+Ynme4NutzOzw2iTSYLJChWKPgYVQAABiv0X+F3gS08BeFrKwEES61eRQ3fiC8UB5LjUJELfZ/O y2YrbcYYgmFwGcKHkct6NXyV8V/gFqeravf+KPBRhuZdUmmv9W0O8uxDcyapdXQe4utKu7rERSUy PNLFcSx7CG8tnDpDH594V/Z38b6lrFpF4nsV0DREkSW/ul1PS7q8mtlkHm2unR2MlyFmYZCyTKET liHI2N94QQQW0ENtawQ2trbRR29tbW0UcFvbQQqI4oLeCIBURAAqoo2gAACpqKK8e+PVrDc/CzxG 8kMEslo+j3VrJMkbNbTf21bQPNbySjKSGJ5Y9y4YqzJ0dgfmf9m7U7ew+IptJ1lMmtaDqmmWhjAK JcxSQ6wzT5IIXybSZcgE7io6EmvvmsnW9f0fw5YSapr2p2ml2MIfM95OsYkdIWn+z20X35pmVGMc MStI5GEUnFfJnjL9pi+neWz8DadHZwbJIzrOsQrcXpYrhJrLT1Ywx7DllM5lDAjdGpBB+dtd8Z+L PExmGveIdW1OKa5N41pc3s509Lgk4e301CLeLbuYIsUShQSFAHFHhLwnrHjTXLPQdFgMtzckyTTM GFtYWiEC4v72Vc7IowRk4yzFUUF3RT+hngT4XeFfAVrAun2cN7rKxBbvxBdwo9/cSsD532Ytn7PE c7RFCQNoXeZHBdvRqKKKKKKKKKKKKKKKKKKpajqmn6RYz6hqt9badp1qA813ezx21tAJHEaAyzEK C7FUUDksQAMkCuT8EePdP8errN5olldrommXkWm22r3TQQnVb5RJLfi305SZo4o4mtJI5JwhfzWX y0aJq6+/1Cx0q1mv9TvbTTrC3Cme9vriG1tIQ8gijM1xOQibmZUXcc5IHPArh9A+K3gDxPq8Oh6H 4gjvtUnW4aG1/s7VrbzhbRGeYQz3UEcTFUV3wH5CkjNfN/x68fa/o/j+Gx8M+J9W08ad4fsINSs7 G8vbe0j1G4uLi9JmtWxDJI1tNbN5gVvlKruDKVX374L6p4g17wBpes+I9YfWLzUJ75reSSytbWW0 srG6OkxWsklsqee26B5jO48xvM2sTtBPFeH/AIx6xrPxi1DwNJpljHoq3ut6LZsjym+guvD0VxNL qU05G2Rbn7PIpgEa+WrR4dmjkM9n9oDxH4w8LaFompeGNZ/smxudQudK1ZYobaS8nnubdbvTXtpp oXaJYxb3Qdo5Ub50GGBO3B/Z08a614kl8X2PiHXLjVLyOTT9Uso768ae5EVyZodSNlC7fJbxuLcF IUEcZcDA3LXrDfFr4dQ61ceH5/FNjaapaXV1Y3CXsF/Z2cFzY7xcxS6rcwpajaUZQTNtYjaCWK59 EjljmSOeGSKaCWNZYpYnV45YpFDxyI6ZDBgcqwznIwSDXnXij4j6b4I1/TtL8UxS2Wk69C0mka/C sc1nFcWo26jY6rbpI06eWWtmjuViMbfaNpCCCSQ+g289vdwQXdrNBdWtzFHcWtzbypNBcwSoJIp4 JoyVdXUhlZSVIIIJFTUUUUUUUUUUUUUUUUUUV4J8Yvg7H43guNe0OSSLxZEiyvb3F7M1jrMcFulr HZ7LhzFbTBI18mSMIjMWEwO/zY/hm1v9e8N6hKbK91bQdUs55oJvstxd6Xf2tzCHtZ4ZfJZJEdQ8 kTKcEAspHJFeg6B8bPiR4eMax+IrjVrVbiS5ks/EAGridpYVhMcl7cn7YsY2qyxxXKKGyQBufd9L +Bv2ifDfiD7Pp3iiJfDGquuw3jyCTw/dSKkal/tbkPal3MjBJwY40QbrhmYCvosjHByMHnIwepHI 7Hn1zTa/K/xfqyeIvF/iTWIJp57fVde1K6spLo+XL9hnvWOnpKJGITZDsQKWIUAAcCv1ItLW2srW 2srOGO3tLS3htbW3iXbFBbW8YhhhiQcBURQAAOgqxRRXKeNvClr418Mar4auZ3tV1CGLybyONJXt Lu1nW7tZxE+NwDoN6BlLJuQMhO4fDd7+z/8AFG1upbeDQ7TUokbEd9Z61pEdrcDAJeJdQmgmABOM SQqcjgEYNfTXwg+DsPgBJdZ1l7e/8U3UbQLJbvK1jpFkzZNvZs4QySygK007ICuBFHhN7ze6183f tF+Ak1vw+vjOxjlfWPDkUVvfIjzy/afDxuHaVVtYo3G+1mlM5fdGqwmdpCxVAvgXwA1l9J+Jmkw+ ZFFb63a6jo900yMcpJbG/tEiK9He5t4EBIIwSOM5H6HU1o45GiLxo7wyGSFnRGaGQxNC0kLNyrFH ZCRjgkdCQfMvjB4Lu/HPgm80rTGb+1rO6ttX0uA3MdrDe3NoHhks7h5VYYkhllEQLIvneUzyKgav zbmhlt5ZYJ4pIJ4JHhmhmRo5opo2KSxSxOAVZSCGUjIPBr1j/hT3iH/hW/8AwsHc2d32z+w/sU/2 r/hHfuf2352c9f3vl+Vt+z/v/Nx8tfcvgbwB4d+H2nTafoMMzNczGe+1G9eKfUr51Zvs6XE8KRjZ ErbY0jRUX5mwXd2btqKK8N/aHu7i2+Gd/DAY1jv9V0m0vQ67ma2S6+3oIiOjedDEcntkd6+ef2bJ bBPiJIl4YPtE/h7U4tKEqbpDfi4gmkFq2Dtk+ypcktx8m8Z5wfviqt7fWWm2st9qF5a2FlbqrXF5 e3EVrawIzrErzXM7BEBZlUFmxlgK5C7+Jvw8so1lm8a+G3R38sC01az1B9xBfc0Ng0rhePvMoXt1 rmv+F8fCj/oav/KH4k/+Q63NM+LHw21ZS9r4y0SIBC5GpXX9jSYDmM4TWVgYtkZCj5iOehBPW6Vr mia5HLLomsaXrMVu6JcSaVf2eopA7gsiSvaO6qWAJAOM4rVor5U/alniXSvCFqwf7RLqGrTxEEbP JtraGOcMMdd0seOR34OeKP7Kn+r8ff7/AIU/9B1OvVvjV8Rpvh/4ct/7KMP/AAkWuTz2umGZHlWy t4Iw99qyxsjRSPCXhjjilYAtIHKyIkiH8+NQ1HUNWvJdQ1S/vNSv7gRi4vdQuZry6mEUSwQiW4uG Z22IqouTwAAOAKo0V+o3gHwjbeCPCmk6BDHbi5gt0m1S4tslL7WJ4wdQuxLIkbyKXGyEyIGESopA CgDsqXGSAOT0wOuc4GOvXtXJSePfAsTvHL408JxyRu0ckb+ItHWRHQ7WR1MoIIPBB5Fa2la9oeur M+h61pGspbtGty2lajZ6iLdpgWiSY2jttZgjlQ2M4OOhrWooooooooooooooryr4pfFPS/hzpwRF i1DxLqEDtpOkFyFSMkxnUtTEeGW3VgQoBDyuCiYAkki+A/E/ifXfHOuzaxrM7Xmo3jR29vbwoy29 rAG22unadbLnZGpY7V5ZmJd2eR3dv1F0zT7bSdO0/SrFDHZabY2unWkbOZClrZQLbW6NI3zMQqqC W6mvgD9oO/vbv4navbXUjPb6XZaRZaahjjjEVnLpseoyqrooL5ubidtzFjztztVQOP8ABfjmXwTa eKDpun79d1/SU0bT9eXULq1n0G2mlL6jLawWwG+WQCJoZN6NDJGjgsu9H1Pg/wCEZfGHjvR7UwxS 6bpc8WuayLi3trq1aw06ZZfslxa3LKsqXUpjtmUByFkLmN0RhX3z8QQf+EB8b/K3/IoeJu3P/IFm OT/noK+a/wBle4t1ufG1o00YupoNAuYLYkebLbWr3sVzOg7rG80Kue29fWu6/aQ8J3Wu+FdP16xh urm48LXN3NcwQ/PGuj6hEg1K8aBVZ2MLwQOWVgEi813yF3L8leE/Hur+FNN8TaLAEvNG8U6LqWlX 1hO21YLm9sJLK31W0fa2yWLzPnAGJU+RsMI3j4Sv1S8F3dxf+DfCV/eXD3N3e+GNAvLq5lP7ye6u dJhmuJXJHLMxYse5ye9fJ/7UOkC38ReGdcEqH+1NIu9NaBY9rq+jXYnNzJL/ABbxeqgB5HlnnBGJ vgz8cJNMa38J+NL15dLdxFpPiC7lZ5dMZ+EsNVnlOWtT0imY/uPuuTBgwfaHBGR07HqMHBHIJxjP v1yKKKKKKKKKKKKKKKKqy39hDdQWM15Zw3t0qSW9nLcxR3c8bkhHhgc72DMrBSgOSCO1WuuM8dsg en5c0UV+bfxk8JReD/H2rWVpbi20zURHrekxA2ojSz1HcZ4YIbUKIoorpLiCGMqCsaL94EMfK6K+ ufgb8ZNUudTtvBXi29l1EalNKNF12/u1a9ivXUzDS9Qu72QGdJiGS1bLSiZlhG9JE8n2L48/8ko8 Vc/9AP8AXxJZ18g/Aj/kq3hX662P/LcvK/RuimySRwxvNNIkUUUbzTSSOqRRRRRmSWR3bAVQoLFj gDrXGz/EfwBBDJNJ428KMkA3sIdf0y5mIzjEdvbyPI59o0Y1yx+PPwoz/wAjV/5RPEh/X7HWrpXx e+GmsSPHaeMdJhaNSxOqtPocZAwCEk1tLdGPPRWye3Q11uk+JPDmuySxaJr+iavNbxrLNFperWN/ JBGzhFkmjtHcqpYgAnGTxW3Xz7+0r9m/4V5befjzf+El037H9/P2j7Hc78beP9T5v3uPxxXjH7MI U+PdZJ4K+Dr9h7n+29PXH5Gvumigj6dPc5yeeOnSvOfD3wp8FeF/EmoeKdJ03ytQvixtoZCjWGi+ chS8/sO2CgQefk7/AJm2KTHD5UTNGfRqKK5bx1cTWvgjxhc28jw3Ft4W8QzwTRkrJFNDpEskUiMO hVgCD61+b/gB1j8d+CnZwix+LvDjs5fy1VV1iAs5c4CgYzur9SaD7++evAHXPpiuNl+IngCGOaV/ G3hMrDG0jLH4h0maUhB8wjhglZ3b0VFLHoBmuZn+OPwst5pIJPFsLPE5R2g0rXbqElTgmO4tbV43 HoyMQexq1p3xl+GOqzi2tvF1hHIQfm1GC/0a3GFLfNd6vDBEOnGXBrsNL8UeGdbne00XxFoer3Mc bTy2+l6vYX86QowR5nhtZHYKGIBcjGSB3reoryH48n/i1Hiv1J0P/wBSSzJr5C+BH/JVvCn11v8A 9Ry8r718ZeJ7XwZ4Y1fxLeQPdRaZbo6WsTiJrq5uJ1tLO387a+wSSyIrSbGCqS207cH81vFnjHX/ ABrqkuq+IL6S6lZ3NtaozpYabC4VfsunWhJWJMIoJ5ZyN8jPIS55aivvb9nTwmuieC21+4gCaj4n unuVldZklTSLFjbafAY5flAd/OuFeNfnSSPJbau36Corm77xl4R0u6lsNU8U+HNNvoCnnWd9rmmW l1D5qCWPzbe4lV13IwZcqMqc96fp/i/wnrF0ljpXijw9ql7IsjR2en61p15dOkSGSVkt7eRnIVQW YgHABPauhoooooooooooooornPFnirRfBeiXOva7c+RZ2+I4oowGu7+7dS0FhYwEjzJpdpIUkBQG d2WNHZfzy+IPxP8AEvxDu2Opz/ZdFgupLnTNBtiv2OyJTyYpJpQqvcTBM5ml6F5PLWJHKV9rfA7R G0T4aeHlltFtbrVY7jW7va4c3K6lcNLp125VmG57EWo2gggAAgMDXkv7VF1crbeCbFZpVs55tfup rcO3ky3FpHZxWs7x9C8azyqh7b2A4avmPwb4mk8HeJNP8SQWUGoT6al+ba1unZLc3V1p01lbTTeX 8xWKSVZiilS23aHQneBB4j+IXilFZrrWvEfiG+VS77neRyuC7BBiKC3iXsBHDCnRY04/TrQtHg0D RNJ0S1d3ttI06002GV1QSypZW4gWaURgLvfG98DBYkjrx8T+AnjuP2j7iWCSOeKXxV4/liliZWil hax1J0ljccFSvzA9xX1h8UPCj+NPBGuaHbxxNqTwR3mkGWCCVxqVhILuCGCS5eNYXuAjWrT7xsWV i25dyH89vB3inVvh/wCKbXWbaO4jnsLh7XVdMkkksze2QlC3+k3isrbSxXjzIm8uVUk2lkFYGr3l vqGq6pf2dkNNtL7Ub27tdOWdrlbC3ubhpoLIXLhTIIlYR7yoLYyQM4r7n/Zsv7y8+HcsF1IZYdK8 RalYacDHGphs5La31Jog6KGb/SLiZ9zljztB2qqiP9pLRH1HwFDqsNtbySeH9as7q4uZPLFxBpt+ raZLHA7/ADYe4ltPMjXg7QzfcFfNfwx+L2t+AL22tLqa61XwoxMV1ozy+YbGOWZp3u9DExCwyq7v I0W5YptzB9rlZY/0F0fWNM17TLPV9IvIb/Tb+FZ7W6gYlZFJ2srK2GSRGBSSNwrIysjqrKQNKiii iiiiiiiiiiiq13fWWnxpNf3lrZQyOIklu7iG2jeTaW8tJJWUFuCcA5wM1a+o/wBofRl3KfccjrSU V8W/tMeDfseraf44tFPkayItJ1ck5CarZWpGnSgySFj51rGY9kcQVBb7mJaWvlmivYvhj8X9c8BX lrZ3U1zqnhMs8d1o7uJHsY5pPNe80VpT+6kR2aQw7ljlywfa7LLH+iENxBd20N3aTxXNrdQR3Ftc 28iTW9xbzRiSGeCWMlWV1+ZWBIIIIODX5G1+vFFJ+X6DFc3eeNPB2n3U1lf+LfDNleWrvHdWl5r2 l211byR/M8U1vNKHRh/cYZripvjn8KoZGik8WRlkOC0Ok69cRnj+GWC1ZG+oY1YsvjX8Lr+byYPF tmj7d2b2y1XTYcKOR9o1CCKPPtuya66y8ZeD9Su4tP07xV4a1G+nfZb2dhrul3lzO4UsVgt7eVmc 4BPyKa6SuR+IIH/CBeNy3I/4RDxLj6/2NN0P+e1fnJ8Pjjx74IPp4v8ADXuP+QzDX6k0UV5z4h+F PgzxP4n03xZq9g0+oWKRrcWymFdO1k264sn1q32FpzCMBcuNyKsUnmRKsY9Gx3x7Z/pmiiiiuE+J fhK48beDtT8OWcllBe3c2mSW13f+YYbQ2upxT3MymJWcP5CyooA+bcVJAJI+cdN1z4OfBqRZNJaf 4geNIYLlDrFoYWsLWWa1hH2e3uizW1vHL8yiW2W5nQNNFJJtOw+eeKfj58QPEb3MNlqC+GdMlXy4 7PRVEV2sUd0bmGSTWpB9pE2NqSPbvCjqpHlKGcHx+9vr3U7qa91G8utQvbhlae8vbiW6up3C7Faa 4mZnYhQANzH0roIvAfjieOOaHwb4smimjE0UsXh3V5I5YmGVkjkSEhlPZgcU/wD4V949/wChI8X/ APhNaz/8Zo/4V949/wChI8X/APhNaz/8ZrI1TQNd0J4k1vRdW0Z5kEkCapp15pzyoSVEkS3aIWBK sAR3B9DXdaD8ZviP4fnEkXia+1SFriO4uLTX5DrUVzs+9A096WuIkfJDi3mjJznIPNfQfhH9pnR7 zy7XxlpkujXP7tTqulrLfaW52yNNLPZndcwAERqix/aSxYklAMnmP2ntV03UT4AWxvILtn03WNWU QEsG03Vvsf8AZl8sg+Vo5vIl2FSchCehGdD9lVX2eOmIby2bwwo4+VpEGoZ59gw4/wBoVy/7T93c v4z0KxeeVrO38MQ3UFsXJghubzVrqK7nSPoHkWCFXYckIoPQV800V6J8J9IOufEfwhY740WPV4tS kMkfnJJFokbazJAyEgESrbmPJ4G7OD0P6Satq+m6Bpl5rOs3cVhpmnwme7u5i3lxJuEaAKoZmZ2K xxxoGZ3ZURSxAPx/42/aX1S8aSx8DWA0i2zj+2tTihutUlAEbq1rp5328HImjYy+fvRlIETLXzlr HiPX/EMkcuva1qmsNC0zwf2jfXN4tsbgq04tY52KxK5VdyxgD5QMcCsSpI5HidJYneOSN1eORGKO jodyujLyCDyCOle8+A/j94s8Nz2dn4iuZvE2gCVEuTd4n120t2kd5pbDUpHVp5MureXeO4KosSPA PnH2x4U8V6J4z0a313QbkXNpPlZYmCpdWN2oDTWF/AC3lyx5GRuIK4kjLRujt0dFFFFFFFFFFFcn 448Yaf4G8N6h4i1ALN9lCRWdiJ4raXUr+c7LaxgeUHlj+8kKI7JEsj7WCEV+ZviDXtR8Ta1qWvar N519qd3JdTYaZoog7ZitbYTM7LFCuI4kLnagC5OKu+Cby107xl4S1C+kSGysPE2gXl5NINyRWttq sU9xI69wqKxIr9Ua8n+Jfwi0P4ji3up7ufSNcs4FtbXVYIluY3tROZjb3tjIyeYgLSGMpLGVZiSz AFD4LefADwj4evLaPxR8VtK0+Fgl1LZXFrp+j6jd2KyET/YWvr+XBYKyJJ9nkG4Y2sflP0Z8MNK8 CadoBk8AwtJps9wbe51ea2vkuNYu9PX7LJdvd38cfnIH8wB7Zfs6yGRYguGUcT+0X4jttJ8BSaIS Gv8AxReW9pbxrKYpIbTTrqPU7292hG3oCkVuyZQ/vgcnaVPzV8BfEUegfEfS4pzClv4ggn8OTSyR XEjpLfvHPpqW622cPLeQ20G51KhXYttHzr+iPBGD07jqMHIPBBxjPv1wa+NfFPw4+Dmt67rCaN8Q bDwXqFnql5b6rpOpQxw6Xa3UD+TcW+l2+ptYlV80M37qeWIDKxBUCqOm0L9mDRbS+iude8TXWt2E eyQWFnpw0bz5EnR9lzd/aLhzC6B0dYRHJyCsqFcH6kGMY4AAGAD7AHH9PYV8h/tVf8yGM8j/AISg 47jP9nf4V8h19g/s8/E+6uZU8Aa/eS3LC3J8K3EqvNLHFZwNLcaNNcAkmOOFPMtfMACKrxb9ogjX 63oooooooooooor5y+I37Qej+HGl0nweLPxFrCCAyai0gufDtoJG8ySNZbSRXuZQgAKxOEUsMyM8 bxV8jeIviB408WB01/xHqV9byLEr2KyrZ6Y/kv5kbvpdisVuXBOd5i3Zxk8DHG1qaVres6HLJcaL q2p6PcTRCGabS9QutPllh8wS+VLLaOhZNyq20nGQD1Fe5+G/2kfHGlzBdeisPFFmXd5BLDDpOoqv klI4be806MQqocB28y1kZhldy5BX6/8ABfj7w34+0+S/8P3cjm2dIr7T7tEh1LT5JAXj+124Zhtc A7JI3ZGKsFcsjqPAv2o9EL6f4W8SxraJ9mvLvQ7tthW+uPt1v9v09Q6phoYvs90SGcbWkBRTudh8 bUVd06/utKv7LVLCXyb7Tbu1v7OYoknlXVnOLi3k8uUFW2uqthgQe4r9IvjBpUms/DPxhaQukTQ6 V/ahaTdho9Cuo9bnQY7uluyL7kV8K/CXVZNH+JPg67iiimabWoNKKSFgqxa6raHNKCnO6NLhnT3A zxX2T44+O3g3wdc3mlQ/a9f1y0aeCex04JHaWd5Cqlba/wBTn+RclijeQk7RsrLIqsMH5p8TftD+ Ptc86DTJrPwxZSfbogmmQCa/e0u1EcUdxqd95jLNCgOye0S3bcxcAEIE8evtT1vxDdxS6lf6prl+ I1t4ZL+6vNTuzErtIsET3DO+0MzsFHAJJ6mtj/hX3j0HB8D+L8g8j/hGtZyD7gwUf8K+8e/9CR4v /wDCa1n/AOM0h+H/AI9HJ8EeLgPfw3rI/wDaNYOpaXqWj3clhq+nX2l30KxtLZajaXFldxLKgkiM ltcqjruUhgSOQciux8O/FLx94XeA6Z4l1J7a3hgtk03UZ31PTVtIGUpaw2V8XWFdqKm632Oq/KjK K9xt/jn4Q8daM/hn4qeHTbQ3EkDjVdGEs9lbXKySNFqEVs7NdWjwxlE3QvcNLulDKsbtE3efCP4Y 2fhfxPdeLfDfiax8SeEtV0C9sLOVG/4mMNxPq9vcpbXItwYZBFFCFkk3Rv5uVMCYr6KoooooorP1 fTIdZ0nU9IudwttV0+8024K53eTfWzWsu0gg52scAEH3r5Aj8EfCX4UCK5+IOs/8Jf4niEEv/CMa WiT29rNi0uHSXT96bjHvd45NRnhiuYGOLYuuDg+I/wBpTxtqbFfD9rpvhm3E0MscixR6zqRVIikt vNcakht2jdm3/LZq4woD43bvCtU13W9ckim1vV9U1iWBGjgl1S/ur+SGJmLtHC927lVJJJUcZ7Vd sPB/izVbRL7S/C/iLUrGUusV7YaJqV5ayNGcOqXFvEyMQeGAPFXP+FfePf8AoSPF/wD4TWs//GaP +FfePf8AoSPF/wD4TWs//Gapaj4S8VaRaG/1fwz4h0uyEqxfbNS0bUbG181/uRG4uY0TccHAzk4r S0H4ieOPDIt00TxPq9pb2iSRWti9y17pcCSsXdY9KvvNth8zM2fKyGJIwSTX0D4Z/aguUKQeMPD0 U8fmSb9R8PSGGZIhABCv9lX7lJHaQHe4u41CnKx5T5+3+MHjrw14g+DuoX2i3i6ha65qml6LbyIs sUtrqNpfprFxb3lvKqvG6w2znbIq5DI4yroT8+/s+2FzefFDRbiCIyQ6XZ6zf3rDpDbPpcumJKf+ 29zCn1YV9A/tOkjwFpA7HxdYfpo1/XwpRVm1tbi+ubeysoJrq7u54ra1tbeNpri5ubiQRQQQQxgs zuxCqqgkkgCv1Y0bT7fw5oOl6W1z/ouhaNY2BvJ9sAa30yyW2a5n+bCZWMs3OAM88E189ePf2j9M 0e4uNK8GWNvr17bTvDLrN7I7aCGgkjD/AGGKzdZbtGHnR+assSAhZI2mRq+UfEXjvxh4raX/AISD xDqWoQytE72LT/Z9M3wrtikj0q0EdsrAc7liBJySSSSeRor1Hwf8XvHHg2WBLXV59T0qFIITousy y31iLa3jMMNvZmVvMtQit8otnRcqu9XVdtfbvw8+Kfhv4iW8i6c0thrNpBDNqGi3rRm5hDIqzXFl KhxcWyynyxKArA7DJHEZEB9KoooooooooooqK5uLeytp7u7nhtbW2hkubm5nkSGC3t4EMs0800hC qiIpZmYgADk4r81fih8Qbr4h+JJdR/0qDRrMNa6Hpk8iEWlphRLcSRxfIJ7hlEkxBbHyR73WNGrz av1I+Hox4B8EdD/xSPhs/Kwbro0Jwcdx0x+dO8beCND8e6ONE1xbtLZLyG/t7nT7hbe9tLq3V4hL C8iSRnckkkbCWJ1w5IAcIw+YNT/Zt0nRLdbzWfidp2kWbTJbpdapoltYW7XDo0qQLNdamql2VHYK CSQrHGAa9a+EHhv4Z6FNq8Hg/Vk8T67YpaprOuPGZxAkweJLfTbyGIW6QSvDLIFgmkZsAySSKke3 0zxr4hTwn4T8QeIpDCr6XptxNaC4iuJoJdSlxa6VbTraYfZLcvFESCAobJZFBYfmR4c1f/hH9f0P XfJa4/sfV9O1NrZJvs7XSWN2ly9sJ9r7PMClC2xsA8q3Sv1Ws7y21Gzs9RsZluLK/tYL2znjztnt rmITQTJnBwUYMMgfQGvnL4q+CPhLrOvLZ6n4gtPAvjC9spNVF75K2+l38E902+71UXIitZJS0Vwq FLqGZnYmQygRrXKaN+zPo+praajD8Q4dZ0aWXLTaNpNrtu4o5TFcR2upJe3ESsGVk3+W4Ug5U4xX 1L4Z8PaZ4T0PTfD2jpKmn6ZE8cH2iVrid3lle5uLiaVuC8ksjyNtCoC2EVVAUeefHlSfhR4qOMhT oZJzyo/4SO0AOPTJxX5y17d8EviU/gjxAmmancyjwtrkqQX0ZePyNM1CQrFba2BMQEVcCO6KsuYf nIdoo1r9Cgfp09znJ456dKKKKKKKKKKKKK8k+Ivxk8NfD9ZLAn+2vEiC1I0G1maBoIbkGQTahf8A lSRwYjAcR7WlbfGwj8t/NX408VfGPx/4rmZrjW7jSbNo3jGl+H5bjSrDy5bdYLhJvKkM04k2Fitx NIFLOECq22vLat2N/faZdQ32m3l1p97bvvt7yxuJbS6gcgqWhuYGV0OCRlWHFeueFfjv8QPDbxx3 WojxLpyhkez17fdz7XnWaWWHVQRdCXaGjjMskkaBj+6bC4+uPh58YvC/xAMVhE7aN4kkS4ZtBu3a Vpo7WITTTadfKixTrsLN5fySgRyOYhGu8s+OegHX/hrrvlWwuLvRvs+vWmZ/s/kDTZP+Jlc/O6I5 Sxe7+RtxYnCKZNlfnHRRX6c/Cu6ku/hz4MllMTFdAsLUGIOqiOyi+xRA+ZzuCxqG5wWyV+UivzQv bO6068u9PvYZLe8sbmezu7aUFZbe6tpDBcQSL2ZHUqR6iv0i8SfF3wR4X0jStWv725dtd0u01rSN HtYBcazd6be+WYbh4NyxQgLITm4mjD+XIsbOyFa+afEv7TPirUg8PhrTNP8ADcLRRqbqc/2zqaTJ cGRpYJJ0jtkV49sZje1kI+ZlfJXZ4Zrni3xP4mZv7f1/VtWRrmW9W3vL64ksobiXO97SwJEMOASq rEiqB8qgDiraeAfHU0cU8XgrxZJDcRJLBNH4c1hop43UMkkMiwlWUgggqcEdKX/hX3j3/oSPF/8A 4TWs/wDxmj/hX3j3/oSPF/8A4TWs/wDxmsnVPDniDQ1ibW9D1nR1n/1B1XS73T1m6/6prtEDdD09 D6VpeHPHHi7wkV/4R7xBqWmxLLPP9ijn87TJJ7m3+yzTz6Tc77aSQoFAeSFiCqMCGRCPctF/aI/t Kzk0L4leGrHX9EurWG2urjTIEjvJWt4CxuLvTbyT7PNJLOsL7oXthC26SNSQiDovDfwl8Ga94h0D xn8NPFsFzpWk+INI1bVNA1ASS32mwW+pS3fko5xcR7jAsNtFdw5dVkm+0SDaG+uaKKKKKKK5Hxl4 58OeBNNTUvEN28STSSRWdnbRfaL/AFCZIzK8Npb5AOABmSR0jUlQzqWXPwh4++Mvi3x15to8y6Lo LZUaLpskgS4QSMyHVLxsPcttZVZcJCdqsIVbJOb4P+FvirxjbvqcMEOkeHYIp7m68S645sdJitrX ebueGaQZmWPy5BI8YKIVIlePrX0t8Nfgz8K9Q0qDXYtQk8dg3Ekf2udbrS9OiurK5bci6KpWVfl2 B47uSVZBhwojkGfofS9F0bQoZbfRNJ03R7eWQTTQaXYWlhDLLgIJJY7RUDNtwu4gntWlRRRXGa/8 O/A/ijz31vwzpV1c3MqT3F/Hbix1SeWNditNqtgYrlxjAIabBAGcgCvlnx/+zlqek/Z7zwLLd6/a 3Fzb2c+mXjWqalZtcyJDDdLdKIoZYN7fvmZU8lcO5ZBI8fnPxmvrOXxo2iaYY30rwXo+k+DdOkVp XneHRrfNyt5JIcNLFcSTwsyKq4QcZyx+pf2e9Pj0T4aWt/d3cESeINdvL6IT7bfyXmuI/Dtlab5W G95pLcNDtwWMiooJ68B+1JoRKeFfE0NmmFa+0LUb8TKHYuq3+jWht3fJA237h0j4zh25jFfIFFfW n7PelWXhjQvFHxN8ROmn6alo2mafd3DzQl7O3mE+qPBFIFjmE1wttb23lsztMkkSqGOG8J+IPxB1 r4h602pai7QWEBki0jR45S1tplqx5VcgeZNJgGecrlyABtjSONOBoooorqPCPi7WvBWtWuuaHdND cQsBc2xLG01G0LZmsb6EcPE4/FTh0KyKjj9IvA3jLTfHnh208QaarQrMWgvbJ5Emm07UYQPtFlI6 4BxuDo2FLRsj7V3ba66iiiiiiiiiivh39pbxZLqPiey8J28zfYfD9pFc3sKi4jD6xqUQnUzKzeXI IrUwmF1TKmWYbvmKr800V+qHgrxHH4t8JaD4hR4C2p6bBNdi3juIreDUoh9n1W1gjvCZNsNwk0Sk s2QoYOwIZvkn4n/H/WNVvNQ0LwXcHSdEhn8j+3bZnj1nUzAXSaS0uUfbb2sjFWi8tRMQgYyIJHhH ztaWuoa7qtrZQeZe6rrOoQW0PnTL5t5qGo3Iij824uGA3SSP8zu3U5Y9TX6cu3h/4aeC92Gt9B8K 6Qi/KlqLm5MQ8sbtiwRPd3kzAM2EEk8hJwWNfnT498a6j4+8R3Wv6hGtsrpHbWOnxSSSw6dp8GRB bI8vLMSWklfChpGdlRFIReLr7x+BnxYi8U6dD4V1++dvFOnROttcXjgya/p0A3iRJzjfdQRgiZXy 7ovnZkPnFPLf2mPCX2DXtM8XWtu4t9dt/sGqSolw8S6vp8YW3lnndmjR57XakUSKuRbu2Gbea8X8 H/ETxb4GnD+H9WmhtGm8240m5/0rSLtmeJpzLYS/IryLDHG9xD5c+wFVlUGv0I8A/EDRPiFoq6tp LfZ7qBY4dW0ieRZLzSbtwT5chUL5kUm1jBcKoWRQcqkiyRp8fftF+J01vxyNJtbkz2PhixTTyiTQ zWi6tct9r1SSAwlgHAMFtOrYZZIWVgCvPgNXLC+utKvrLU7GU299p15bX9lPsjkMF1aTLcW0ojlD K211BwykHGCMV+qPhrXIPE3h/RdftlhSPV9MtL7yIbuK9W1mnhD3Fg11GFV3gk3QSfIp3KQVUgqu 3RRRRRRRRRRXxb8a/jWdXN34O8H3eNIG+21vW7Vx/wATfGUn07TpUP8Ax58lZpVP+kfcU/Z8mf5Z oooorS0jV9S0DUrPWNHvZ9P1KwlE1rd27APG+CrKysCro6kpJG4KOhKOCpIP23p3ivTPjv8ADjxD 4caNLHxfDppnm0uGZIUl1GzdbnTNR0+W5WTNpNcJHHOpJeIO0bON0UsnwvNDLbyywTxSQTwSPDND MjRzRTRsUlilicAqykEMpGQeDUVdb4F0IeJfGXhrQ3t3u7a/1myS+gjkEDvpcUwuNVYTAgrttklf IO7j5QWwK/TbWbTT9Zsb/wAN3s+wa7pGqWkkMM8MV+9hLCLHULi0WTef3X2mMF/KZUZ03A7gD+V8 UupeH9WimjE+m6zomopKgli8u6sNT0263KJIZh8skUsfKOvDDBFfVXjb4Uah8T/Hdr4l8PTS2Xh7 xH4X8NeINQ1rVl3RQyXcTWNvY6bZxBXkmFlbwzPCZMIxO+WNZIlr2Hw18EPhz4bQMNDi1268uSKS 78RmPVjIskglA+wyItopXCqsiWwcLkFjlt3qdta21lbwWlnbwWlrboIoLW2hjgt4Il4WOGGIKqqO yqBU9FFNkijmikhlRJI5Y5IpYZFV45YpUKSxyI2dyupKlTkGvL/EPwY+HPiGLZL4ctNInWBoIbzw 8kejSwbn8wyfZ7Nfs0r9QGuIJMDAGBjHyhrnwTubqyuPEPw11i18d+HEnuozFauia7ZNb753tZrX 5VneOHyM+VsmlaRTHbbGUnzTQfE/i3wFqty+j3+oaDqME0ltqNlLHtQ3FsJLWS31PSr1TG7wl5VV Zoi0bkldrgEfbvwq+NOmeP2Oj6nb2+ieJooUeO2E+6z1lIolN3PpZlwyurB3a0Yu6x4dXlVZTH7f RRRRWfq2saZoOm3msazeQ6fp1hD593dzkiOJAQqqFGWZ2YqkcaKXdyEVWcgH4m+Iv7Qmt+ITNpng /wC1eHtEb7OTf/8AHv4iu2RWaYfaLaV0toixUBYSZDsyZQrtEPH/AAh4I8SeOdQaw8PWDXRiaL7Z ezMINP06K4fYk99dtwvRmEa7pHCt5aOVIr6R+HXwS+HWo3N/BqfiM+MtW0E2o1zT9HlntPDtrLql m4t7P+0IAsty0csczCWC6iOUCSxIQyN9K6F4Q8LeGQn9g6BpOlSLaJYtdWdjBHfT2iFWEV3qG3z5 cmNGcyyMSwDMSwzXR0UUVg6z4V8NeI1I17QdJ1dhbS2kc9/p9rcXVvbzBjItpdyKZYiSxKtE6sG+ YEN81fOfjv8AZt0y4gudR8B3E1heRxNInh28na5sbx40jRLex1G7cy27sFkYm4klRpGVd8MYJXxz x9ayeEvh98PvBMqraanqH9o+OfE2nmG5Ewu79vsHh+W4a9RWhmitRNbTW8RUB4yXVjskbv8A9mTS 4oLrxd4vvpHs7PS9Mh0tby42QaZ5Ny51PVZZrubChrZLa3Z/nARJNz43Ka9l+P2h/wBt/DXU5447 qafQryw1y2itV8wOsMhsbyW4Xax8mK2uJ5nKldu0MW2hgfzwor3j9n3wWPE/jWPVrqMvpnhMW+qS dcS6vJIRodv+7ljkBV0kuwyo6HyPLkXEtTfGT4xXHja4l8P6BLNbeEbWbEkg3xT+IriGTdHd3SNh ltlYBre3YDOBLKPMCJD4DRRRRV/TNTv9Gv7XVNLuprHULGZZ7W6gbbLFKucEHGCCPlZWyGBIIIJF foh8Kfinp3xF00xSiKw8TafCG1XSlYhJYwRGdT0zeSWt2YgMuS0LsEckGKST1miiiiiiiiiivmz9 pjxHNpvhTSvD0BkT/hJr+V7txFE0Mmn6EYrqS2LvllY3E1rIpTBwjBjhsN8NUV99fs5eIbbVPAK6 GAkd74Zvru3mTzC7y2uqXUmqWd6V2gIGZ54VXcx/ck5+YKMf4x/HCfwneS+FfCYhk1yKNf7V1S4i 86DSfPt98FtYwPhJLjDJK7OGijGEKyOzCL4r1DUdQ1W7kv8AVb681K+nCedeX91Nd3UojQRRiS4u CznaoCrknAAA4Ar9B/gn4WtvCHw80+7uJoFuddt08Tandb1WKC3vbVZrKBppY42VYbURmVXJVJTM Q5Qgn5V+NHxQPj/W0s9JnvF8KaQdtlBKfKj1K/Uuk2tyW21XXcreXbpMSyR5bEbyypXilfUPwB+K v9j3Fr4B1vzX0/VL9YvD96nnTPYalqMqxrpckIJxb3Ep3RtGBsmdi4KSM8XqP7R3hR9b8H23iC1T fd+Fbp5pUUylm0nUilvfskUSNvaORLeUsxVViWVi3QH4n0LxDrfhnUI9U0HVLzSr2PaPPtJTGJ40 mS4+zXcJzHNCzoheGZWjbADKw4r7n+Dfxgi8eQHQ9c8m18V2UDSlolEVrrdpHhXvLZM4jnTjz4Bg H/WRfIXSHjf2n/E0EWl6F4SiLG8vL3+3rsrOV8mxs4pbG1img24dZ5ZHZW8wbTAcqSQV+MKK/RL4 CeJLnxF8OtPW7DtP4eupvDZnKRos1vYW8U9hsEKqMR200MJ3fMxQsxJbJ9moooooooooorwP4xfG SLwRA+geH5YbnxdcRKzyFI57fw9BMgeO5uo3DK9w6ENBbuCNpEsq7DGk3wVPPPdzz3d3PNc3VzNJ cXNzcSPNPPPM5klnnlkJZ3diWZmOSckkk1BRRRTkdkYMpKspDKykhlYHIZSOhHY19qfBX4uHxai+ AvGQXUNTntbmDTtQu4Vu4desUtme703WYpVZXnWFXPmuNs8YKyYlG6f5P8X+Grvwf4m1nw3etvl0 u7aKOf8AdD7VZyoLiwvNkLyBPOgeOUxlyybijfMCK5miv1N8I2Y8M+DPC2m6iLXTJ7DRfD+m3cbT QJEurzwRWUkCzIxjeSa7fYpRj5kjjblmGfz9+MGjtovxJ8W27SyzrearJrKTSQmHeuuqNYdEyzbl ieZ4Q+75yhYhT8o9NufDWqfFf4cfDG40PyLzX9Cv7zwNqu2ya1hsrCCJrrTbjU9Q2jbDaWcELEos m97gqpM58pvZ/Cf7PHgbQFhn1lbjxXqUU0U4n1BWtNLSS3uHlh8rRraRlaNlMaTxXcs6OVyAqsyH 2rTNJ0vRrX7Fo+mafpNn5zzG002zt7C286RAjzGC1VU3sqrlsEnA54FX6KKM9jyDwQeQR6VxGv8A w38CeKGkk1rwtpVxcTXQvLi9t4G07Ubi4Csm651PTDDPICHO5HlKsdrFSVUj5g8TfALRprzUdN+H /iuG917RYgdS8J6/dWkerP8A6EuoC5srm3jhBSRbizhi32/kiRn33aMrRr4BdWvibwPrrwTjU/Dv iDS5ZYxJDNLaXcO5Gt3ktby2Yb4pULgSxOUkQnaWQ5P1H8NP2iTd3FnoXj77PDJO7Qw+KoyltbiV tot01i0jURxqzbla6iKxrlN8aoJJh9ZA/Tp7nOTxz06UUUUUVz/ijxNpHg7RL3X9bmaKys1HyQoJ Lq7uJW229pZwkjdJKxCqCwUcs7Kis4/Nbxx4x1Lx14ivdf1LdF9oYRWNgJ5J4NMsIvlt7K3aTAwB 88jKqh5GeTapcivo/wCFPwAGNO8T+O4ecreWfhSaFWXBCyWcuvB85J5d7AqAMIs55lgFX9p22163 fwv5MjJ4MFs9rb2NtG8Vnaa7bM+XuljQR5a1ZEtFZyQI5/LRBvL4v7OXj2PRdYn8GajKkeneIbj7 Tpcsj28MdtrggERgaSTaW+1xxxxIC5JlSJETdIxr7eooooorh/iJ41tPAPha+164XzLo7rHRbdre SeO71q5t5JNPhuQjx4hGx5Zz5qHy0YIWkKq35vaRpmseMfEVnptu899rOv6lta5unubmSS4u5TLe ahfzqskhRMvPcS7WIUO7Zwa+iP2jtU/siHwZ8PNNWSDSdI0m01VVYpL5i26yaFoyid8yhreOG4DH fh/MBIJUEdj4K8daN8aPCt98P/GPkW/iiSxkFtdMgVNSmtojJa65p0cLRbbu2YCW4tVYLIoZlBga aKL5M8VeFda8Ga1daFrtt5F5bkSRSIS9pfWrki3v7CYgb4ZMHBIBBBR1SRHVfU/gv8JR49u31zWm CeE9Kvfs1xBFNsutYv4o47ltMUxHzIYVSSNrib5WKsEhO8vJDp/tB+M4NR1iz8DaIYIfD/hGOKGW 3s44Y7U6ykPkG2hFtI0flWUBW2RPLjaKQzxsCAhr50ooor0jRvhF8SNdjklsfCWpxxRmHMmp/Z9E DrOCySW41mSAzLhfmaEMBwCQSM+paf8Asv8Ai2S7hTVPEPh2zsW3Ge4sDqepXceIyU8qzuILRHO/ Ctm4XAJPOMHpov2VohIrTeOZJIs5ZIfDYhkZf9mVr5wp+qmvZvAnwk0H4eX91f6Fq/iWb7bai1vb LUb7T5tOuAriSC4e2tbWE+bES/lSFvlV3XOGYH1KiiiiiiiiiivzK+K99dah8R/Gc95G0cya5d2S BvMybXTCNNsn/eknDQxRsMcYPy4XArzyivW/B/xFl8P/AA/8feEGlWJ9atYptIYws4a4vp4NJ16z corYMtgWkjZyqoYmwS7qp8kr3v8AZ08PDWPH66nNFK1r4c0261ISG2860N/cY06xt5pWG1HxLLcR H7xaElRhWI9B/amvNRVvB9jl49JlXV7zas/7q61GAwQEzWobrBFKPLdl/wCW0gX+IV8uaDoOreJ9 WtdD0O1N7ql6Z/s1t59vbiQW9u91OTPdOka7Y0ZiWYdMDJIFdr42+EvjHwDaRajrNvZ3GmSTC2/t HTLsXNvHcvLMkEM0UqxTLvSHzVcxbNrorMspaNeQ8L6prGi+ItG1PQFnl1m01G2bT7e3Fy8l7cPK If7PMNoyyyJchjbyQoQZEdk/iNfoF8bPD6eIfhv4hQRwG50eBfENnJcPNGsL6QDcXskfkg7nez+0 xIGBBZxnbjePzer134RfEGH4f6l4jvbmS5aG+8NX0VlZI0psbrX7WRLnRjfwxfw4E0KyhcoJW6Kz GvK7q6uL66ub28nkubu8nlurq5mbzJri5uJDNPNLIxyWd2LMT1JJNVqK/Rr4D4/4VR4Wwc5/tz5T wFI8SXnGcehzXr1FFFFFFFFFc14v0bV/EGgX2jaRrsfh6bUY2tbrUTpg1SZbCeNorqG0iae3WKWQ HYJiWKLu2ASbJE+Z3/ZVcRTNF46V5hGxgjfwyY45ZQpKLLKNQYxqWwCwRiBztOMHkZ/2Y/HsSTPF qnhScRpK0Ua32qpNOUXKRJ5tkEDP0G5woPVgOa881X4P/EvR44ZLvwfqkqzs6oNL+za46lVDEzR6 LJcNGOeGkAB5Azg153NDLbyy29xDJBPBI8U0MyNFNFLG2ySKWJwCrKQQVIyD1qGiiuq8G+LNR8Fe IdO8QaZJKHtZoxeWqTCGPU9OMite6ZcsyyLsmVcBijFHCyKA6KR9MfEr4W6b4+0eP4m/DwI9xqdi dV1LSIlVv7VJjMlxNaw2pcJqSOGjubdSRLKG5E4fzvj2vrX4U+GtH+GXhuT4teNriOKW9sGh8PaT 5EL3yQ3rZhktFugrNe3kaHyRCyqlqzvK+ySQQ+Sad8VNak+JuleP9cP2xrW8NvJZxRs8dnod0ktn cWGl2wki+aKGeVrfzJOZsPKXJfdu/tAeDR4Z8aNq9qhGmeLln1aLOMQ6sso/tu3BklkkbdJJHdFm VEHn+Wi4j49k/Zr8awX2h3Pgm5kYahojXWo6Ynk4jl0a7uQ9wBMvG+G6mYtv5KyptDBG2/TtFFFF FeP/ABq8ep4H8I3ENpNJDr/iGO607Q2gEyvbABE1LU1uoJImie3ilzDIjFhO0R2Mm8r8XfCefxRH 480CHwjdC11S9uvs8/m7HsptMRfteqJqFs7xiaFYI3laIOHLKphImEZH2n8TfhDofj+znuraK20r xUgV7XWUiCreNFEIls9YEPMsTIqoJiDJFtUoWRWik/P/AFHTta8J61LYX8V3o+t6PdoxCu8Nza3M Lia3urW4hI9Fkhmjbay7ZI2IINfd3wW+KjeP9On0vWBHH4n0W2ikupIxHHHrFjuEK6pFAhGyRXKp dIq7AzoyYWQRR+4UUVFcXEFlbz3d3NDbW1tDJc3N1PIkMEFvChknnnlkIVFRQWZmIAAJJAGa/PH4 w/E658fa5JaWFzIPCWlzMNItljkt0vpVXy5NZvIpMMzvlxAJFUxxHARHeYtofCT4MXfj4trOtSXe leFITLFHcW4jS+1e7Tchj05p1dFhiYfvrhkZSwMSBm8xofo34xaHqei/CibSvAqf2VpGkCJNV03T 45zPP4cIf+0YopoxJIVMji4vpGYGSITNNKQXWT5H+E/jQeBvGumatO+zS7rOk62SGO3Sb6RPNuf3 cU0h+zyJFc7Ik3yCPywcOa/Sm3uLe7t4Lq1miuLW6hjnt7m3ljlguYJoxLBPDKhKurKwZXUkEEYJ BqWiiiiqGqapY6Jp17q+qXMdnp+n20t3d3EoZlihiQsxCxgszHGFRFLMxCqCxGfzF8deK7jxt4q1 bxJPELcX06La2oZ2FrY20S21lCSzN8/lorSlcKZC7BVBxX0l4qtZfhL8DLXw5HBOmu+L7gw63cxi UxWlxqUAuNWhmlAubYstpEmmiNJozKN9xFkpJXPfBr4vwWkMXgLx1LDceHruFtP0zUdREc0FjBOn k/2Nq/n/ACvYupKRu+RED5b5typg84+Kvwt1L4daoHTzb3wzqEzjSNVKgvG+DJ/ZepbBhLlFBKtg LMoLptIkji574f8AgXU/iD4hi0PT5Y7WJIjd6lqEoDx6fp8cixy3Ah3KZXLOqRRKwLMwyVQO6/Qv xh1XSPhj4PsPhb4QgNrJrdq15rV4ZJxfvp7TiF7i5uoljSabUHikimO4qsEbQ+UsTxBPkKiiiu08 PfDzxt4rVJNB8N6nfW00c0sN+8S2WmTLBIYZRFql+0VszBgylFlLZVhj5Tj1Gw/Zp+IF3bW09zd+ G9MkmBMtld6jdzXlqBIUCytp9tNAzEDeBHOwwRkg5A7Zf2VWKrv8dKrbULKvhksNxX51V21BSQDk AkDPXA6D0bwv+z94Z8LatpOu2ev+KH1bSrqO6WSO7022s7gKNs9rNbpatIIpkLRSoJ8shZcjOR7v RRRRRRRRRRXwx+087nxzo0RdjGnhKzkRCx2K8msXyyOq9AWCKCe4A9BXzdRXrPwc8fReAvFsdzqM 0segatbtpus+XHcXC26E+bY6mtrA67ngmADPskdYHnEcbOwFeaajf3Wq6hf6rfy+dfaleXWoXkwj ihE13eztcXMoihCom52J2ooABwABW54I8PHxX4t8PeHvLnkh1PVLaG8FrJHFcppsb+fqk8LzBlDR 2ySyAlD937pPB+4f2g9V1fTPhxejSkk8vUtQstK1i5hFyJLPSblXeeTzrd1CLNLHDaSeZuRklaMg s4I/PZEZ2CqCzMQqqoJZmJwFUDqT2Fewal8DPiFpXh2bxJd2FisNpbzXt/pyajAdUsbG2hmnubud DiErGkIYpFO8nzoAhYSBPHa/TTwQl74n+GGhW3imJ3m1zwstlqGbxp577Tr60a0gvZbxXZvOurRk nlJfcsjkNtcED82dS0+70nUL/Sr6NYr3Tby60+8iWSKZYruzma3uY1mhLI211YBkYg44JFdB4D1w eG/GfhnW3u2sbax1mxbULpImnaPSpphbasPJRWZg1s8qkKpbB+XDYqz8Q/F83jnxbq3iB/NS1mm+ z6VbS71NppFr+6sIWhaSVY5GUedcLG5QzPIy4DVxFFfYH7K0khTxzGXcxI3hqRYiTsVpBfLI6J0B YKoYjqAM9BX1xRRRRRRRRRUVwJ2t51tJYYrswyC2muYJLq3hnK4hknto5YWkRSVLRrKhYAgMpOR8 pXf7MFzqF5c3178Qpbm7vrie8u7mXwxumnubiQzTTPnURlnYkk5HWuPuv2YPGSXEq2Wu+GLi0DkQ TXU2q2dy8fZprWG1nVD/ALKzP9a4bVPgZ8TdKF5I3hxr+2tC/wDpOlX2n3xuo1fYstnYJILt92cq v2cPjkqMHHmWpaXqej3JstX06/0u8VEke01G0nsbpUkXdG7QXSqwDDkHHI5rPooqe3uLi0ngurWe W2urWaK4trmCR4Z7eeFxJDNDMhDI6MAysCCCMgg19qDQNM/aB+Hena4zQaf450iOTSZtUMbCN9Rs 1EslnqPlRIHtboOl0vlI32ZpSIy5WaOX441nR9R0DU73RtWtZLPUdOne2uYJQQVdeVdCeGR1KyRy KSroVdSVYE+2/Bf4atq91H488SrFZeDPDzz3/mXp2pq1zpqGUlAWAFrbOPMuJnBRmQwAP++MWB8T fi3rPjjXbebTri70nQ9DvVufD1tbyyW12l5A+Yddu5YGB+1k/NFtOIFO2P5jJJJ6N8a7CXxd4G8C /FGOwaC8m0y1sNfVbXUYdkd6pmtZ0gumZY7SK689IZm5lFxCQ8ilDWF+zt47j8PeI5fC+pTOul+K Ht0sciWRLXxCjiK0wplCRrdIxhkZYXd5FtxlUVmH3bRRRRRXPeLfE+n+D/D2qeIdTbNvp1v5iQqW El1dSOIbOziCq2HllZUDYwuS7EIGYfmM2u61deIZ/ENvd3dvr19qVzqAutNea1uhf6hM8kv2Q2xD LuMjKFU9DtAxxX6IX3gO28d+DtB034iWqXOvQabbS3WoWQhs77TdWuLRVvmtJ7UyRZ3YEqgNBI6K /l4VFT4O+IHw/wBa+Hmstpmpr59nceZNpGrxRNHaapaqwBZFJby5o8qLi3ZiYyQQWjeOR/e/gB8V pvOg8B+Jb+I27RLF4Wvr2VkkjmDBE8PPcOCrK6/8ee8gqV8hS2+CNPsCiiiivz8+OfxIfxn4gbSN LumfwzoMrQQCG5WSz1TVIy0VxrCrEAjKAxhtm3ONgaRGUTutei/AH4USb4PHfiWwj8kRrL4XsbxA ztI/zpr8lu/CgL/x5FwSSftCqu2GRvr6sHxR4b0rxfod/wCH9ajlksL+NFkMEnk3EEkMgmgubSYh gskbqHXcjISNrq6FlP5l+K/Cus+C9cutC1u3a3vLY74ZkLNa31qxIt7+xmwN8Um04IwVIKOFkR0H 2j8JPjZp3i20t9D8UXdpp3iuI29pDNKUtrXxH5hEMU1sTiNLtn2rLbZUSOwaAYZoofoGiiiuM8Zf EHwt4Fsxc6/qKxTSAm00y2UXGq3xAZl+z2YIwp2FTNIyRBsK0gJGfz2+IPxA1r4h602qam32ezgE kOk6RDIz2ml2rEFkQkL5k0hVWnnKguQAAkaRxp9W/AT4Wz+F7GTxZ4gtYotc1e2hXSraTc1zpGlT J5rtOobYk91lCyFS8SKELKzzRD2Dxn4F8O+PNMGma/atKIHklsr23cwXunzvEY3mtZxkc5BaN1dG IXchKKR+ffjfwT4i+FviWKCaaYCKcX3h7xDZpLbRX6WsiyR3Ns2SYriFinnw7yY3IIZ42jkf6d0f UPCn7Qng4aNrTLp/jbRrbzGuEjiN1aXOFhfWtNRSgmsrhggurY7QrYQlWFtcHrNF/tD4R/Bm4OsR 2g1Tw1b675Sgy3dhd313r9wmhvutykhguGmtyeUcI+HEbKQv57TTS3Ess88sk888jzTTTO0k0s0j F5ZZZXJLMxJLMTknk1FRXc+A/AGv/ELVm0zRY44obeMTajql0JVsNOhOfL8+SNWJklKlYYlBLEEn aiSOn3n4B+E/hPwDBDLZWceo68saCfxDfQpJfGfypIZjp6MXFnG6yyRlITueMqsrSFQa9MqveXln p1tNe6heW1jZ267p7y8uIrS2gQMFEk1xOVRASQNzHFfMfif9pvRrN57XwnolxrLCO4SPVNSmbTrE ThMWs8NiFaeaLJLOsjW78bRjO4eb/wDDTvj7/oE+EPp9g1n/AOT69g8DftF+HfEE0en+KbaLwtet FbpHqD3Mlzo17dnZFMrTMitZhmJdPtDPGqKd8+4Df9GUUUUUUUUUV+f37RGg3Wl/ES61R4/9C8RW Vjf2kqQGKHzbOzj0u9tjKAEaUNCs0gU5AmQty2T4RRRRX2j+y3pTw6J4s1tpY2i1DVLDSkgAbzo3 0e0a8llkzxtcXqKoB6o2e1fQHi/whofjfR5ND16Caa0877VBJBcSQXFnex28ttDe2zKSvmRrK4VZ FdDnDowOKwvAPwt8K/DsXr6LFdXV/f7Vn1XVZLa41BLQbSun28ttFEkcO5TI4RAXfHmM4jiEfZ6v pGma/pl5o+sWkV9pt/C1vdWk2SskZIdWVkIZWVgHjkQh0cBkYMAR5X4T+BPgTwjq0Os26anq99aS pNYPrd1a3MNhPHu23NvbWcMCNICQytKr7GVWTY65r165tbe+triyu4Yri0vIJrW6t518yK4triMw zwSp3V1LKw9DX5HkFSQQQQcEHggjqCKSiiiv1F+HXh1/Cfgnw5oMqSx3djpqSahFNNbXLwanfO2p apbpNafu2jjuZZVjKEjaAN7n5m7OiiiiiiiiuQ8Z+O/DfgLT49Q8Q3jRG4aWOwsbeP7RqGoywxeZ LFa24IGFyoaSRkjQlFZwXUN83ap+1LMXkXRfCESRrcv5NzqmqtJJNaKSImksbSFRFIflJAuJADkA t96tOx/an06W7RdT8GXtnYEP5s9jrdvqd5H+6JjCWk9taI+58BiZ12gkgMRg/RnhzxZ4a8XWZvvD es2eqwJ/rxAzx3VtmV4Y/tmn3KpcQeYYnMfnRqXUblymGroa5fxT4L8NeM7JrLxBpNrffumit7vy kj1Ky3OJN9hqCjzYvmRWYK21wNrqy5U/D3xR+C2reAUbV9Onl1rwu8zI155Oy90gyS4todVjj+Uq wKot0gVGf5WSJmjV/EKKK+1P2ZPFQutH1nwhcSlrjSrkatpyyXW8tpt+RFd29raEApHBcL5sjByC 1wPlU8tn6H8JND0vxH4x8f8Aj+Gz0bwjpHiTXbrRdHnhSCylsodYljs7u6sIU/49v9WljZxoTcsU CxtEUSbwHx342174m+JluJI7mSE3BsPDmhWyPMbWG5nCQ28NvFky3U7BPOcAs77VGESNE+tfg78G rbwTBB4g8QRRXXi+ZC0aBxJb+HoZY2jktLZ42KS3DoxE843KP9XEdgeSb0P4j+CrTx94VvdBnJjv Eb7fo1wZpIIrXWre3kispbkxq+6JvMeKVfLY+W7FAJAjL+c3/FTeAvEmT9t8PeJdBuxjkJcW8xj/ AOBRywzRP/tRTQv/ABxv833f8MvjLoHjq2s7C+nt9K8WmN1uNKkLx295LCBuuNHnl4kWQHeLdnMy YkG10QTP7JRRRXI+MvHHhzwLpo1DxBei3EonFjYxAzahqc0MXmtDZ2ynJ5Kq0jlI0LKHkTcK/OXx z4wv/HfiW/8AEN+rQ/aGEVhYCeS4i0zToRi1sYXcKCFGXkZUQPIzybFLkV9nfAn4Zt4N0Vte1eCa HxNr1uomtLqGKOTRtNWdngslILNvnAjnuA5UhhHE0atE7P71XlXxU+F2nfEXScoYbDxHp8TnR9Vd SEbLb203UfLBLW8h5DAFoWJkQEF45Pge0m8Q/Dvxbb3ElvLpviDw3qKSSWlyZVRni5ktp2tJEMlt cxMUYxS7ZYXJVyjAn9K/CXiSy8X+HNI8R6flbfU7QStETITbXMbG3vbJmlVCxhnV4t4UK23cmVIJ 6Kivk/8AaQ+IL2kMPgDSrgCS8ghv/EcsT27sls0hex0lyrM8buVFxMrKjGMw4Zo5XB8j+C/wvHj7 WJL3V4bpfCukEG8kh3QLql/kPDo8V0SrKCrCW5aLLJHtXMbzRyD9Bbe3t7S3gtLSCG1tbWGK2tra 2iSG3t7eFBHDDDDGFVERVwqjAAAAGKdc29veQT2l1DFc2tzFJb3NvPHHNBcQTJ5UsE0LjayOpZWU g5UkEEGvzs+LvwyvvAOuTXNtb7/Cmq3U76LdRec8VkZGaYaJdtM0jrLCuRE0jt50a7wxYSpH6N8E /jUNI+xeDfGF2BpGUtdD1u5cKNI3HbFp2pzP/wAueeIp3P8Ao/3G/wBHwYPs6CeG5hiuLaSK4tp4 0ngngkWSGaGRd8csUkeVZWU7lYE5yMEipKKKydb1/RfDVhLqevanZaVZRCTM95OkfmyRwPcG2tIz lppWWNikEQaRyMKpNfC3xc+NF349xomhrdaZ4ThMUk8MxSO91u6RxKkmorCWVYImAMNuHYFwJpCX EaQbfwA+Gc+uavb+NdYtJY9D0adbjRWaRoP7T1u0uFMM0ShcyQWrKzMwZVaYJGN4SZF+09W0jTNf 0y90fWLOG/0y/hMF1azhtkiZDqyupDI6MFeORCHVlDoQwU1+f3xR+EGs+Aru61Cyjm1Pwk8oa21R AGk08XEpSGy1ZE5R1O2MT7RHJuTBV38pfWvhN8TtJ8YaSnwv+IMFpd/abNdL0m9u8CLV7dAFttNu 5CQYr2IBfslyhVnZU+ZblVaf1b4WfDJ/hvqXjOKO5kvtN1e50p9IuJXj+0CytBc7ba+ijVR9oiaZ leRR5ci7XUIS8a/C/jrxGfF3i7xB4iw4h1G/kayWWNIZk023RbTTI5o42dRItvHEJMMfmBOTnnka K1NH0fU9f1K00fRrObUNSvpRDbWsAG52PLO7sQqIi5aSRyERAWYhQSPuT4e/ADw34ZhW98UR2Xir Wn8qRUuYHbRtNJtTFPbQWE7FLnLu58+6i/hjZIoWDFvoAD6dPcYweOOnSivn7xr+0R4V8NXR0/Qr ZvF17G8ZuZrO9httHiRlYukWqiOfzpFwnEUJjw3MgdWSvGp/2nvHDSyG20XwrFbmRmhimtdWuJVi J+RJp0vIw7AYyyxrk84HSuy8H/tOJNcJa+N9Hhs45psDWdCW4e2tklkjjT7ZpVy8spRAZZJJYZnc gKqwMea+qbC/sNVtIdQ0y8tdQsLgMYLyyuIrq1mEchikMVxASrYZWVtpPzAg8irdFFFFFFFFfJv7 Ufh9Hs/DPiqJLZHgurnQL2Qmb7ZcLdRnUdMVVAMZih8q73ElWBlUDeM7Pjmiiivfv2btNt774jfa pjKsmjaBqep2gRlCG4leHR3WcEcr5N3KRjHzbea+6tW0nTde0280jV7OK+03UIGt7u1m3bJUOGBD IQysjAPHIhDqwDIQygjyrw18CfAvhfxBF4hs01S9ubWSSfT7PVLm3utP065MgeC5to0gSRpIMEQm eR9hw/MirIvsteJT/s+fDi58QT63LZ36wTzS3Enh63vFtPD6yywlGEENpHHcxoHPnrFHcrGrfIoE IEVe2qqIqxoqxoiqiIoAVEACqqqOAAOgGOwAxX5rfGXTbfSvid4vtbbzfLl1CHUW810dvtGs6fDq 93hkVRt82d9gxkLgEscsfMKKKK+8P2a/Dy6b4IutceGFbrxJqk8sdwkkzySabpROn2sE0TfIpS4F 4w2DJVxuY/Kq/RFFFFFFFFFZ+ratpugaXe6xrF3FYaZp8JuLy7nJ8uOMMEVQqAszu5CRxxqXd2VE DOQK+Ytb/aj0+Ga4h8PeFri/hEDrb3+qaglhi7wyRyHTreKYvCDsfBuI3cZUiM81n2P7U7gW8ep+ DFY+YBd3NjrhjVYmmJZ7exntWJZUxhWucMQeVDfL734K+KPg3x6vl6NqLQamELy6JqSJZ6qih5FD RxBnjmUrGZGNtLKI1ZPN2M22vQqy9Y0TSPEFk+n63ptlqlk53G2vbeO4jWTYYxNEHBKOoY7JEIZc kgg818kfEn9nSWwjuda8AtLeWcMFxc3fh26lkuNSRhcb/L0KREJnRIm4gnbzSIzsknkkEY+UqKK+ gf2dPFMui+NzoTug0/xVatayq7QRLHqOmxSXumz+bIhckjz7dYkcB2mUkMVTHtnjz4KHxz8RxrU0 h0rw+dD0x9XvbcpLe6tq1vdyWslrBFM+ICtnHArTmMouExHIxkI8N+MHxUPiOU+DvC/l6d4J0d0s kisfLig1ttPcJbylLb5BZRFFNpAuVOFmcbvKWHrPgx8EG1U2vi7xpZsulKUn0bQrqMq2qkENHqGq QuM/ZBwYYGGZ+HcCDAuPsPU9L07WtOvNK1S0jvdMv7eS1vLWRpFWWCRdrqHiZWQ8ZWRGVlOGUhgC PzN+IHgbUvh94in0LUZIblGhF7pt9AwCX+mTSyQ29y8GS0Mm6N0kifo6naXjKSP9K/B/46W11bR+ GvHupRWt7bRBNN8SX8wSHUIFwotNYupPlS4ReVuZSFmUESETANP9V9Djjjj16Hk8ZA9qKKKz9X1b TdB0281jWbyCw02wiM13dzlhHEmdiAKoLO7sVSONAWdiqIpYqp/PL4rfFPUfiLqQjhEth4Z0+Zjp Wlsw8yVwDH/aupBOGuHUkImSsKMUQsxlkk9R/Z6+GX264t/iDrSQtY2k1xF4esZ4DIbi/h/dvrD+ aPLEcD71tyuW85TJ+7MKF/syud8VeFdF8Z6Lc6Frtt9os7gB4pU2pdWNyikQX9hOQfLljydpwQQW Rg8bMjfm94+8Ean8P/EdxoOoyR3CiNLvTtQhVo4dQsJmKw3KxSZaNwyvHLGSdsisFZ02u33L8Gfi IPHnhdFvp2l8R6GkNprubfyI5zM8o07UI2VmVvPij/ekbSJlkxGsfl7vXqKK8j+NPjg+CvBl21nc CLXNcMmkaR5c5iubbzoj9v1WIRTQzqbaLPlzRbvLuHg3ja2D8dfB/wCH7eP/ABXFbXSH+wtIWLUt cYrcBJ4FmVINKSeAYWW5YkANIh8pZnRtyBT+kKqiKsaKsaIqoiKAFRAAqqqjgADoBjsAMUUVw3xA +H+jfEPRTpeqL9nu4DJNpGsRRo91pV06AMyhiPMhkKqJ4CyrIoUgrIkbp+e/jb4feJvAN8tnr1mv kzjdZ6nZmSfS74dWW2umRCHXB3RSKkgGGK7GVm7vwl8f/HXhpIbS/uIfFOmRyw74tbM0mpLbC4ea 6ittZjIlLyByqvdi4EYVAiBF2H2bSf2o/DcySnXfDOt6fIrqIF0mex1lJIyp3tK949gUIOMAK2c5 yMYK6t+1F4bhSE6H4Y1zUZSz+eurXFhoscSAAxmGSza/LknOQypjjBOePKfE37R3jfWVnt9Gi0/w xaSSZjktEN9qq27QtG9tLqF5mPlmLiSG2idSFCsMHd4gkWs+I9T2RR6nr2tahJJIVjW71TVL2RIj NK5C+ZLKwRWZjycAk8Cvsn4SfAdPD1xH4j8bQ2l3q8XlvpWjJJHeWWlvs3Nd37jMc10rfLEsZaKP HmK0jlGh+m6K53xT4V0Pxpo1zofiC0+02c/7yOWNljvLC6VCsN9p85DbJo8ttYgqQSjo8bMjfnvr OkeJvgx47tClxBJqGlvBqemX0Im+w6pp0+6IrNESkgSQCS2uYtwwQ6q7Ltkb7X0nVvDfxt+H95C6 TQW+pwmw1Ww89hd6Rq1sUuoSk0e0SCKYRXEDkbJFCiROZIh8AeLfCes+C9cutC1u2aG5g/e28wDG 11CyeQpb6hYykYeKTaQD1Vg0bhZEZV5mup8G+E9R8a+IdO8P6ZHKXupka9u44hMmmacsirealcKz IuyJWyFLqXcrGpLuoP6WeFfCuh+C9EttC0K3+z2dsTLJNIVe6vrp1Anv9QuFC75n2jc2FCgKiBI1 RV+aPif+0JdWuoXGhfD6eyaG1zDd+Jmhjvllu0lDOmhxygwNCgUxtcSJIsuSYQFVJpPHdG+OHxJ0 jVbnVH159Y+2P5l1p2sRi40p2WN1jFtawGL7KFL79lm0IZlUOGUbazfHnxV8V/EJbOHWpbSzsLIF k0vSY7i20+a5ZmJvrmK4lmeSUKRGhaTaig7FVnkZ/NaKK+4f2dviFLrumS+CtUYPf+HrKOfSbgvc SSXmirP5L2828MimzZ4Y48OMxsiqg8p3P0vRRRRVa6urWxt5r2+ubeztbaMzXF1dSx29vBEnLSzT SlVVRgkliBXnWpfGb4ZaTcC2uvF+nyymNJd2mw3+t2+1zgA3mkRTxbuOULhh3AzTNP8AjV8L9Suo rO38W2cU027Y1/Z6npVovloZG82/1SCG3TgfLvkXccBckgV6PY39jqlrDf6Ze2eoWNwGa3vLC5hu 7SZUdoZGgubcsh2ujI204DKQeRXmnxg+H/8Awn/hSW3tI4/7e0lm1DQ3xbo80wj2XOltcTD5Y7lQ Bjei+asTSNtQ5/OS5trizuLi0u7ea1u7WaW2urW5ikguLa4gkMc0E8MgDI6MCrowBBBBAIqvRRX3 V+zD/wAiHrH/AGN19/6ZrCvo6iiiivyb1z/kNax/2FNQ/wDSt6y6KK+hP2f/AIfP4m8RJ4pv0QaL 4WvIZo0kW6U6hrSobiyjt5YSi4tG8u5m3OefKRo3SRtv3pXC678TvAHht5ItW8VaVDcQ3ElpPa2k r6pe29zExWWG6stKWeaIqylW8xFAYYPPXm/+F8/Cn/oavx/sPxH/APIdd1onjDwr4kKJoPiHR9Vm ktRefZbO/tpL6K2bZ+9uLDcJ4gC6K4ljUqTtIB4rpKKKKKwfE/iPTvCOg6j4i1Z5VsNMgEkqwRma 4leWVba2t4U6F5ZXSNSxVQWy7KuWH5leLPFes+NNbute125M91OdkUKbltbGzR2a3sLCEk7IY9xw MksSzuWkd3bmqK6Xwp4s1rwXrdrr2hXPk3dt8kkUgZ7O/tGYGewv4EZd8MmBuGQysFdGSRUdfctc /aa8VX+lW9nouj6foGpNFGt9q4l/tRnlTy3eTTLG7iEcAdlkUrP9oIR8Bg6+YYvCH7SXinTbqOHx dFB4i02ScGe5gtrTT9YtYXKI5tRarFbSiNA7rDJGjO5wZ0XGPsDw54j8O+PPD6anpUkOo6VqEMtp eWd1FE7xSPEFvNK1WykLqsgVgJI2yroQ6l42R2+I/jT8Jx4Cvo9Z0cs/hbV7p4baKRy8+j37K1x/ ZrO/MkTIrvbSZL7UZJcsokl8Jor7a+AXw9k8KaZcfEPXr2KyOsaG/wBltpHjitdP8Pyyx6jJqep3 M2FV5VgjlTawWOLl2LOUh8V+MHxIn+JPiG10nw9/aM/h6ymjtdKsVjfzda1aVzCdTXT4l8wtJvEN rHJucJlgsbzSRj6O+Dfwcg8D26a94gigufF11EQiZjmg8PW8qlXs7SVSVe5dTtuLhcgA+VEfL8x5 veqK8p+Kfws0z4i6XvTyLDxPYxMNJ1dkIV4wS50zVTGC8ls7HKnazQMd8YIaWKX4A8S+EvEfg++/ s/xHpNzpdyyhojKYpra5QxrIzWd9bF4ZgodQ/lSNsY7HwwIHo/hn49/EPw8iQXGoxeJLNOBF4hSW 8ulDztNK41SN0uWc5KqZ5ZFUYATCgD23Sv2o/DsySNrfhjWtPlV0Fuml3Njq8cke0+Y8sl0bEoQc BVCvnqWGMHUP7T3gLHGkeLs572OjAHn2v6898SftPatcpPbeFdAtdMVjdRxalq0x1G8EMiGO1uob GERwwzoT5hSR7iPIAKsuc/O+oap4m8a6xHNqFzqniPWbtzBbRnz725Ikne5Flp9nCD5cQeR2jt4E VFydqgZr6++EXwKPhq5g8TeMo7W61u3Mc2k6SjpdWujzYDC9u5VBjmukbiIIWjiI8xWkkKND9M0U V8r/ALSPgOC40uDx5p1rDDe2EsNn4jkjUJJfWNy0dpp17MWdVZ7eTZANsbSOko3MI4FA4f8AZu8a DSdevfCF9ciOw19TdaaJC21NctkCtFGfuqbmBSGLclookX5mwfuCsHxT4gtfC3h3WfEN2I2h0rT5 7pYpJlgW6uAuLSyScqwVp5jHCp2nDMMKa/M+2t9c+IHi5IUP2rXPE+ruzyMsvkpNeTGW4uJFhWRk ghTfI+1SEjU4GFxX6a+HPD+m+FtD07w9pKOmn6ZB5Fv5rpJK5LmW4nnlRVBllkd5JCqgbmJVQMCt mis/V9I0zXtMvNH1iziv9Lv4vIvLOfeElQP5i/NHtdWV1V0dGDo4V0YMAR+fvxN+DeveA57zUrOO bVfCAniFtqytC11ZrdM3k2ur20WGR0I2G5WMQuWj5jkkEK4Pgz4reNfA2yDSNUNzpke4DQ9WV77S QGMrkQRFlkt/3krzN9mki3vgybwMH6C0X9qPTZGjj8R+Fr60CWqebd6Je2+oedeqirJ5en34tvKi Y72UG6kZflUl/vVt3v7T3glLWZ9O0LxTd3qpmC3vbfSbG1lkyMrNeQXdy8YxuIKwP6Y7jzbXf2nv E14hi0DQNK0ISWssT3F5PNrV5FO4Kx3Vm222gUoCGCS28qlgCwK5U/P2veItb8Uag+qa/qd1ql/J kedcyArEjSNL9ntYEAjhiDMzLFEiouThRmvevhp+z/rGt3FtrHja3m0bRI5XdtEuBcWmuamYWG2G aLarWsDtuDszCYhSERA6TL9wW9vBawQ2trDDbW1tDFb21tbxRwQW8EEYiht7eGIBEREAREQAKAAA AAKfUNzbW97bz2d5BDdWt1DLb3NtcRJNBPBMhilgnilBDIwJVlYEEGvzx+Kvw01T4ba4uo6cZz4d vb4z6Fqdu0yyadOrfaYdMuZ9xZJ4QN0MhfMqL5incsqR/U3wY+KP/Cw9KudM1pbUeJNIgj+3BVgW LWLCQ+SNUjsRgKQ2I7tETy1ZkK7FlWJPlD4ufDO7+HmuboQJvDerz3M2h3KszPAiMHl0q8DszCWA OqrISVlTDht3mRx+SVPb29xdzwWtrBLc3V1NFb21tBG809xPM4jhhhhQFnd2IVVAJJOACa/Rn4U/ C6w+HekB5Viu/E2owx/2xqWFPkqSJP7K08nlbeNgNzcGZwJGwBGkXKfE/wCPOm+D57rQfDcFvrPi W0njjvJLlZW0TTmVs3VtcvbSxSTTqAI2iiZVRmO6TfG0J+WZPjL8TZdSttWbxdqH2m0haCKGOKyh 010kEgY3OjwxLaTP+8bEssDOPl2sNiFdrxX8ePHXi3R7jQ7j+ytJsrwFL9tFtru2ub22IAks5Z7u 4nKxP/y0WPbvXKMTGzI3i1FFfRv7P3xGfw7raeDtSk/4kniO9jFgVtzJJZ+Ibkx2lt+9i+byroKk DhlYK/ltmNfNZvuuiiiijgegHPXHb1P9a881b4s/DjRfJN94v0eRpZJYwmmSya3Ijw4Mi3MWirO0 XJAXzAobkAkg4xf+F8/Clsf8VTj66H4iHvyfseK9G0jxBoOvCc6Frek6ytoYvtTaXqNnqAtjcbvI W4+zO+zeEfZuxnBwTg1D4n8N6b4u0HUvDurrM1hqcKxSNbyGKeKSKVbm2uYHGQHikVJFDKykrh1Z cqfzH8U+GNV8H65feHtaijivbF1BeGQTW1zDKgltru1l43JIhDAEBlyVdUdWRecoor6N/Zi/5H3V /wDsUL//ANPOn1910UUUV+cvx4/5Kv4q/wC4H/6jdnXkNFFd78OfAmofEDxJbaPaDyrKHy7vWr4u kQsdLSdY55ImcNvmbcEgjCksxy22NXdP0wsLC00uwsdLsIRBY6daW9hZwb3cQWtpCIIIhJIWc4RQ CXYn1JyTWPrnjHwr4Y3DX9f0nSpRbfa1tbu9gS/mtg7RCe208EzygsjqvlxtkggcgiuD/wCF8/Cn /oaT/wCCPxH/APIddPonxM8A+IRD/ZfivRpZbm6+x29pc3Q0vULi5JXZFBpuqCGdtxdVQiMhjkKS QRXcUUUUUHGM8AAHJI9iRn+vsK/OT4u/Eu78f+IJo7efHhjSbia30S2iNwkd4kbtH/bVzHcKjebO pyqvGpjjIjxv8x5PIqKsW1zc2dxb3lncTWt1bTR3Fvc20jwXFvPEwkjmhmjIZWUjKspBHUEV9K2H 7T3ie20U2l3oGk6jrsflJDrMk09tZSRxiNWk1DRrUL5ksmJSzQ3MKAupWNQpD8xon7RHxI028E+p X1j4gtHASSyvtNsbPCmZZJJra50iO3dJdqsiGTzIxuJMbEDH138Pvid4e+Ilmx0yR7TVrW3im1PR Ln/j5szIfLZ4JsBLiHeDtljGQCnmpGzqteKfHv4SW0ltfeP/AA5bGC6hY3PiXTbaFmju4Xb97r0E cY+SVPv3mBsdd07FHSRpfjmivoj4FfC7UPEmsaf4xvmex8P6DqUF3ZupUXOsarpsy3UUFsr5228U gU3ExGG5ij+fzHh7L4//ABWffN4C8M38fk7JI/Fd5aOxkMu8xt4eS4GFCqATeCMktkQMylZ4jm/B L4LHVjZ+M/F9qBpA2XGhaJcx5OrcbotT1GJh/wAegODDER+/OHYeRgXH2hRXF+OfAeg/EDSRpetx yo0EguLDULQrHf2Fxja7QSSKylJB8ssTqysMNgOkbr8CfED4YeJfh7eP/aMBu9Fmu5bfTNetlAtb 5QgljW4iDO1tMUPMM3Uq/lPKibzH4Q+KnjfwQkdto2sO+mRyI/8AY2oot/puEkklaKCOb95bq7Su 8v2SSIu2C5JAx79of7UlqzW8XiTwrPEogP2q+0S+S5aS5VMp9n0q+EWxGbruvGKj+90rqP8Ahp3w F/0CPF//AIAaN/8ALCuX8QftR24WWLwt4YmkdoYzBf8AiC6SFYpy+ZVl0nTi5kQLkKwvUOTkjAwf nLxj8QfFXju68/xBqbzW8cjyWmlW6/ZtJsVMskiLb2cfBdBI0YnmLzMmFeVsCvZPhj+z9qOtPb61 43hu9H0qK6O3w/PDPaazqaQZDi8WTY9pA7jb0851DbREGjmb7agt4LW3htraGO3traGOC3t4EWGC CCBBFFDDFGNqKqgBVUAAAYAAqSivLPi/4Ci8d+Erm3hjJ1rSFuNT0OWOC2kuJrqK3bzNJEsxDCK7 GEbbIoEiwyNuEQU/Enwn8Z/8IL410zVp38vSrvOka5kBtuk30iebckpDNJ/o0qQ3RWFQ8gj8oMBI 1fpdyOvHHfI688D2B60UV+evx98WN4k8e3lhBcPJpfhcHRbWMNOIRfRtnWZxbzABZPtANs7oMOsE ZBZQpr6f+AnhQ+GvANneXEEUeo+J3GuTyBLVp/sE8Spo1u11blmdPIAuUjdv3bTyKVVt4r2uiiiq l9p9hqtpNYanZWeo2NxtE9nfW8N3azCNxKnmwTqyNtcBlJHUAjBAI8A8Rfs1eC9TDyeH7zUvDNwU iWONXbWNMXa+ZZHtr+QXDOy8cXYVSAdpwQfLNR/Ze8Vx3bppXiLw9e2IVPKuNRGpaXduxjBlD2dt DeIoDZCnzzuGDhc4EVp+zB4ye4hW/wBd8MW1ozgTzWkuq3tzEndo7Wa1gVz7GZR716Fon7L/AIet Zmk13xJqesRrJA8EGn2lvosZSNiZorxnku3dZBtGYnjK/NhiSCPffDXg/wAM+ELU2fhvR7TSo5Nv nvCjSXd0EkeWP7Zf3BeefYZHEfmyNsDYTC8V0dFFFcL8Qfh/o3xC0NtL1IeReQeZNpGrRRrJdaZd soDOgJXzIZMKJ4NwV1AOVkWORPhXwh4m8SfB/wAaywXsd1aRwXsNj4q0Vk8xL6wjfc0sEUjojyrG 5msbgOAdwIZoZHV/qX4seD9K+Kngq18VeFGtdR1WxtJNR0q+tYLma41fSo0ka70FI4f3hl8zJiik haRJ0aHbEZZSPgavuL9mjwrFp/hi/wDFdzbbb/Xr2Wzsbh2s5SNE05xCfs+xTLCZbtZ1nSRwH8mF wgCqz8/+0P8AE2a3d/AGg3csDtFnxXNHE0Ttb3UKT2ejwXLHO2SN/Muti4ZCkXmEGeM/HtFdJ4d8 I+JfFlwbbw7ol/qro6xzS28JFnbM6M8YvL+UrBDuCttMsig9BzUOueHr3w5cfYtUl01dRV5o7iws dTstVmsmgkMLLezaY80Ecm9XQwGbzVK5eNVZC+DRX1J8Hfg543tdc0bxlfyL4Vh029kkWx1GzkfW 7y3H+i3ttJp1wqi3iuIWnh82VxKv+sSMgo5+1KKKKZMjywyxRzSWzyRyIlxCIWmt2dSqzRC4SSPe pO5d8bKSBuUjIr4p+Mfwl8bW7al4tl8SzeLtItmuLqb+1blbbU9HtrieSeRIbZitoYIz5SBbPyiz uFjtVQcfMFFael61rGhzvdaJqupaRdSwm3luNMvrqwnkt2kWZoHltWRihZEYqTgkA44r6F8JftLe JbCWC38XWVtr9gX2z31pFDp2sxrJcKzTLHBstZhFHvCQCKHedu6ZQCTofELw/wCF/i1Bc+N/htqH 27xRDaW9x4h8KylodYubS0tIYmubTTZcu09sHit3+zl4JiNsLvMMTfK9FFfaf7LeqNNoXirRPIVV 0/VrHVRchjvlbWbM2hgZcYAj+wBgc8lyOwz9S0UUVBdXVvY2tze3c8dva2dvNd3NxO3lwwW9vGZZ 5pnP3URFLMx7CvyQd2dizEszEszMSWZiclmJ6k9zTaK9L+Hnw+k8YXT6hq12ugeC9MlA13xLdSW9 paRMNpTTbS6vSsP2mUvGvJIiDq7KxKRyfQOqftAeC/COmxeHfh1oDX9pp9s9tYXE3n6bo8DPbmSK 4WGcNeXJE7lrkTCB5W3t5rFhJXzr4s+KHjfxn50Wsa3cLp08krf2Np+bDSliadbmO3ktYOZ0iZE8 prp5XXbncTknz2iuq8H+D9b8b6wmiaBDBLdmI3Mz3NzFawWtokqRT3cjSHe6x7wzJCjyEZKo2DX6 N+B/Cmp+E9Lay1Txdrvi26mkMstzrMiSRQyB3UDT1m824jQx+Wrxy3cq7l8yMR73U9nRRRXifxw8 E+LPHWg6bp3hv+zJINPu7jVb2zu55La+vbqG2+zabDp8pUwjKy3G/wA94wSU+YYNfAOoabqGkXk2 n6rY3mm39v5fn2V9bTWl1CZY1ni8yCcK67kZXUkcqQRwQao1ZtbaS8uILWFrdJLiVIUa6u7Wxtlk kO1WnvL144YkBPzPI6qo5Ygc10eseCPFmhW73mpaBqUenJFaz/2xbw/2hoUkF6qNaTwa7pxls5Ek 8xArRzkFmAzniuTor034WfES4+HXiIag0dxeaNfxiz1vToZijS2+4tDeW8bkRtPbsS0YfG5Wkj3x +aXX9BPEuhaZ468KajoslzBLp+u6chtNRtnF5bozBbzTNUtjbSKsyxyiKdFEoEgABYo3P5b3VtcW Vzc2d5BNa3dnPLbXVrcRvDPbXFvIYp7eaKQBkdHBV1YAggg817N8Dfh4vjXxP9v1KJz4f8ONbX14 Ht7e4ttSvxOr2Oizx3JIaKUK8k4ETgxoYm2GZHHf/tBfFJ7ua6+HuiSW7WEDwHxHfRvFcNc3kMi3 MejwMm5UW3kVTcsGLmUeUfLEciydJ8BfhKmnQ6f4/wBf2vqF5a/afDmngny7Czu4iqaneHo888TZ gjBKRxvvYtKwEH1NRRRWXrGiaP4gsjp+t6ZYatZE+YLe+torlElMbRCeLzRmOQKzBZEwy5OCM14B 4i/Zm8J6i7z+HdV1Hw28ksRNrKo1vTYoVh8uSO3juHiuQzPtffLduAdyhcFdnmN5+y/4yS7mjsNe 8M3NkJGFvc3kmq2NzJF2kuLOC1uFjPqizPjsTVdv2YPHgAI1nwcxz0W/13PPc7tOA/Wut8P/ALLZ zbTeKvFAAzOLrTtAteSNjLbG31nURwQ215A1geAUU/MHX6J8I/D/AMJ+B7cQ+H9JhguTEI7nVLhf tWr3mUjWUT38g3qshiWQwRbIQ4LJGpJrs6KKKrX9jaapYXumX0IubHUrS5sL23MssQuLO8hNvcw+ ZAyuu9HI3IwYZyCCBX5d6zp2qeAvGN3YxyTQ6n4Y1sPY3s1mIHkexuRc6Xqi2dyHGyZRFcRK25Sj Dlgcn9MfDWuQeJvD+i+IIBEker6ZZ35ihuEu1tZpoQ9zZG4jADPBJvhl+UEOpBVTkD5r/ae8VyQ2 uh+DrS52fbjJresQp9pjke1gk+zaTE7qwikikmW4keJgxDwxNhMKXyv2Y/CcM8+teNLuBZWsXXQ9 GZjAyQ3E0IuNXuBG6F0lWJ7eKKVJFBSWZCG3cfYtFFFO6cjr/nPHA6DHNeJ+KfgH4A8SStd21nN4 bvWRgX8PNb2ljLKLdYLczaVIjwKq7Azi3WEuSxdixLV4xqv7LeuxCD+w/FWk6izF/tA1WyvNGEWM CLyWtDf+Zu53ZCbeOueMUfsxePec6v4Q4P8Az/6zz64xYV3OlfstWaTW0uteL7m5t/LY3lnpWlRW U3nNEwRbbUrua4G1X2sS1pllBGEJ3L7l4R+FvgjwW0VzouiQf2lHFCh1i/d9Q1MvFA9vJPBPcErb vKsjiYWqxK4OCu0Kq+gUUUVn6to+ma/pl3o+s2UOo6ZfxeTd2k+4xyoGDqQ8bBkdGUOkkbK6MA6E MAR+dnjHwv4l+D/jSOexlu7OOC8nvvCutqyyi9sI5NqxyyhEjeZIpFhvrdowpDEFGhlQv9gW954X +PfgC7t1DWM0hSOeCaOO8vvDOuwpvt7mEkR+anzfJLGY/OiLxsY2Mkafn1qem3mjajfaVqMJt77T ru4sryDej+VcW0phlQPGSrAEHDKcEcgkEGvfP2bvCkWs+Lr3xBc7Hg8KWsMkEJI3vqmqCSCxl8tk Kskccdw2d6ssnlMu7Bx9DfGj4mnwDoMdvpM1qfFOsForCKbdLJp9jsdbnWzAFZGMbhY4EmKq0jb9 siRSx1+dxJYkkkknJJ5JJ6kmkrR0zSdU1m5+x6Rpuoard+W0v2XTbO4vrjykIV5PJtVZtoJGWxgZ 561va34I17wzbmbXxpulXH+i+Xpc2saZPrcgu4mniZtHsZZbiFQqks9xHGoJC53kKeQor1n4f/B7 xX4+EN9bRx6PoDSYfXdQEgjmWK5WC5Gl2ifPcyJ8+CCkJdGjaZH4r9F7KK6hsrSG9uUvbyK2gju7 tLcWq3d1HEFuLpbQM4iV3BcRhm25xuIGTYooor5v+MHwm8Y+LVkv9D8Vanq6LLHKvg3VJre1sFkV 58S6XLbiC28yNZEhjF1F5jJvZ7pjtQ/DckbxSPFIjRyRuyPG6lXR0O11dTyCCMEGo6s2t1dWNxBe WVzPZ3dtIs1tdWsslvc280eGjlhnhKujA8hlII6g17X4S/aA8deG/LttSni8VachiBj1l3/tOOJW d5Vt9YjPmFnLAF7pZ8BVCBR19S13WPh18e9KtbWO+i8KfEG1jEWjxaywgjup5WiDaSL6MGO7t5p5 fLt1XF0rK0qW4QyRy/Jer6RqWg6leaPrFnPYanYTGC6tJ1AeJwoZSGUlWRlIeORGKOhDoSpBObRX v37N2pW9j8RvskwlaTWtA1PTbMxhSi3MUkOsOZyxGF8m0lHHO7aPcffVFFFFfmt8ZdSt9V+J3i+6 tvN8uLUIdObzURG+0aNp8OkXeFRmG3zYH2HOSuCQpyo8worpfCnhTWfGes22haFa/aLu4O+SRyyW tjaowWa+vp1VvLiTcMnBLMVRFaRkRvqe1+IPwz+CuhDw/wCFZf8AhNNfk8q41W+06aKOzvb3bE4l vNaUSxLEIpXW2gtBcCIoySlZWklfxjxb8dPH3iiYC31R/DNhE++Gz8OTXFhOxSSQxSXWqK/2mR/L cI6rIkTbFYQq4yfGqKvabp13q+oWWl6fEJ77ULmG0s4DLDB5tzcOIoYvOuGRFyxAy7Ae9ffvwo+G PiTwRBBLrnjLU7wJBLFF4Xsrgy+G7ASzyzTBRfh2dyzJNvto7YpJvVjMjEn22iiiuR8faHrHiPwd r+haDeW1hqmq2i2UNxetIlr9mmuI11GCaSKORlEtt5sWRG3LdvvD82/Evg/xN4PuY7TxJo13pUsw byJJQktpd7I45ZRZ39uzwTGMSx+b5UjbCwVsNxXM0V2UfgDxlc2drqGn6Be63ZXaF47jw6YPEcUZ SNZXgvm0F7j7NKqspaG42OvdQQccbRW/4Y8R6n4R13TvEOkNEt/psrSRCePzbeeOWJoLi2uI8qTH LE7xtsZXAOUZXCsP0v8ABfi3TfHHhyw1/TjEFuovLvrNJhNJp2oxxr9t064OFO5CQVYxrvQpIAEd a/O34meGoPCPjnxFoVoAtjbXi3GnxqJisFhqECajaWge4eR38hJVgMjOSxQk8kgUfBHhDUvHHiOw 8Pacsim4fzb68WAzxaZpsbD7XqFwoKjagIVAzqHkZIwwZ1z9hfFnxzpnwq8K2XgjwlaJY6nfaXLB pyW7ywLoekyl7eXVxOjCV7qSXzfJk37mlDzSsWXZL4f8EfhRN4x1GHxNrEca+F9JvlHkSrFMde1C 12z/AGD7PLkfZkJQ3LupVwfJQEmRofvrryev+cccjoccU2iiori3gu4J7S6hhuLW5hlt7m2uY454 J7edDHNBNDKCro6kq6sCGHBBFeFeJ/2d/AmvS3N3pgvfDN7Ms7qulvHLpQuZn3iZ9LuQ2EQnAgtp YUC/KAvFeQ6p+y74lhmjGi+JdD1G28oGWTVIb/R50uDIwMUcFql8rJt2NvMqnJK7eNxz/wDhl/x5 /wBBvwb/AOB2u/8AyurX0j9lvXJvO/tzxTpOnlWhNsuk2V5q4mQ7vP8APe8Nj5RB2bAokzk527cN 774R+DPgLwdPHe2Wmy6nqcTu0Gp65PHf3VsPNWaM28KJHbxSRlAUmS3WUcgP8xFeqUUUUV+d/wAd /CjeGviBqNzFEF07xGP7es3Xz3X7RdORqsMkkwCh/tIkm8tGYJHJH0ztH1f8CvE48S/D3S45Hke/ 8PM3h68LJHGpSxRW014PLZiy/ZXgQu6qTIr8YAZvYa878I+Mbe8+GGl+M76W7u0s/DEt/q8ogiW7 uLvQbV4dceKAMiEtNbzeWNyq3yn5Qa/PPQNL1Dxt4t03S3mu7i+8Q6zGt9fCF7+5QXdx52qarNHu Bk8qPzbiZmYDarMzAZI/UuCCC1ihtbaGK3t7aKOC3t7dEhggghQJFDBDGAFRVACqoACgAcCpaKKK PcnHqSf51zN/4v0bTPEemeGNTknsb/W7fzdHuLmBl03Up0kaO4022vfufaYgsbNE4XIliVCzuFHT VxOj/EfwR4g12fw1pOv2t1rds16j2Pk3kBlbT5Cl2tndXMSQ3BQK74t5GLIrSDMasw7aiiiiiivn b9oL4dnxJoY8WaZHu1nw1Zym+D3KRx3Xhq2Wa+vAqTDaZrZmaeMB0JQzLiSQxIPKf2dviDLpGt/8 ITqdyi6NrrSy6UZhbRiz14opWIXU0ibY7tEMSxAOWn8pY1UyyFuG+Nfgf/hDPGl2bSARaHr3mavp Bjj2W8HnSf6fpsYjijiT7PMTshjzsgeDcdzGvorwb4rtvAf7P2k6/JNbTXMNrq8elQsQ8d3rF9rt 39is2iZ4WkEbHdcIjbhHHKy5218PXd3cX93dX95M9zd3tzNd3VxId0lxc3MjTTzSN/edyWP1p9jY Xup3cFhptndX97ctsgtLOCS5uZ3ClmWKGEFmOATwDgDNfU2h/CDwt8O9EXxt8WLuO6kt/s8lt4Zt ws1udRYNPDpcuHAv7htoBgVlgXbIZWlg3OvmPjz4x6/4pEmjaIX8LeDYYI7Gy0HTPKtGlsYrdrQx 6hPaBSY5Y3Km0QiBV2IVkZPNbxuivr39nn4X2Vzaw/EHXrZbqQXUg8L2srQyW0Rs5jbz61NCpYmV J0aO2WQL5ZRpQrFoXT67ooorzvxt8U/CHgJfL1i/a41NlDR6LpiR3eqOjPHmSWFmSOAFZN6m4lTe oby95UivkjxX+0R44115odFaDwpp0kM8BisfLvNTkjubZYZDLq11GCjq29oZLSKB03feLKrjxC/1 HUNWu5L/AFS+vNTvphGs17qF1PeXcwhiEEIlubhmdtiKqLluFAA4FUaKKKsW1zcWdzb3lncT2l3a zR3FtdW0skFzb3ELiSGaCeIhkdWAZWUgggEEGrWp6nd6vdNf37JNeyqguroRrHNfSoNpu7wrw87j HmzEbpWBkkLys7tm0V9Afs4a42m/ED+yme58jxFpN9ZrBHIRbG8sF/taC6uYtwBKRQ3EcbYJBkIH DNX3xRRRXlnxq11dB+G3iWVXtluNUtV0K2juNw886vILO8SFUZS0iWjXEyc9UyQygg/m1RRW9qXi bW9WsNM0m9vmOlaNbx2+m6XbxQWWnWwR3c3Bs7JY45Lh2lkMt1KrTSFj5kjVg0UUUV3vhr4meOfC b240jxHqAs7aNYI9KvZm1DSRbCZZ3gj0+8LpEGK4LwBJACwV13HP014I/aU0nUXhsPGtgNEu5GVB rGnCSfRnLGR911aSlri2AAhjUo04ZmZ3MKCvpy3uYLuCC7tJobi1uoYrm1ubeRJ7e4t5kEsE8M0R KujqQyMpIIOQcVLRRXlXxU+Fmm/EXTAyfZ7DxLYwsNJ1dwdhUEyf2bqhhUu9szE4YAtEzeZGrZkj l/OS4t57O4ntLuCW2urWeW2uraeNoZre4gcxTQTROAysrAqynBB64qvXb+D/AIh+LPA04k0DVZYr RpfNutIuc3Wj3hdozMZ7CT5Vd1iSN54Sk2wbVkUGvoPSvDfwt+OFhdvoVlH8PvGNm0Ml3ZWSw3MB sw4T7TBpcTW0NzCQdsksKQSJLt835WQTfOXi7wT4j8D6gdP8QafLa75J1sr1N0mm6pHbkb5tPvMA SAK8bMh2yIHUSIjHbXJV9r/s0+NDqGkah4JvZWa60UPqekEgnfo9zMFvbYCOMKBb3MitulmLuLgK ihIjXy748iluPiH4zt4IpLiefxn4ihghhR5JpppdbmSOOOJAWZmYhQAMngCvqvxLqcPwN+FGk+Hd N2xeLNctriIXCJ5mNWkijfxFq/223WAN9lEqQ2Zf5x/o4YSpHJXh/wADfh4vjXxOL/Uoi3h/w61t f3avBbXFtqd+s6yWWjXEV0SGikCyPPiKQGNTE2wyo4/QiiiiiiisTxD4k0Pwppr6x4i1KDTNOSaG 2+0TJNK0lxcMVigtra1WSWV8BnKRxsQis5ARHYM8M+JtG8X6Nba5oV0bmwumdAzxtDNFPE3lz29x BIMo6EHOeDkMpZSrGr4o8Y6J4Rgsn1R7iW71W8j0/R9JsI0udW1a8kZYxb6fau8YOC6Bnd0jUsoZ wzID1HbPTOT2x26YxwPwz+lFFFFB468fXivh39prw8mn+KtI8RQrBGniLTHguQjTtcS6lojJDLdT K42Kpt5rWJNjf8s2JUHBb1n9mnXf7Q8EXujS3Uclx4e1i4SG1WLY9rpeqRi+tnkkVQH8y6N6VJJY bcEBQuflz4waw+ufEnxbctC8C2mqy6LHDJMZgi6Eo0hpEYqm0SvC8/l7fl3kEsQWP3x8OvDzeFfA /hnQpVmiuLLTI5L2K4mgneDUtQdtS1S2Wa3xGUS4mlWPaT8oALNgs3aUUUUVha/4j0zwzb2d7q7S 22m3WpQabPqQiL2elPcxyfZrrVpxnyLdpVS3M7DasksYfapZhu9ec9ckMOmD0x9R9fUVwut/EzwJ 4c1qLw9rPiOzsdWl+y5t5Eu5Y7YXjFbc397BG8NtkbZCLmVNsbLIwEbBj3VFFFFFFcF8SfA1n8QP C95o0nlxahH/AKbol5JJJElpqsUTRwNM0SsTDIGMUw2P8jFlUuqEfCnw48b6n8MPF5lvE1BNPFxJ pvifREdYZZFt/Mtw0lvcKy/aLOVmkQfKxw8PmIsrmvZ/2jvB1pdQaX8SNE8u5t7xLWy1qezbz7e5 gnhD6FrSPbxFTGyA27zyT7WzapGpySdT9mJbGy8PeMtXuLm3tgt9ZLfT3E6QQ21jptjJcrc3Msrh I4182Yl22jCnLYHHzX8Q/GNx468Warr8plS1ll+zaVaymQfYtItcx2MAiaSZY3YZmuFifYZpJGUA NXEV9NeAfgBdXEQ8R/EaY+HdFsyl7Lo9xJHb3l1p8dsbq4l1W8Mq/wBnxKdgkVx520ShhbsqOc7x b8aYNOs38KfCawi8KeHoJJ4ZtXtbeKHUdYQ2Q077VEsyGWB3Rd32yR2vH2xOZIXVlPzw7s7FmJZm JZmYkszE5LMT1J7mm17T8F/hkvj/AFya51aO5XwxowSa/eLESajes6m30YXAdHQOu+Sd4QWVF27o 2ljkH6FW9vBaQQWlpBDbWttClvbW1ukcMFvBDH5cUMMUeFREUBVVQAAAAABUtFFc14p8YeHfBuny al4h1O2sI/Ldre2Lq9/fvG8cbRadZKfMmYNIgbYpCA75CqAsPkrxd+0v4gvnubbwfYW+iWLqiw6l qEMd9rW5J/NNxHCxa0i3oPLaN458AsVcMVKfP2t+JfEPiSZZ9e1rU9XkR55IRf3k1zFatckNcLaQ SN5cKsVXKRKq4VQBhRWFRRRRW3f+INS1Ww06w1KZb5dJhS00u6uED39lp6bj/ZiXYw72wLAxRTFx DtxB5SvIHxKK6/wDr3/CMeM/DOuNdGzt7HV7T+0LkQ+f5ek3MgtNXHlBHZt1rJMvyKXGcphgDX6k 0UUVT1G/tdL0++1S+kMNlptndX17NsklENpZQtc3EpSIM52ohbaqkkcAV+UGo393qt/e6nfy+ffa jd3N9eT7Y08+7u5muLiXy4gqLudmOFAAzwKpUVtLruoxaRJoVtMLPTLmRJ9SgtQYn1ieGUyWz6rM DumWH5RDCW8qMgyIgleSR8Wiiiium8PeMvFPhWRZPD+valpYWVp2t4LhmsJpmi8oyXWnTbreU7cA ebE3QEcgV9D+Ef2m9QgaO18a6RFf2wiij/tXQ4lttR3xQkPPc6fO/wBnlaZwhbyXt1TLFUbhB9a6 Jr+i+JLCLVNB1Oz1SxkEY860mWbypJIVuPs91H96GZUkUyQSqsiZG9VPA1qKK53xZ4U0Txno11oW u2v2i0nAeKRCq3lhdqhWG/sZiCY5o9x5wQwJR1eN3RvzW8beEdR8D+I7/wAP6iHb7O/m2N61u0Ee p6bI7fZNRt1JddrhSrBZHCSK8ZYsjVyVbGh+INa8NahFqmg6neaVfx7F8+zlaPzY0mSf7PcxcpNE zoheGVWRsDcpHFfSeheJfh18ZpbTRvH+kxaB43u5GhtvE2i+VpkeqSK0KWls1zKZQbmSKMW8cV5F LGMHyHSSVIh5R8RPhL4k+Hs/mXC/2voUmTBrtlbyrbxkSiJYNTiO77NKxZCoZ2RwcRyOVdV8rr6B /Z/8ezeG/FEXhq+uJP7D8TzpbRws8jQ2evS7YrC6hhUNgzkJaylQM5id22wjF79p4n/hPdHByQvg +wA+h1rUGP8AM9a7j4R6bY/DL4ba38TddgQX+q2jSabDcLJDO+nRv5Wk6fExtmlibUbra7OpkiaE 20x2hGI+fNH0zX/i74+ZHeRr/Xb+W/1W8SOee30nThIPPmAmdikFvGUgto5JQP8AVQhgWWv0j0jS NM0DTbLR9Hs4rDTdPgWC1tYQdkaDLszMxLM7szPJI5LOxLsxYknRoooooqnqGpafo9nPqWqXttp+ n2oD3F5eTxW1tCruIk8yWVsDLsEUE5LEKuSQDzXhLx74W8cHVf8AhGNQfUF0h7FL13sb2zUC/ieW 2eP7bHGzKximQjGVZCT8pRm6DV9Y0zQNMu9Z1i8gsNNsIWmubqcsEjUEKqhVG53ZiEjjQF2chFBY gGPQ9Xi17RtO1qC2urS11S0jv7WK7FqLn7FcDfZzyi0llRfNjaOVV37lDBZAjhkXVooopRkZOcDG TzgADvXzl+0r4dGpeDLHX4o1abw5qiedKZCnlaZq+2yuAI+js1ytmBwSBuIwN1eY/svatLB4m8R6 IFtxBqWiQak0khIuPtGj3q28EMGW2lWS9meRdjN8ikEBWz9O/wDCZP8A8LL/AOEG26d9l/4Q7+3/ AD/OP9o/2r/a32X+zdnmbMfZv9I2eX5m3587Oa8P8OxeN7L9nvxNoh0DXLXW7S6vdD0/Sp9EuRqV zo+s31u+qPBp0kAlYFLy8HmbWK7WYONgCcl8AvAWv2Pjwar4i8NeINIh0nR7+40+41LTL7TYH1K5 dNOETNdxp5mbea5IQc5AP8Ncj8ftfm1P4mXyIrWw8O2enaPaSiK8tLhvIVtVe4YXGGyJ7mQRSRgI yKjoWBDt7/8As7+ONa8U6Lrela5dXOpXXh+4sHt9Uu7gT3M9lqkcqx2c5ZA7NC9tI/nSyuzCQKdo jGfoms7WNX0zQNNvdY1m8h0/TLGHzrq7mJCRx5CKoRAWd3YqkcaAu7MqoCzKD8k+Mf2mryZp7PwT pcdrBtlhXWtZUT3h3xbFuLPTI28uJkclk895lYBd8YOVr528QeNPFfipnPiHxBqepxPOlyLOe6dd OiuI4jCktvpkO23iYKzDMcS/ebuzZ+sPjzf2+vfCTwn4gkH2eXUtQ8PapaxGLL79T0K4uZLTcmQg CMXJzjKAckio/gp8azq5tPB/jG8/4mp2W+ia5cyD/ibfwxabqUsn/L30WGZv+PjhXPn7WnwPFXwq l0740+ELnRr+OC18W+ILvxFCjKVn0q40B49e11I8xyxsGXL2m5MBj5bqETzG+vri4t7SCa6upora 2toXmuLm4kSGCCGJTJLNNNKdqooBLMSAoBJOK4Wz+KHgfU/E9n4S0zXLfVdXvYrl4301HvdNDW1o t95B1SEGB3eFpHXyndQYnSQpJtR+/ooooo5HTjjtkdeOT7A9K/NH4p+EG8BeONR02yDwadK8etaB IjsHi028kZ4Io3MssubaVZLUSSuHfyvNIG8V9JeOjb/Fr4J2ni22t4jrWh2/9r3Cxx2cElvcaapt fFNrG80krx2zRrJdxReb5kixwFlL7Vr5k1zxqdS8B+CvBFtHcxQeHZdZv9TklMPk3uoX+qXE9h9n jUFwltbyuC7ONzSuvl4jV34vTrC71W/stMsITcX2o3dtY2cAaNDNdXUoggi3zFVXLEDLMAM5JAr7 v8K+F/CfwI8H3PiPxDPFLrlzbwpqV+sccl1NcyxmWHw14djY5KFlO47lMpQzTlIo1WD4/wDH/j/W viHrTapqjfZ7S38yLSNIikL2ml2jkMUQsF8yWTapnnKguQOFjWONODorQ0vTrnV9S07SbJUa81S/ s9OtVkdY0a5vbhbaAPI3CqXYZJ4HU1+run6fa6Tp9jpdjEILHTrS2sLOHdJJ5VrZxC2giDyszNtR QMsSepOSat0UV4R8ZfjBF4Et20LQmjuPFt/b71kkjWW10K0mDIl9OHyslwxBNvAQV/5aTAx7I5/g a4uLi8nnurqaa5urmWS4uLm4leee4nmYySzTSyks7sx3MzEkkkkkmq9Fe7eDPgB408T7LrV4/wDh EtMcn99qtvI+qyACRM2+iZjkGHRd32mSHKMJI/MHB+g9E/Zv+H2nKG1T+1vEM5s4oZlvdQaws1ux tM95ZwaT5MqBiGCRy3EoVWwSzANXQ/8ACh/hR/0Kv/lc8Sf/ACZWfqX7Pfwxv7ZYLXS9Q0aUSBze aZrF/NcsoUgwsusPdQ7TnJxEGyOuMg8Jq37LejyuraH4s1KwjWBvMh1bT7XVZJrklijJcWb2QjjI 2qVMTkctuOdo8S8R/Ar4j+HQ8o0dNdtI442a68OytqJ3SOV8pbB1ivGK8F2W2Kgc7sA48hkjeJ3i lR45I3ZJI3Uo6Oh2sjq3IIPBB6VHXS+Dtb/4RrxV4d155LuODS9YsLu7NiR9rksI7lRqNvErPGG8 2AyRFGdVcMVYgE1+qdFFFfKH7UmtFNP8KeHUe0YXN5fa1dRbw17CbCFbHT5PLV8rFL9ouhuaP5mj wjfI4r42orrPDngfxb4uYf8ACPeH9R1OIyywNexxCDTI54YVnlgm1S6MdtHIFZG2PKD8y4HzAH3b Rf2XvEFzE7694l0zSH22zwQ6dZ3GtPmRGa4iu2mezSN4zsVfKaVWy2GAUF/VdO/Zs+HtlcQz3k3i HV0jQiWyvtSt4LOZ2j2lydMggnXDfMqrOMfxFh16M/Ab4U8Y8K/lrfiT8sG8FRz/AAD+FUsMsSeG 5bZ5I2RLmDW9eM8BcYWaFbm5kjLr1G9GX1UivKPEv7Ly4Eng/wARsG2xq1l4lUMGbzG86canpUI2 jaUCxGzPIJLjIUfMviXwh4m8H3aWfiXR7zS5Zc+RJKI5bS62RRzyiy1C2LwTGMSx+aIpWKMwV9rZ Fc1RXr/ws+LOrfD3UY4J3n1DwtdygajpJcsbbc3zajpIkIVJ0zlkyEmHyvhvLkj/AEUt54LuCG7t LiC6trmKK4t7m2ljuLe4gmQPDPBcRbkeNwQyMrbSCDmpaKK+Df2j/DCaN41t9bt4JI7TxRYC5lkL 2/ktrGnsLTUUt4Ygrqvkm0mdpAd8kjsGOSqfPNFXLG/vdMu4L/Tby6sL22bfBd2c8ltcwOVKs0U0 JDKcEjgjIOK+4/AviXQPjl4LuvDHjFbWXxBYIpvI4DHaXzeWvlWXijR1K7Y5FLbJvKBRXJV4xDOk TfJnxA+H+s/DzW30vVF8+0uA8ukatFGy2uqWisAXQHPlzR7lW4gLEoxBy0bxyPl+DfEs/hDxPoni O3DM2l3qSzxIIi9xYzK1rqVqhmUqGlt3liD9VLblIYAj2/4T6FbeO/jB4h8WqjvoWk61qviaEzRK DLealqcsugQyqXDRuCWulYKwDQbCPmBrzj4weLJPGPj3WLxZIZtP0yVtB0draa2ubeTTtMndBcwX lqqiVLiZprpGJcgSBA7Iq193fDfwjH4J8G6NoRjRL9IBeaw6LBum1a8xNeF5YQvm+VxBG7Zbyo0G SFFd1RRRRkHvk5wfbjPJrkPG3jfRPAOkR63rgvGtZ7+302CKxgS4uZLm4R5QAsjxqFWOKR2ZnHAw NzEA3PDni/wx4tt/tHhzW7DVVVBJLDBKVvLaN3aJGvNPm2zw7irbfOjXPUZHNeHftE+E7rxEvgKW 31COGa58TQeE7a0uYgLVbnxPh01CW7hUyqENqqyIVfKkFArBvM7TUNW8I/AjwJa2Ks9y8QuU0rT3 lhXVPEGpysZriaV40+SNS4M05QrFGEQbnMUb/Mvw38Uaj43+Nvh7XfE9ylzczSamLaIxqtjZLBot 1Lp9jYwyMfKjic7osbmMnzsWld3Nn9ojVrlPiday2Ty2F3omiaRHa3trcyxXKTrdT6pFeQzR7Wid GmAUqcjaGBBPGH4T+PXj3w5LaxX2of8ACTaVCdstjrOJbt45LpbiZ4taANyJsb44nneaONW/1TBV A+wvh38VPDnxGgmTTvO0/WLKG3kv9Gvmg+0Kska+ddafJGx+0WySFojMFRgQplij8yMN6XXP+LdY n8P+GPEOt28QuLjSdF1HULaJobieJ7i1s3mgE8dvh/K3KPNYEBVDMWUAkfmDrniDWvEt/Jqmvane apeuXAmvJWk8mJ5muBb20WQkMId3KQwqqLk7VAr7l+L+nT/ED4SWOq6NZarNcO3h3xRpmkWtpJe3 9yl/CLT7NJBbBmYxwXzys0akfu8j5STXF/s3aJ4m8PXvi211vwxrWkQaha6PPDeatp97poMtjLcR i1hjvEjMhcTs7MuQnl8/eGfD/CXw18aa34w0FNd8I+JTp97rdtca5d6xpuq6fbTWEdz9q1g3Wp3K xYaSJZAD5od3IVSXZc+vftT6krS+D9ISVt8aaxqVzEYWVNszQW1jIs7LtY5juAyI2RwXUZTOJ+z7 8RvEKeJbHwPf3M+qaNqsFzHY/bLiWWfRH0vSpLqJLF5Nx+ztHb+UbbIRDteMphxJ9tUcAZPTuegw Mk8kjOce3TJr5j8eftHaXo81zpfgu0g12+glkgk1i8kP9hRyQyx7jZR2rCS8Vh5yeaskKAhZEaZD z8weJPiZ458Wvcf2v4i1A2lyjQvpdlM+n6SYGmaZIJLCzKRyhS2A84eQgAMzYFfT/gaex1L9m3W7 SS384aboHjeGZLy3ikg+3QyXWs2dxah8gmIyQSJJgFJUJXBUGvIvg78ZLjwTcQ6B4hllu/CNzLiO Qh5rjw9NK+57q0RQWe2ZiWuLcAkE+bEN+9JvTP2g/AGn6tpQ+J2j39kPs1npcWpCMRyW2s6fd3Ud npmqWd3aqfMmXz40ZnYrJAEKMvlBZfpXw9pcmh+H9B0V5kuX0bRtL0lp44mjW4bTbCOzM6xlmI3b N20sevqK4/xN8W/APhS5jstT1+3mvftgs7iz0wNqVzpzJcrbXUmpJabhB9nJLyxMRKQrCOORxtr0 iiiiiivh39pHwYNI8Q2ni2ygZbHxGpg1AxxOIINZtIwNzyKPLQ3MIDqmdzvHM/rXf/CC8j+JXwr1 /wAA6zciS40uE6Vb3E0VxdS2unXcZufD125lkAla0uIpFhhR0CxwxIQAMn5wsvE+qeDvDfjzwMyT 2eq6zqmm6ZfmNo/9EtdJku4detft1nMCzSv5FvsxJE8JnGRuBbzmvs34OfBy38PW0fjzx3HBbXdr CdS0zTdSKw2+g28Kmc6zrHn4VbhVHmRxvxbj55P3+Bb+V/GH4w3Xje5m0HRJpLfwha3AKtskguNf lgYFLu9jc7hArgvb27Bf4ZJV8wIsXg1FFfpL8F/D0Ph74c+HYkELT6vZp4iu5oRIvnTayi3dv5nm c74rY28DEDafLyOuT6nRRXnnxM8fWHw/8N3GpTSW0mr3KvBoGmTly2oXwKq7NFFhvItw4kuGJUYx HvEkkYP50+I/E+u+LtTbV/EOoy6lftFHAJZFiijgt4s+Xb21vAqRRRgsz7Y0ALsznLszHAor0/wZ 8IvG3jhFutL09LLS3DbNZ1mSSy0+UrldtsUR5phuVkLQROqsCrMDX0roH7MvhKwMcniDWNW8QTxX PmGC3WLRtNntti7ba4hiM1yfmDZkivIyQQAq4LN2w+A3wo6f8Ir36/254k/peUyX4CfCmSKWNfDU kDyIyJPFrevmWBiOJYxNdNGSO29GHqDXAar+y74bmhjXQ/EuuafcCTMsmqQWGrxPFsP7uOG0WxZW 3YbcZHAHG3+KvJdf/Zz8f6T5kul/2X4jtxPIkS2F2LO/+zKC0dzc2mpCKNSQADHFPKdxwNwy1eH3 +nahpN3LYapYXum30IjM9nqFrPZXUQljEsfmW1wFdQysrrkDIII4IqjRX6leAdd/4SXwX4Y1prsX 097o1kb66WLyPM1W2hFrq/7rYigpdJMh2IEyPk+Qqa66iivI/jlr39g/DXX9l0ttd6wsGg2Qe3M/ 2n+0pdupWo3I6ITZJdkO5XaR8jCTYD+cdFa+i6FrXiK8Gn6Fpd9q14wVmgsbaSdoo2lWHz7hkBEU QZ1VpZCqLkbmAr3bw/8As0+NdRaCXXb7S/DlvIZ1uIjIdW1WAojeQVtbIi2cSMEB/wBNBVWLEFl2 H1fTP2YfB0EMH9q674h1G7jYm4e1aw02yuFEuUVbRobiWMbNqt/pJJ5YFcgDtm+A/wAKCSR4U2j0 XXPEpA9xm8J/Wj/hQ/wo/wChV7/9BzxJ+X/H5XnfiL9mDQrmOaXwxrt/pt0Tcyx2mqrDqNg7Mpa1 tEmgWGaBFbCmV/PYLg7WYHd82+Mvhd4z8C7pta0vzNN3+Wmtac/23S2I2L+8mVQ8G5nCRi5ijLsD sDAE153RXYeD/HPiPwLqB1Dw9fvbiZ7c39jKPO0/U4reQukF9bNweGdVlTbIgd/LdCxr9IfBvizT PG3h6w8QaXNCyXUUa31rFKZX0vU1gR73S7gyJGweFjtDFFDptkTKOhbp6KK+XP2nvDsVxoWheJ4o SbvTNQbSbuWK1RnfT9Ria4ge7u1G8RwTQ7IlY7Q9w+MFufiqiivsv4N/F+HxFB/wgXj24jvLu8iN jpeo6mBcxa9FcB0k0fWpbpmDzuGWOBnXFwP3bkzFPO8w+MXwbufA882v6BFPdeELmUbxlpp/D808 gjjtbx2yz2zOQlvctkhiIpT5hjefwVHZGDKSrKQyspIZWByGUjoR2Ne565qyfHD4heBba1t7q2ub rRNH0jxBhba1WO4s7i51TxFeaUJJZR5EcLyvAJWLttwVLEA9V+0j4qtpNQ0fwDpMcdrp/huCG8v7 a2jS3tIry4tFTS7GC0WJFjW1tG3IYZChFxsKq0XPp/7OngldD8MS+Kr2DZqnigj7J5sOJrXQbZiL ZVE0KSR/a5d1w+yV4pYhauPmU19FUUUUVn6vqcGiaTqutXazPa6Rpt9qdzHbKklxJbafbPdzrAkh RWYqh2hnAz1KjmuS8JfE7wV408mHQ9atzqM0av8A2LfZstWEn2Y3U0CWk+PPaFFYytbNIg2kh9vN Zfxo0WXXPhr4nggnMEljZjWgWnmghli0aUajcwXCQhvNDQo/lRuNvneW5I2hl5z4XeHvDvws+Hn/ AAk+rXz2smtabpWt+IL+7WZBbpNbb9O0qCxQscwG4eIBVMssrt2McUfzB8QfifN8S/EenW2oz3Oi eCLTU4RDaRRrPdQWkkohu9bvoYTie6EJcxxhisQzHGSWkkl9o/am1O7i0vwhpCun2K/v9X1O4QoC 7XelW8NtZuspyQNl7NuXOCSPQV4B4d+MPxE8NzB7bxJe6nAWtzJYa7I+sWkkdsHWOCNrxmmgQhyG FtLEWwoYnauPqr4c/H3Q/F11Z6JrloPD+v3QWC3l81ZtG1K7EaARW88mJLeWeQyeTbyhxgKgnkkd VP0BRX5pfEr4ha/4217UReXt3HodvqEi6VoYa4t7G1gsnlgtLiawcgG6KO/mzSLvy7INkYWNfp/4 TW9r4z+BV34Wt1h+0x2/ifQJG1G3V7OHVLyeTVdPvEC+YSsH2u3lEoTesiEqMorHxn4K+DPF+l/E zw3f6p4X8R6XYQDWjPfahoep2dnD5nh68iiElzcxqi73IRCWGWIAya9S/wCEc17/AIaZ/t3+xtY/ sLbn+2/7LvP7J/5J79n2f2hs8n/Xfufv/f8Al+9xWL/w1V2/4QMY/wCxnJP/AKb/AOVZerftS63M IBofhTStOKlzcnVr+71oSg48vyRZpYeXt5znfn2xz4J4x8Za7471n+2tdkt5LvyBZ2sNlax2tvaW YuJLmGzhRAXdUaZ9rTPJIQQGc4GPuT4HfD+XwP4VNzqSbNc8SG01HUIylzFJY2qQFtN0qeGfGJYf MlaYiNSJJGjO8Rqx9nr4T/aN8Y3WreKx4Ticx6V4ZWBpESVjHe6rfWiXMlzKiHYfJjkEMYZdyHzs HEhFfOdFfS37Rb22lN8PvBdsszJ4a8Mb0uZXBW4t7gx6TbIYwMh0/s92Yk87wMDBz8019YfDzxdr XxPtvCnhfU9SsV17wT4w8O+KYL+/nu1vtf8ADmkpPFqNvviikWS8gDxKWeRTNG+5gWimlfy34s/F LUPiDrElvBK1v4V0y6lGjWCFlW6K5hGs3+5UZ5pVyY0dcQIxjX5jLJLy3w51GXSvHvg69iuzZBPE WlQ3Fx5giVLG8vFs9RSWQ9Ee3kkSQn+EkV+hPxN0TW/EngXxDonh2Qx6vf2kMdsv2s2QuY472Ke7 sTc5Cj7TCssB8wqjb9shWMsw+QvgJ448Rab4w0jwstzf6hoGrm4tH0nD3iae6wzX66hp0Mkii3VJ N0l2yfK0RkdkeRYyv3vRRRXzV+0v4WGoeF9O8UQRM114dvRbXsge2jX+ydWcQF5VkxJI0d0LdYlj Y7RLKxUjLJzf7LniAAeKPDElwAQbTxBp1qI2Vug07WLj7Qi8Y/0FArPnklQfnI+bPHHhxvCXi7xB 4dKzJFpmpTR2X2ia3uJ5NLn/ANK0me4ltMIZJLaSKRwFUgsQVQgqPrb4FfDmx8K6CfH3iaK0g1W9 s3v9Ourq5iaDQ/Dc1kJ/trMR5cE08ZkeaQuSkJVCYibhD88/GD4kT/EHxEy27x/8I3oc15a6AEha N7mKV1W41W4edEl3XXlI6ROqiNAq7A/mM/kdFFel/B7S01j4l+D7SSV4Vh1UaoHRVcmTQ7aTWooi rEfK726oxz8oYkAniv0tooqOWWO3hknlkWKGGN5ZZZGVUjjjUySSSM3AAAOSeBX5TeI9dvPE2u6r r9+Wa71W9mu3RpJJlhSR/wBxaRPId3lwxhYogTwiqo4FYlbfh/QtR8T61pugaVGJL/VLqO2h3CTy Yg2WlubholdlihQNJM4ViEUtg4r7++GPwf0LwBbWl/cRQar4t8uY3OtMJTHZ/aYhDLaaRDL8sUar vTzyglkDSZKxv5Sc18QP2gvDvhmSfTPDccPijV1iUi7guom8PWjz2zSIXvbVmNzJE/lGSCDCkFkN wkqFB8va/wDGj4keIHbzfEl3pdv55nitNBP9jxwHbs8pbmzIuZI8H7s08mTyeQMeeajq2qaxObrV 9T1DVLpuGudRvLi+uGGAPmmuWZzwBjmk0/U9S0m5S80rUL3TLyPhLrT7q4s7lOQflnt2VhyAeD1F dppfxY+I+jzSz2njHXJXliaJ11S6/tyEKZBIWjt9aFxGj5A/eIobGRnBIPs/hz9p/VoHSHxXoFnq FuWtUa+0R5LG8ihUFbq4ks7tpYbiRvlZUR7dQQRkAjZ7A9x8IPjdaQwSS2N3q32QJCHzpPi3TP8A RnnMMLPh5UtnnkZkUz2nmgn94Oa+d/iJ8Adf8Jxz6r4dln8S6FEsks6x2+3WNMiM5VBcWkJP2iNI zGXuIVB++zQRRpuPz7X6gfDXXP8AhI/AXhTVjPd3U02j21teXN6d13cajpoOmancSuzOXMlxBI4k Y7mUhmwSQO4oor89/wBoPWTqvxK1C3H2UxaFp2m6PDLbuZDKvkHVZzcNuZRIk91LCyrjGwAjduJ8 /wDB3gbxL47v3sPDtibnyPJe+vJnW3sNOinl8pZry5k4/vMIow8rKrmON9rAfYfhX4GeA/A9mmue MLmx1i6tY1+23evSWlr4YspbiQ2q7bO7KxFW81Ig147guFeNY3IUZ/iP9pXwlpYNr4W0u88QSRNE kdxKv9iaR5DW24tb+ejXLNG+2MxtaxA4Yq+ApbwbXPj98StZ3pFqtpoVvLatay2+h2EUO7fuV7mO 8vjcXUUpVsBoZ027VZQr5Y+Z6n4p8Ta1AttrHiLXdWt0kMqQanq9/fwLIw2mRYrqR1DYAG4Vg11+ m+P/ABvpJtRp/i7xFbRWcwngtRq99LYiTzBMwk0+Z2gdWYZeN4yrchgQTXtnhH9pXxFp8kVt4vso NfsiSJL+zhh0/WIw8oYy+VFstZgiZVIhHETwTL1z9V2d34N+KHhl5YlsfEXh+9ae2miuIHD293Gm 2SKSKUJNb3MauGR12OoZZI2wyOfjP4vfBq48CSf23of2q/8ACVw8SSPNia80S6kAjWG+eNVDQSuc QXG0YJEUnz+W8/gtFfc37M/iN9S8J6p4dneWSTw3qKSWpMUKQRabre+4igjkjwzuLiK7kcyLkK6B WIG1PpKiivln9qTS3m0TwprfmxrFp+qahpTwEOZZJNYtEu45Ub7u1FsWVgTkllx0avi2iitPR9Y1 Lw/qdlrOj3ctjqenzie1uoSN0bgFWVlbKujqSkkbAo6EqwKkg/oJFN4e+Pfw3nTbNpxuZhBKZLeO 6uPD/iTT0ScNbvIAsyhZVHmIY2kt5mQmJmdU/P8A13RdQ8OaxqOh6rCYL/TLmS0uEKyKrbDmOeHz ApaKVCssT7QGRlccEV9deBYJPhv8Btf8UyrNbarrtpdalazwWNsL60bUtmheGPMlmcebAkjpeqW4 VJn2RsxIk8P+BfhseJPiNpDSMi23h9W8S3AMjxyyHS5oxYCEojbj9rkt2dW2goH5zgH9F6KKK8U+ PXizXfCXgqKXQZXs7nV9Uj0ebU4/L86ytrixnuJfsblldJ5BFtjmSNvLG9g0cvlNXkP7MGgaqdT1 3xSTGmh/YJvD/NwDNcasbi11Estqh+7DD1kkA5lAj3fvNm1+1Nf3Uen+DdKjmxY3l5rN/cwARsJL rTILe3spS2N67Eu7gYBwd3IJUY+RNO1LUdIvIdQ0q/vNMvrbf5F7YXM1pdwiaMwyiK4gZXG9GZGA PKkg8E19i6d48fxF4L8I/EvxBe2gPw+1bX7bXtMuLGKFfEuvSaC8Hh+bSZbdZyk++4ti6+THGryz TYjjt493yj4r8V61401u513Xrn7RdzgRxxx7ktLG0Ri0FjYQEny4U3HAyWLFnctI7s1DQtVk0PW9 H1uKJJ5dH1XT9VjgkLLFNJp92l2kUhjIYKxTDFTnFe4ftL2sVv8AEGzmiDb77wxpt1cMW3Bpkvru yBTjgeXFGMevPevnmtHStV1DQ9RstX0q5lstR0+4S5tLmLaWilQ55RwVZSMq6OCrqSrKVJB/U3w3 rcPiTw9ouv26xJHrGmWeoeTFcpdrbS3EIknsnuIgoZoJC8UnyqQykFVIIF3U9OtdX03UNJvUaSy1 SxutPu41do3e1vIGt7hEdMEHaxGQQRkHNfmB418Jal4J8Raj4f1KOXNtM7WN3LAIE1XTGlZLLU7Z VaRdkqrllWVtjho2O9GA9g0v9pnxxaJaRajpvh7VIoI0iuJzbXllf3m1dpleW3mNujnqdlqF9FFd i37VYJ+XwHtX0PijcR+P9nDP5VT1D9qe/ktGXSvBllZ35ZStzqGtTanaBQx3K1jbW1q+SOhFwMdc GvEfHvxM8RfEWXTpNdTTbeLS0uEs7XTLSS3gR7xla5nd7mSaVmcJGuDJtAQbVBLE/Qn7OXw6vbFp /HmtWiQLd2P2Xw3DcxRm4NtdMHudZSOVN8XmIqxW0iuGkieYkGN0Z/rGvmj9pLxtdaLoum+FdKuj bXPiH7VLq7210kdyNEgXyDYywBTIIr2SRg0iugZYZIjvV5FHw9RX05qN7HpH7Mmg29tax58U+IZr PUJZJJiyvb67eagl1ChbAbbp8EJX7u0lsb/mr5jr3P4Y+MprrStY+FWryQ3Gl+LLC90zwv8Ab4Jr u30nxXqRCaRveMu0Nq9ywl3RwyeXcbJQqbpXrrfjr8RfEltqC/D6y1i5S20vRrC18TX0EH9nz+IN SvtPWe53Os8zi0kgkTdAWGXeVJfNRY2r5fr9WfCWpXWseFPDOrXpRrzVPD+jajdlYxDEbm906O5n ZI02hV3sdoXgcAV+eK6545+F3jjVg2qXI1qz1cya4kt1eXOn+Im3PMLjUkuCj3MdxHO8scsyiUCX zFMcuGH6X9NwG0+6ksDjJyrDPHp7U2iivPPiv4ZHivwD4i0xIDPew2Lanpgjslvbv+0dKH2yCGxi PzrLcBGtd0Z37ZWUbgxVvjb9n/XRovxJ02B3tI7fXrO/0OeW6cx7DLGL+zW2Ysq+dLc28ECBwwbe VVSzKRe/aI8Mf2H48fVYIPKsfE9nFqatHZpa2q6lAPsWqQxvFhZJWZI7qd8Bi8+WBJ3Nt/AP4Wx+ I70+L/ENnOdD0yaNtFt5R5dvrGqQzEvM4PzSW9qV+ZQAkkpCFmWOaI6f7Q3xMOo3U3gDR3U2Gn3E Muv3sFzvF7fwr5iaQot3KGK2Yq06yZb7QoUrGYCX+V6KKmhhluJYbe3iknnnkSGGGJGkllmlYJFF FGmSzMSAoAyTxX602Vnb6faWlhaRLBZ2NtBZ20CEssNtbRiGCJWPXaihc1Zoor88/j14tl8SePtQ sY7jzdL8MZ0Wxij+1xxLdxYOtzSW9w23zjc74HljRQ8cMP3ggdvE6kjjeV0iiR5JJHVI40Uu7u52 qiKvJJPAA619v/DL9n7SdFhtNa8bQQ6xrTwGUaHKIbnRdMaVVYR3URBF1cRrlXLEwKzMESTYkx9C +IPxe8K+AEe1uJTquuFW8vQtOliNzCzW32iB9VmY4tYmzEAWDSlWDpE6glfknxN8f/iDr1xdrp1+ nhrS545YIrHSooWuY7dpXMcj6vcIbj7QI2VGmt2hB2hljjJNeU6p4h1/XPK/trXdX1fyQVhGqale 6h5Ks29hH9rd9oJ5OKyo5JIJElikkiljZXjkjZkkRgchldcEEdiK7ay+JvxCsLmG7g8a+JHmhOUW 91a81K1OE2BZbLUWlhkAHAV4yB2r1Xw9+0t4y07y4tfsNM8SQIJfMmC/2NqczMcxZubNGtlVemBZ 5Ixk5+aveNJ+Jfwp+Ktr/YOsRWsdxcyNFDonii3gt5pJ5olso59HvkZoRO5uWitzBOl0CGZEAAav MPH/AOzY8Ym1L4fTyXBaZS3hnUJ4VZFmnkZzpmr3TRr5cSmNFiuiXKq7tcO5VD8oXVrdWNxNZ3tv PZ3dtK8Fza3MUlvcQTRnbJFNDMAysDwVIBHevuX9mnXv7Q8EXmizXSzXHh/WZ1htRCEe00rVEW9t meVFAfzLr7aQWZm42nChBX0VRRXyR+1Hr2IfC3hiK4jO+W816/tPKbzkESf2fpFx57DbtfdfLtVi crlgMLn5T0bRtU8Q6la6PotjPqOo3soht7WBQWZicl3dyFSNB80kshVEXLOyqCR9ceA/2btNtoYd R8fTPf3bRrJ/wj9jcPb2NqXhcSRajqFsRLM67o2H2eSNEdCC88bZrq9f+N/w18C2raV4VtbTWJYm uDHpvhi3tdP0K2mJSYmTUYkEGJt7EPaJPyrBwpIz4Vr37SHj7UpHGjrpfhu2W5aWAW1nFqV99n5E dvd3GqrLDJjgs8dtGSR0Ayp8qvvHvjfUxcLf+L/ElzFdS+bNavrWoCzZxJ5q7bJJFhVVflEVAFx8 oAArka3tM8U+JtFge20bxFrukW7uJXt9M1fULCB5AMCRorSRFLD1NeveFv2iPHWhtFDrD2virT44 7aHy9QRbPUo4bWBolEOq2aAvI+UaaW7jndtgOQWdm+tvBvxE8G/EqwntrCWOS4ezl/tXw5q0Cfa0 tZXa0mE9vJvhuIHBXcYmkQLIiybHYpXiHxY+AMPk6j4n8BwOtwskl5feFoI4/JeEqXuZPD8cYBRl YFxZYIZSVg2lI4H+PKK+lv2a/Fs2neKLvwlPK7WHiK2lubSLM0iw6vpkBuDJEpfy41ltVmEzeWWY xwjIC4r7ioory/406dc6p8L/ABdb2aq80VlbajIrSxxD7LpGpw6revukIBKwwuyr1YjC5YivzXoo or7z+Enj3T/ih4YvfB3im1jutUsNKisdRSe4kk/4SDSWjFp/anmSSGdblTtF1IG4ldJkcGTZF8q/ FD4fXXw88STabi8n0S7/ANJ0HVLqKNRfW3lq1xA0kBKGW2dxDMPkYjZL5UaSoK9u/Zf8OMZvEni+ dJljihi8PWEqz2/kStIU1PWFltvmlDxBbHy3O1CruAHIPl+AXE158SPiAXzPbXHi7xKsUXnSPqT6 ZbajeiG3iaQCNpI7OEqgICDZHwEAwP020+wtdLsLHTbCIW9jp1pbWFlb75JfJtLSFYLaLzJizttR VXLsWbGSSatUUVzfjHXLvw34U8Qa9ZWZv7rSdKu723tioeJpYYtyyXKGWEmCM5knCyB/LVtgL7Qf hL4VxeKPG3xV0nV/7Vu5tTs71Nf1zVJrto5zpVjJHb3duSrKxSeN0sVgjBURyBCohVgPq7496hDY /C7X43uVt5tRm0mwsgGcPczNq0N1cW0ZQHObeGdm3YBVWGeQD+dVfUvg3xZrHxR+HvjD4d63rESa xZ6dba1ZeI9cuRHZDRNJ1K0nu4dYvFjLr5LIGN1I0jOJSWwIiW80+K3xT1H4iasUjMtn4Z0+d/7I 00sQ0xGY/wC1tRA4a5kUnaMkQqfLQkmWSXyWvpf4psmv/B74S+J4pJGGnwnw5P50jPLLd/YRaXc5 LJ8373S5DkuPvDh87l+aKK/R74J+L7jxh4CsLm+eabVNIuJdB1G5nyWvJbOJJra7MrSSPIz28sPn SSEFpfMO3GCfWq/Pn45+AdQ8K+LdR12OCWXw94m1CfUbO/LCYQ6le5u9R066ZEQRv5ple2Qg7ocY d3SbbS8G/HHxj4I0S28Pafb6HfabZy3EtoNSs7p57dLuY3M0Cy2NxBuUytJIDIrMCxG7aFVfVx+1 SfLjH/CCAyBQJGHifCO+3koh08lRnJALMfc0f8NVn/oQxnP/AEM/GMen9netJ/wyqd6D/hOx5ZVv Mf8A4Rn50cfdVY/7QwQe7Fxj0NX9O/ZZ06O6RtW8Y3t7ZgSB7fTdIg025ZjGRCyXlzPdqoD4LAwH cMgFScj1/wAHfB/wN4Inhv8ATdPmvNXgWVI9X1ef7bexrK4fdBEix28ThcIssMCybSylsM270+iv y4+IY2+P/HCk5K+MPEqk9uNanBIrjq9f+Cngufxh4306R4HfSPD89vrOrTtFvts20vm6fp0pdGiJ uZkCmJ8FolmK/cOOt/ad/wCR+0r/ALFHT/8A08X9fOddV4I8RN4T8W+H/EIkmji0zU7aW8NtDBcX D6ZKfs+q28MVwVQvJbPLGuWXBYEOhww1/ipocPhz4heK9Lt/s626am19bRWlutrbWtrrECaxb2MN vHhUWBLhYQEAX5flAGBXn1fpJ45+J+k+GPAtv4ntp0a+8RaXBceFdPuAwuL6e+tkuIZ3to+fLtkl SW4LEL0j3CSSNSvwn+H2neCfDGlNLptpH4nu7Hz9a1F7eIaks18VuZdKa53SERW+2OIpFII3aPzd gdmNYvj347eEvBk91pdqs3iPX7SaS3udOsXFvZWNzDJGs0OoarIrKrbWkGy3jnZZIzHKImOR5T/w 1Rcfa9//AAhEH2LyMfZ/+Ehk+1fac/637Z9j2eXjjy/Iznnf2rpNK/ai8NSxSNrXhnXNPnEmIotL nsNYheLbkvJPdvYsrZyAgjbjnf2r3bwd4v0nxxoNvr+ji4S2nmubd7a8SGO8tJraYxvFdR27yoGI CypiQjYy5wSVFnxXoaeJPDWvaA62pOraTfWVu93Clxb293NbstjeNGyscwzbJUYDcrKGUhlU18Hf APV5NL+JuixC5htrbWbfUtIvPNWHbPFLZPd2lskkwyrvdwW2zYQzHCZwxU/TXi/4Sr4p+Kvh3xTc W+nnw7baZBNrUXlwNNqOq6NeFrO21C2mjdJo7iOSGNy2/MMEkTmPMW7i/wBoz4jNZWyeANImZLu9 jgvPENzb3FuRFYSbvJ0SZU3SJJMQk8wJjPk+WP3kdwwHxlRRRX1p+y/4YdrrxB4wnVhFBCvh/Tzm Fo5Z5imoamxQ5kVolW2CtwrCRl+Yg4+xKKK5bx1NLbeCPGNzA2yaDwr4gnikwrbJItIldGCsCDgg cEfhX5sw+D9dk8M3Xi+aCKx8PwSJb219fzx2v9rXr3S232HRoHPmXMigySOY02KkM2XDRla5avvv 9n/wDH4Z8LReJL2GM634ptYL1HZLeR7HRHHnadbQ3EbSHFwhS6mAZc7o0kjDwZryv42fGptWa88G +D7sjSBvttd1q3kJbVyCVn07TpVx/on8M0q/8fH3VPkZM/yxV7T9O1DVbyKw0uwvdSvp/M8iysLW e8u5RDE083lW9urO21FZ2wDhQSeAa9pPwSvPDWkv4m+JOs2fhnR7f5X0zT5IdW8R392LgpFpNikb C0EtxEryRSrPKIxh5UCLIY/ELlrZ7iZrOGaC1aWQ28NxOl3cRQ7sxJPdRxwrIwXAZ1iQEjIRQcVX opyOyMGUlWUhlZSQysDkMpHQjsa+jPAX7RHiDQRb6b4tjk8SaSh2/bwyr4htUxGijz5GEd0ihXO2 fbK7vlrjCha9D8c/Czwx8UdPuvHPwzv7SfWLuZpLq2imW20zVrqNC92k0FzHG9nqEu6NmMxjRuHl VWlaatr9mzWp7jwrrPhq+a5F94Y1mRRaXMJh+wWGqK0sdqN2G3/a4r1pFYblJHqAPo2ilGTwByeB jOc+mB169K/PbwV4A1T4x+L9b1+aKTSPDl1reoanrF8mH8uXULtr46NpUsq4kuMSANIVKxKRJIpL Rxy+3+Lvi34M+FdtP4O8BaLZXOqWDeRcxwAQ6PYXqW/2eR9Suoz515eIY4knG7cTkSXCyxlK+R/E 3jDxP4xukvfEus3mqyR7vs8crJFZ2haKOGU2Wn2ypBB5ixR+aYo18xhufc2TXMUUV6d4G8I+HvHk kXhyHU77QPF8lvfzWL3kUepeH9bltoHuYbMfZljuLB9i5eRvtKlVdlCtsiah4r+GPjbwZ9ok1rQ7 k6dbsSdZsFa+0gxG5FpDPJewAiASuyiNLkRSHcoKAkCuArq/CHjLXfBGrw6voV5JCyyRG7smeT7D qcEZINrqFupAkQhnCn7yE7kKuAw/Rbwv4j0P4n+DTepFmw1qyvNK1nS2uszWks0LWupabcTWpWQZ R8ow8t2jdJAF3AV+evxC8H3HgTxbqnh+UTPawy/adJupVf8A03Sbol7G485oolkZRmGdok2CaOVF JC5rE0DQL3xNqKaRpb2p1O4Q/wBn2dzcR2h1K4Eig2VtdXG2BJdheUfaJY1ZUZFZpWjjk+rP2ZrK 60m9+IGlata3Gl6tGvhWRtM1CGaz1BITHfytK1lcBJNu2WBtxXGHQ5wwz9YUUV578U/Ch8ZeBdd0 iCNJNQS2GoaTm3huJv7R01vtUNvbec6CN7kCS084OCiysSGXKH8yaKKK9X+EHxBbwB4riublh/YO riHTdcV2umS2tmnVo9Xigts7pbU7mAMTsY2lRFDOGH038cPhdL45j0bX9AaI6zbzado8+5ruWK80 jUtQWG3uf9FSYAWctw08sgQfuGldmPlRqcf9o26sdB8BeGvCemyTWMU+pWsNpYRNcmKXQ/D+nNCb aeaRmLpDLJZFVkLFmAflkzR+y/oj2vhzxDr7+eravqtvYRRvEVie20a3Z1uYJD98PLdSxNjgGPGc 7gPp6vnnXP2kvBmk3Oq2FppXiHUb3T7i7tIn8rTrXTr25tJmgDpefaJJUgcruWT7MXAIJjzlR51e /tS6m5hOneD7C0A3/aBe6vc6gZQR+78kwQW3l4P3sh8+3WtXRf2pIWe0h8ReFJIosSC9v9H1ATMG wzQtbaTexp8udisGvCR8zjJAQ/T1hqOheLNGS7sZ7HW9E1W1aNiFjubS6t549s9rd28wODtJSaCV AynKuoORXhXhK8tfhV8Q9d8BXsbab4R8VXUWueDLy5aH7Omo3EMVvfaYtwFZyGYCCMXEwKeRH8pN wJG8X/aU1K3vfiHDaQStI2keHtOsbtCrKsN1PPPqYVCThiYLiBiw7/L/AA18+V7X4+kXQfhz8MvB 0MsPmahp83j7WVgs4Y47qXXHZdAnku2XzWlgt2uLaQZCkKnLAR7fFKK+9P2jvCM/iDwlbeILHzZL jwncXN1LbR+YySaRqflRajLHBFE5LwtDBMWZ0RIUmZiSFA+C6K/RX4BXFvP8K/DscMyyyWkut290 i5zbXDa7c3awv7mKWJ/owr2Oud8SeEvDXi+zFl4k0ez1WBM+U0qNFd2paVJX+x39uUngLmNBJ5Mi b1Gx8qSD4Tqv7L/hS4hc6L4g13TLtrjzN18tlq1nHbncWt0toktZSclQsjXDYAO5WJyOXl/ZXmVA bfxxFLLvAZJvDrQRhNp+YSpfSEnOMLsxjJzxgzL+yqu75vHbFNwyF8MhHZc88tqBCn869L0L9n34 caJcG5ntNR1+VZreaBdevEmt7dreQvtFpp8dtFMrkqJUuVlVgAAoBbd7f19yfqOh/n1HBor4J/aT vEufiJDCiOp0/wAN6bZyklSJGe6ub8NGB0AWcLg91J+nz7Wz4f0O/wDE2t6XoGmRh77VryGzgLLM 0UPmt+8urn7OkjrDCgaWZ1Q7EVmwQK+xf2hdMg0X4UeF9GtGne00jxB4e0u2kuHSSdrfT/DV/aQG eSMIpcqg3FVAz0AHFfENFe0/F9Rq8PgLx0s1tcv4u8I2kerXcKGGW68T6AFsdelmttiKoQvDCDGo QmNtowAW8Wr9BPg94q0rT/g1Yavq2qoLXw2mq2urTSu7NZGHU5JbKx/eAFpGgmtUgiQndvjjUbjt qp8JNDh8WXGtfFfxJoyDW/EWsyyaB9rFncxaboFhFFaac9giRR7Jh5bwNdOgkkSJXVVEjtL3njz4 neFvh7FCuszzT6ldwm4sdGsIxNf3EAl8k3L+YyxxRb9wEkzru2OIw7IwHgM/7VFwyxfZvBEELCdH nM3iB7hXtRnzYYkjs4tkhONspLAd42zxr6Z+1Lo8txINY8I6lYWnlM0Uum6pa6xcmcONkT291FYq EK7iXEpIIHyHOR7L8PvidoXxIXV/7DtNXtf7FOni5/taCyg8w6kJ/I8j7JcTk4Fu+7djt1zx6LX5 m+KrSX4e/E7URY2lrF/wjniiHV9IsZJJ57VbJbpNa0SCZxIJWXyGhEg80OOQWDc19m/Gb4dXPxBs PDNtp8KR31l4ihiutSeT59L0DUIWj1i4SyllhS4ZXjtn8v8A1h2bUKgvmr8RvFWnfB7wDYaR4aWK z1SWAaV4Yh+y286xGAq+paxeRvtR2QO0rOyPvuJEMkbq0hH57UUUV7J8DPCM/ijx5pt0yyrpnhmW DXr6dNyKLizlEmk2gl8uRN8tyqMY3KloUmKMGUV+ilFFFfm5rvhLXPFPj/4gNpltix07xR4mu9Y1 m5Lw6Ro9imsTvPeahdhWwqRh5DHGrysqt5cbkEV5VX1H+zb4EttW1G+8aapaxXNpokqWOipMA6jX CEup79VWQEPaxGMR+ZEylpg6FZIQV9a+Mfxig8E28nh/QJIrjxddRAuxCyweHreZAyXdzGwKtcOp 3W8DZAGJZR5ZjSb4KuLie7nnu7uea6u7qaS5ubm5keee4nncyzTzzSks7uxLO7Ekkkkkmq9e2eGv gT4y1i1fVtbFp4N0OFPtF1feIma2u4rKJ3W9ul0vh4/JWMuReNbqVKsrlcsPM/EQ8OR3q2vhhtRu dPtYkjk1TVfLiudUuxGouruCwhG22ti4Jt4HaSULzLISQkfP0UV7B4H+NfjPwULez+1LruhQmNBo +rO8xt7dDDEY9M1AEy2+2KHyoIyXgTczeQzHNfRuuaP4J/aG8OS6v4duDp/iXRybWGe+hSHULPcX lt9O1+2tnl3WlwAzwTRu4R95jYstxC3nn7Pv9q+E/iH4l8F62E0u5uNKfz9PuhCs11qmk3KPZ/Y5 W+aRTaz3UyiElJIsS8qoYfZ1FFfDHxQ0zW/id8ZLzw9oKW14ukW2n6P9sgwbPTrOCMXmp3Gq3MZI Bguri4iYff3KsKqZMKfYpdT8Afs7+HoNJjSbV/EmqQvdTrbi3XVdWuIYX+z3epuzEWdgJf3MCgOV Bdo455Fnc/K3jX4seNPHQeDVtS+y6U+0HQ9JEljpLBfJf/SYt7yXOJYUmQXUsgjckxBAdo81oorr vCVj4V1a8fSvEmo6hocl89pBpWvW4s7jTNOuZLlUm/t6xuzEzW7RliJ4rmPyWGXWRGJj7Txn8EPH HhEyXEdifEWjq0hTU9EjluXiiBldG1DTQDPCRFH5srqskCbgvns1eO1o6Xqmo6LqFrquk3k9hqNl KJbW7tpCk0T7Sj8jOVZSUdGBV1JVgVJFfof8KvinpvxF0tkm8mx8TafCp1bSkZtsiZEY1XTRIctb OxCsu4vC5COSGikm+Wvj18Pk8I+I11rS7aODw/4kZ5obe2imSDTNUiRTfWhLFlCzEm4hVSqgGSOO NUhGfDLeJJ7iCGS4htI5poonurkTm3tkkcK0862ySSbEB3N5cbNgfKpPFe6/Crwtr/hL4z+F9J8R aXcaZfKmsyiKXy5Y5YZPDV2fOtrm2Z4pkHKs0bsAwKsQysB990UVVv7K01OxvNNv4VubHUbS5sL2 3LvGtxaXcJguYTJCyuNyMRuRlI6g5r8q/EOg3/hnW9U0HU4zHe6VdzWk3yTJHMqHMN1b+eqMYpoy ssLlRuRlYcMKxaKK3fDXiHUvCmuab4h0l40v9Mn86ESoXhmR0MVxbTqpBMcsTPHJtYHax2spwR97 eL9H0b40/DVNR0OLzLqe1l1Lwvc3kBt7y01G0nMN3p0o8xEXzWikspmMjwhsTDzPLjaucSwT4e/s 8ahBf2ciXl34YvBqMUdmlherqXi9/scC6jHMAxltTdwwSmT59kO0Y2qg8X/Zs8PnU/HNxrksdwbf w1pc8yTQvEsS6lqqnTbWC6RwWZXt2vHXZjDRgk4G1vvCvGvGHxy8H+CteufDuo2mv3l/Zx2zXbab Z2MtvD9rt0u4Yd95cwFn8p1ZtqlfmA3btwHk97+1O+6RNO8GIqrcDyri91ss0lqrkHzLSC1GyR1x 0mcIf7/Wq9l+1NeoCNS8HWlwWkUq9jrMtmI4sfOGhnt597Z5GJF9Md6+l/Bvjnw348099R8PXv2g Wwt0v7KeM29/ps1zD5kcF5bv64dVkjZo3ZXEbvtYjyLxhb2Hwp+IOi/EezsLW28N+Jkm8L+L1toC i2N1dyrfw61BBBIXaSYQb5litSpEDk5muVIwv2m9ctZfC3hDTrbZdwa3qUuvWeo29wklq9pp2nCG IxbARIs636SRyq+ML33ZHxfXtHh6ZvD3wa8a6xBNOLvxd4k0nwVGYD9naztrCzbXL52uVbc8V3DJ LaywhVGMZLhmUeL0V9xeDPCcfjX9new0IxLJeyW2v3ekOxgR4dXs/EV5Pp5Se4VxGsjgwyuoDGJ5 FDLuJr4luba4s7i4tLu3mtbu1mltrq1uYpILi2uIJDHNBPDIAyOjAq6MAQQQQCKr19e/sqgkePDj 5QfC4J7hm/tHA/HB/KvruqOqaXp2t2FzperWVvqGn3qeXc2l1GssMqqwdCQ38SsA6MMFWAZSGGa8 H1f9mrwFfyXU+mXeuaG8saLbW1veQ32m2kqRqhfydRjkuZFchpGVrwfMx2lUAUcQ37KrBZNvjoM4 jYxhvDOxWlA+RXf+0DhSeCwDY9DTf+GVZfsu/wD4TmP7b9n3fZ/+Ecb7L9r2f6n7Z9u3eXv+XzfJ zj5tmflrtvh3qXiVfgd4j8S6hruo6pqt3pXjHU9Kvbq8ury+05dN0yTTLONJ7vcdyT2r3C7CRl8k 7i2Pkm4+JXxCu3EknjTxOpVAp+z61f2iFQ2QWitHRc5P3iM9BngV91fCHx1p/jLwhpCNfxy+INLs IbDWbOe8a41IzWKra/2nP5wV3W6AScyAMod2j3s6PXqtUNV1XTtE0671fV7uCw02xh8+7vJ3CRRJ vCIOOrM5VI0UEuxCoCzAH8tvEeojxF4o17V7WCYDXNf1TUba3ZQ9xjU9RkuoYWWEsC/zhSEJ56Zr s/C/wa+IPii58uPQbrRbVQjS6n4igudIs0SaCSeF4Y5o/PnD+XszbQyBSyGQorBq+7fAHgHRvh7o Uek6WGuLmYrPq2rSoFudUvQu0yFQSI4U5EECsQi8kvI0kj/MP7UmmSReI/DOtGRDFf6JcaWkIB3x yaRfteSyMem1hfIFx/dOa+XaK+g/jLY3Xi3xx4NfQtPgvtX8X+CPDmpbNKt5bePUbu7kuR9qEd22 6ONYI0+adh5cKAyMAjNW1Z/C34ffD+wt9V+Lmvrc6rNZm5j8E6VM32hnlguRFBI9g/2ibcUQLcK9 tbJOhjeaWNgzZms/HSwF3o3/AAjXw+8MfZPDMEenaDd+K7efW9UtrCwkj/siS2kilha1ljWJHOLi ZlfpKfmZuD8R/GH4h+KLW5sNR8QSw6ddOxlsNMt7bTYmikieB7OS4tEWeSBkdg8M0zq3BYEgEeY0 U5EZ2CqCzMQqqoJZmJwFUDqT2Ffpp8LfB7eCPBOkaNOqrqUkbanrBVUBGp3+JZoGMUsyMbZNlqJI 32uIhIAN2B6FX50+Iok8J/HO4n1NoYLWx+INjr8z2wV44NMvdXi16EpGoUbkt5V3IAMMCvavvTxd 4jtfCHhrWfEl4vmQ6VZNOkOZF+03Uji3sbMyRpIU8+eSOHzChCFtx+UEj8vNY1e/17VL/WdTna4v 9Rupbu5lYnmSVt2yMEnaiDCxoOFUBRgACsyiiuz8CeC9Q8eeI7Lw/p7/AGdZQ89/qDW8txFpunwc 3F3LHHjJ6RxKzoHkZELoGLD9LfDug6f4X0TTPD+lxmKw0y0S2hLeX50xBLzXNwYlVWllctNKyqAz sxwOlbFFFQ3Fvb3kM9rdW8Nza3MMtvc21xHHPbz28qeXNBNDLuV1dSyurAggkEEGvgP4/wDjWTxP 40n0eCVX0nwnJcabbgR7Wk1Ryi63PI7okhIliFsFLMmId8Z/eMT5r4G8ON4t8XeHvD2yRotS1GGO 98meG3nTTIM3WqzQS3IKB0tkldAQ2WUAKxIU/aXx3+I8ngzQY9D0a5mtvEevwv8AZ7qzuYYrnRtM hmVbi+K/NKjz5e3tnVVwRLIkqvCoPwDXrnws+FGp/EXUPOkMuneGbGYJqerBPnmcYc6bpQkBVrhl I3MQUiUh3DExxSffXhzwj4a8IWrWfhvRrPSYZMec0CtJdXO2V5Yxe39yZLifYZHEfmyvsB2rtXgf Fn7Rfim51jxv/wAI+Gxpvhe2hgijDRskuoalbx397dhkUMDsaGDY7MFMZYYLtn58r3bwX+z/AOM/ FGy61dP+ER0oh8T6pbO+qylRKgEGibo5BiREDfaXgyjiSPzBweN+JGg+FfCuuf8ACOeHb3VNUu9J jS31/Vbu509rG41UxI1xb6ZaWUe6JYW3LKJZ5GWTMRGYi8nndFd78PfiBrHw81tNT05muLG48uLW NIeVo7bVLRCcKxAby5o9zNBOFJQkjDRvJG/6A+HNN0W+1ifx/wCGNTil0zxdpFqupW9vFFJbane2 EoXS9VEzAS289vGbm1urbgFiPNRZYTu7qisbxFpja5oOs6IriIazpl7pLXBODbRalA1nPdKMNvMa O0iIcB2AUum4uvzH8WfiZp3gnSv+FYfD2KOwks7VbHU760ysekW0sZeXT7CRvmkvJg5kubskshYn c1yzPD8eUVNC0KzRGeOSW3WRDNFFKsEskQYGRIp3SQIxGQGMbAHnaelfTMHwI8O+NdCt/EXwz8Wz vbzRJC2m+KYomuLfUUnze2+o32koPszxxMuIhay7iA6ytFKjr4L4l8H+JvB90ln4l0e80qaXPkSS rHLaXRSKOaUWWoWzPBOY1mj80RSNsZtr7WyKwbe4ns54Lq1nmtrq1miubW5t5Hhnt7iGQSQzwSxk MrqwDKynIIBBBFfqT4J8RR+LfCWheIQ0TPqmnQyXiwxTRQR6lF/ouqW8Mdxl9sdwksYJJyFzuZSG Pi3xO+AOja1a3mseC7WHSNfjiidNHthb2mh6mluhSWCK3AVba4kUL5cissLMuJFUytMnw/PBPaTz 2l3BNbXVtNJb3NtcRvDPBPC5jlgnikAZHRgVZWGQcggEV6h8IPiC/wAP/FMU9w//ABIdY8jT9dRz clbe288GLVoorfcWltSWYDy3JjaVFAdwy++ftPeF1uNG0TxbbxMbnS7ttH1IxWTSM1hfq09pcXd2 p/dRW86mJFdCC9zjcrYD/Gltc3NncW95Z3E1rd2k8Vza3NvI8Nxb3MEglgnhmjIZXRgGVlIIIBBy K/TX4eeJdP8AHHhrSPFiQWS6tPY/2dqrwx2/2i0vrSTF9Y5WSWSOF5R9oghlfcYnidgC2a7uiiiv hn4+/DG50LV7rxppFpJJ4f1i48/V/LkkmbStbvJi08syOCyW907BkfcVWZmiIjUwI/zbRRRX3d+z p44Gu+GZvCt9c79V8MFVsxJIpmutAnJ+ylFlmaST7LJut32RJHFE1svLNXnH7UuqrNrvhTRPIKtp +kX2qm58zIlXWL0WiweX28v7CTnPO/2r6N+EulLo/wANvB1ok7TrNo0OqGRoxEVfXXbW3gCgtxE1 yY1bPzbQ2ASQPRK/OH4y+DL7wf411R5YD/ZWv3t7rGj3UVqLazaK7uDcXWnQrHmMPaPIImRTnZ5b lUWRVryWiui8O+K/EnhK6a88Oaxe6VO7RmZbaUG2ujErrD9sspQ0M4QSPsEsbAEkjB5r0H/hd/i6 8jWLxNYeEvGkcTPJbJ4n8M6fdrZvIArtarYi2VSQMFiCefYY9Dl8T/Bz4uX7TeMNOvfAPiSaWCJd ZtdTSS1vreBDDBDe6hLB9nVsN88lxaIQkcarPtGyvKPiN8K/EXw3uIDqJh1DSL2WeKy1mySZYTIj tstL6GUAwXLRKJfK3OhBYRyyeXJs6n9ob7HD440/SdPtGs7PQPCWiaNbxB1aPyIZJrq3EOCSFSOZ IsNg5UnGCK8HrS0jTbjWdV0vR7Qxi71bULLTbYzv5cIuL65W1gMsnOE3MNxxwK/WcZU5UEYxg8/o RjBH9Oa+MPiR+zvqVvdy6t4Cj/tGzu7qeSbw8729pcaUjR+aDY3N1Kqzw7w6iI7ZEHlqvnZZk+dN S8KeKNGgFzrHhvXtKtycCfUtH1CxhLbtuBLdRouc8cGvtL9nfxno9/4MsvCTXNta63oM+oRpYy3I +06lZXt9LqyahaxSKm5VaaWF0jaQp5Yd9okQV9D1U1DULDSrWa/1S9tNOsIAnn3t/cwWdrD5kgij 824uCqrudlVcnG4hRzivz58d/FHxX4i8V+INT8L6/wCJ7Dw7aPGtpBpmq6tbWcGmWrx6bDqc0MHk iIXUziX97GGV51iLE4z7X+zXr/iHX38YnW/EOtawlmmgC2h1S/n1GONro3nmyxy3peSMgRAbY2VW B+cEqhXwjxb4++Idn4h13w8vjbxHNFpPiLVtPglt7uTTrm4+yX0lkjP/AGcUI3Bc+UGKgngV9Bfs +fEqXXbW78JeI9Zur7X4Z5r3R7jVLp7i61DTTCJbmzjuZgZJZLZkeXa8jP5T4QeVCwT6bpeTgAc5 xwPU8AY69T25PWvzk+N/iTRvFHj/AFC80NoZ7KztLPSzqVvPJNBqtxaIxnvId4AVFL/Zk8rKOsQl VmEma5TQ/h5448Rm0/sfwtrNzBfLK9rfyWctnpUyxRtIzDV77yrYcKQu6YbmwoyxAP2/8JvhDa/D mOfUby8XUfEmoWn2S6ubfzY7GzsmkS4lsrOOQjzQ0saM00qKx2qAkfzbsX9pPT7u8+HkNzbwmSHS fEem398+9V+z2kttcaWkpViCcz3MEeFyfmzjAJHwPRXvfiexsLj4BfDXVknZ77SfEPiDSDEjhoo1 1fUL/ULlJ16iTba2rIM/dcnnIrQ8N/BGzsdHbxP8Vtb/AOEQ0WS2SSz0+O4gi1qWWSF7tYrhbiOU JN5SFksoopLhiWVkjeMo0+q/Fj4f6Dpl54V8C/D3S9U0YamNUguvFpuNV06XVF22c2opo2oGSbD2 6BInN1C4DHdEBvRuR1D48fES7txZWGoaf4d08WclhHYeH9KtLOG2tWQwxx2c9wJp4DEhCRNBKjIF UqQwDV5Hc3NxeXNxeXlxPd3d1NJcXN1cyyT3NxcTOZJpp55SWd2YlmZiSSSSSar0V90/s3eEdS0H w1quvaiJLdfFkumy2NnLC0Un9m6ak4tdRJcg7bk3LtECgBjVJAWWVcfR9fC37TOkfY/G2matFZGG DWtAgEt4Fcpfapp1zJb3OSxI3xWzWaEDGFKd+T9feAXkl8DeC5JGaWWTwn4bdnL+a8kkmkQEs7kk liSdxPOSQa/Pz4r+NB468aanq0D79KtcaToZA27tKsZH8u5w8MEv+kyvJdBJ0LxiTyiSI1x5rRRW jpel6hrWo2ek6Vay3uo388dtaWsQXfLM5wPnchVUYLO7kKigsxCgmv0e+F3w9tvh34bXTS9vdaze SLea3qMEQVbi5K7YbWCVwJGt7dcrEH6sXk2RmVkHpNFFFfJH7Snis6bb6Z4D0yBbKDVBL4m1owwJ DDdrcanK9tGpiYBzJeJcXVyXjy0gjfcWMmfj6v0aur+x+DHwos1lW2+3aRpMVla28Ty3EGpeKr5G uJ9huHikaBrtprmRVZWWEOUQbVSvzz1HUbzVtQvtV1Cb7Rf6leXN9eT+XFEJrq7mae4kEUCqiZZi QiKFGcAAcV1fgL4f678QdY/szSY/Ktrfy5NV1adHNjpdvIW2NMy/elk2sIIFO5yGPCJI6fe3gP4W eFfANtC2n2SXmtiBYrzxBeJvvrmTLmQ2qOzJaxtvKeXABlFQSNIy7z5X+0z4ufT9B0zwhayQ+b4g mN9qgWW3eaPS9LmSS0gktZEd1We6xJHOrp/x7PGN6s4HxJXp/g34Q+N/G6pc6dpy2Gluu5NY1hpb GwlGMobUBHmnBIK74YmQHhmBrofih8PPCPw2sLDSX1bW9b8ZahEL5XjitNN0S00r7U8K3M9m8c8r vIY5Io0ju+qvI5QBI5fD6K2ND1zVPDeqWetaLeS2Wo2UokhmjOevyvFKjfK6OuVdGBVlJBGK+9PC 2q+HvinF4Z8eaRFZW/jbwtPa22pQymSGSztr7dZ63YXCIHea3ktpLufS3LbROFy6f6VEfbKKK+dv GHibRPg34d1EWkdofiN41e81m+NkRMF1jUpJZLnVna9RiunWc8ksenwTJmQLsIdzdTj4avLy61C6 uL6+uJru9u5nuLq6uHaWaeaVt8kssj5LFickmqtFfQXgP4WeEfiZ4blfQdd1bRfF+lGEazY6qlrq OlyiWKRYLmwNrFbyLDO65yZJHhIZHSQGOV/P/Gfww8X+BCH1vTg+nvIYodZ0+T7ZpksgVTtaUBZI Sxbai3MUbOVbYGCk157X6B/s++K5PEXgZNOu5Y5L7wvcDSMCRTcPpfkrJpE0kSKNoC77aPruEJJJ O4Vs/EL4N+F/Hdu80UMGga+ZvPGuWNlEz3DOR56araRtELncOjs4dWwVcrvST4I8V+E9b8F61caH r9qba9hAmikQmS0v7ORisF/YXBAEkMm0gHAKsGR1WRHRYPDPiPU/CWuad4h0iSNL/TZmkiE0Ymgm jliaC4tp4yQSksbPG5UhgDlGVwGH3X8S49J+Jfwevdc0kpLFDpyeKtKlu5Xjls5NIV5NSgmSyaRD cLbC7tDExeMSnlsgOv57V92fs7eKv+El8LNompx/atQ8D3duNNvJ0854tO1O3nt7Dybid3ZZYYxd 2uUWNVtzHGMgvX0ZRRRXzb8ePhPP4ogXxZ4ZsoZNd0+3l/tiygRlvddsIUUQSwBW2yXNqiMFj2eZ NGQisWjhhb4Zooor6Y/Z08fromsTeC9SkVdO8RXQn0uaR7aKO01wQeUYneTazfbEjihQB2/erGiJ mVmHsP7SWoXdl8Oo7aCTy4dX8RaZp96uxW820iguNUSMFvu4ntYXBHYY6E1h/sv6bbReFPEWroJB eX3iBdOnLPmI2ulabFc2gjTHD7ry43Nzn5RgY5+m6+Mv2mPBclvqWn+ObKHNtqMUela2Y4lHlaja qf7OvJ3MhZvPgHkfLEEj8hQzFpVFfKlFXtP1HUNKvIr/AEu/vdNvoPM8i9sLqezu4hNE0E3lXFuy uu5GZGwRlSQeCa9Vi+O3xCdZINZvNI8TadPG0VxpOvaBpU2nXKt/z3jsY7d22nDAGTGQOMV3Vt8U vh14+03TvD/xO8Mpoo0u1urXR9Z8N/bI9M0gXMDRl7XS7QmW3WNIrZIYtl3E0gBdI4xiuX+IHwZm 0KzbxN4K1BPF/gwwyzPf2dxaX91p4tXaK6e4l0/91PApVibiAYTDrKiCPe1fxZfzQfBX4UaSgRbX UNR8Zanc7UUM9zpetS2Vs7sBliEu5FyT0wOwx4lRX6a/CfSotH+G/g20iladJdEttUMjqEZZNcLa 1LCFUniN7ho1PcDPFeYfF34F/wDCV3Vx4o8KSQW2vyxM+o6VOfKtNamjj/dT205+WC6dV8tg+I5D tdzEwkkk+SNU8A+NtGe4XU/Cmv2y2s5tprj+y7uaxM24qBDqFurwSAkHa0chDY+Ukc17V+zV4q0X RNb1zQ9UuRZ3fiVdJj0mabYlpNd2DXAawediNss32hfIDDDkFAfMaNH+36Opxxzx6dTwecA+9fEf xq+K8mseIdM0vwFrGq240RL+zudY0LVbm2j1q41OS3d7Oz/s8q00MLQLtkLlZHZti7UWSTM+CPi3 xrrHxJ0KzvvEniXVtOMGsSahaX2r6nqFkII9GnEM1xFPIyALN5WxmH39ozk4r3bz/Gf/AAv3+y/7 am/4RX/hHf8AhJv7H+1f6P8AYP7O/wCEf2+Rj/Wf2j++2Z6fP7V6n4K0AeFvCfh/QFWGOXS9KtYb s2jTGB9RMYl1O5heUK5Etw0smSq/ezgdK+DfBtwnw7+LqaZfTCbTLTXtR8JatLeOmlWd7pF7PJpJ vdTinMkf2dd0d80crMnyL84ADj6Z8Tfs+eGtS1C31fwpqN74H1SK8jvPM01HurKKZJnuRdWVn58E ltMshjMZt7hIowgCRA/MOB/4VF8eQUUfEz5XcgsfGfjELGqgsryD7NnBPyjYCcnpjJG7oP7P2o6l qEeq/FPxTdeJpbdPs9vYW2o6peJJbRuskCXOt6jsuBEC0wNtDGhBKsJhkofpq3tre0t4LS0t4bW1 too4Le2t444YIIIkCQwwwxAKiIoAVVAAAAqaivnP9pbQf7R8FWGuQ23mz+HNWj8+5M2z7LperoLO 6AhdwHMl0LIYCMy9QQu+vhOivs74geNj8LfD3grR9O07TV+Ig8EaZpFzq8tilxLpWiw2gtHWC7IU TE3sDvBG5kjUo7vH867/AI+vtQvtVu5r/U7281G/uSnn3t/czXd3OY4xEnm3NwzO2FCqMnhQAOKp UUVYtra4vLm3s7O3nu7u6mjt7a1topJ7m4uJnEcMMEEQLO7MQqqoJJIABNfXHwU+Cmrabq1t4w8Z WSWRskWfRNFultrm4kup7cPFqeoRHzBAYA4MMLgTJOA7CIxKJPriivz/AP2jdKTT/iRNdrK0ja5o ulapKjKFEDwq+iCJSPvZWzWTP+1jtXu/7TUcjeANNaMO6x+K7B5nj3PGIzpV9GHcjjbvKgE8ZI9R XwhRRXs3w8+Cvijxw9te3MU2geGpUlc6zdwK0tzshWWGPTNOkeOSZZfMXFx8sAXeQ7yJ5bfeHhTw ro3gzQ7XQNDtzb2dtueWRyj3V/dyACe/v7hFXzJpMKGfChVCogSNUReioooqvdXENnbXF3cv5dva W8tzPJsaTZDBGZJWEacsQoJwOTX5KzTS3Es1xcSyTzzyPNNNK7SSyzSsXlllkfJZmJJYk5J5r6O/ Zp0u3PiLxF4ovn0+Kw8N6H5clxetHG1jPqcpk+3xzTDZEiW1rdpNKXUqr45Vmx5F8Q/GFx448W6r r8jz/ZJZjb6PbT7wbPRrdjHYW/ktLMsblf3s6RPsMzyuv3q0vhd8Prr4h+JYdOIu7fRLQfade1S1 iR/sVttZre3R5iEWe5dPJh+8QN8vlyJE4r9INK0vT9C02z0fSrSKy06wt47a0tYQdkUSA9WcszMT l3kZi7ElnJYk1fr8zW0PVPiT8RddtfDVss8mteINb1JZZJAbTT9OuNTed7+/u4gQsMayKGdVJYkJ GruyI3258OPhH4e+HtuZlWHWfELyvJJr93ZQx3Fshje3FvpUbGQ2sZikdZdkm6Us29igjjj6P4ie IpfCfgjxJr8EkkV3Zac6afLFDBOYdSvpV0/TJ2guf3bKlxLE8gZSNoPyt90/nX4O8C+JvHd/JYeH bAXJthDJf3k8qW1hp0M8whWe7uJO/VhFEHldUcpG+xsfQln+yxePbwNf+Nba2u2UfaIbTQpb22ic seILqa7tnkAGDloU54xxk8D4i/Z4+IOiJJcWEFh4ltIxeyk6RcFb6O2tEEsbyaffLE7yyqTsgtWn YsCgBJTf4hc21xZ3NxZ3lvPaXdrNJb3NrcxSQXNvcQuY5oZ4JQGR1YFWVgCCCCAa9/8AgB8Rm8M6 4vhTU5UXQfEd2ogldGLWGvSotvay74wT5dztjgk3DCt5b7kRZN33jRXl/wAWviBD8P8AwrNdwkSa 3qpn0zQoVmtFlhu3tmZtXe3uA5eC0+RnAicF2iifYJd6/m/c3NxeXFxd3dxNdXd1NLc3V1cyyT3F zcTyGSaeeaQlnd2JZ3Ykkkkkk12nhL4a+M/GrRNoei3D2Ekio2r3f+h6TEnn+RNKLufAl8o5MkcA kkABwhPFe5ad+yzqklqH1bxfp9leeY4a307SbjVLURjHlt9suZ7Ryzc5XyAB2Zu3G+M/2evGHhm3 m1DSZIfFenRSW6BNNtbuPXCkqASzvoqiXKJKdh8meR9pEjKq7/L6v9l/W9QXXfEPhoP5ml3GjnXv KkklP2W+sr2309pLWMv5amaO4Czt5Zd/Kh+YKmD9f6xoula/p11o+t2FtqOnXaGOe2uRlSCCFdHX 5o5F4ZJUYOrAMjBgCPhz4u/BW88H3Fxr3hm2uL7wpMzyyW8Ynurvw9kNK8V0x3M9ooX93cu2VGEm O7bJN7r+zXqF3d/Due3uJDJDpfiTU9PsFKRr5FpJaW2qSQqyKC2Z7mZ8tlvnwDtCgfQFfNH7QPww Guae/jbRLa1j1bR7SeXxBGqrBNq2k2sQkF6ZCwRp7NEf7y75Ifl3kxRRN8PV9l+DdZHxJ+BXibwn ci7uNZ8K6ObSO3sEH2q9h02L+1fCRjjitthDvaiyaGMvNIsLOzq8ymvjSvsv9lnUbqXTfGOkM4ay s77R9Rt4xHGCl1qdvcW145kA3EMlpAApOBg4ALHP1bRRRUFxb293bz2l3BDdWt1DLbXNtcxJNb3F vMhjmhmhkDK6OrYZTkEEgjFfF/xJ/Z41HS2uNY8CLNq2nNNczTeHyQdS0u3SATAWE80m6+TcJESI KLgZiUC4ZmcfMDoyMVYFWUlWVgQysDgqwPQjuKbRXs3wBa5X4p+HhA86xPBrS3ghZgj2w0WeRVuA OCnnCIgNxvCkfMBWx+0jqEd58RhbIqK2k+H9L0+UrKsheSSWbVAzoFGxtlyoCkkkANnDAD7xs7O3 0+ztbC0iWC0sba3s7aFCWSG3tolhhiVm5wqKoqzXnnxN8AWnxC8NT6WRaQazbEXOhancRzN9guw6 maNngIbyrlFMEoIdRlZPLd44xX58+LPAvinwTcRQeI9JmsVuAxtbpXhubG5CsyEQ3tqWj34XcYmY SBSrMgDAnkKKKK9i+G/xPuvDz2PhbxItlrfw/vL6NdS0nWbJNRttNiuLtJpNRtY2imcrBIoufswR 0Y79iLNJ5g2P2jIpV+IvnsI/IvdC0q5spYzCy3Fr+8t/OzF/00jkUFznAH8O014LXrnwO8PN4g+J GhAwvJa6K0niG9dJooWgXTMNp82JDlx9te1RkjBJViThQzL+jlFFeVfET4Q+GfiBE9zLGmj+Id0b J4gsrdHnmVIfIWHU7bKLcxhQgUsyyJsRUkVNyt4vH8FfjTp0Z0/R/iTHb6RaNLHp0CeJ/Fmmx/Zh IzRY0+1geKF2GWZFkZVYkB2+8djTf2fdb1u4hvvib431HXXtVeGCzstQv9RK2+9ZYx/bGtjeiMd4 eFLYdmWXORWb8fm8P+DPB+h+AvDNtDpC6pqI1W+sdOmVDNp+mQfZ431pN/nTmeYwtFLcB97WzHcW iGO//Zz0j+zfhxDfNJHI2vaxqepqBFteGOB10ZYJHyd4zavIp4A34xkEn53+OFldeEfixLrWmvbW c16NH8VaW1rCubW7hYW73F1DKmwzPeWktw/Dht4ZiWZgPpLXvhT4B+KGkWfiS0sZNA1LXNOt9Wt9 V06KG3nkbUrZ7+JtZ05Cbed2knEly42zOVCC4VRXmd/8HfjPpiSw+H/iTd3+m2VrBFp1sPEniPR7 uWKGBES0hsQZLaER/cjU3WzYqnK/dWza/ATx3r0kdv8AED4iXOoaRa3EU8NpZ6nrWuSTMQUuDCdc WKO2cphUlEMpOTlMD5vpfw/4c0PwrpqaR4f0230vTklkn+zwmRy88wCyTzz3DPLLIQqqZJZGYKqr nCqK2qK4b4l6CfE/gPxRo8aXMtxPpU1zZQ2xUTT3+muuqadbIHBBEk8McbDAJViAVOGH5gUV9c+G NW0jwP8AAnRPEupW2n6zqcniO/1fwlpuoRXJgh8QJc3GiQTyJGXD/ZoY7i8DMI1B2qjpP5ch+bPF Pi3XvGeqS6v4gv5Ly4fiGEZjs7KDAC2thaqdkSABcgfM5y7s0jMx5miiivcvhf8ABjxD4t1HTdT1 nTJ9O8IrLDd3VxfrLay6vaIqXK2mm26sk7JdI6gXa7Y1XeyO0iBD+gFvb29pBBa2sMdta20MVvbW 1vGkMFvBCgjghihjAVERQqqgAAAAAAAqavlX9qTS7mbR/COtLs+yWGpanpc4LESfadXtoru12p3X bZTBjng7fWui8GTzTfs3XkkzyTOvgvx5AGldmIhgk1G3gjV2ydscaqiL0AUL0wK+D6KK7rwZ8OvF njq4EehaZI1ksjxXOs3ayW2jWjx+WZIpr4qQ0iiWNzBEHl2tuCFckfePw5+FXh/4cW0zWLy6lrV9 FHFf61dpHHM8K7ZGs7KCPcLe3Mi+aY9zszbd7uEj2em0UUUV+aHxe1Uax8SvGF0Imh8nVn0ryy/m ZOhwporS7sDiQ25kC4+XdjnGai+E2kf258R/B9iZEjCaxFqTmSPzUki0SNtZkt2TI/1i27R5PTdn kV3f7Q3jE6/4y/sO0nD6Z4Wiay2o0TxPrFxiTVpQyDdlCI7VkdjteJyMFmz4zoGh3/iTWtM0HS4x LfardxWsG5ZWjj3nMlzceSrssUKBpZnVG2orNggV+lngLwRpnw/8OwaDpzy3Lea15qN/MCj6hqcs SxXF15GWEaYRUiiXO1FG5nfe7dnXwD+0Bd3eufFOfSrezea40yw0TQ7GG0SWe5v5LyIatEFhXcWk aS9MSJGOQq4BJJPtvwx+AWj6Hb2eteNLeHWNdkimZtFuVtrzQ9ME6BEjlgZXS7uI03ZdiYlZj5aM Y0nb6R6Z7KBz2wF7+xr8vNTuNd+JfjbULvT7G7vtV8R6pNLaaekgupba3ZtlpayXTLEvlWsASNp3 VEVE3tsUHHuWkfsu6zc2gl1vxRYaTds3FpY6bLrCxxGJW/fXUk1qPMDllZI1dQACsjZ4zPEP7Mvi 3Tkln8P6ppfiOKKGFlt5VfRNUuJXlEcscNvctJa7UU798l6hYBgFLbVbwLWdC1jw7evpuu6ZfaTe oC/2e+t5LdpI/MaETwFwFkiZ0cJLGSjYO1iOa6n4a+Orv4f+KLPWImkfTZylnrtnHFFM93pMkyvO II5mQCePAkgYSJ8wCs3lvIrfpdYXtrqlhZalZS/aLPUbO1v7KbZJH59peQLcW03lygOu5HDAMqsO 4zmrVYniXxFpvhPQtR8Q6u8y6dpkKyzi3i8+4keSVbe2t7eLIUySyukab2VQWBZlXLD8xvFninVv GWuXuv6zP5t3dyYSNBi3s7WPItrG0j/hijXgZ5Y5dy0jMzN8PeFPEni26az8OaPfarMhjEzW0WLa 18xGaI3t7KVhgDiN9hmkUMVwCTXvmh/sw+JLyES6/wCINL0UyW1vNFbWVtNrVzFLKoee1vtz2sSP FnaWhlmVmB2krhimv/sw+I7K38/w9r2na9Kkc0k1ndW0miXMjIFMENk7y3MLs/zA+dLEFwOSCdvm 3wo1TUPCfxO8PRzW95bzXGrr4b1TTpXmsJQNVmGmSQ30LKW/0eZo5zC6ffiAO1gGH6QyxRzxyQzR xywyo0UsUqLJHLEw2SRyI4IYMOGUjHOCCK+T/iz8A7VrS68SeALKSO7jkmutS8MwDfBcwMPMkl8P w43JIh3N9jBKup2wBGjWKXm/2XtUng8S+JtEEcfk32hw6lK7BhPHPo9+lpDGnbawvZC4I6qvvX2v XmfxS+HFr8RvD4shLBZa1p7vc6JqEyExRTONs1pdNGrOLecBRIYwSrKkgV9mxvzcurW4sbq4sryG W2u7OeW2uradDHNBcW8hhmhljbkMrAhgehGK+ov2ZfF7Wup6p4KuZESDUo5Na0ndJHG41O1jWG/t 4Bt3yNNbqsv3/kFuxC5ZjXzd4j0pdB8Qa7oiTNcro2s6npa3DxiFp00++ktFneEFgpcIGK7jjOMm vW/2ddVOnfEq0tBCJBrukarpZdmK/ZxFCNbEygfeJNmI8H+8T1Ar9A6KKKK+bfiv8B7fxRcXvifw k8Gn67LFJNeaMY44tP128VlYzwzbkW2uJF3+YzKY5pNrSGJjNM/xVqWl6lot7NpurWN1p19bkLNa XsL28ybhuRzG4HysMMrDhgQykgg1nUVq6HBf3WtaRbaVJLFqtxqlhBps0EjxTxahLdJHZywSR4ZX WQqVKnIIyK+uf2ptSmj0nwhpIz9nvtR1XUpOV/12l20NtBwRnpeSdx9Dxj074EwmH4V+Fg8flvIu rTEFBGziXXrpoZGI5bKFCrHnbj+HAr1ysnXdE0/xJo+paFqkInsNTtJbW4UpG7xhxmK4g85XVZYn AlifblHVXX5lzX53ePPhJ4t8By3dxeWT6hoEM4jg8Q2SK9pJDIyrBLeW6M0lqzF1jKzfJ5mVjeQb WPl1FFFdt4L8f+JfAV613oN7tgn2i+0u6U3GmaggZX23FqSMN8oUTRFJVBZQ4VmB9r+O1zpfiDwX 8M/EvhewS08Lk69awxQ2sFhFp1zeNbldONlDhFZZLS7UiIGPMZKsVKlvl6tLR9MuNb1bTNGtGiS6 1fUbLTLZpy6wJPf3K2sLTNGrMEDOCxVSQOQD0r9XrOztdPtLXT7KBLazsreGztLePdsgtraIQ28M e/JwqKFGTkYqxRXJeMPA3hrx3p8dh4isftQthctp95FK9vfaZPcweQ89ncIeD9yRopFeJ2RDJG4V QPnP/hQ/xN8P/wCg+C/iS1tpM2Z7mNtT8QeGV+2OxictY6QbpJB5SxZmLhjypQBQWsWvwK+IevPH Z+P/AIjXd7oMN1b3RsLXV9c1x55I3McnkrrSxQ28piaRY5/Ll2luYyMg9f4y8NeDvhL8MPEz6Fpl rDqGqaU3hwahfXCtrOqS60kWn3IW9fLHbGjXptbcJEWiZ1jQBiPOP2XdBmfUvE3ih1uY7e3sINBt 28ki0u5L24TUL1VuDwZLcW9uWQZwJVLYyufrP+w9K/tz/hJfsqf25/ZP9hfb/Oud/wDZP237f9j8 jzPJx537zd5W/tu2/LWtXw7+0t4VfTvE9j4rgj/0PxHarbXjqbh2TVtKiW3DTFl8uMS2phESK+WM UrFRjc3v/wAFPiDD408J29pd3MkviLw9Bb2OsrKsxkuYgGi0/UxPPJK0xmijH2iQsGE4kJRUaMt7 HRRVS0v7G9NyLG8sr42N3LYXv2S5huRaX8Kq09ldGEt5cse4F43wy5GQO9usTxJokHiXQNZ0C5aN ItX0280/z5bZLsWslzbmO3vEtpCoZ4JCk0Y3A71UgqcEflRNDLbyzW9xFJBPBI8M0MqNHLFNExSW KWN8FWUghgRkHivXfhL4Zs573UPHXia3YeDvBFvJqV40qosOp6vCofTNGtmmliV5TIyS+WSwZvKh kUC4XPn3ivxHe+LvEWreJNQCrc6pdGYRLs2W1vGgt7K0Vo1TcIYUjiDlQzbdzZYknnaKK1NH0fU9 f1Kz0fRrKa/1LUJhBaWsADPI+0u7szYVERVZ5JXIREVmchVYj9Ffhn8LdF+HVjut0N34g1C0totX 1WV1mYsI0e50/TD5cZitDOpkVCu9zsMrPsQKzx/8W/DHgKCNZ5V1fVZrh7dNH0y5tnuYPIfZdTag xb9wsZBQBwWZztVCFdk1vAPxG8PfESxu7rRDeQz6cYF1KwvrYxXFkbwyfZS06b4pFkEMjKY5CcD5 1QkCu8r4f/agtlTxf4fu/PRpJ/DS27WwUiSJLXVLiVJ2boRIZmVR22H1Fet/EOcXn7O0d5NDAJLn wz4EugsMKRxW81xfac7/AGeMcRgKXRQvRTt6cV8GV6P4J+FfjLx64k0bT1t9M3Mr65qjPZ6SrKsh CRSqjyTnfGYmFtFJscr5mxTuHv2i+GPgX8MbqB/E/inT/EniGG5niYywT6laaZd2cjwzK+g6Kt0I HUSKpF80hDpvh2MrAdU37Tfw/SRoxpni2RFZ1EsenaSVcLwrxpLfI20jkbgD6gGrNl+0p8Oru7ht 54PEmmQuHLX+oaXaNawFEZx5qaXdXUx3EBFMcLckZwuWHq/h7xt4T8VpGfD3iHTNTkkhknFnFcCP Uo7eKf7NJLcaVcbLmJd5UBpYlzuVgSrqT1NFFQ3NtBe21xZ3SNJbXUEttcRqWDPBOhjmVXUghipI GCMda/I2vb/D+uW3hn4J+KHtFRNd8Z+Kv+EXeYXaJOdFsNJgvrpls5Q4eNVuJraQoFINyjM4Kore MW1tc3lxb2dnbzXV3dzxW1rbW8bzXFxczyCKCCGGMFmd2IVVUEkkADJr9LPhj4Btfh94YttL22su sXP+la9qNssmL2+ZmKRo8xJ8q3RhBCAqggNKY0eR8+iUVxXgbwDoHgHTJbDRYczXcwudSv5f+Pm+ mG7yY2LZIhhDFIIgxCLkktI8jv2tcx428PL4s8Ja/wCHsQmXU9MuYbM3LMsEWoRr5+mzzOiyMEju EidiqE4HAyBS+D/CmleC9BsdA0iFEhtkRru4CFZ9Sv2jAu9RumZmYySkA43EKuI02oiqOmorzr4g fDLw38QrNhqduLbWYbN7XS9fg3/a9PBm+0RpJCrolxCH3ZglyAHk8oxO5kH56eLvCOteCtautD1y 1aG4hYm2uQGNpqNoWxDfWMx4eJx+KnKOFkV0H3h8FPHi+NfB8EV1M0mv+Ho7fTNZ3mV5LhVRl07U 3mmkld2uI0/fO7AtOkuEC7c+uyyxwRyTTSJFDFG8sssrBYoo41LvJJI/ChQCWY44yTwK/NL4reNP +E68Z6jq8DZ0q1C6VoYKhf8AiVWbt5dwSYoZM3ErS3WyZS8fmeVuIjWvfPhN8A7Zba08SePrN5Lq V4rrTvDE4Kw28A/eRS69FjLyOcN9jYhUUYnDs7xR/WFvBBa28NrbQRW9tbRRwW9tbxpDBBBEgjjh hhiwqIi4CqqgADgYqSivONJ+HFhovxE1nx5p90tuuu6NJYX2jJaRJCuoS3cFzcajFcQlceb9mV5Y 3jZmld5C/wAwUej0cEYPTuOowcg8EHGM+/XBrkvCPg6w8GRa7Z6U5Ww1jxFeeIYLIQxQxaa1/aW8 E2n2qwYQwo8BMICLtQrHglN7dbRX53/G74fHwR4qe6soo08P+I5Lu/0pYvsyJZzI6vqOlpbwBfLS BpEMA2BfKdEDOySEVvgb4nPhn4iaPujMtv4gK+GbnYm+eP8AtW5iFlLCS6Bdt0lv5jNuxF5m1S+3 HmWsaZcaLq2qaNdmM3ek6je6ZdNE2+I3FhcvazmN+6lkODX1l+yvaXCWvjW+eFxa3NxoNrBcEfJJ cWcd3LdRKfVFnhZv94V9aUUUAZ9STj5cZ6noMfl1zmvMtd+Mfw20BHM3ijT9Qn+zTXENtojPrT3D RKStstxpwe3ilkYBUWeWMEkFiFyw4uw/aT+Hl5dRW9xD4j0qJzhr6/021ktYf9qRNMubmYj/AHIW qlr95+z98Upbj7Zrul2WrJEsja8DceFb8ok0UX/H7rkMMF22xFjVJ0mZIyxjVDlh4T43+Ani3wrb y6ppTxeK9CihFw95psZi1C2h2w7prnSS7syF5G2NayT4jRpZREvA8Lr6N/ZiCHx9qxZFdh4R1Axs VVij/wBsWA3LnoxXcuR2J7Zqp8R7GDVP2hP7Muw622o+I/A9jceW+yQW93p2n28zRuQ207WJVtp9 cV97VWvr210ywvdTvpfIstOs7q/vJ9kkogtLKFrm5maOFWc7Y1YkKpJ6AE9fn/Rf2j/CmqeKV0Se wudJ0OdzDZeJNQuo1Q3JVfL/ALQsFQi2gkfegnNw4T5HlWNDI0XtYm8MeMdNubNbjQ/E+kzeWt3D FPYavZMfNZ4RKsRkQESRlkOchk3KQV4+F/jV8K08AanBqejeY/hjW5p1tIZPOlk0a8QCVtLmu3yH jZSXtXd/NZVdXDGIyyeG0UUV9EaBav8AFf4Zv4Y87zfGfw5Fzf8AhyOaeZpNV8OXir9o0yGMySPJ IjxLBGRAqR7bOIMqySMPnevtH9l7QoI9F8SeJSY3urzU4dDiDW0YmtbfTrVL+ZobwnftuHuUEkQC rmFCSxxs+p6Cfp09xjB556dKp6fqVhq1nFf6Xe2eo2Fx5nkXthcw3drL5MrQS+VcQMyNtdWQ4Jww I7EVcoqnqWoWekafearqU6Wlhp1rPeXlw25lhggj82V9sYZmwM4VVLE8AFjg/nN4l1bWPjF8R0Ww R2bVb6PR/D8EltIv9n6LHO7281/HZ/aXURRtJd3rqZAn71l/dqAv6LaVptto+l6bpFkHFnpVhaab aiVt8gtrKBbaASOPvNtQZPGTk18/ftLeGv7S8I6f4jiEhm8M32ydfNjWL+zdaaO1uJDEVLPILlLQ JtcBVZyVbgjnv2bvH6y20vw91CQLNbC71Hw7I5t41lt2k+06lpSr8jvKkjSXSffJQzZKJEoP1jRR VAappp1NtFF5bf2ulhHqjaaZVF3/AGdLO9ot8kJwWjEqsjOPukgNjcu6/RX5i/E/w/D4Y8feKNGt vJFrBqRurSKCLyYbe11WFNVtbOOIEgCFJlhBGAduQAOBU8A+Dbzx34n0/wAP2rNBFMz3Go33lySR 2Gm2w33Vy+xWAZvlih34UyvGjMobI6H4t+KrTxB4kj0zRnx4V8H2cHhnw3AlxJcwG001Ftpr2ORp plkErJtjnVgZII4C43AmvK6KKK+7fg/8FNL8PWGl+KPE1mL3xTN9m1Syt7kTJB4dDReZaxfY5Qu6 8QnfK8ynypAohVWj82T2DxV418N+C9PuL/XdSt7cwW4uItOjlgk1W/EjbIotP0+R1aRnOArfKg5Z 2VFZl4n4ffGvwx4+uzpEcV1o2uMsj22n35jkj1COPzJJDYXkB2s6RIJJo5EQ/MdnmKjuPYa+cv2n RjwFpPByPF9iODwM6Nf5zU/wRLeKPg3c+HibVRE/iXw2jMk7oF1NWvy14mQWIN6dwjIHl7R97Jr4 NrpvDXg/xN4wumtPDejXmqyxbftEkKpHaWnmRSSxfbb+4KQQ+YIpBF5sq72UquW4P0Ppfwp+G3w/ EN78VvFmm3eqo6y/8I9YXFzLapE7OlvJLaWkf9oXCEqr7/JijBBRhIoy3o91+0X8M9HePTNLtdbv 9Os7e1t7WfR9ItbTTUt4oFSO2tbfU5rSVFhUCMKYFUBQFyuDUJ/ad+H/ABt0vxkTkjLadoq4XHHT UTXp2g/FD4f+JZlttI8VaZNdSXMVpBa3bTaTeXdxO22CKxtNWSCSYucBREjckD73B7yiiivzS+MG lrpHxL8YWiusgl1b+1NykkBtbto9ZdDu7qbgqe2RxxW38F9at/C+p+MPFVzBBIug+CNSuLN7m2km iTWLrU7Ox0uBZIlZonuJJDb71xhHkyypuI8hubie7nnu7uaW5urmaS4uZ55HlnnnmcvNNNNISzOz EszMSSTk19u/s7fD9dE0RvGmoxyLq3iG2eHTo3NxH9k0EzLKrPA6oC93JEs6uN48kRGNh5kgP0nR XDWHw/0W08ba749nQXuuat9kisnmjAi0W1ttKh0yVLJeczTeUxluDghG8pQqmQy9zRXlfwv+Fulf DuzvGULea5qFxeRXOruwkY6ZHeu2l2duCieSGgEUlzGM7p92XdEh2eqUVz/ibwroHi/TX0nxDp0O oWbOJY9xaO4tplOVuLS6hKyRPxglG5XKMCjMp/P/AOKfwr1P4c6kJEMuoeGdQmZdJ1Yqu+OTBk/s vVPLAVLlFBKkAJMoLoFKyRRe2/s2ePmniufAGpTRA2sVxqXhxn+zws8LTmfVdMUsytK4ZzdRKsbN s+0FmCRoB9Z18O/tF+Pf7Z1xPBenzRvpnh64W41KSM20qXOvG3ZDGs8RcgWkcrwOmVYStMkikxoa xPg/8GrjxzIuu66txZeEreVkjK5huteuImKPb2Tn7lujAie4AOWBijO/zHh+6tG0bSvD+m22kaLY 2+nadZoIre2tk2ooA+aSR2JeR2OWeR2Lux3OxYk1p0V5X4v+F2m+JfFXhLxdaNDpusaJrum3+q3Q T/kK6Zpf+lQ28sKKPMuBNFBDHMzrsiMm7zNkUdeqUVw9l4B0bTPHN34501fsV7quj3mmavZxRqtr fXVzfW94urLgjy5v3DJPhSJSyyHa4kMvcUV8hftJfD5UaL4g6ZDKzSvDZeKMzPJGpWKKx0XUIoGU iMbUFtP+8Az5G2PcZHb5c0DWrzw7rWl69p7D7ZpN9b38CuZVjla3lDtb3HkMjGKUAxyqHG5GZc81 3vxpe2ufiHq2q6eq/wBl65ZaBrWl3CQPbRX1lf6DbSC+jikVG/eSCQuXUNv3bxuzXQfs66UdQ+JV pdiYRjQ9J1bVHQgEziaAaIIUJIwQbwSZweFIxzkfoHRRRXFeIfiR4F8LmSPXPE+l21xDcJbTWMEr ahqcMssTTqJ9N00Szou1cl3jCglQWyyhvMP+Glfh59r+zfZvE3k+f5X9of2dZfZNm/b9q2favP8A Lx82PI34/gzxV/U/HvwK+ISW+ja5qmkXxmRjbSavYapo0mnsSl3PHF4gu4bdbQt5KrIUukWTAjy4 bafDvFnwAm+xLrvw01eLxjosoYrbC7sJ79VgQQzSWmo2jLbXn75JwyIsbphY1WVtzV863NtcWc81 pd281rdW0skFxbXMbwXFvNGxSSGeGUBlZSCGVgCCCCAa6f4fZ/4T3wQQSD/wl/hvBHUH+2YOa+i/ 2qZIi3gWMSxmZU8SPJAGUyxxSfYFhldM7grlXCkjkq2Ohx9H/D458BeCPu5HhDw1wqgcDRoPT8zX X187eJv2jvC2ha0uk6Zpt94ht7a9a11bVLa5gtbaJI3RJpdGV1f7YVzMPmaCNioKSPHIJB7Vofiz w14kVX0HXtK1VzbR3jQ2N9BLeW9vKgkR7uyDedCRkbllRWU5DAMCK+YPjh8GtO0/Tn8YeDNLe1W1 aR/EGj2EbPaJZt5k8mt21uXzCkHCTQwJ5axYkCxrFKz/ACLRRRXuHwm1aw1m11f4VeIZLeLSPFvm 3Gh3k0UQbSPF6wLHYXayh4XfzfLjRYvN+d0SFQBNJu8m13RdQ8OaxqOh6rCYL/TLmS0uEKyKrbDm OeHzApaKVCssT7QGRlccEV7T+zhoL6n4+OrtHci28N6XeXonijJtvt9+n9l21pczFcKXiluJY1yC xiJGVVq++KKhjubW4luYoLq2mms5UhvIIbiGWWymkhS4jiu4kJaNmjdXVXALKQwGCDU1FFfBHx7+ JEPjDXINB0W7jufDvh+SRvtVtLObbV9WljEdxdkbhFIluMwW0ojP3pnSR4pUr6q+D/hRvB/gLRrG 5tjbanfI2taurC5jmF/qIDpDcwXJJjlgt1gt5EVVG6MnaWLE+m0VxnxB8IW/jjwnq3h+RYRdT25n 0q5l8sCz1e2XzbC48+SKZo0Zh5M7RJvMLyopBbNfnNpWseJvh34lnmsJ5NJ13Sbi70y+hBiuImaK XyLzT7uMF4po96cj5huVXQhlRx9f+E/2kfCOpWsMXiqO68O6lHb7rm4jtLi/0WedGWMrZmzE1yhk yZAksW1ACpldsF/abbxl4QvTKtj4r8NXhgXfP9l13Srjyk3iNZH8mZsKWIUEnBJABzXHeMfjH4H8 JadPNHrOn67qgS4js9H0e9hvZ57uBkjMN5cWfmR2iBnBd58EqJPKWR0KH5A+FfxB1fR/iRband3r TQeL9ZW28TRtNb6fZ3cms3jAancKI/JjNrPOblSqJhQ8avGkjV+ilFfnHqvhDVfGPxg8UeHtLUzz Xfi/XZrq7i23EGm2D6u73eoXb7lAECuA6FgWkxEuZGVTufFLxlodtpWnfDHwDcXX/CK6AZV1e+W7 SSLxLqQmW43ySRIDNHDMHlLhhDJKwaOIRwQO3g9FFWLa2uby4t7Ozt5rq6uZo7e3traN57i4nlYR xwwwxgszMThVUEnoAa+q9C0bwx8D9GfUfFuqNb/EnxBpNwmkQadZW+t3PhW2uwbRb2C1mdLeR0fL TyyyqsvlyQW+9FlaXV8NeEPhr45u4LzxN8V7/wCIWpDVLq3stM1G/l8NJMLiNJmtLLQNRf7cFZ23 q9nLHG2AiqPLcV6NrXwC+HGo6TLp+naQdEuxHILHVbW81C6ubWZnEoknjvJ2W4QkBWSU52MRG0bE MuR8JvgzqXw88S6vrd7rVjqVvNpsukadFaW1xFPNBPeQ3cl5erKwWF18gIsKNMGDE712gN9A18jf tV/6vwD/AL/iv/0HTK63xym39mywHJP/AAiHw9b2w1xpjgcema+b/BGi+GdG0iT4gePbWa90xJ5b Twn4YGYW8X6tbjFzPJKSD9gs2KCeQIYzJ+7Ysym3ny/GnxQ8S+MQ1g840bwxCBBp3hbSQlppdpYx eX9ktbhbdY/tPleTEymUbUbJhSJTsHm9FFFepeG/jJ8Q/DUimDxDdarbBlL2GvvJq9tIqxmOONZb lvPhVc52280YJAznv9G+DP2ktH1i4ttN8UaPdaNeXAtoY7/S1udYsbm8aFvNB0+FDdwiWUJHbxRL ckmQB3UKXP0zRX5kfFHwvP4S8deIdMktY7S0mv7jUtHSCKWOzbR9Rma5sVszKqBlhUm2coCqyxug ZthNchPql1c6bp+kv5S2OmTX9zbxpDGjtdaj5QvLmaZRvd2SCCMbmwqxqFA+Yn6e/Zy+HQu55PH+ r2yvbWsk9l4bhmiuEMl8hCXWtxbgsckcWXtoT+8XzfNJCSQK1fZFFFFFZGu6/o3hnTptX13ULbTL CDhp7hiPMk2FxBBEgaSWRgpKxRKzMAQFzmvlXxJ+1DcGR4vCHhyJIllhKX/iORpZJoTB+/jbS9Nk QRMJDhH+2SAquSgL4Tgrv9o34j3E/nQvodhHsA+yWmll4N3A8wtfyzy7uP8Anpjnp0xuaT+074vt prcazomg6taRJKLkWy3ml6hdOY3EUn2vzJ4UIcqWAtCGUEAKW3j6X8B/Ffwn4/j8rTrv+ztXQIJN D1N4Ib52MTSvJYqGIuY18tyzREsigGRE3qDc+I/gLTviB4cutNuYI11S2huZ/D9+z/Z3sdTaE+Ss lwqSN9mlYIt0mxtycgCRY2T4f+Fniu5+HPj6EaoHs7SW4m8PeJLab5TaRtceQ80ynIDWs6LI5ALb VdR9419O/tEeM38PeEo9AspfL1HxW89rK4DZj0SBFOp7WUjBmLxQYZSCjS4wRkeUfs7fDk6tqR8d avAw07RpzHocM9vBJb6lqmxkmvP3+47bLKtE6oP3+1klVoHU/Y+saxpfh/TLvWNYvYbDTbCPz7q7 nJ2xqDhVVUBZ3ZiEjjQFnYqqKWIB+W/F/wC04kU7WvgnRorpIpSratr6zJBcIjyIwtNKtJI5AjgR SRyzTqwBKvADzXmtz+0b8SZ7iSeOfRbON9u20ttJRreLbw3ltdvLKd3ffKw9MVvab+074wt57c6p onh7UrRBJ9oS1S/069nyreUUunmuIk2sVz/op3KNuATvr6O8AfGHwn4+MVlbSyaVr7RszaFqG3zp fJt1nuX027QeVcxqS+0ZSUrGztCiDJ9UoooorkPHng+y8c+F9S8O3hSF7lEn0+9MMU0un6jbt5lr dw+YpIzgxzbCrtE0kasofNfmJqOn3mk6hfaXfw/Z7/S7y5sL2ESRS+Td2cxt7iPzYGZG2upG5GIO Mgkc1LrGpz63q+qaxdJFHcatqN9qdzHAHWFJ7+6a6mWESFm2hnIUMxOOpNfoD8BvDc3hz4daY1ys qXHiCebxJJE8lvIscOoQxxaeYmgLDElpDbzFWJdWcq20gqPZK4Dxv8TfCXw/jjXXLyV9QuIvtNpp Gnw/adRuYBOIGm2MyRxJkttaeWMPskCb2UrXzD4q/aY8S38lzb+FdOstCsiBHb395Gupaz+7ud63 KpJ/okXmRBVeFoZtpLFZWO1l8H1/xb4m8UzGfxDrupasxuJblIbq5drS3ln/ANY1lYKRDAD0CQxq oHAAHFc5RRXX+F/HfivwdKsnh7Wr2xiEzzyWBlM+mXEkirHI9xps2YWZkRVMmzeABtYYGPU76Xwt 8Y7ZpbCy0vwZ8ToTHssFnhs9E8ezXPz3Sw3EqxJBfyXLOYVncu/mIkkswJltrX7MY/4r7Vh/1KOo DH/cYsKy/EOpPqv7REF0/k7oviF4a079xv2bNHv7XSI8+Zzv2wDzO2/djjFfoBXH+P8AwqfGvhHV vDCXy6c+orZFLxrc3SRNZajFqChoQ8eQ5i2Eh/lB3AHG0+T+Av2ePD/hq7Gp+JLiDxZepEBBp9zp 8S6LbSSoFmeW0uGl+1MvKxtKAgBLeV5gRkteNPhb8ErG3u7nXRYeELi+FzeRXdnrUmm3LfZXW5u0 0bRriSS3c4ITyLezbhlWNAzJjzLw74y8Cy22sfDfxV8QPE3jHQPE8lhb2evalpj6Rp+hzIvmxyDU tTvJrtEEyWu0TW4t4pI97L5LysfFPHPw413wRLHcXATU/Dl7Iv8AYviewKTaXqcE8P2q0PmRM4il eLLiJ2+ba5iaSNfMPntFFdH4S8S33hDxHpPiPTwr3Ol3IkMLbNlzbSIbe9tGMiuFE0LyRFwpZd25 cMFI9d+LPhzRNesY/i34JnkudE1y8EfiTTvs6pcaBrUirvlvUg3CMzOR5/mHHnOkkcksdzHt+mvg OT/wqjwpyeP7cxnkY/4SS9OB7Zz+tevV83ftKeLNT0Tw3o+gae81qvimfUF1C7hnWNn07TIYVudL KBS5S4a5jMjLInyxmNg6SuB5n8D/AIxWPhe3/wCER8UymDRXmmuNK1bbLKul3Fwd81jdQxbj9nlf c6yIuUkZt4KOWj+s/wDhPfAxjaUeM/CZhV1jaUeI9HMayOCyxtIJsAkAkDPODjoa43xB8c/ht4fF xH/bo1m8gWAiz0CF9SM4nKH/AEfURtsiUVt0gN0CNrKf3gCn5B+I/wAY/EfxAZ7Ig6L4cJgZdCtb jzxPJD+887Ur4JG058z50TYsa7UOwuvmN7J+zd8PmiWb4gapbofOjlsvDAMsTlU8yS11bUng2FkY lfs8B8wEr5+5CjRufraquo6faarp99pd/F59jqVlc2N5BveMzWl5A1vcxeZEwdSyMw3IwI/hIIBH 5l+NvCup/DnxhdaR9puEmsJ4NQ0XVrf7Tayz2khFxp+oW021GWVCNkjREhJ45FR2Chq+i/Av7S1q bZLHx9aTJdrLZ28Gt6PZq9vLAYhFc3msWTS7kkVl812s43Dh2WOCPYBJ7/pfxH8BazDbT6d4u0CQ 3Ku0NvPqNtY358p2V/M02/aK4jxsYgPEMr8wBVgai174l+BvD1ldXt94k0eZ7SASjTtP1GyvdWum f5Y4rTT4X8xmdiFBYBByzsqBmHwf4o+Jerav8RX8eaZPcWslhexf2BDO0kZt9JsiY7ayuoYZWAW4 jLteQxylHaWUAlXr9FNB1Qa5oWi62IGthrGkaZqq27t5jwJqNkl2sXmYXdt34ztGcZrVr4Y/aRs5 Lj4j6Lb2Nq015qHhnSo44LS333V7dzaxe2sCKkI3SyttjjTqxwqDgAVc1680z4M+B7zwPpd7JdfE PxZa2kvim8tjb+XoNrLAC2nbx5g3CGSWK3APmESyXe6ENbxn5iooor6N+H3gOw8FRQ/Er4nyzaFb aROt54a8OTK1trur6rZTK1vcfYJCkuI5NjRQfKWP72Zo7ZCZetjufAnxJ1fULnxJ8aNa/sjUM6kn gq+jfwhYaYkd6n2HTri7vZZdPuXgRhG32dfNkOZhJ8rmvaI/gf8ACuOK5hTwlbtHcrGJGfU9cmkV Ek85TbXE100kXIALROpYfKxKkg+T6V+zhe6F420TWrDxHaz+H9K1ez1jbd20y6yhsNQ+2W2nCKH9 xKGVI0e58yLkswg4Ct9XV4N+0d/yTeX/ALDelfzkrN/Zd/5EbVB/1ON5/wCmjT6+TfAnhK08TXt9 c61qg0Lwr4ftF1PxHrDRyO0VsZ1ht9NsSqOpvLpiUt43BztdkWVlET9h4i+MV+LUaB8O7JfAHheD CImkmODXNSMLRJb6hqOqwASxztHBH5hhlMjZdZZ7hWBrxSiiiuy8PfEHxr4WECaF4k1WytrZZVhs GuDd6XEJ5DJLt0q+EltkszPuMWQxLAgkmvobw3+1DKGWLxf4bjdWllZr/wAOStGYofJHkRDSdSdt 7+YGLy/bUG0jCZU7/rDSNWsdc02y1fTJZptP1CFLmylmtLyxee3cny51t76OOQK+N0bMgDKQy5Rg W0K+Gv2l/DX9m+LNO8SQqgt/Elh5VyRJM8h1TRlS1lkdWGxEa2e1VArcskhKjq3g9pr2o2Wh6x4f tpfK0/XrvR7vUwjSpJc/2ILk2dtIUYK0O+5Mro6nMkcTAgpz6B8G/AEfj7xZHb38M0nh/SITqGtm N5rcTJzHY6cLmJHCtPLgspZGaFJzHIrqpr9HevuT9R0P8+o4NFFFFRXFxBawT3V3PDa21tFJc3Nz cSJBBBBEhlmnmmlIVUVQWd2OAATkAV8zeL/2mND09ntPB2mya9NskH9q3/n6dpccjRRyQNBaOoub hQzOkySLbkFPkaRWDDyW8/aT+ItyIvJj8PadsEm/7Fplw/nliCpl/tCecZXGF2bRz8wY4w6z/aU+ IlsrpNB4c1FmdWWS8026R4wBgon9n3MCkHqdyk+hAr6E8DfHvwl4vurfTL6OXwxrNy7RwW2oXEU+ m3EpZzDBaawqxgyFFTCzwxFpGEcfmNtz7Dq2kaZrunXmj6xZw6hpl/CYLuznDGORCQ4IZCroysA6 SRlWRgGRgyg1+cWt6Tr3we+IEMcU4lvNDvLTVNKvvLvbW01jTpPnj3qjRO0MqeZa3kccpXImhEjA Fj9y+I/iVo+lfDt/H1hLDPFfafDJoNtO9rI9zqt8vlWmn3MMFwAzwS7vt0MM5eNIZ8ZaM18W/Cjw RdfEzxm8mrvcXel2cp1rxNe3T3zyaiZrncLCW/i+b7ReyFyzPNG5jWeRHLpg/ogBY6TYgf6Jp2ma baYA/dWdjYWFnDgY+7HFFFGvqFVR2Ar538b/ALR+g6LNdaZ4Vsh4jvIDcQHUpJ/J0OK4QFEkt3jD PeIrj5vLMaOvzRzMGDV4zd/tJfEa6aNoV8P6eI1KutnpcrrKS2d8n2+ac5HT5SB7ZqS0/aU+IdrG yT23hvUHMm8TXem3aSKu0DygLC5hQrxn5kLc/exgV7l4I/aG8L+JbmPTdftz4V1CUyCK4ubuOfQ5 lREKq+osIjBI5MhCyxCMBR++Z3Va+g6KKKKr3dpb39rc2N7BHc2d1bzW11bTIHiuLeaMwzQyp0Ks rEMD1zjBr8x/iJ4Nn8C+LdU0CQTNZxy/atIupjve70e5YtYzNKI4leRQDDOyIE81JAvArn9U1vUN Zh0aG/macaDpCaHYyOzvKNPhv7i/t4XdySRGbhoox0WNUQABRX1R+y94adV8ReLbi3ZVlSHQtMuD Iw3xq4vtYAh+6V3C0CyEHkOoPDCvrisPxF4l0Hwnpr6v4i1K30vT0ligE8yzSPLPO2I4Le1tleWV yMuUijZgqs5+RWYfL3iP9qGTIj8IeG0CrLE/27xJIz+ZF5bedAdK0uVdjF9hWUXhGAQUywK/PniP 4j+OfFcbw674l1K7tJII7eaxhePT9NuI4p/tcf2rTNNWG3ldZCG8ySNn4QbsIgHD0UVs6Jr+t+G7 5NS0DU73Sr5QiNNZzPF50KzpcC2uoh8k0LPGjPDKrRtgblI4r2uHx94b+KK2mg/E2ystL102h0zR viNYFrT7BMWie0XXtODLC8LzCZpZC6wx+afLjtt0lwnEaH4d1Lwp8WvDPh/VlhF/pvjXwxHKbeYT W80cuqW1zbXMEgwTHLE6SJuVWAYBlVgyj0r9p+7nfxjoVgzg2tr4Zju4UCr8s97qtzDcvvxuO5be IYJwMcYyc/WXw+/5ELwR/wBih4a/9M0Ndh0IPBxjgjIPPGR3H86+VPDX7MOnWt+9x4p16XV7KCdv sunaZbtpy3kSSxvFJqV47vIiyKJY5beABhlWS5BBWvT/ABL8MPg8qjVfEOg+HtFt0jjsxcrqEvhb Twx3tEGj0+e1t3lOSdzKXYAAkgADwWz8T+A/hz4gFppvxE8U+L/ByRarpN34KTSodY0dILhCt1G9 9qVzbWUkUly7zpLY2rB13IXZJGaXi/iJ8L4rCBPGXw+d/EXgPU0kvFksBNeT+HtkbXE9tqIw0ot4 1DYmmAeLBiudsgV5vEKKKsW9xcWdxBeWc81pd2k0VzbXNtLJBcW1xBIJYLi3niIZHRgGR1IIIBBz X0nr32D43eEItf0uOf8A4Wf4R0u2tta0ZJInk8Q6RBJm41DTbRQgbEkrzqsKh0Zmtikpe1c9V+yx bqtp40ufOjaSW50K3NsC3nQrbxXcizScY2SGRguD1jbOOM/WdeefFXxZc+DPA2s61p8scWqAW1lp byw+cq3t7cLb+aEZHjLQxmSdVlXYxQKwO7afjH4QfE9vA/ii/u9cmu7vR/EYA16cKt5fC+jkee01 eR5j5spWSWUTKJAWWRnxI6op+4LP4ieAr+3intvGPhlkmtxeLHLrNha3McPk+cz3FpcuksRVMmRZ UUodwcAggZWr/F34baKIDd+MNHn+0+cI/wCyZpNdZTCF3/aBoi3HlZ3jZ5u3fztJ2sB8u/E74/XX iywm0Dwra3uiaRc7k1C+upYl1bVLSS3RWsDBbF0tYi5kWUJPI0yBAWjQyRPznwR+HM/jTxLb6nf2 jN4X0G5iutQlmihe11C9gKz2ui7LhXSYOSrXSbCBDlWKGWMn9C6K84134r+CfDniPTvC2p6rGmoX 8my4njMUlhohk4tRrt2XAg81sADB2AiSbyoirn0O3nhuoILq1miuba5iiuba4gkSWC4tp4xLBcQT Rko8bqwZGUkEHINeQfE/4N6J8QI59StiuleLEtVittSXItL97cAW8GtQqpLrsBjE8YEkYKk+akYi r4W8XeCvEngjUG03xDp8lszPMtnepul0/UY4WAafT7sAK67WRipw6BlEiIxwOTor334EfDm98TeJ LPxLeC9stD8NXlrqcF1HBtXU9YsrpZ7Swt55cDYjJ5ly6ByoCx4VpVdfvv3Jx6kn+deeeJvit4C8 J/aI9T8RWct9bm9ibStLb+1NR+2WK/vbGaCz3rbylv3afa2iXdwzKFYj4g8S/EgXEvi628H2VzoG neMtTvL/AMQXd3ei81rV0n1C4u47NpYVSK0tds5U20Ks5y6S3M8b7a47w54Q8TeLrg2vhzRb3VZF O2aSCMJZ27eU8qC7v5ykEJZUbZ5si7j8q5YgV61p37N/xFvbQXFzJ4d0iYzNEbHUdUmlugqjImZ9 JguoNhzgATZ45UcZu/8ADMfjz/oMeD//AAYaz/8AIFbGn/sueIJDCdU8U6NZgvKJ/sFpfakY0WPM LRfaPsm8s/ysCVCjkFj8tO8W6tY/BITaP8PvDGsWOrXhksLv4geJ7F5zfwxML2Sz0IzxpbS7GkiW V0gSI+WpaKYmOZfmG5ubm8uLi8vLia6urmaS4uLm5kee4uJ5WMkk000hLMzE5ZmJJ6kmq9eg+E/i j438GCCDRdbuDp0EiMNGvsX2lGMXDXMtvFa3GTAsru5lNq0TsWJ3bsEfWHwn+N2oeP8AV4vDmpeH Yra+TTb6+uNV0y4nax/cXCrEH06dXaCMpIkZka5kzJjAHmAJ9D18VftR6lJL4g8L6SWTy7HRbrUk jEWGV9Vvfs0jNNn5gws12rj5cE5O7juvH19Fpv7OGg2dzLLPLrPh/wAC2VnI4iBSYpa64Im24GyO C3kjQgZwBuySzV8Uy3FxPHbRTTzTRWcJtrRJZXkS0t3uJLtre2RiQiGWWWUqoALuzYyzEwUUUUVa s7O61C6t7Gxt5ru9u5kt7W1t0aWaeaVtkcUUaZLFicACvvT4OfBuDwPBFr+vJDc+LrmBgqK6TW/h 63njMctraSISr3DqxS4uFJABaKImMu83vVFeL/Gf4Yf8J9okV3pMNqvinSdzWEsmYn1Kx2M0+ivc bgi7nIkgeYFVkBXMazSuPhTQvC+q674nsfCcNtNbatd6kdNmguIJUlsHhkYX8l5bsN6/ZkSR5lxu ARhjIxX6f6Hoth4d0jT9D0uFYLDTbWO1t41CBiEX95LLsC7pHbdJLJjLszMTkmtSiiiivzx+Onja 68VeNr/TQzppHhW6u9G0+3aNI3N3BItvrN5KVd9xlniKxsCB5SR5RXL58Vr27w38APiJ4htXvZbK z8Nw5URR+JJLqxvbn95JFNs0+CGaeIoU5FxHFuDI0e5SSNvVP2aPHllDcT6feaBrHkrEYbOC8ubT ULreyq6xJfRJbqVyznfdKCqnHzEKfB5odU0HUvLniv8ARtX02eKUJKlxp+o2N1ERNDIFYJLFIp2u h4I4I7V96/Bb4rHx/YTaRrCLH4o0e1jmupYkVINYsd62/wDakcKcRyqzKtzGoCBnRo8K5ji+fP2j fC6aJ42i1q2g8my8UWQu3YfZliOr2JFrqSQQQhWXMZtp5GcHfJK5DE7gvkHiXxTrXi+7sLzWp/tV zp+kaZods+HaRrXTofLWSeaVnklmmkaSeaSRyWkdsbU2ov6P6NZ6H8MvAtlaX95BZaV4b0tP7Qv3 afyprqRzLf3UcUrSPvurmR2igQs251ijX7i1+fXxB+IOtfELWn1LUnMFhAZItI0iKR2tNMtGcHAy B5k8mFM85XLnAAWNY402PBXwa8beObQ6lp1rZ6bpTCZbfU9auJLS3vJoXjR4rSKCOadx85ImEPlf I6eZvUqe8v8A9mPxnb2kc9lq/h/UblbOSa5s/OvrSQ3ke4rZWE00JjkDgKFlnaAbjhgqjefCvEHh vXPCuotpPiHTLjS75Y0mENwEZZYJCVS4t54S0csZYMu+J2G5WXO5SBlW1zcWdzb3lncTW11azR3N tcW8jRT29xA4khmhkjIKsrAMrDoQCOlfpz8OfFjeN/B2jeIZYraC8u454b+3tpC8UF7Z3LWc+1CS 0aybBNHG5LBHUFiPmPb0UUUV8fftKeA/KltfH2nQkrcNDpniJYlkbbKq+XpepuEQhVZV+yyO7hQw gVQS5NcF8G/hDN44vhrWuxXNt4TsWSQZjmhPiK4WZkNjZ3JCgQIyMt1NGxYEeUmGYyQ/oB15PX/O OOR0OOKbXD+PvAGhfELRzpmrI0NzbmSbS9WgVDeaZcuAGaIsMPFJtCzwE7XABG2RI5E/PHxn4D8S eAtQSw8QWXlJcee+n38D+dp+pQwSeXJLZzgdRlC8UirIgZC6LvXPG0UUUUoJUggkEHII4II6EGvo /wDZw1Frn4k6xc6jdST3+qeHNXczzuZJry/m1ezvrmSV2+ZnZUlkYnOTk+tcjcoLP48n7Y8dtGvx WhupZpJI0ihtZ/Fa3SzSSscKBGwZix4Gc9K/RauP8e+LD4I8K6l4m/suTV1097FGs0uorEMt7fxW QkluZVkKqpk4EcLkkgbQpZ0+JvFXx+8feJIXtLS6t/DNi8kp2aCJrfUJITMs1uk2rSO0ytGE2lrX yQ4Zw6lWCjxSSR5XeWV3kkkdnkkdi7u7nczuzckk8knrUdewfDX4geJdKlj8Lf2E/wAQPDV2ty7+ B57MakskiH7eLnTojb3LJ5Usf2h4/KeI/vGKLIRKns+r/s36Vrlvba14T1LUPDSahaW17/wj3iKz kmlsWukWZrOabzBPA8KkpJFKJm8wEeZjmucH7LPiZhlfEmjMM4yLXUCM+hwvBHesv/hl74g8/wDE z8Jn2+2a3/8AK/H61xniL4HfEnw68wbQZdatopIY0vPD0n9qC4M0YcGLTkC3oVT8rM9qoBHUqVJ4 rwz4u1zwjcXMmlXCfZr+NbfVtJvYI73SNZs1yHsdV0+cbZEZHkjLDa6q7hHTcSfrD4V/Gb4eafom neGLlbzwq0M12beO/Y3ujQy6pq8t0LS01eJTMsKGYsJL9R5afK88u3zG+kNM1bStatje6NqWn6ta CSSE3Wm3ltfW4mjw7w+fasy7lDKWGcgEcc15X8Z/hvcfELw9bf2UYBr+hzT3elpcSvDFewXEIW+0 sSs4ijknMcLRyzDAeMIWjR3kX887i3ntJ57S7gmtbu1mktrm2uY3gnt54HMU0E8MoDI6MCrowBBB BAIqvVm0tLu/uIbOwtbm9u7lxHb2tpDJc3NxI33Y4YIVLu3soNfVvw1/Z1meWPV/iHFEtp5DNbeG re7k+1NO0jxB9ZurMqEVEVZUit5izF18x4/LeF/r2CCC2gitbWKG2traGO3t7e3jWKCCCJQkUMMS AKqqoCqqgBQAAOgrivG3xG8K+AbP7Rrl6HvH8g2+jWLW8+s3MVxI0YuIbGR48Qjy5C00jLH8pUMX Ko3SaJr2i+JNPi1XQtRtNVsJtoFxaSJII5XhWf7NcxH5oplV1LwyqrpkBlB4rA8deAfD/wAQdKXT dbidJLeQzabqdoY01DT5WKib7PNIrAxygBZonVlYANgOkbp8I/ED4ReKvAMj3FzAdW0HLtHr2mwX D2kEX2sWsC6shB+ySvuiwrsyFn2RyyMrY8qorvfh98Ptb+IetDTNLTyLK38mXWNXljL2mlWsrlVd xlfMmk2uLe3DBpCGOUjSSSP9L9O0+00nT7HSrCLyLHTbO1sbOAvJL5NrZwrb28XmzFmcqiqCzEk9 SSaw/EPjbwn4UjkbxD4h0zTZI4Y7j7HLcpJqMsEs/wBmSW30q333Mql9wLRRNgKxOAjEfH3jv4za TceKJvEngewuhrqadbaRaeJNet9NnXSLO2u7iS6Xw5ozxyKrXXmKWu7t3k8t5IVhiVmJ8JtNP1/x PqFz9hs9Y8Qarceff3n2S2vdVv5vMmH2i9uvJEkjbpJBvkb+Jhk5NeuaZ+zr8Sb9p1vLbR9C8lQV bVdXgmW5YnBjg/sMXhBHX95tB7E9K1/+GY/Hn/QY8H/+DDWf/kCr1l+y/wCLJJCNQ8Q+G7aLb9+x Op6hKWPIBingtgP++63tT8J+HvgZYR6xD4c1bx/4nEAuF17UNJng8I+GZBdmLTb5zGkkSTGcwBYj cNMShKy2vmIH+ZfEnibXfFupyax4h1CXUr9444BNIsUUcUEIPlwW1vbqkUSDJYpGigszOQXZicGu k8N+L/EvhC6a78N6ze6VLIVM8cDrJaXRjjeOI3tjOHgm8sSOY/NjbYTuXDc19M+CP2jdc1bWdH8P 654f0y6m1rWtJ0mHUdPu7nTFtEv7pLKS4uLOZbrzWBcSfJJEONuOcj67r52/aalePwBpyIxVZ/Fe nxSr/fRdLvZtp+jop/Cua+CF/LpnwW8fajAZEn02+8VX8TxTNDMJbXwpaTxeVKvKMCgKuvIPI6V8 eCef7O1qJpRbPMlw9uJHWB54kZI5miB2l1V2VWIyAxA4JqCiiiiivrH4Q/Ae4muIPE3j2waC0gaO fS/Dd0q+ZfS7RJHda1AeUhQkYs3AeRh++VYlKT/Y4H06e4xg8cdOlFcl458IWHjrw1f+HtQKw/al WWyvfIiuJdN1C3O+1voFl6EcxyBHRniZ49yh2Nfmx4q8Ka14M1q60HXbbyLyA74pI972l9asxWC/ sJmC+ZDJg7TgMCCjqsiug/Q/4WeCx4E8GaZpE0YTVbjdqeulX351a8VfMhBWWaP/AEeNYrXfCwjf y/NADO2fRaKKKK+Sf2mfGlzCum+BLP8Adw3cEOuaxMrsGniFxJDpunfu5ACoeJriZJIz8wgZGXDA /Htel+C/hL428cxx3ekaclrpMhlVda1WVrPTC0QdW8llV5ph5kZiLW8MgWT5XK4JHpUn7MHjQJb+ RrvheSRoz9qWWfV4Y4ZfMKhYZI7SRpE27SWKIQTjacAnwvxJ4X1/wjqB0rxFpk+mXwijmWORoZ4p oZUDrLbXdqzwyqM7WMcjbXDI2HVgPpb4B/Fq5Nza+A/Et5G9s8Yh8M6jdzbJ4Z1IWLQJppPlkR14 tCzBlYCBd4eFI+g/ac8M/a9C0XxVb25afR71tM1CSGzV2/s3Uhvtpr6+T5liguIxFEr/AC+Zctt2 sxD/ACRc+JdYuvDmm+FZruR9G0rUr/VLS2aachbi/jjiZGidzHsiKSPCFjUq085JPmHH3J+z14aG h/D+21GaLZe+Jr2fVZGksBaXSWUf+g6ZbyTv880LJG13bsdq4uG2qQS7/Pfxo+Lt14wvrnw1oc7Q eE7C5aKWSGRS3iO6tZcC8nkhJBtFdQ1tFnDcTSZfy0h818HfD7xV46uTB4f0ySa3jkRLzVLg/ZtK sQZI1dri8kGGZFkWRoIt8pQFljbBr13/AIZh8beRn+2/Cv2rzdvlfadW8nyNmfM+0fYt27PGzy8Y 53dq8j8YfDzxb4HnZNf0mWK0M/kW+r2wNzo94zNJ5KwX8Y2q8ixPIsEuyYINzRqK4ivvb9nfxlc+ JPCd1od/5st54SktLOK6ZMrLo99G7aXE8zSEtLCYJ4iAiKsSwgbm3mvoKiiiivC/2gPBa+J/Bcur 2sedV8J+fqsJzgy6U0a/23bYklRBtjRLrcyyP+58tBukavjf4f8Aw/1r4ha0ul6Yhgs4PLl1bV5Y 2e10u0diFdwCvmTSYYQQAguQTlY1kkT9J9C0Sw8O6PpuiaVCtvYaXaRWkCBII2fy1G+5uPJVA0sr EyzSbQXdmc8kk6tZusaPpmvaZeaRq9nDf6bfwtBdWs6krIpO5WVlwySIwDxyIVZGVXRlZQR+enxU +FWpfDnURNE0uo+GL6d10rVSo82FiDIum6psUKlwi52uAFmUF0CkSRx+SUUUUUV33grUdS1Px78O 4769u737B4i8KaZp4up5JzaWEGuxvbWNuZSdkKM7FIx8q54GK9P/AGnRjx7pHv4QsD/5WdQFfXnw +3DwD4HBGP8AikfDZGe6nRYMGug1a8nsNL1K/trKfUbmysLy8g06DIm1Ca2t3mis4CFbDykBFO04 JBAPf4m8RftLeMdRMkfh7T9N8NQMITHM6jW9TidMNN/pN6iWrLIRjBsshTgMTzXz5qGoahql1Lfa pfXmpXs4QTXl/dT3l1L5cYjj824uGZ22qAq5JwAAOMVSrtPBPjjxT4I1I3fhm7aN7xreG706SEXd nqiRziSK2ntWydxOUWSEpMqu6xyLvbP0j/wprRPiXpkniCw0HW/hTrgvZrW+0HUtOeTS5Whj85rm xsp1tZVR/NjQSxiONWR0FuSDIecH7LfiVg4j8S6G7quQPI1ADPQBiqEgH1wfpVOf9lzx0s0i22r+ GZrcOVhlnm1m3mkTPytJBHZyqjHuBIwHqa5rW/2efiXoyiSHTrDXIxbzXMr6PfxlofIBZoPs2qLa zSyEDKpBHIWyFGWIWvLba48ReC9dguYl1Dw/4g0iaKdFuLaS0vbWR4xIq3FpdqMpJG+HjljKSRtt ZWRiD9EfCz4y+FdJ1PW73xVZXOk6x4lOnvq+s6dD9o0e/u9PS7lk1S70q3Xzre5uGmXzjbCVJZGL +XbjcW+stC8V+GfEyq2g69pWrH7LDevBZXsE15b284UxveWIbzoT8yqySorK2VIDArVXxt4Wg8a+ FtW8M3F1LZR6lDF5d3DGkj21za3Ud5aTNE/30EkaeYgZWZcgMhIYfmVr3h7WfDGoS6Vr2nXWmX8W W8m5Qqs0QleEXNrKMpLCzI4SWNijYOCcGsWivoP4f/s/+JPEzx33idLrwtouEdUngjGt34W6MU9v DYTsHtflRyJrmPjMbJFKjEj7k0jSNN0HTbPR9GsoNP02wgWG1tIFKoiLlmZmY7mkckvLK5Z5GJd2 ZySYdb17R/Denzarr2pWel2MW/M91KsQklSB7n7Naxn5pZmSNzHBEGkcghFY8V5b/wAL8+Hf/COf 8JH9uu/M+1/ZP+Ee8q3/AOEk8/Od32DzfL8ry/3n2jz/ACv4N/m/uq+FvE/hDxD4Ov7fS/Emn/2b fXdnHf28Bu7G632ktxJaxzGWyllRQZIpFwzAjGSACM7etfDr4h+DkXUdS8P6rp0McckjajYSRX0F rEMRu11faPJKkGd4A8103c4zzTdN+KfxF0m4F1a+Mtelk8sxbNSvpdZtgjEHP2LWDPDu4G19m4cg EAmvozwd8fdC8VK3hz4l6RpNrHqE8UUd59mFx4bly++NNWs9SeYwbHWMiYs6bjufyVQsem8T/s3+ DNZL3GgXN74XunVQsUGdT0ot5xklmeyvHEoZlO0LHdKiAKQnUN4prf7Nnj3TvPl0m40bxBAty0Vr Fb3Z0/UZ7UsRHdT2+pLHbxnABkjF2+0nClwN1U18B/tAeH9OiitE8W2enWwZYbLR/FccywqzFm8n TdJvXZQWJPyx8kk81Uufht8cvFVvG2q2HiTVYbGWQW8XiDxHbbrd5gple1ttau1YbgF3NGuCRycq QNfQv2bPHuoiGTV5tG8PQtdrDcxXN22oalDagr5l5bwaYslvJkE7I2u4yxXDFAQx9ag+AOjeE9Cu tRs9Kb4ieL7dYH02y1a6j0fQXvBe/uZ308SKjwxRsslxb3VzIs4jZF8vzOPH/GHgD463VrOus2mo 6to1h9kWHTtEvtOk0hEs0XT7JtK8J6Q8YXYhGBDYqQpZmAG814Pc21zZ3E9peW81pd20r29zbXMU lvcW88TFJYZ4ZQGR1IKsrAEEEEZqvV7T9T1HSLpL7StQvdMvYgwivNPup7K7jEi7X8u4tmVlyODh q7rSvi78SdG877H4w1eXz/LLHVZItc2+TnZ5H9tJceV1O7yiueM52jG/D4t+HPi6aKDxt4Ot/Ckx kWKPxB8OYxpdvb2/mgRw6h4euhcRSKpkmlnu499wVWONIyF5r6v8HdeWy/tzwXd23xA8NyRwyJqH h9R/aULyxwk2194fLvcRzK0wLQx+Y6IC8qxYZV3PBv7PfjLxKsV3rJXwlpr7+dTtpZdYcKrBWj0X MZUFwFIuJYm2nequMZ+yfBHgDw58PtOl07QYJi13MJr3UL6SK41S+ZSRbrdXEUcSlIQxWKONEQDL bfMd2btK+Bv2ktRtb34iJbW7SGbSPD+madfb02Kt1LNPqyiI5+ZfJuoju9Sw7V23xiuoLb4K/CzS J5Gi1Ga38M3UdnJG6yGHTPCjW1+zEjCmKS5gQqeSW6fKcfK1jYX2q3UVjplleajfXBfyLKwtpru6 nMcZlkEVtbqzttVWY4BwASeK+hvD37OGvzQ/2n4z1fTvCulQQy3d7Gs0V9qFtDay5m+1TKws4EaF Xk8/7RIIxt3xn5gtLXLz4H+CPNtPDmjXnxF123unki1TWdSmGgWc8QkhSKRbFbeHUIo5oo5DEts0 U8chxd9FHjev+I7rxDOJZ9P0DTIkluJYLPQPD+kaHbwi5KkwltOhSWZECgRfaZZWT5sHLNnnq1NH 0fU9f1K00fRrObUNSvpRDbWsAG52PLO7sQqIi5aSRyERAWYhQSP0L+Fvwp0v4eaWJJlttQ8T3iq2 p6x5RYQKVz/ZmktKA0duh+8+FedgGkAURRxes0UUVhp4X0CPxFL4rj0y2TxDNp/9lz6mnmJLNab1 YLNCrCJ3HloomZPMCKIwwQBa3KKKKKK/JvWbXULHV9WsdWYtqtpqV7a6mxnW5Zr+3univWa4Qssh 8wMS4Yg9c1Bp9/daXf2Wp2Mht73T7u2vrKcJHJ5F1aTrcW0vlzBkba6g4dSDjkGv1S8OapJrnh7Q dakhFtJrOiaVqrWyP5iwHUbGO88lZCBuC78ZwCcAkCtmvKPin8K9M+I2miWPydP8TWELLpOrMCEk QMZf7L1MRhi9s7ElWALQuTIgIaWOX4G02+1zwD4siu4lW11zwzqs0NxAzpNELizme0v7GaW1fbJG 4EkMhjkwyFtrYINfWPx3Sy8afC3QPG+k26zRWd1YaiLmSeNZ7HSdbh+xXlo8UUrRtKLv7HFOib2R 0bBCq5r5x+D+kf2z8S/CFt5rwC21VNXMqR+YQdCibWUjYAjAkaBYt+eN2QCRg+uftMeNTe6rYeBr NmFvo3larrHygCTVLy23abb4liDAQWshl3RTMj/aNrKHhBFP4E/CO18TbPGXiWIXGi2l5JFpWjzQ SeTq91abTJe3hlURy2cTkoI1LCWVHSXEcbRzfbvTjHTICjpgdMfQfT0FFfBf7R3ia51bxwPDzRiO y8LWkEUADIxnu9Ys4NSu7okIrAFDBCEZmx5ZYH5yK+e6+8f2ZoZovh/fySxyRx3HirUZrdnQqs8Q 0yzt2kiJ+8vmRuhI43KR1Br6HoooorO1fR9N1/TLzR9Ys4r/AE2/i8i6tZt2yRN29WDKQyurAPG6 MrI6h1IYBquW9vBa28FpawRW1rawRW1tbQRpDBb28EaxQ28EMYVUjRFCoqgAL0qWiiud8V+FNE8Z 6Jc6Dr1v59ncFZI5EKpdWN3GpWC+sJiD5cse4gEghgWRleNmVvzs+IHw18Q/D3UZINRgkutJkm8v Tdft4JBp98rh3hjkc5ENztRi9uzEjaxQyR7ZG88qxbXD2lxDcxLA8kEiSotza217bsynIE1peJJF IvqkiMp6EGvVtG134VawWsfF/gybw1Jd3CsfEng3VNXkjs99ymFfQtamvESFULmV4vNfACxw5PHe X37P1prelya98NPGFj4jsHO+2sL8xxXAjFn55tJNTtjsF2XKKIbi2tgu/wDeMmwlvBvEHhXxD4Tv BY+IdJvNKuW3eV9oRfIuAoDO9neRM0UyruUM0TsATgkHiu3+B11BafFPwnLcTRwRtNqdsskrFVa4 vNEubO0hU/3pJZEjQd2IqT42xR2PxX8Umyj+ylbnSbweQzRsLq50S1vJ7lWHId5naUkH7x4r9GY5 Ipo45opI5opUWSKWGRZYJI2G5JIpEyCrA5Ug4YUy4tre8t57S7ghubW6hlt7m2uI457e4t5kMc0M 8MoKujqSGUgjBIIxXy34x/ZmsbuWS88EarHpJfywNG1hrq5sEyyq7QapGJbhFC5YJJFMS38ajAHh Fn8E/iZd6s+kN4ZuLOSA2pub68uLSPSIYbkqRPHqcbtDcBFfdLHaNNKuGGzcCta01l8KfAQFvqby fFPxEYoGuLfSdSbSvB2nNPDBcMkOr2Rea7mibzEDrmJ0YpLDFKhAx7v4x+NWtrjT9Fn0vwhpNwuG 0nwjpFjotvE7ENJPbXKK91HK5UbpEuAT04BIPA6rr+u64YW1vWtW1hrZXW3bVdRu9Qe3WRtzrCbt 3KBiAWC9ayKK9H8I/D/4lau8GseE9F1qBoVE9lrEdymhKVkDx+bpup3stuJDgMreQ7EA84yM/UGi fCfxDre7TPiva+G/ENt/Zkr2fivTbi9j8Y2V+scVpZ2N5qgjtzdJDGZpV+0x3AMuC7uu1a4/xH+y 7NveXwj4kidGlgWOw8RxPE8UAtyLmV9V01HEjmUApH9ijARiC5KZfzK4+AnxVsbx0tNDhvBbTA2+ o6frekxQzNG25Lm2+2zwTqARlfMiRh3ANdKPAn7Snloi3nisRogWONfiJYbURV2KiR/2nxgAAACs u2+AnxX8QX93c61FaWNzMGuZdT8Qa9DfyX1wXClXl0tr6ZpSCWLSqBgH5s4U+maD+y7ZIEl8UeJ7 q4ZrUb7PQbWKzS3vS6ksupagJzLEF3jBtImJKnK4KH1jUp/hj8FNJivI9LsdIecS2tnFYQLe+ItV XzRdXECXd65uJo42ZSzT3AjT5E3LmNT8ueLv2hvG3iEyQaM0XhPTWSWPytOYXGqSpNCiN5+sTIGV lZXaJ7WOBl3kMXKqw8tfVvGvi+eHS31LxR4nuJFkFvprXura3M6ov2ibyLMtKxAEe98L0Xcemate J/h/4u8G29nd+JdJXTIdQdo7MvqOl3EszrGJXH2aznkkXaCNxZBtJAbBOKuRfDDx7Podp4ksPDt3 qWkXqxS2lzo9xY6vO4kJAP2DS5ZrhSjKyyh4gY2BWTYwxVCx+IHjrTGtjZeL/EkKWciSwW51i/ms laNw6pJYTu0Lodo3xvGysMqwIJFe8eCP2ltUs5ILLxzZrqdrnadd0yCK11SHcZZRLd6fHst5wGaK NfJEBSNWcrNIcH1jUPg38KPiBY22v6FF/ZkGpItzb6l4XmS0tJ0SE24ibS543t4tjL++jjt4pPMV g5D78+N6x+y/4otnJ0TxBomqwrbNIw1CK80e7e4QMfs8EMQu4iGG0LI9wg3Nhgqjceasfhl8efD9 lcR6RbeINJs1d7ue20fxdp9uks3lqjSrZ6ffgyyFUVfkRmICjsKgbwZ8e/ECPpd7D41vbWZfMltd Z1+aPT5BEMgy/wBrXSQEjJ27jn05p+lfs7fEvUHlS7sdK0IJGGSXVdWtpY52LbfKjXRPtjhgPm/e Io9GJ4r2nw1+zJ4b0+cXHibWb3xCqmJk0+0g/sWzJEbLcRXUqTSTyDLKUMcsBG35shsDhNb8B/HO 7s007R9EsvDnh+dJ0/4RfwprOj6RZIl3YRWF2utTG5jkv5Jo4lWeW6nnyd+3bG22vnHVNF1jQ547 XWtK1LR7qSFbmK31SxutPnkgd2iWeOK7VGKF0dQ4GCVIzkVl05WaNldGZWUhlZWIZWByCpHQiu9s Pij8RtNu0vYPGviOWdQ4A1HVLjV7Y+ZGYiZLLVTPC52n5CyEqcMpBANdIfibpXiR1h+I3g3R9bMy JFc+JtBhGgeL1lKi2XUpbi2Itrt4If8AU2skSQsVQMQAadL8K4vEtvJqvws1hfFllH5P2zQtQa30 rxXojTQef5d7b3JjguET5YjcWz7XkJSJXCMwp+Gfgp8Q/E0zx/2HPoNvEcS3niWG50iJWKlwsdvN GbiTOCN0cLKDwzLxX178Ofgt4c8ATrqhnn1zxCIXiXVLuCOCCyWQush0uwUv5LSRssckjyyOQGCt GjujexV8u/tSaqsPh7wvonlZOo6zdaqJu0Y0ey+yNFnP8f24HofudR0PP+B3m8Nfs4eNNUu7fzYN duNaSxVHUMYdXjtvCCXDdf8AV3CSMV7hPevkmvd/B/7P3jfxKEudViTwlprN9/WIJf7WkUNLFIYN EUrKpR4xuW6aDcrK8fmKTXS654b+Bfw4Se01a61X4g+JY7YW0+j2uo/ZbK11GESJNJcXOkmL7J+/ iMUsElxcTRBgfJf758c8T+NV14y22m+GfCnhjSdqw29npOgaW2oLBDcme2kuvENxC149xs2RzSxS xLJtOY13MDw1SRxvK6RRI8kkjqkcaKXd3c7VRFXkkngAda+0vgr8FP7Faz8Y+MLb/icr5V1oeiTK MaQQQ8Oo6jG3/L2ODFEf+Pc4ZgbgqIPqKiiisTV/DWh6/caPd6tp8F3daDqUGraPcs00VxYX0Eiy pLFNbsrFSyI0kTMUYopcHauNuiiiiivzs+PtvPD8VPEUk0EsUV3Dok9q8kbIlzAuh21q00DNw6iS KSMspI3oy9QQPGq/RD4B+JrnxF8PLKO8U+d4du5PDazBoz9otbG1huLCQRxomwxwTR2/Vi3ll2bL kD2iud8V+FNE8Z6Lc6Fr1qLi0nw8csZVLuwu0BEN9YXDKfKmTJAO0hgWSQNGzIfzc8eeC9R8AeI7 rw/fypc+WkV1Y38UUkMWoWFxn7PdJFLyjAho5U3MFkV1V3VQ5+y9N1dvi98E9Z8+2nvdbXSb7Tby 3hHlyXfinRbVNSsJoPs8cKfv5ha3HkxKEUyGHkLz8F2dndajd2lhZQSXN7fXMFnZ20S7pbi6uZRD bwRr3Z3ZVA7k19tfHLxPF4E8C6R4F0J3im1XTRooaQx3E1t4Z020SxuFlkypElwDHArmIqyeeQVc Ka+b/hV8M7r4ka1LAbj7Foek/Z5tcvUMf2oRXDOLeysYm3Zmm8uQLIyFI1VnbcwSKT9EtI0fTdB0 y00bR7OGw0zT4fItLWAHZHHuLMxZtxd2cs8ruxd2LOxLMSdKvmj9prxHeaZ4Z0bw7boFt/E95dSX 85MLFrXQWtrlbLy5EZl3zzQTGSN0I8rb8yyMB8PV9PfsvWV9J4p8R6jGp/s200COzu281Aovr7UY p9OBgJ3P+7t7rDhSFAwSN65+2qKKKKCPp09znJ546dKw/DvhrQvCemrpHh3ToNMsEmkmMMRkkeWe Y/vJ7i4uGaWRyAq7pXbCBUBCqoG5RRUNza217bT2d7BDc2t1DLb3NtcRrPBcQTJ5csM0MgKujqSr KwIOT9K+C/jF8G7jwTcS6/4fimufCNzN80YMk9x4cmlcBbO7dyzvbMxC29w/IJEUx8zY83gNFel6 F4p8FSySJ438C2mpG4IRtZ8OXl34fv7VWL+ZOui2UkemyugaMRJHBboNmZPMLE16XafBnwZ45sRf /DLxwXuY7KKS40DxNHCdQgumlzM15PYLHJBGqssYKWcyM6nbMwYFfIPGHw88W+Brh49f0maOz84w 2+sWoa50e8LPIsJhv0G1WkWNpEhmEc2zDNGua4+2uJrSeC6tpHhuLaaK4glQ7XimhcSRSI3YqwBB r6j/AGpNLii1jwlrSy7p9Q0zUtLkhwCqQ6RdR3UMolU7Tva9cYAGNoOTnj3v4J3tzf8Awu8JT3Uj yyx2l9ZK7lmP2bTtWuNOs4lZiTtjhiRBg4AXAAGBXqdeA/EL4A+H/Ft3caxolyPDetXB825SK1SX R76QRMpkks4yhhmkbYZJo2IOGdoXkdnPzDqvwN+Jel6nb6Yvh9tU+2Syx2moaVcwT6ZL5MaySPPd zmP7Kp3bUa9WHeQwTdtNXrjwP4S+HzRSfEbVH1nXRHDcJ4C8MTL5sTS20d7bxeJ9fYqtsjfNDPFa hpcOk0EkiZNMl+NGsaWBb+AdB8PeAbBVtYyNM02z1LVr6O1txFEus6tqkT/airGR0kMKv85Ds5LM 3nWpeLvFesWxstX8TeINUszIkptNS1nUb618yMHy5Tb3MjJuXcdpxkZNc7RXVeG/BPizxdIF8O6D qOpIZJoTeRw+TpsM8Fv9qkguNUuSltG/l7SqSSqxLKqgsyg/T/h34d/FW7j02H4h2uj+MNAudQkg v9I8R6r/AGl4n0O31GSFb7WdJ8QIGli2pAjmC31BlcZHlB28xbPij9mLSro3F14S1yfSnc3Msela shv7ASSMHt7a3v4StxDDHym6VLiQjBJJBJ8f1P8AZ5+JmnzRxWmn6Zrkbw+Y1zper2kUELl2XyJF 1o2khfADZSMrhhhi2VGrZfDf9onTbOLT9ObxHp9hCD5NjZePdLtLSIMfMby7aDUlRcsdxwvXnrVO 6+DPxq8SajanxDb3VxIqrZLqmv8Aimx1SOxtRI0gVpIrm6uPKVmdtsMTckkKSTXbaF+y7fOYpPE3 ie1twtyPNstCtZbtp7JQrHy9T1DyBDK3zrzayKuA3zZKj3LRvAXw2+FWm3GvfZLW1/s2ATXXiXWn +3alHtV7cG3lZcQySiYxeXZRIZiVQq7bRXz340/aU12+nltfBNqmi6dth2alqNrb3etSOpDylYHa a0iQnMe0rKSBvDqTtXxC78ceOtYaWC68VeJr0X06s1kNX1I28s7y7444tPicRDDkeWiRgDgKBwKt 33w18daZoE/ifU/Dl7p2jWxQXE+ova2N1EZbpLSMvpl1Il0A0jqFPk8g5B281zn9g6r/AGB/wk32 Vf7D/tj+wftv2m13f2r9j/tD7N9j3+fjyfn8zytn8O7d8tZ9zc3F5c3F5eXE93d3U0lxc3VzLJPc 3FxM5kmmnnlJZ3ZiWZmJJJJJJr2D4a/GfxD4Gns9PvZp9X8JLI4n0qXy3urOOZURp9HupcMhj2hl tmkELZcARySecvqnxI+Fmi+N9Dh+I3wvgSZ7uA3F7omn25gj1SKB2guLnTrAKpS9jZCs9uqjzipZ B55In+Q6+3v2cvH8utaVceCtTd5r7w9ard6TO73E0s+iGcW8ltI7qyqLOSSKOLMvMciRpGFhJP01 RRRRRXG+LvAPhbxzafZfEOlw3E0cUiWmpQH7NqtizxOiPbXsZyQjP5gilDwswBeNsYr4u8bfALxj 4WJudIibxbpXyATaVayrqkJKRhvtWiq0smDI7qrW7zDYheTysha8KoorsvBnjrxH4D1FtQ0C88oX HkJf2M6Caw1KCCTzEiu7c4ORllWVGSRQzhHUO2fsfQr3xZ4m8MTeN/hx4tvbq4vbrW7+98D+Lv7L 1myi1m4KpJoVhq8At7iwitk/fWMLy+U4MDSJDHJKW434L/GjxH4i8Rp4T8WOuqTaot3NpeqQ2dla XFvcWdm15JZ3kVoIYjA0UMjRusXmCQhW3IwMf1jX5tfEeS+8X/FrxHaW1vEmoXvihfDNlAJPKjlm 0+ZPDdm0ktycIZfJRnLEKCx6AV9EfGPwvrvxM8f+GvCOmRQw2WjaNLrOr67IGeLTY9cv2tpEuI1K hpStiptrdSHkZmJKxI0kfSyn4cfADw67wRwXmvyxuIUlks38Va7JdtkLJMq74LBWgUMQghTZkLJc MBL8l+P/AIqeKPiDcyrf3LWWhrdST2Hh+0cC0toztWIXcyqj3UqBQfNmyFZnMSRK5SvM6K6bwp4S 1zxprFvouhWhuLqYqZp33JZ2FtuxJfahcKreXEmeTgsxwiK8jKp/RLwD8N/D3w+0yK10y3judVeE rqOvz28S6jfvKUeaNZBuaG33Ipitkcqu0Fi8m6RvQKKKKKKKKKKKK+S/jH8DdZ1nXpfFHgq2gvZN WmU6voolsNNaC98sI2pWks5hidJyu+4V383zmMmZPNbyvPPDn7OPjzVbll11bHwvZRPGJJ7i6tdV u5kdX3NY2mlSyI3llV8wTzxcOChfDAfc+kaZDomk6Xo1q80lrpOnWOmWz3LrJO8FhbJaQNMyqqlt iLuIAHoAOK0Kxj4k8PjW08Nf21pZ1+SKaddHF7AdQCQQR3L7rVW3oxhkWZEYBnjDSLuRHK/Jn7Tf hFbbUNI8aWkKpFqSjRdXdBCg/tC3habTZ5ORJI81uskZbaQqwKCQSAX/AAvvv+Eq+CnxE8HXdvda g/h6yvr3TYI4gqAXltLrOjW1ubTEssq6jazzlXBzvVMsvyJjfs3Rw6bqHjfxheXKw6b4d8LmO/jC SvO0F3OdVeeNIwdwjTTpNy8kllwODXjWl2eofELxxb2zkpf+LPELTXs9navcLaDUrw3WpXsdoXUt HAjSTFDIPlUgsOo/SW91Pw14H0XT1v76z0LRbFNP0TThd3MpjRIoltLGyjkuGaSQpEnLMzEIrSOQ qsw3bee3u4Le7tZobi2uoYrm2uIJEmt57adBLBcQTRkh0dCGVlJBBBBxUtfNHxf+Bt74v1W68WeG b22TVri3gXUNJvmkij1BrKzaGOezvssqTMkdvAIZI0iPMjTIcg+IaR+z38Sr3UbO11PSoNE0+eUr d6rPqej36WcCAtI4s9OuZJZHIG2JAFDOVDOiZdfurwz4c0zwnoWneHtHSZdO0yFooPtEonuZDLM1 zcXFxIoUGSSR3kfYFUFsIqrtUblFFFFFFFFFFZ2saRpev6XeaPrNnDqGm30JhubWcMEdMhlKshBR 0IEkciMGRgGUqwBr8+/if8H9b8A3dxe2kVzq3hNmWS21hIw72KTTCGO01pYgBFIrukazbVilLLt2 uxiTxyiul8NeLvEng+7a+8N6vdaXPIAJljMctpdARvDH9ssLkPBNsErmPzY22Md6YbBH2N4Q+K3g j4r2K+F/HGlaXZarcGC3gsb8+fp2q3c9m1rJdaLdyqGtLne8iRRGQTL5ieTNK+4p5N44+Fs3wm8R +HvGukpfa14O0zWtF1C5EjxNqmmz2V7FO1vfSwxrH5dw67be4EYUMwikAby3mh/aa0wWnjvT7+Oy kt49V8PWrz3ZSYRXmoWd7PazDzH+UyRW4tVdE6KUJHzZP1h8LNStdV+Hfgy7tDI0UXh/T9NfzEEb fatHgGkXw25OVE0DhD3XDcZqt8UfHw+Hfhd9bjsTqF7c3celaXA7bLNb+6tpbiOe/KMrmGNIpGZI /nchYw0YYyp418KtU+MXxHguL/UfGbaV4dhvEt2vrfQvDz6rqM0ZVr3TtNAt1WBfKfJvHjcLJ5ao kmJgnk/j/wCKWpi3vPAnhbX9Zu/DNk2oabf67qupxatrfisy3jG5lm1eMcWRGYreOAgSwf60sJDG nhNFFdz4O+Hfi7x1Osfh/SZpbQTCG51e6za6PaMrxJP519INrPEsyStbwCScoSyRMBX2V8N/gX4f 8G/Z9T1oQeIfEiG3uI55Ij/Zuk3EXzn+y7WUfO6vgrdTqHyqNGkLbg3utFFFFFVNQvrXSrC+1S/l EFjp1nc395NseXybW0gNxcSbIgXO1FJwoJbGACSBX5i+PfGeoePfEt74iv0FsswjtrGwSWWaLT9P txtgtYmlPJOWlmZQqtK7uEQMEFn4f+ANZ+IWtppelr5FpAI5dX1aSN3ttLtGbG91XG+aTDLBACDI wOSsaySJ9N+NvGHhb4H6NH4P8BWNg/iye0hS9vZIoLi6s4Dumg1LxDcxqpuLuTzXktbZztjV95RI PKhl+Qtd8Qa34m1CTVNf1S81a9cOonu5TIIYXme4+y2kX3IYVeR2SGJVRNx2qK3/AAZ8Q/FfgO68 7QdRZbR5DJc6Rd77nR7xn2eY81iWAWQiNFM8RSUKNofaSD9T32ieCv2gfCsmtaFHZ6H42swrXjMk a3lvftAIY7DX5YI1e7tJlhUWt2FLIF+QBluLY/GGraTqGhale6Rq1rJZajp1xJa3ltKUZopozg7Z IiUdSPmSRGKupDKSpBPu37P3xCfw14hHhW/fOi+KLu3ity3nyfYddf8A0azeKOMlQl0StvMSmdwh YuqI+77xooooorJ1zQNF8SWEml69plpqtjIXJt7uFZfLkaF7f7Tayj5oplR3VJomWRMnYwNfIPxB /Zy1LTTNqngWV9YsXkllbQrkxxalYQ+Wrqtndyvtu13eb8rBJVUIo89yzD5mvbK9025lsdRtLqwv LchZ7S8t5bW6gYrvCSwTqrqSGBwwGRVSitLSNX1PQdSs9Y0e8msNSsJRPa3duQHjfBVgysCro6kp JG4KOpKOCpIP2f4L8S3nxSt5NT0Hx1q3hDx9Z6dDa61oLpDrHhi6t4J+Nb0/QNU3qnnkwxyzW8iP AwKPG3miSfg2+OHxC8H+Pb/TvHEdpd6ba3z2mpaNp1lBbR2ttLteHUNCupVW4kHllZoVu5WEsbYJ jZlkj+06+IP2n9WmuPFuhaN58Ulppmg/bEhTyWkgvtVvpI7vz2T5wWhtrZlRzwuGAw5J6LXdM1e2 +BPw78EaMYdR1nxpfWM0WnQBftV3p989x4scwpOVKpaO9oLqc/u0GS7BGDHuvCvw98BfBnR7TxP4 wvbN9dQJDca1dC4uLa1u7xh/oXh7To0MjFFBBlWJp2QSv+6iZo08F+I3x58Q+MFvNI0RZPD/AIau Y57W4gVopdU1W2eYMGv7oAmBWRAr29uwG15I5JJkYV4JRWjpel6jrWoWulaTZz3+o3soitbS2jLz SvtLvwMYVVBd3YhUUFmIUE193fB74N23geBNe1+OC78W3EBCqPLntvD8Mq4e1spRkNcupKz3CnGC Yoj5fmPN7zRRRRRRRRRRRXhPxq+E7ePbODWNE2J4o0q3aCKKaYRW+raarPONOZ5BtjmWRma3kLKm WdZSFKvH802H7PnxQvLuK3udHsdIhkR2a/1DWtLltYdsRdFkTSpbqfLkCNQkLYJG7auSPs74a+Ab f4deHToUF/Jqcs+oXOpXt68K2qSXM8cduogtVaQoqRRRLgyNlgzZAYKO+rE1nxL4d8OfZjr2t6Xo xu3EdouoX1vZtOwkSKRolmYFlQyJ5jgYQHc5A5ryT9oLweviTwRJrFuhbU/CRk1S3K72MulTKq61 BhpUjQCNI7ouUdsQeWgHmMa8J/Zq8RnTPGd74flYi38Tac/lIsIctqWjo97blpOqoLc3YIxgsVFc z4G8LWyfG+w8Mpczi10LxjqvkTukbzzL4TmuNQtlnUbVzL9kVZCvTcSAcAVT+NviR/EfxG15i0pt dDl/4RuyjlighkhTSHaG9XMHLq94bqVHkJfa6ghQAi/a3w08J2/w88C2VjftBZXS28ut+JLq4ngj gt76WBZr43F15jwrHaxIsLTJIEKReZ3Y12uj65o3iCyGo6Hqdjq1kWWI3On3MVykcxhS4NtOYT8k qo6NJFIA65G5RnFadePfGH4XzfEnTdL+walHYaxoct49kt5vOmXUWoiFbuK5aJHkjYeTE8ciKwHz KyNvDx/Jtx8AvinBPPFH4dguo4JXjW6g1zQVhuVWQok8CXVzHLsYfMBJErAEblU8V9i/Cv4c2/w5 8PvZPPFe61qcsd1rd7EgWJ50j2QWNmzKsjQW+X8tpPmZnkkwgfy09OooooooooooqOeGG5hltriO K5guIpIZ4Jo1lgmilUpLFNG4KsrKSGUqQckEEE18afGj4Itpj3Pi3wVZf8Spg9xrWgWy86SygvNq GlxDJNqeTLAmTCcmMeRlbf5Woq9p+o6hpN5FqGl395pt/biQW97p9zNZ3UIliaCYRXFuyuu9GZGw eQSDwTX1v8Pf2gbLWI08NfEi3tP9P/4l/wDbZt4BpN3b3EHkyReIbOT93GJDlZJkXySHG+OKNGkN b4ofAi0urS88ZfDspPFcompyeG7FYprS6tLiMzTXXhiW3ONpBWWOzVSrKWEDDEVu2F8UWsfEHwU+ FnieN7yS5042vh0tPtG9xpcllq8swDOSTc6WpikLZKklgC2B6R+zFqcVz4M1nSmujLdaZ4gkn+yM ZW+yadqNjCbVk3DYFknhumCq2dwYsBuUn33XdUj0PQ9Y1uSJp4tH0rUNVkt0dY3nTT7R7toFdxtD MEKjI6nGK+QvBvxC+NXxN8SS2uh6tZ6JpqeRJqdzb6Fp1xpOgWrp5YdG1COaeWebZIYYHuGLtvIK Qo7RT/Ej4hXfgObW/C3h3xh4m8Q+JNWFr/wket6tewPZ+HZUR3msvCljaQwxWks/nEzeVlYFCIh8 5S0PyrJI8rvLK7ySSOzySOxd3dzuZ3ZuSSeST1qOitvQfDuueJ9QTS9A0y71S/fB8q1j3CKMyLF5 9zO+EhjDMoaWV1RcjJGa+svh1+zna2Xkat4/Zb28SS3ntvD9nOH06IeSXkh1ucJmeRZGAMUEgiBj O57iOQqv1NbwQW0MFrawRW1rawxW9tbW8awwwW8CCGC3gijAVI40VVVVAUDCgVLRRRRRXwP+0B49 n8SeKZ/DdpLImieFrmSzeFZJkS81yHMOpXc0EiJ81u++1i3BwAskkb7ZiK8T0fSNT1/UrPR9Hs5b /UtQmEFpawBd8j4LszsxCoiKC8kjkIiqzuQoLD7HsbDwP+zz4fhvdaVdd8darb3Mtu1vATLNNBGs bWGm3UqFbOzRpgss7jzZss/lvsS3j+WPGXj7xR47vFu/EOomeKAyfYtOt0W202wR5WkC29pHwWAb Z50peZlCq8jBVxxdFFe4fBH4kTeC/EUOlahdyjwvrtxHb3kMk8MdppmozlILfW83LKkYUBY7pw6g xfO28wxqJPj54Gi8JeMP7S06CODRfFCTX9pFEFWK11K3KLrNrGjSu+3e8dyG2RxjzvKiXbEa4P4b +IE8L+OvDOtyyQQ2trqkUN/NcJPJFb6bqCtpup3JS3+ctHbzSOm0N8wGVYZU/qBRRRRRRRXCeK/h r4K8ZrO+uaHaPfzL82r2YFlq4kW1+x28z31vtaYxIF8tLgSR/KgaMhQK+fvEH7LuDPN4W8T8fuPs th4gtenyBbkz6vpo7tudAtjwCFJ4Lnze/wD2dviVZ3EUNtZ6TqsUhXdeWGr28VvAGxlpU1X7NLhc /NsibpxnjOXqPwJ+KGnxSzf8I6L2GC3e4lbT9R025k2xqzNFFZ+aJ5ZMLlUhiYsSFXLHAq/DTxtq Pwu8XM2o2t7DYXJTTfEuk3C3FrcRQiQFLw2cgH+kWrEyRq6ZKmSIFPNLj9BbXR/DN1ew+KbPStCu NSu4EuIPEVtY2M17cW89oIIZ4dViUyOjwEIrByChAB28VY1zVY9D0PWdblieeLR9K1DVZIUby3nS wtWunhRmBwzBCoJBwTX58fBXRn8RfE3QGuYru7h064uPEN9PG5LwvpkZurG7uZG3fI16bZHz94vj IzkfYPxN8b6T8LdKvdWtLCG48R+Kbwva2rtKYru/stOgsH1C/YtuFvbQRwK0UJXexVRs8x5U/PTV 9X1PXtSvNY1i8mv9Sv5TPdXdwQXkfAVQqqAqIigJHGgCIoCIAoAGbRXp/wAO/hX4i+ItxM9h5On6 NZTQxahrV6khgR3dTJa2MKc3FwsZMhjDKgG0SyR+ZGW/Qfwn4V0TwZottoehWot7SAF5ZX2td390 4/fX2oXCqDJNJjBJACqFRAkaog6KiiiiiiiiiiiiiiivJ/jF8QJPAHhR7jT5oE8QarOtjoiyR29x 5MmBJe6k1rOw3pbxcBtkiiWSFZEZGIr87k1PUI9RTWEvbn+1Y75dTXUHleS7/tBJxci9eeQlmk8z 5y7HJbk1+huvJD8Vvg/PPYp5l1rnh+PUrS2tGSRk13TiLs6XFLcqo4u4Ws3fC5G45AwR8x/s36pB Y/ENrGcyl9b0HUtNtFRVaI3cEsWrlrjeRtUQWswDAE7ioxgkiz4ftJfCXwY+Ks811LpmvX/iWz8F XFq0ioznTJ4ft+nxMpO5ngur5Zh0ManB61sfsw+HUu9f17xLMiOui2EGn2QltVfF3q8jNLdW105/ dyRQwNEwRSWScgso4bnf2ifFra742/sKGWKTTfCcH2OLynt5kfVL6OO51aUzRDcGXbDbPE7tseFj hWZwZf2f/iDJ4a8Rx+Fr5g2ieKruCCNpHu2/s7WtjQ2Elrbw70/0uRo7aclFP+qdpESJg33pRRRR RRRRRRRRRRRUNxbW95bz2l3BDc2t1DLb3NtcRxz29xbzIY5oZ4ZQVdHUkMpBGCQRiviH4rfAe58M xX3iXwmZb/QIpWuLvSCssuo6Jasu9p4pSWNxaxHIZmPmxoVL+aqyTL810UV9ifBj4uv4heTwN4+v LW+N/bR2OjXmpwJIdW81Daz6Hq00mY5nnRgIWmQGZt6SSPLJGrXP2lPDdvb+DvCF7aNci38OX50K 3ti0t0FsdR05dtxc3U7NIWQ2MMYZyS5f5m3Y3bP7M+v/ANoeDdS0Ka5Ms/h7VmaCAxKi22l6uhu7 dFlRRvLXKXrnJZhnGQu0D6EvtPsdUs5tP1Kzs9Rsbjy/tFlf20V5aT+VMs8fnW1wrI+10V1yMhlU jkV8xftBfEC20PSYPh34dkhtZ7m1gj1iPTpEgXStDjhCWeiLDboBGLlNu6MOu2BQhjaOcV85eH/h T8QfE0C3ek+GL9rNo7aaO8v2g0m2uILxTJb3FnLqjw/aIyoyWt94AIzjcufRZ/2ZviDFLbRpfeFr lZ5Wilmg1LUBHZIF3C4uRc2cblCeAIUkfPVcc1taX+y74klllTW/E2h6fbiPMMulQahrEsk3mABJ ILtbFUQrk7w7HIA2c5Ht3hj4CfD3w3MLqawn8R3SbtjeIngvbSIvC0EgTTIo47ZwQ25fPilKttZW DBTXssMUcEccEMSQwxIkcUMSLHFFHGAqxpEowqjAwoA44Ap9FFFFFFeC/tGa8+lfD06dC8Qn8Q6p Z6c6NP5VyLK33aldzwRK25l3QRQy8FcS4bllB+Aa+3lFt8BfhMJfJjHjTxFEqO6/ZhcJrl3au8Pn MxuEkg0qMkbRuikkBAEf2gsPim4uJ7y4murqeW5urmaW4ubi4kaae4nncyyzTSyEszuxLMzZJJJJ JNV6K6zwV4t1HwT4j0/xDpzSn7LIqX1nHP8AZo9T013BvdNnkKyLtlUDazRtscJIFLopr6K/aA8M 6XrmhaL8U/D6tKl9FpsGpSQ2m1bnT76Avpeq30ikGOSJvLtH81SW3xJlfKAb5NjkeJ0lid45I3V4 5EYo6Oh3K6MvIIPII6V+q/hfWf8AhIfDWg64VgWTVtH0/UJoraXzoYLm6tUmurZHyT+7kLRkE5Ug huQa3aKKKKKK57xF4R8NeLbUWfiPRrHVooxIIXuYyt1aiR0eQWV/CVnh3bE3+VIpYAAkjivn/wAQ /sw6FdSPN4Y8QX2jszXcpstSgTVbMNIQ1pa21xGYJoo0OVLym4cgqeSpLeTal+zf8RrC2E9ofD+s yGVY/sem6pJFchcFvPLaxDaQ7RjHEpbkYUjJrIl+APxSjiSRdBtpmcnfBDrOkCWIf7ZlnVD/AMAZ q4q2fxV8NPFGn31xp13o+uaRcC7gttStp4Y7qAO9rMh2lDLbTgSwu8MmHUuEcda/Qzw3d+E/iLpH h/xh/ZOj312sUE0E1zZW97e6FqVuyy3VhDe3cKSo9vcA7XVVDkLKnyMhPdV+bPxGnu/GfxY1+Cwg h+16j4li8OafEtxGIriayePw5ZyfaHIVRMYVcknau484Ga+9de1Dwv4A0Vdf1GNLPT/D+kro+mQ2 8ay3MVpK0SppGlq5Du07QWy7Xk2jyldyqo71+enxA+IOtfEPWW1TVG8izg8yLSdHhlkez0q2baGV C+N80u1GuJyoMjAABY0jjj4Oium8J+E9a8aa1baHoNqZ7qchpp5C6WWn2oYCe/1C4RW8uGMEbjtL MSERXkdEb7/+GXwq0f4cWUrQyDU9fvo9mo63LAIm+zhw6afYQlm8mAFQzjcWkcB3bCxJH6nRRRRR RRRRRRRRRRXPeLvEdp4Q8Nax4kvgZINKtHnWHMi/armRhb2FmHiSQp587xxCQoVTdubCgmvzD8Ra /qPijW9R17VZTLe6ndzXMih53htkkctFZ2guXkdIIVxHDGXO1AFycZr7p+BfiSPxj8Ok0jVVs7ub Qg/hm9tZmtJjeaL9lUaY13p6IoSFrdmswZFYSmB2LMxcD5J0W3uPh/8AFnTLK5vnsBoHjG2sLvUr mJ7BZNHbUBa3N7LE5YpBc2TtIcMwMT5DEEE/RlnbWmkfHz4ieJdT064XTPD/AIObxDHeLb3LrA/9 kWUdzdWjOQrySRLfxKu/BxKFwUO354+EehSeL/iVoUd6tzeww3suv6tMw+1F10/N8Hv2nD5jnuRF BIz8sZMZ3MDX0H+0z4tey0bSvB9tIgk1qX+09UVZY/NTTtPkH2KGW2KMdk9zmRJA682xXDBmx80f Drx9qnw+8QW+qWUsj6bcSQQ67pqjfFqGnh/nAiZlUXEQZ3tpdwKsSCTG8iP+mltcW95bQXdrNFc2 t1BHc21xBIk0E8E0YkhngljJVkdWDKwJBBGDUtFFFFFFFFFFFFFFFfM/xd+BP/CS3UviXwZHa2ut TlpNV0d2js7PV5dpP22zlO2OK6duJfMKxyk+YzxyB2m+J7i3uLOee1uoZra6tpZLe4triJ4J7eeF jHLDNFKAyOrDaysAQQQQCKr0V7z8HvjDd+CLu30PXLia48H3E0mR5ZuJtBmuDua8s1XLmAud1xbr nq0kamUssn1B8TPDNrefDHx2mmXSmC+jl8Xx+c63FjbmyaDW79dI8lT5a3Zt5p8qSGnuJZC22Qgf Pf7MmvLYeLtX0GWaGKHX9JE0Kur+dPqOjSmaCGBgcAC3lu5HBHOwYIxg/cMkUcySQTRxTQSxtFLF KivHLFIpSSN0fIYMDhlOc5OQQa8f+JPijRfhN4NuR4f03TNK1DWJri00Sx0q20vTkj1Ge1xNrkli qASJaqsZc+S+5zBFJtWQMvw5ong7xt47ubi80jSNW1yW5url7zVpiRbS3xC3V39s1rUWSEzt5iu4 km3tuB53DPpQ/Zv+Ix00Xp/sBblkDHRzqcn9ooxcr5bSrCbQtgbvluiMHrnIGzp37MPjGW4txqeu eG7Gzk/4+ZbWTUtQvbdSpIEdm8FvFI2QMj7So/2j0Prfh39mzwTpaJJr1zqPia68qSOVHlfSNN3m bfFcQWunuLhXVFEZ3XjoxLNsztCe9afpmnaRaJY6Vp9hplkjyMlnp1pb2VrG8rF5GSC3VVGScsQB nJ61doooooorlfHWvDwz4O8Sa6LmK2m07SLySxlmjeaMapNEbfSYnjUNnzLl4o8EBeRuIXJH5Y19 efArQdL8IeENd+LHiJIlQW14mksz26zxabYM0N79jaWdYjcX1yBaQxyIkm6IKj7bgg/NXi/xZrHj TXbzXtZneWe4Yx20G8tb6dYrIz22nWScBYo9xxxlmLSOWkdmPMUUUUV9reJILr4j/s8aXrMiXcmq aJYQ6vulvYme8k8LyzaHrOoXtxdqDIJLZLq62KwfzNqhnYEP8U1+seh6omuaJo+tRRNDFq+ladqk cLMXaFNQtFu1jZz12hwM1q0UUUUUUUUUVwHjz4ceHPH+my22p20UGpiKNbDX7eCH+1LFoTI8MYnI DS2+ZH8y2Ztjbiw2SBJF474PX3iHR/7U+GnjBMap4Uign0S7a4lm/tnw1cTPDBPYtMMvb2rhIkcM PLR44CkbQkVW/aM16PS/h7LpeYmuvEepWVhHH9rjhuUtrOb+1rq8ityN8kamGOCULgL5y7myQreb /syaPDaw+LfGl/5FraW0EejW+pXF5DBbW8MSDVte+1LK4EaRqLKQzSgKBuCtw+PAfiL4yuPHfizU 9elMiWbyNaaPbSp5T2mj20jCxhliWSULKwJlnCuy+a7lflIA4airunTWdtf2VxqFkdSsYLu3mvNP +0yWZv7WOUPPafa4gzxeagKeYgJXORziv098C654V1/w3Y33g6O1tdEBkhTTrW2gsDpdzu8+6sLq wtiUhmVn3sFyrbhIrMjq7ddRRRRRRRRRRRRRRRRXx3+1R9o+1+Ct3k/ZPs+veTjd9o+0+ZZ/avMz xs2+TsxznfntXyXX6QfA86cnwz8OQadqsWqiCK6N20cSwNYX91eSX95pUsJ+cPbvMU3SZ8xdsifu njFc/wCHPgXp3hf4hQeM9J1p00+2n1Ke38PSacrC2XU9NmsWt4tTWdf3cTTs0Qa3JCKqMzH94ey+ J/gA/EbQbPQ/7WGi/ZdYg1X7V9gOomTybO4s/I8kTQYJM+7cW4xjBzkaXgHwNpnw+8PQ6Dpss9yx ma91K+uCVkv9SmhSG4ulgBKxR7Y1SOFT8qgbmeTfI358fE+Czt/iF4xWx1CPU7eXXtQu/tcSeWn2 i+mN9eWoG5g32eaR7cuD85TcAudo5bRY9Uk1jSY9EM661JqVjHpBtZBFcjVHukXTzbS5G2Tzdmxs jBwc1+slFFFFFFFFFFFFFFFFFfnX8bNR8Ban4sluPBUJEwaePXru0EMehahfRlVW70uKMfMxw4nn TEczBZEDFnlk8boqSOR4nSWJ3jkjdXjkRijo6Hcroy8gg8gjpX3fa66PjD8EtegBuZfEEGkG31Oz s1Sa8u9e0LZq1kYreKNAVv5IInVIo8KXaFCWjLV4f+zdr8umePX0Um4a38SaXd2/kREeQL7TIjq1 vd3Knn5IY7qNSM4Mp4wSR9r+J9ftPCvh/VvEN9lrfTLSS48sHa1zcMfKtLONgDh5pmjiQn+JgTgV 4r8PfhU+panJ8R/iLA194l1x59Qi8Pahb7rPQnnldbbzIbqa4aRo7cQrawS7fsq4QoZY0aP6Iooo oooooooor47/AGqLuB7rwVYrJm5t7fXbqWLBGyC8ktIbaTPQ7mglAAPG33rxv4PeF08V/EDQrK4g +0adYytrOqIUgkiNnpgE0cd1DOCHhmnMFvIgUkrIenJHb/tI+JJdU8cRaAGcWfhewhiEbxwgNqGr wx6jd3MUyZkZWhNrHtdsK0bFVG4lvniiiivs34Fz23jf4Z+Kfh9qbO6WDz28DyWVnJBZWGvxyXNj LbfxSzwX0dzcq0q7kYx7HwAsfx5eWdzp93dWN7DJa3llcTWl1bSjbLBc20phnhkHOGVlII9RX6Ff AO4gm+FnhyOKZJZLWbWre6ReWt521y5uUhk9/KkjkHswr2SiiiiiiiiiisfXvD2h+J9Pk0nX9Ntd UsJGL+RdRgmGURtEtzbTKQ8UoV3VZYmVwGOCMmvCPA2iaj8HfG03he7uJLzwN41l/wCKc1a4dFWy 8RW8TPb6VqReSKGG4uYQ8IKRM106W3lBdsscXtHjPxCnhTwp4g8Qs9ur6XplxPardLPJbzakyeTp lrMtsQ+2a4aKI7WUjdncgyR8K/ATw+uvfEjSpJEt5LbQbe61+4jnaQFns9ttYPb+WDl47ua3lAYq MIxySArb37QXj8+JPEY8L2EhGj+Frm4gnZWuVF9rmBBfSSxOQjLalXt4W8rIYzsHZJFx89UUV9// AAD8T+DdS8MR6F4fsY9E1rS4Vk1nTpZUmvNSfIjbXvthVWuUkYgP8q+QxWIKsXks/vNFFFFFFFFF FFFFFFFeEftGf2p/wraf+zvN+yf2zpX9u7Nm3+y/MfyfN387ftv2PG3ndt/hzX5/V9lfstQWSab4 vuFv0k1G5vtKhm0vyyJLazsIJpLa/wDM3/Os73EseNnyeTnJ34HafEj4EaX481weIbPWpfD+oXEK RasPsLarb6g9tElvZ3McT3EJhkWJfKk2syOFQhUfe0nsfiDSRr2ga5oZn+y/2xo+paV9qEXn/Zzq Fm9oJ/J3KG2F92zeu7G3K9a81+F/we0z4bS6hf8A9py63rF/F9jN41oNPgttO3pO1tBaCSb5pJEV pJHkOQsYVUw5f59/acOmS+MNGlttUhudTh0JbHVNKii+fS44buS+sJ7m6U7S9yty5ELAOixq7ZSa Ovmqv0++GX2r/hXvgr7Z5fnf8I1pGzytm37J9kT7Dnbxu8jy9/fdnPNd1RRRRRRRRRRRRRRRRXx9 +0leeBDLDYx2izePQ1vNcXtg6QfYrAxgRw6820idpI9pt4eJUULJvSIiOf5Ioor7b/Z08bv4g0bU PA2sv9suNGs1n00XIluPtPh6VxZ3FlMJEMfl2ryRRKsknzRypGiBIjXzfo0s3wy+Kdp9ouZYY/DP id7C+vZLECSfRjctp9/dR2UokwLiyeR49pY4cNG2drV+lvGM/j6jpntXzbb+A/8Ahb/ii98c+LTd x+DYWSx8D6LHJLZyaxpFvKca3dlo4p4ba8IaeNCizuJB+8WKGMzfRtvBb2kFvaWsMNvbWsMVtbW8 EaQ28FtAgigt4IYwAiIgCqqgAAAAYqWiiiiiiiiiivDf2iNUi0/4aX9pJE0ja5quk6XC6MEW3khu v7aMrjB3ZSzdMccsG7YPwPpun3erahYaXYRCe+1O9tdPs4S8cQluruZba3jMkpVF3OwG5mAHUkDm vr39oe7HhfwN4N8C6aLsWFxstzdSXIDy6d4Us4LeCzvY440WZpHmgnLgqA8QIQ7hs+NKKKKKK+6P 2a4Yr34c65aXcMV1Z3HijVbSa2uUE9vPbz6JYrNbSQuCrIwdgykYIY5HNfFGraZcaLqup6PdmP7X pOoXum3RiYvEbiwuGtZ/Lc4yu5TtOORX6b/D3nwD4J9P+ER8OH2wNGgGefwrsKKKKKKKKKKKKO+c eu3jpnk9fXHTPp+HwN+0T4q/t3xuNGt5o5dP8K2v2EeU9vNE2q3YW51WQTQgsGXENtJE7HZJCwwp LZ6TxpqH/Cu/gz4X8Axotp4j8WW51bX4hbCx1C0sLi4+3zxanEsiTpcMxg08NNG4kigniO3Yqr89 6Z4V8T63bNd6L4c17V7RJnt3utM0fUL+3SdEWR4GntI3XequjFScgMpxgiotU8OeIdCWF9b0LWdG S5aRbZtV0u+09LhogGlWFrtEDlQy7gM4yM9axaK9X+EHxAPgDxVHcXLH+wdXWLTdcQm5ZIIDKGg1 WOCA4aW2bcRmNz5bTIgDOGH6Qg/Tp7nOTxz06UUUUUUUUUUUUUUUUV5b8XfAA+IHhWS0tEhGvaZL /aGiTOIE8yYJ5dzpslzKhZYrhOCqugMqwu5Kpivzp1PTNR0a+udL1axutN1C0ZFuLO8heC4h3xia MtFIAcOjK6MOGUhhkEGjTtU1LSLlb3SdRv8AS7xUeNbrTry4srlUkXbIgntmVwrDgjPI4Nd3pfxh +JmkRTRWvjDVJlmZCzaoLXXJQUBwIbjWo7h4xzyI2APGegrSb47fFVldP+EqIDo0ZK6L4dVgGXaS jrZgqcdGUgg8giuI1Hxl4v1e2nstU8U+ItRsrllaeyvda1G5spjHKJo99pLI0Z2sAyDb8pAxjArm a+lvgR8KtS1XW7DxlrljNaaFpEsN/pIuRPay6vqcYW40+5tE+VmtoCVmM2QkjhUXzF87Z9xUUUUU UUUUUUUUUUUV8+ftAfEObwroEHh3R7tItb8SR3CXLBLeaax0AxNb3coVn3wy3Lt5UEvlMNqzlWjl RGHwVRRW5P4Y8SWumR61deH9ct9GlWJo9WuNKv4dNkWY7YWS+eMREOeEIfntXqvwC8XyeG/HNrpc 0oXS/FTQ6PdIY5JP+JgSw0SSMQqzbjO/2fJ+QLMzNwoZeX8YafL8OfidqEenRWQ/4R3xFa6zo9uH vLm0itDLFrujWc7zlZn8uJ4opsyZJDYkbhz+kGj6pBrWkaXrVrHNHa6vplhqltHcqqTx2+oWi3cC zLGWG8I6hsM3oCRzV+iiiiiiiiiiiivhT9p7/kfdI/7FCw/9PN/XX/st6EP+Kq8SzWbf8uOhafqH mOAc7tQ1izSJXC9rByzpkcBGGXB+fvibfXWofELxpcXkzTzR+JNVsVdsAra6bdtpthCNuOIoIY41 9lGea4Siiivpj9l++uYvF+v6aszCyvPDbXtxb4G2S70/VLeCzmJ65RLmcDHZzXC/HPQhofxK18Ja G0tNXNrrloS7SLdf2jADqN2hZmID3yXQIOMEEKoXaK+kP2ZJJH8AamrMzLH4r1COMFiRHGdJsZCi A9AWZmwO5J719FUUUUUUUUUUUUEA8HBHB5API6EcZ/z26V8tftOeKBaaNo3hG2mYXGrXP9rakIrs xsum2GYbS3u7NR+8juLhjKjMwCvbfdY8pyPwvuZvh78IvG3jyS4a1vPEMsOl+HI2ezzPdWCy2Nhe 2cFw2Jmjubi5eSJlJ8u2kYIy5r5u0vRtY12aS20XSdT1i5hiNxLBpdjdahPHAHWNp5YrRHZU3Mq7 iMZIBPIrRvvBvi7S7Sa/1Pwp4j06xtwpuL2+0PVLS0gEkqwxma4uIlRdzuqLuPLMAOTXNUVu+GvE OpeFNc03xDpLxpf6ZP50IlQvDMjoYri2nVSCY5YmeOTawO1jtZTgj9RdB1vT/Emi6Zruly+ZYata Q3cBLwNLEJV+e1ufszyIs0Lbop41kOyRXQnKmtaiiiiiiiiiiiiiiiuf8VeG7Hxb4e1bw5qG8Wuq WxhMqFt9vPHILizukClcmGZI5QhOG27WypIP5oeLfB3iDwVqk2la/YSWzpJKttdokjafqcMe0i60 66YKJYyGQnoyE7ZFSQMo5yGee2miuLeaW3nhdZIZ4ZHjmhlQ70kiljIZWB5BByK7zS/iv8R9IuDc 2njPXZpCjIV1W8Ot2+1upFprQuIg3owTI7GtwfHj4r5B/wCEqyQQQDofhwjP+6bPB+hrmb34lfED UZ7i4ufGfiQPdGQzR2ur3thaESrtkSKxsWjhjQjgxxxhfQVw9el/DX4bax4/1mzijs72Lw7HeBdZ 1pUMFtBbW5jlvLW1vZY5I2u2jkQRRBXILq7L5e41+k8EEFtBDbWsENra20UdvbW1tFHBb20EKiOK C3giAVEQAKqKNoAAAqaiiiiiiiiiiiiiiiuE+JPjaDwB4UvtdZIZ74vHY6RazCQxXeqXKsYEm8og mONUeeQblJRCoYMVr8zLy7udQu7u/vZnuby9uZ7y7uJTulnubmQzTyyHjLMxLN9aq0Vu2PhnxJql lLqWm+H9b1HTbcyLPf2OlX93ZQGJd8gmurdGRSoIJ3MMVZ8H+Jrrwd4n0fxLZJ5sul3Ylkt8xJ9q s5Ua21CzEsscojM0DyRCURlk3b1+ZQa9a/aF0u2PijSfGOmSPdaP430Ox1G2vWdAlxcWNtHasLe2 cJNFGLQ2UmJVyWducgqn1N8GPFJ8V/D/AES7uLhZ7/S420LVCBdl1utNxHbvcTXRJkmmtTbzyyIz KXkPIIKL6kB9OnuMYPHHTpRRRRRRRRRRRRXzl+08f+KD0gDp/wAJfYH8tGv8V8+fATRP7a+JWkSP DBNbaJbX2t3Mcxz/AMe8P2OylhUggyR3U9vIucY2kg8AV1H7TrP/AMJ3pCsSEHhGydFz8uX1m/DM F6ZO0A/QelfN9FFSpDLIszxRSSJbxiWd0RnWCFpVtxLMyjCqZHRAzYG5lHUioqK+6/2Ys/8ACBas Ocf8JfqBA9zo2ng4+tfOHxx0IaH8S/ECxWz29pqzW+u2jPKJftJ1OESajcoc5Aa9F0oQ/dxgDbg1 92/D7/kQfBH/AGKHhr/0yw119FVb7ULHS7SfUNTvbTTrG3CG4vL65htLSBZZVgiM1zcMqLudlQbm 5JUDk15jL8cfhVBLLDJ4thLwM6MYtJ8QXMbMjYPk3NtaSRuOOGRip6hiKYPjr8KCwjXxWpLEDcdF 8Rom5jwC0tmAPUk8e+K9F0rXtC1wTvoetaRrK2rIlw2lalZ6isDPu8sTNZu4G7axUE89ela1FFFF Fc94r8R2fhHw5q/iO8XzINKs3uFg8xoftVy+IbKyWZUkKefO0cQfYQpbcQQpr87fAWiXnxC+IemW uoL/AGgNS1d9Y8RSTefDHcWMc51LWTPLYANEZwGiRkKDzJEAZMgj6n8W6F4Ts/EGufEX4tyW0kMD f2f4L8IteQ3ks2naHdKsV2lvbmEXkl5MWuBauXggiuCLpmHMPJN+1Fp9mz2ml+A3/s22P2fTd2uw aews4T5duHsLeymjh/dgDyo5XVPuh2ABr07wZ8a/BPj8toN9EdH1HULdLOTSdc+yzafqz3+bWfTL G6JKXG8sI/KmijeXeAsb/OAzXv2e/hzrlx9qgtNR8PStLcTTpoN5HBb3L3DB8fY7+K5ihVMERx2y RoAxG0gLtxof2Zvh/FPHK2oeKrmOORHa2n1DSxHKFILRTPa2Ub7W6Eo6n0IPT0rQfhd8PvDM4utH 8LabDdrPb3UF1eefq11a3FsxeCayutXed7dlJ3ZhZTkAnlRjvaKKKKKKKKKKKKKKKKK5bxL4K8Ke MIki8SaJZaoY1VIrh1aC+hRZPN8uDUbQx3Eakj5kSQK38WRmvEtX/Zh8J3UczaLrmuaTdSTmSP7W LPVbCCAsS9vFaqlvMwAIEbtdM2B8wcndXMf8Mqn/AKHsf+Ewf/lhR/wyqf8Aoex/4TB/+WFX9O/Z Z02K6jfV/F99e2IWTzLfTdIg0u6YlD5RjvLqe8QYbBYGBsjjIJyPT/DvwL+G/h4xyHRm127iknIu /EM/9ollkTZ5cmnII7JggzsLWxYEk7uAR6/RRRRRRRRRRRRRRRRRXJ+J/AfhDxl5R8S6DY6lJD5a xXR8201BIomkdLZdRsXiuPKDSyP5Hm+WWO7aSAa8c1T9mTwTdLdvpeq+INKuZnd7VHnstQ0+yDuW EQtpYUnkRRgLvuw2MZdjycLTv2WdMjulbV/GF9fWYRw9vp2k2+lXTMR+7Zbu5nvEABwSvknI4BHW vW7Tw58MvhDpC6s9rpujx25W3bXdRRr/AFi6upbYRyRQXLiSYvMsTyG2tFCcOyRKM4881P8Aac8H 21yYdM0bXdUhSa7iku3W00+CVYgRa3FmsjvK6St1EyROiHcVLZSudvrL4S/HAXw8NY8J+PZZJbi1 OoWyafNqzxeZd3D3VlYyy29yJjJI008bG6Qp5j7ok2Sct8d9G1i60HwJ4z1m2v4dXTT28IeJRfi0 tx/a+mSzSR3Vna2uVaK7mXUJ4poyY2i8lgse8KfSP2afFkV/4Zv/AAlPcD7foF093YwMbeMvo2pO ZXMCKwlk8m7Mxndk2oJoV3HIA+l6KKKKKR3EaM7usaKpd3ZgqqqjLMWPAAHOTgCvNNU+Mfwz0eeO 3u/F+mzSSRCYNpa3etwiMyGPElzosVxGjZUkxu4fbhtuGUnPPx3+E4BI8Wq3T5V0LxMD9QWsgP1r s/Dnjbwn4tQP4c1/TtUkMMtw9pFL5WpQ28Vx9mkmuNMuQlzEm8qN0kSg5QgkOu7qaKK+Iv2obTZ4 s8O33z/6T4e+yfd+T/Q9Smm+V+7f6R8w7Db617n8ANCfRPhvp00yXUM+vXt7rskN1EYmRJ2FjZSQ IyqTFLb28M8bHIYSblJVhXxT8SrS4sviF41huYXgkbxPrV0iOAGa2vr976zmHtJDIkin0Irh6UAs QFBJPAAGSfoBSUV9K/sv2tw/jTXLtYJGtYPC89tLcBWMUVxdaraSWsLuOAzrDMyg9QjY6Gtz9qLQ mXUfC/iaNLp0ubO60K7kEJNjbPZTnUNNQzheJZxcXWEZsssJKj5Wr0r9m63t4Ph00sMxkkvPEGp3 F2hH/HvcLDBaiEY9YoopP+BV77RSjkgAZOcAY67jwB615jqXxk+GOlXQtLrxfp0khRZC+mxahrNs qOSFzeaPDPHu45QSbgOdoBBqgfjv8J1xjxarZ9NC8TfL9d9l/jXbeH/GvhPxWiHw/wCIdL1OV4JL k2kVyi6lHBFN9nee50u423MShyozLEv3lwcMpPTUUUUUUcnpzx2yenPI9wOtfmf8SPElx8QPH2p3 2nfatRhub2LSPDtvCLu4eext3Fnp62FpMiyobp91wIBGrCSZht3E5+qfE/w90uPS/Cek+JdSj0r4 a/DnRIr3XJ4ZJtPi8U69Ni3aM6db5MbZDSyTxvJNI948FufOeSROUuf2i/CXhgw6H4K8Gvd6Bp6y QwS/bE8PwOy3Mm+SzsxbXLtHKNswmuPLmZnbzIlYFm6rwl+0f4S12eOy8QWVz4Uup7gxQ3Etwuo6 MUcxxwG51FEheFnZnDmSARIi73mGSB1viX4QfDnx2qat9jSzub9Uu11vwxcW9sb+K4ke8N04VZbS 4M5lLtctE0jjA8wgKBxv/DMXgHjGreL/APa/4mGjEHv8pGn/ANTXe6R8FvhlozxzweFrO8nSEQNJ q8t1q8cwOC0sllqMktsHJGdywKRyFwCQfS4IYbWCG1too7e2t4ore2trdEhgt4IECQwwxRjaqIqg KqgADgCpaKKKKKKKKKKKKKKKKytZ0PR/ENmdP1zTLHVbIsXFvfWsdyscpiaJZ4TKMxyBWISRCGXJ 2nmvEdV/Zs+H19NPNYXGv6MXiCwWlpfwXVhbyiMIJCmpQzXDhmBdlNzySQrKMCuGP7Kvp47/AD8M f/fCk/4ZVP8A0PY/8Jg//LCpIv2VkDoZvHLPGHUyJH4bWN2QN8ypI9+wViOhKMB6HpXoujfs7/Dj Sbr7VPBrGu7WjaG21q/he2heKTzBIYtMhtRKDwGSbejLwU617ZaWlrY28NnY21tZ2dvGsNvbWsMU FtbxKMJFDDCAqKBwAoAAwKsUUUUUUUUUUUUUUUUVj654e0PxLZNp+vaTY6taMswSK9t0ma3aaFrd 57WVvnhlCMwWaJldSQVYMBXjWq/s3/DvUJhLYjXNDUQeWLbTtSFxbGX5mW5k/tiK6lLfMoZVmVdo GArZY8N/wyvB5+f+E4m+zeZnyv8AhHU8/wAndny/tH23buxxv8rGedvavVvD/wAI/hp8P4rjV57a C7a1zM+teLbizuUsI/OjljeMTRxWkDI6KUnWESjLLv2tiuY1r9pTwJp7Tw6Vaa1rssSRG3nhtYtP 0y4c7S0fn37rcxhAWBP2QgsOAVO4YU/j/wCDHxeki0jxRps+h6o9my2mu6t/Z+mPZyxQysLSz8RQ TN8kZlmlihvEW3kkxmNpSinN8WfD3WoPhTrHhjVLVL3UPhtevrfhrXba3EUOreFL2SS4vVlvL132 Swp9pe6s4nUp5FqAJQY5JeM/Zv8AGR0bxRc+Frt/9B8URA2pdm222s2ETzQ4MkqxotxF5kTkRu7y LbqCADX3TRRRRRRXC658TPAPhwypq/irSIp7e6azns7Sc6pf29ym4SQ3On6WJ54ihQhjJGArYVsE gHnh8d/hMQp/4S1Vz1DaF4n3D67bIj8jW5oPxT+H3iac2ukeKdNkuzLa28VpefaNIubq4vGaOCCx g1eOBrhyVKlYA5Uld2Cy57+iivnL9p3/AJELSP8Asb7D/wBM2oVyH7Lehj/iq/Estpz/AKDoenXx nHTnUNZtBbq2f+fF97p7IT84HI/tPbv+E90fJ6eD7AAeg/tq/Yj8yTXzjRVv7Bffbv7L+xXf9p/a /sH9nfZpft327zvs/wBi+ybfM87zPk8vbu3fLjPFe4fDfwk2r/DD4vapJHFbqNLsY7HUiiTzFvDj nxVq2mRxq6sqzeVZKzMNuSrDcYyteCUV+lXwa0aTRPhp4Ttpfspmu7B9YlktQQsi63cvqlr57OiM 0yW8sMUhIbBTarMqqTx3x9+HV14w0O01zQrIXWv+H/O8yCEQpc6jokiGW5tox5ZlnmgkVZLaHzQM NOsaPLIinv8A4U6nbav8OfB13aLMI4NBstMcTpGj/adFj/se7wsTMNhlgcxkkEqVLBWyq+gV4t8U fjNpHw/Emk2cKav4pktXkisgwFlphlUG1m1mWMh/mDeYlvHh3VfmaJXSQ/EWq6/42+I2qwLqN1rH ifU28z7Dp9tA84ixbotydO0jT0EURaOBGnMMI3bd8m45avRNK/Z1+JOoic3VppGheUIvLGq6rFKb rfu3eR/Yq3mNmBu83Z1G3dziDWv2fPiTpKh7ex07XoVtpLmaTRNRjdoPJDM0H2XUxazSSkDKpBG+ 77oJf5a8q/4qDwpqv/MY8N65Yj/p90bVrMXdr/2ymj82GT23I3dW5+sPhd+0It7Lb6F8QJY4724u jFa+JkitrSycTktFDrNvAI4oNrfu1uIk8vBXzFQLJM/1dRRRRXx/+014zjkfS/AtlIjG3eLW9bZG UmKZomh0uwYwynB2PJcSxyxZw1u6scmk+B2naX4E8Ga/8WvEnnJBcQvp+nLbR/aLg6ZBfpazm3ji m2tJeX4jt1WeOPyzCHLiGUsPnLxl4t1Txt4hvvEGqyOZLlilpaGVnh02wRibXT7bhQEjBJJCje5a RgXdieVor6w+B3xmu4ryw8D+Kp7i+t72eKx8OatKZLi7tLu5cQ22j3rHc8kEjlUt5OWhYhGJgIMH 2RRRRRRRRRRRRRRRRRRRRXJWPjnw1qnii78IaZfrf6zp9jd3upLap5lrp/2K5t7OS0uLvIUzF7gD y4yxQpIsuxgFPW0UUVieJPEOm+FNFu9e1hpYtMsZdPS7mgi8+SCO/wBSh0xLjyE+ZkRpleQIC+wN sRmwrTaNrmkeIdOh1XRNQtNSsLhFaO5tJBIqkoG8qZDho5VyA8Uih1PyuobitWiiiiiiiiiiiiii iiiiuG8ffEDRPh7op1TVGNxdXHmRaRpEEqpeareIozGjNu8uGPK+fcMhEYIwskjRxyfnL4s8Wa14 01m613Xbrz7u4O2KGPelnYWqsTDYafA5YxxR54BZmYkvIzyMztzVTwTz2k8F3aTzW11bTR3Ftc28 jwzwTwuJIp4JYyGR0YBlZTkHBBBFfbPg3xh/wu74f+JvBettbQ+KINLjjabz0todVeNhPpWti1tz 5iiG6hh+3JHGYgzIRhZlhT5b8DeJr/4deNbLVZorqA6deS6drunMkqXEli8n2bVbKa1aSHdNHgvF HKwVZ442YfJX6b29xb3dvDdWs0Vza3UMVxbXMEiSwzwTqJIp4JoyVZHXaysCQykEHBqWiiivMfiV 8UtF+G9jA1zEdS1q9O7TtFhmEMkkKNtkvbucq/kQj7qsUZmf5UQgSMnwZ4v+Ifi7x1OZPEGqzTWq zebb6Tbf6JpFoyvK0DQ2MXys8azSRrPMXmMZ2tIwFaGgfCT4h+JYI7vTPDF6tlKttJHeai0GkwS2 91GJobu2OpPG08TIwcSQK4IxjJIB9Auf2Z/iDBBPLFfeF754Y2eO2ttR1JJrkr0iga9s4Ywx7ebI g9SK8q1zwf418D3MV1rGjatoklrdW32XVI1Y2kd9sN3aiz1qxZ4DMoQyKIpi6lSeCpx7z8Lv2g7m ydNG+IV3Jd2HlRR2PiEQNNe2hgiEQh1ZLZS9wjKARcBWmD5MnmiTfH9kQTwXMEV1ayw3Ntcwx3Fv cW8iywTwSqHimhlQlWVlIZWUkMCCD0NS18gfFPw1N8S/jPpnhfSrgrHpHhzT18Q3DLMsek2/2yXU LmRA64kkeG5tliCZVndFZlCuU+uLW1trG1t7GzgS2tLO3gtbW3hULFBbW8YhhhiQAYRVUIB0AHFf BP7Rmizad8RZ9Td5JYPEWmadfRu0LxxRS2VuNHms0nYsJGVbeOZiNpUSqCuMFvBK9s+AGinWPiRY OyWktrpOmavqN/BeIsqXFrPZHRljjhkR0dvOu4mKvgbQxzuCg+Satptxo2q6npF35f2rStQvNNuT ES8X2ixuWtZ/LZsEruQ7SRyOcVnV9sfsv6JPa+HvEmvSNIses6nZ2MELwPGpi0SCSQ3kU5bEgd7x 48BAFMTfMSSF9l+JXgqPx94T1DQfMgt74tFfaRdXKyNDaanbE+U0hiBYLIheGR1ViqSMwRiAp8s/ ZruGg8M+JPDt6Lm31fRPE0st7pt3Dcwz2FtfWMUVujLMqhSZra5zGDlWBLKNwLfR1cP4+8f6F8Pd HOp6s7TXNwZIdL0mBkF5qdygBZYgxwkUe4NPORtQEAbpHjjf4M8d/E/xV8RL54ruea20drxm0vw3 YtutrfzCsdvHO0SI95MNoPmTA/Oz+UsStsGt4f8AgR8SfEAtpW0aPQrO5jnkW88QXAsPK8h2jCXO mxCW+jZip2brUAgh87GDHa1L9nD4jWNuJrX+wdalMqx/Y9M1SSK5VGUkzM2sQ2kWwdCBLuyeFxk1 4/rvhnxB4Yuvsmv6RqGk3BeZIvtltJFFcfZn2SyWdz/q5kBx+8hZlOQQcEV7j8NPj7reg3VvpfjO 7utc0CQsn9ozs93rWlu7l1na4kJe6hBJDxyFpAuPLbEYhf7lguILu2t7u0miuba6giubW5gkWWC4 t7iITQTwSx5DK6kMjAkMCCD3qWiiivDfj/4zHhjwVLpNrJt1Xxb9o0qEBf8AVaWqL/bc+HjdDmN0 ttpZWzN5iHMZx87fs/eGrfU/Flz4o1NrOLRvBVm2pXMt8Lc2qXs8UsdlNM118qLbqk92J+sbwxsC pwRh/F74nXnj/W5rW0uCvhPSbqVNFtY/OjjvSm6H+3LtJlR2llXPlLIgMMZ2BQ7SvJ49RXs3wt+L 2s+A76z0++uLjUfCMknk3WlSyGX+zI7ifzZdQ0jcGMbIzPI8C4SXc+QJGWRP0Ngube6ghurSeC6t biKK4t7m2ljuLa4glTfFPBcRFkdHUhldSQQRjNS0UUUUUUUUUUUUUUUUUVy+o+NPC+la3pnhy91i 0TXdVmWCy0tGaW5Z5Nuz7T5WVgDKwMfnsnmciMOwK11FFFFQ3M62ttcXLJNMtvBNO0VvFJPNIsUZ kaOCCIFncgbVRQWYnAFc34T8beGfGtk994c1OK+WHyxeWpDw31i8qkol7aS7XTJVwr48t9rbHbBN dVRRRRRRRRRRRRRRRRRRWdq+r6boOmXusaveQ2Om6dA1xd3M52pGi4VUUDLPJIxCRRoC0jsEQF2A P5zfEX4p+IfiLcRrftHY6LZzzTadotqW8iJnJSO4vZT81xcCP5BI2FXLeUkYdw3mNFfWnwG+KBui vw68XXNtcafc2jWfh241ItIZDIRbf8IxMXVkkjkjZhaiZl27TbqXEkMSeHeNPD+o/DLx5c2VnLNE +kajbat4dv5U855LMTC90i7LXEMcUskRAjnKw+X50ciDco5/RHwd4ntfGPhjSPElnGYYtUtfMkt2 ZnNtdwSG2vrQSOiFxFMjoJNgDBQwADCukooornvFXirRfBmi3Ou67c/Z7O3wkUSBXur26dT5NjYw 5HmTSYOBkKFDO7IiO6/Bfj341+LvG7z2kNxJ4e8Pyx+UdF064bNxG0bwzjU9SVY5bhZFkZXhwsBU LmIuC7cX4a8B+L/GO8+HNAvtShjaRHvFWK109ZYgrSQNqV80cAkCuh8sybyDnbjJr1a0/Zo+IVzb QTz3fhnTpZU3SWV5qV89zaneVKXDWFrPCTxu/dSuMHg5yBwXiP4S/EHwvHLcal4bvJbKEXckmoaY YtVtI7axTzZ725awLvbw7PnD3KR8A5AIYDqfhx8b/EngyW10/VpbjX/DCvbxSWd1M8+oabaRQC2R dDuZ2+RY0VClrIfJwuxfJLmQfe+k6rpuvabZ6zo15DqGmahCZ7O8g3iOZNxRvlk2urI6tHJG6q6O pR1DAgaFfOX7RaXGsaT4Q8HaVZ3eoa9rviRrzTrW2jjMTxaVpsttd+bM7LswbyN9zDYqLIzugTn1 r4f+ELfwP4S0nw/CsRuIIRPqtzH5ZF7q9yBJfzmVI4mkQMfKgaRN4hSNGJ214L+1Jo7vpnhPX0W3 Edne6ho9yxXF3K+owJe2K71XmKMWtxwz8M+VX5mI+NK19A0ptd13RdESZbd9Z1bTtKW4ZDIsDahd paLMyDBYKXDYB7V9T/8ACGf8ZM7v7Hb+yv8Akdf9fJt/5Bn/ACGN3meZn+2v4M/f42eXxXc/Db7F 4G8M/Dbwff2UEmo/Edtc1XUd3mfZVtzo7ali6S7CHz/Iawsng8sIT5mCSqmT4r8XeHbnwn4l1vw5 clnk0q+mtkmdEia6tCfNsrzykZwnnwNHMF3naGwTkU/wboY8TeK/D2gNHdyQapq9ja3gsiguo9Pe YHUbmFnSRVMMAkl3MjBQpYggGv1SGBhQMAdB7ew9On0orE0zw9pui32sX2mxyWw164hv7+yjYCwb VERorrVYbYD5JrlfLFywba/lo20OZGfmfib46g+H/hW71nbbz6nK8djotlc+f5V3qM5z+9+zLu8u KISTuGZAyp5YkV3SvhvwL4J1z4u+KtTae/a28xrrV9f12Sy8+OK5vZWkRFtoDDH5txMWKRb4wFWR lGI9p+/fCfgzw74L02PTNA0+C1VIYorq9aKJtT1NondxPqd8qq8z7pJGUH5IwxSNUQBR1FFcv4s8 G+HvGmmy6Zr+nQXStDLHbXwjhXU9LeZkcz6XfOjPC++NCwGVfaEkV49yH8+PiZ8Ob/4b61Bp1xdH UtPvrUXem6stnNZx3AVvLurZ0YuizQvgukcr4R43OPMCj6/+A3j268ZeFJrLV7yS917w7cRWl7cz tLJdXthcq0mmX11OygO/ySwudzOxi8yQlpMn3CoLq6tbG2nvL64t7O0tkaa4urqeO3toIlBLyzTT FVVBjkuQAOa8Y1v9oP4baQ2y3v8AUNflE80MsWi6fIyw+Vx5hudSa1hkRjkK8EkmQM9MMeqHxM0S T4d3HxIjgvodJjtLqa3tL2JIb2a5h1B9ItrRvsTXCp590qxLJkqqsHcKobHwLpNjrvxR8dW9vc3M k+qeJNTMt9fMqyiztv8AW3lykM0kY8u1t0YxQCQfKixJ/CK9E+O/i+0vtV0/wHoI8jw14GhXTY4U mupEl1K2gSxaJ2nkbzFsooxbRPInmBjcZdlcV4DRRRX6NfBTxw3jXwXbG9lSTWtBaPR9UzcebdXK wQKbHVZ0llkmJuI/9ZLIR5k6TlQFXC+vUUUUUUUUUUUUUUUUUV89/tJ6vdab4I06Cx1a60651LXl tLi0tLtrV9S0l9Hu4tRhnWIh5bfLxLKmTGd43gkrjgf2V7aF7jxteFMzwQ+H7aJ95ASG7e8lnUoO CS0MZBI4wcdTX2FRRRXmXxl0241b4Y+L7S2MfmQ6fFqbea3lp9n0W+h1e8wefnMUD7B3YqO9fH/w A1C/tviZoNjb3t1BZaj/AGquoWcVzLHa332TQLye0+226ELJ5TnfHvB2tyuDzX6G0UUUUUUUUUUU UUUUUU13VI3kkYIiBnd2ICooBLMzEjGByTngDmvzL+Jnjif4geKrzWykkOnxRpp+i2sywLLbaXby O8QmMI+aSSR5ZpMu+1nKK7IiY89ooro/CXiW+8H+I9J8Safta50u580xMI9tzbTRG2vbNmlVwomh eSLeFLJu3phgCPXfjZ4bsLo6R8UvDflt4c8axwSXaK1krWOvPbtJLFNDak4klEchuMFyLmOfzHDO gPtf7OfjlNb8OS+Er+4Z9W8NgvY+cxZ7nw/LIv2fbJLK7ubSVmhKiNI0iNsi5O7GvL+0L4GtNaud C1Wy8S6PcWN/dadfXN7p+n3FrY3VlI8FyJjpF3dSOBIpQNCkmTz05r1Pw34u8NeLrU3nhvWbPVYo wDNHDIUurUSSPHH9ssZwk8G9o38vzY03AEruXBPR1R1TUbbR9L1LV7zzPsmlWF5qd55UZkkFtY2z XVwyRg8nYpIHf2r8yPEev698R/Fr39wJbvUtZvYbDSdOWRGS1hnuPJ0zSLTIRVRC4XdtXe5aR8u7 sftX4afBDw/4Kjh1LV47bX/EzRW7vc3EEc2n6RcRTLc50SCdCyyJIqAXbjzCFyghDuje4UVFcW1v eQTWl3BDc2tzFJb3NtcxLNb3FvMhjlgnhkBVkdSQysCCCQQRXxp8bPgoukC78ZeDrXGlEvda5olt GANI3He+o6XBGOLTq00C/wDHv99B5GVg1P2ePiZdy3Efw+1u4E0AtribwxcSec9xG9sv2i40VnRW VohEJZoXlZfLCNGGYNFGn15WFofhrR/Dy3b6faRpearcve6zqjxQLqGs38sr3E97qM1uqAu0sskg jjRYY97LDHGmEG7Xzh+0x4eOo+D9O8QQwu8/hzVAtxL50UaQ6XrAW0nkMMhDSO10lmqhMsAzEjaG I+Fq+q/gw0XgH4e+MPijqGnT3m+6sNLsIRbJb3EthHfxWVxc2Oozht8Mt1dKkqooXfalSzMBs4b9 oLw3LofxBvNRS3SGw8SwW+q2zQWzQ25ukiW01SJnChWnMyG5mKkn9+rNy+T4bX6kfD/w+fC3grw1 oLwfZriy0m3a/gM63Ij1W7/03VQJo2ZGX7TJKVKsVxwp24rsKw28N6QuvR+Jre1itdcNtJY3t/ax QJNqmnyxov2DUmZCZER4oJI5BtmTykVZPJaWKSxrmtaf4d0jUNc1W4S30/TLaS7uJWdFLBBiOGEM VDSyOVjhTdl3ZUUEsBX50apf+IvjL8QIhCkcd9rNytlpdnPcO9po+l24eZUknCk+XBH5k9w6RZdv MdY9zBK+4PAHwq8LeALaN7K2XUNcaFY7zX7yNWu5XCsJBZRMXW1ibcw8uI5KhRI8pUNXpdFUdT0v Tta0+60vVbO31DTr6MRXVndRiWCZFcSx7lfoyOqujDlXAZSCAR8KfGT4NzeCJpPEHh+Oa58JXM4V 4iXnn8PTzPiO1upWLM9szEJBcOcgkRSkuUeXsf2bfH8kN3N8P9SlL212l1qHh15HuJGgvIl+0X+l RR7XRY5YxLdKS0aq6y/fecAfZFBP06e4xg889OleT6/8bvhv4fWZX8QQ6vdRxJMln4fjfVWuFklE eyG+hxZhwMuyS3KkKOeSobV8B/ErRfiFa6pfaTp+uWFppTRRT3esWlra2s0sqNLJHaz2txOrNEiq 06nbsDxkghhj4Y+Jniu4+I/jy5u9NinvLYzQaD4atbaBpbm5soZzHZmCCOGOZpLueSSdInQyKZRF k7BXqPxEnb4T/D/Rvhfpdzt1zxFDNrXjC+tZrtN8Fwfscltbu6KGhuWiNqdjKTFbsJYv9IJr5goo or7I/Zn8a3N3BqXgW9LSR6davrOivsXENo94sep2cspboZp4pYRsPLS7mwEUfWFFFFFFFFFFFFFF FFFFeefFnVLrR/h14p1Cx1OXSbyGxiW31CDf9oilubyK1EcEkSs0cku/yUlGChYOGTG4fGnwKa+v /i5oV9I91dzn/hIL3ULuUvcTH7Tod1DNd3c8mSS8sqqzueXcZOTX6HUUUUAkEYJBHII6qeuR79K/ KjTpL/w34jgWe61PQb7S9Tex1CewuZ9P1TTwkpstUiiuLcF0cIZY2AB7gggkH9V6KKKKKKKKKKKK KKKKKK+Gv2jPHZ1vxFF4Q0+dX0rw4RJf+U0ckdz4hmQiZfNgldHW1icQAFEkjla4RgcKR82UUVJH I8TpLE7xyRurxyIxR0dDuV0ZeQQeQR0r6j8bIvxX+E2k/EG1hMvirwcG0vxQY4gZru1hVPt9w4tr VN20vFqKKrLBbxS3K7mdeM/9nXx9/YmtSeDNQmSPS/EU7T6bI5t4ltteEKxCN5ZChP2uONIUTLEy rCqJ+8cn6D8a/Gjwz4D1s6Drek+JGuvs1vexXVlaaXLZXNrcgqk8Dy3qSYWRZImDxKQyNtBBVj0n hr4l+BvF90bDw/4is7y+H3bGaK6068uMRyTsbS21GOF59iI7ymENtUZbAxXdUV+d3xu+IEnjTxXc WVpcRy+HvDk9xYaQYfIaK6nG2LU9TW4t3kWZJpY/9HcPtMKxsERmk3ev/CL4C2f2O28TePLP7TcX ItrvSfD0rEW9tbnE8VzrcKf6yWT5SLRzsRMrOruzRQ/V8UUcEccMMccUMSLFFFEixxxRKNkccaIA FCjhVAxxgACn0V8+fFr4Iad4qtrvXPC1rb6d4sWSa8nhRlt7PxEZP3k8VwrERxXTsC8VwAqyOxE5 w4li+d/hH8RdQ+G3iZ9J12W9s/Dd3eTWviDTbi1mebStSjU2y6glm5R4ZopUSK7AUsYVYGOSSOIL +hYP06e5zk8c9OlY1voOnQa3f+IWiNxq99bWtgLucQvJY6XZjemlaeyopjheZpLmUElnkf52ZUhS PZrg/ifoL+JfAHinSIY7qe4k0uS7tLezjM11c3+luuq2FpDCqszmaWFItqjcQxA+YjH5h19Bfs4+ HJ9U8ef24NyWXhixubiaXEbRveapbyaZaWsjM6lco88wcKw/dbTjcDX0X/wlWh/8ID/wun7JB/wk f/CE/wBkfbdmqfZ/tv2/yv7I+wedt+z/ANr/ACebt8zZ83mbK+f/AI2+OpP+Fq6ZPpksd1H4Bl0s 29vJdNcaZJrVreLq183lWrrsbd5NpdKrK+6DaWG0Y6b9ofwvZ6tp2hfE/wAPgXNjfWlla6rcQW8s Qns7yEXGg6zLF5COuVY20st1IrAG0hVAQwrh/wBnDSodQ+JEd3K8iNomh6rqkCJtKzSy+Xopjm3D 7nl3juCOdyjtkV9+0UV8C/tGeIp9X8fPo43JZ+GLG1sokFyk8Ut5qECane3iIijynZZIbeRMscw5 JBJVfqr4NeG7bw18O/D8UOZJ9Ys4fEd/KPMj8y71m2juFUxO7hTDbiC3OzaG8vfsVmYV6hRRRXFf EPwlb+N/CGs6C8UTXc1s9zpEriENbazaKZdOlW4ljk8pWceTO0a7zDJKgI3E18R/AXXhofxK0hJZ oLe212C70G6edXbJu0FzYQw7OjyXkNtGCQQdxBxncPvXxL4h03wnoWp+IdXaddO0uFJbj7NCbi4d pp0tbaCCLIUvLK8cab2VMsC7KoZh+cXj74i+IPiDqkt5qlxLb6bHIDpuhQzyHT9PiTcsTBOBLcFW bzblk3MSQAkYSNOAr6e/aCvp9A07wH8NIJXlstE0DT9RuLp4oY/7RltYX0HT5jGNzxtGILpmVZCD 5ozkoDXpvwe+HeseCvCGpa7/AGag8deIrdYbOy1SCKFdGtmlMenxX5ys8cRdlvNRiRxKY0SNYjcR BGZ4U/Zv8NWUZuvGd3c+J9UuELXEMNxdWGlwzTeXJKY5Ld0up5FkEiieSVFdW5gVwCPX1+HngFVV V8EeEiFCoC3hzSHYhE2rlnhJJ4+Zicsec5rM1b4TfDjWoFgufB+i2yoxdJNJtE0SdX2FAWn0nyWc c/ckLKTztJAx80+Pf2cNT0a3n1TwZeXGv2cCSSy6NeRoNcjiiij5s5bYLHeMx81zGsUTgBERZnY4 +ZZI3id4pUeOSN2SSN1KOjodrI6tyCDwQelfS/7L2o3cXi3xDpSyhbG98O/2hcReXGWku9M1KC2s pRKw3rsS7uAVVgG3fMCVXH27RRRRRRRRRRRRRRRRRXx5+1PqMD3fg7SI7km5t7fWNSvLQCUBbe8l t7XTrlyRsYs0Fyq4YsuGJChhu9F/Zu0uax+HbXswh263r2pahatGQZfskEcWkbZyVyCJraYqoJGC DxuNe/UUUVnaxpkGt6RqmjXRlS21bTb3TLl4WVZhDf2rWkrwtIrANtY7SVYZH3a/OH4W6n/wjHxL 8MXN9bbDBrDaTeR3UjWf2NtVhk0Oee4aQZT7MZzK6MBnYVJXqP0vooooooooooooooooorzD4z6j c6X8MPF1zaMEmmsbbTW3LuU22r6jDpN8uD3MM0ig9ic9hX5rV3Pg34deLPHVx5eg6ZI1osjxT6xd rJb6NaSRiNpYpr7aytIqyxsYYg8u1gwQqCR9beGf2bPBelLI/iG6vfFU7LJGqu0+iWEamVHjmitt OmM3mhQynddlCCfkyAw9S/4Vp8Pfsf2H/hCvDH2fy/L3/wBjWP23Gd2f7R2faN2f4vN3Y4z2rzzX P2c/h3qVvt0qHUvDd1HFdiKexv7m/hlmliC20l9bau85dInXdshkhLgspfO0pX8G/DXVtM0PxL8L PGMjaz4T1ONtT0DWdLe7j+zIuoD7RaTNclktLhJVtL+C2EckLO8533AEqr8uaLc6x8GviZANVUGb Q75LbV4bOT7TFqGi6hArTPbKkkSyF7aVbi2SZl2yiPzVVkZRs/tA6J/Y/wASdTmSO0it9dstO1y3 itEWMKZYf7PvJLiNFVRLNc2080jDJcuHZizNjyHTtS1HSLyHUNKv7zTL623+Re2FzNaXcImjMMoi uIGVxvRmRgDypIPBNffPwX+Kz/EDT7jTNZEUfifRoIpbmSLy44tZsi3kjUobdMFJFbalyiqIwzo6 YEnlxYv7SuvDT/BFjosVykdz4h1eFZrYxM7XWlaUpvbp1lKlU8u5+xZ+dWOcKCu/HFfsx+ELeZ9Z 8bXSxSy2sraBo6sscjW0zwR3eqXm2SItG5ikhhhlilBKPcI6kMDX2BRRRTgccjIwQc89R0PBPI5/ GvzI8caXN8P/AIkava6Q8Vm+ha5BqmiGEvcpYwyGPWtFjzfhzI0EckSP5u/cynJYHJ/Rzw5rUXiL QNF12BFhi1jTLLUfs6XCXQtXu7ZZpLNrhAodonLROdoO5TlVPFbNFcH8UNPtdT+HfjO2u42kij8O 6lfoiuyH7TpMB1WxYleu2aCMkd8YPWvzc8P6Hf8AiTWdM0LS4vNv9Vu4rSDKTPHF5nMtzcfZ1dlh hTdLO4Q7I1ZiMCvpf49PpvhLwX4H+Gum+U5tSup3EiOkE3l2EElmLm5sowf+P64uLiYvuA8yN/vE krs6jpEvxc+Bmg6lZqt54p8KQSRrHHI2o6ldS6TH9hv9PdkDTefe26QXgh2lnfyRyGDH5d8FaZb6 x4w8K6VeW73VnqPiLRrO+tlMqGWxn1GOO9UyQ/Mo8ovuccqMnIxmv1Roor5S/ae8VSW9lofg6zut h1AyazrMCG6SV7O2kEGkRSyLtikhknE8hjO8iSCN/k2rut/sx+GI7XRNZ8Wz28i3eqXjaTYyS24T Gl2KpNcy2lwwy0c1w/ly7fl3W4HUHH1FRRRVTULG11WwvdLvYvPstSs7rT7yDzJIjNaXsDWt1D5k RV13IxUsrBh25xj8z9Rs9R+F/wAQ3gP7688Ka9a3ltvdEXULOGVNQsHm+yO4Rbq2aMyRh9yh2RsM CK/TZ7iGOJrmSaFbdIWme4aRPISBVLtOZc7Nm3ncTjHOcV8AfFz4wal41v77RdGvJLfwZDcKtvDD E9rJrP2f7t7fmXEhiaTMkMDBFC+Wzx+auR4XX06uqf8ACDfs9WdvapdQ6r8RdS1RJzcbAILGZ2sr y4gikgYGKaxtYIVVnD5uGmjkG0KLP7Ovw5/tG9bx3rNpvsdNkMPh2G5gJju9TjbMuqxFyAy2hGyJ gjDziWVlkt8H0C3+Bsni3xHf+NPiPeSfatWvIb1fDGlyxJDZWkSxpZaRqesQIhm8q3RLWY2qIWKl 1uGZt1eraf8AC/4daZbJZ23gvw9JDGXZX1DTLfVro+Y25hJe6qJ5nHoGkOOgAFSXvwz+Hl9bTWk3 gvwysUy7Xez0ey025Vcg/ub3TljmjbI+9HIpxx0JFeA+Nf2aIfLur/wLqEizATzDQNWkV4pMs0i2 unapgFMDbHEt0GycGS4Xk18pazo2qeHtSutH1qxn07UbKUw3FrOoDKwOQ6OhKvG4+aOWMsjrhkZl IJ6/4T6pLo/xH8G3kEcUrza3baWyyiTaItczotxIPLK/MiXLOnONwG4EZB/TSiiiiiiiiiiiiiii iivE/wBoTUray+GOrWtwZBLrF/o+nWYjTeGuodQTVnErZ+VfJtZTnn5gq9814v8Asu6UZdf8T655 wVdP0a00r7NtYtM2s3v2tZhIDgCP7CQVI53g9jX2pRRRRX5n/F3Sv7H+JXjC1M/2jz9Xk1YyGPyy p12JNa8jaWYnyjceXuzltu4gZ2j9IdJ1K31nSdL1i0WdbTV9NsdTtVuESOdbW/tlu4BPGhdVfa67 lDsM9GIq/RRRRRRRRRRRRRRRRSqCWAHUkAe57frX5J6jf3erahfapfyCa91K8utQvZhHFCJru7ma 4uZBDAFRdzsTtRQozgACrmheH9b8S36aXoGl3eq3zhHMFpEZPJhaVLc3F1LwkMIeRFeaVlRSRuYV 9a+Ef2ZNOt/s934z1mTUZ1eOSTSNG32unjyp2Jt7jUpwLiaOWMIG8qO3dCWCuflevbtM+F3w70m2 Fpa+C/DssQkeUPqem2+tXJdwAwN9rIuJinHCF8DsBmuW1n4CfDPV0uPK0abRrmeRJPtejX91bvDt +8kFndtNaKrYwQLf1xg81z/gT4Za58LPFNwbO8TxD4K8SwpYaoptvL1LS7tJZX0i5urOKOc3EK7v s0kkTxqPPaaaNIYSw+avit4Huvhp4xSTSZJrXS72X+2PDF5ay3cc+ntDceYbJLx/nFxZybCjrK7+ W0MjMJGIXt/jfPF4u8KfDb4j21qhfU9PutI1u8h+1RwQ6hERNFpSQ3TZCxXKamEcL8wBJd1CV81V 9e/A/wCMupXupW/g3xhfm9+3EpoWt384N4Lz+HSb64lx53nc/Z5JG8zzMRfvPMjEf0P8RfETeFPA /ibXYpJorm00yWKxlhhguHh1K/ddN0ydobnCMkdxNE0gYHCgkK5+U/DvwR8Ep4y8bW3261W50PQo v7V1VZome1naNtmn6fKSjRsZpsO0MnEkUcwGcGv0Woooor4S/aQ8KQaJ4vstetIYobbxTZyz3CIw BbV9OdYr+bylUBVkjkt3LZJeQyMcE8/RPwH8STeIvh1pa3Jke48P3E3huSZ44Y0lh0+GOewEIhAG IrSaCEswDEozNuJ3N7JRRX5R+JdLj0PxDr+iQzPcRaPrWq6XFPIgR5o9PvpLRJXRSQGYLuIBOM9a +qm0qP4T/APVGu4oIfE3jaBLS7iu7adpTLr0RgTSmaKKGWJ7PTftEwjuWKR3QmALq6o/gX/Cf3H/ AAq7/hX/AJt/5n/CS/2j5m+P7F/YXkfaf7Jxu3/8f/8ApeNmN3Oc8V5/d3dxf3d1f3kz3N3e3M13 dXEh3SXFzcyNNPNI3953JY/Wvsn9nzxXZeJfC2q/DXWYxMbKx1DyYh9oUX/hzVXaHU7eSeIgq0Ut wUyJFJSVQg/ds1dL8MPhJe/Dvx14jvVYX+gXWkC20TVJJoReKlxfpcS6bfWq7T50fkoWmSPy3G1h sZmiT6Boor8tviD/AMj743z1/wCEv8S5x0/5DM3Sv1IXydo+z+X5G0eT5O3yvJx+78rZxtx93bxj GKWiiiivzo1u3fwz8c5m1CB4Y7P4i2etGC2ERf8As281uPWrPyFBVAzW0sZVSQASAcc49Y/ai8Rt 5vhrwlE8yoscviPUImhgMErOz6ZpDxXOTKHjC3wkTCqQ6E7yBs+Rq6jwRZ22peNPCGn3kQntL/xP oFldQsSBNb3WqxQTREjpuVitfd/iT4YweLfifpfibXbWK88OaL4VsbeG1mlQpqGuprd5cJb3Npg7 7eCJxLKrsquzRriSPzkHsNFFFFeOfE/4PaJ4+trrULWODSvFwhi+y6uBIsN8baLy4rTWIY8h0ZcR +eqGWMKhBdE8p/OP2evh34g8N614n1rxFpd/o89tbjw9ZR3SxpFel7pbrU7iA8mSJDBbiG4iJik3 tseTadv1VRRRRRRRRRRRRRRRRVW/vrbS7G91K+l8ix06zub+8nKPIIbSzga5uZvLiDO21FZiFXJx wCev5neOvFOofEXxpe6rDBdzfb7qLTtA0xVnlnh09JPs+l2MFoJJts0ufNljhYo08kjIBuxX6O+F 9Bg8L+HNF8P23lNHpGm2lm8sNslol1cRxgXV8beNmCPcS75pPmY7mJZmY5O9RRRRX52/Hbwo/hnx /qdxGp/s/wASltfs3/fNia8lb+1beWV0RPMW5WSQRxs4WKSLJycD6++D/j7/AIT3wlBdXk0ba9pM i6drkYa2SSaZIw9vqgtYDlIrlCTuMca+akyINqZr1SiiiiiiiiiiiiiiiiuF+Jfhu58W+BPEmgWT EXt3ZpPZKFiY3F3pt3HqdtZAzSRqn2iSFYTIzgIG3nIGD8nfCj4F33ik6f4j8UpJYeGJNt1bafuk h1HXoODCQU2tBaS9TKD5jp/qgokSdft/TdN07R7KHTdKsrXTdPtlZbezsoY7e3hV3MkhSGEAZd2L O2MliWJLE5uUUUV4n8aPha3xB0qG+0dLZPFGjo/2My+VD/a1k3zyaRNduVCMGO+2aVjGjMynYJnk Twz9p+CJfFvh64DHz5PDawSISAFit9TneFtnUEmVwSTg4GOhz8zV3Xw08Q/8It468M6y80EFvDqc NrqE10Jmgg0zUc6fqM8iwkMfLhleReuGVSVYDafdv2p72KTUPB2nAHzrSz1m9dy6kNHfz28EShOo INs5JPXIx0Ne+fB3SptG+GfhC0neN5Z9MOrBoi23ydcupNatUJYD5liuEVuwYHnGDXplFFFFfB/7 TH2T/hYOn/Z/J83/AIRXTvt/l48z7X/aV5t+0Y/j8jycZ/h29sV9JfAf/klHhX/uOf8AqSXlevUU jwwXEbQXMaTW8ytFcRSJvjkgkUpNHIh6qynBHfNfP3wn+Fll8M9KuvFviqSBfEB06ee9cuJrPw3p cURubqGN4dwebYmbmddwwPKiym95vkH4ieMJ/HPi3VdfczLaSy/ZtGtpjIrWej2pKWEPkNLMsTsu Z7hInKGeSVkADV6p+zx49Tw94hm8K6lPKuleJ5IFsAxkkitfEQZYbUhDKEjW7Q+TI6xO7SLbLlUV mHtw+C9jo/xT8PeMtBtbYaA11qdxrGjSCFY9I1BtIuW0/UdLjcY8hrnySIVBMEpVowYjiD36iivh T9pzb/wnukYzn/hENP359f7Zv8Yz7Yz757V9G/AfP/CqPCnXGNc9en/CS3mcbuPp2zmvXqKKKK+E f2mbGO38e2F3FbrF/aHhqxluJ1Uj7VeW99c2rSSP/E6wrAh9FCCvVvH+v3Gg/s+eFooVkE3iHw74 P0AXEMojMEN3oKahdtKCp3rLbwS27qCDiTOeMH4for7m1fwHd/ELwd8E9L2yR6VbaJpVzrupQSok 9jp0fhu2UQW8cuYzJOVEUbGORkba+0oJM/RGn2FppVhZaVYQi3sNOtLaws7ffI/k2tpCILePzJSz thVA3MxYnkknraooorjPG3gLw78QNNi03X4Jd1rI01hf2jpDqGnSyhVna1mdXXbIFQSxujIwCkgu kbJ8ueCfgr4i0D4s6bbataSXnh/QpG1+316KOeCw1BbQ50hY5E3LHdLdGJ5rOSTcFSQgyR7Xk+1q KKKKKKKKKKKKKKKKK/P/AOPvjyDxb4qj0nTngm0fwt9ptLe7haR/tuoXQi/tWXdIFGyN4lgj2gg7 GkV2SRQPpT4AeGp/D3w9s7i6G258RXc3iARmNFaCzuoY7bT081GbeskMKXKk4IEu0qCCT7ZRRRRX x5+1B4blW58O+L4ldrd4G8O3zF4RHDPFJLqembIj+8LSq93vYAqBGoO0sN2z+zd49t7jTZPAWozx x3tjJc3vh7zJIozdWM7Nd6hp8KBFLSQyGS45kdnSRsKEgJr6qoooooooooooooooopw67gTkHIPX kHg+mevWvzw8J/A7xT4j8S65od4/9jWHhy8uLHU9cms7iW3luUAa1h0q2m8lrgzRvHcKSyKsDrIz AyRJJ9z+FPB/h/wVpcWleH9PitYlijS5uikbajqUiMz/AGjUrxVV5n3O5XI2qG2RhYwEHTUUUVx3 j3wVpvj7w5d+HtRklti7x3dhfRIskmn6jApW2u1gcqHUB3jkjLAtG7qrIxDr8v8AxF0LUPDPwG8I aDqsQiv9L8cajazbRIIpQLrWmiubfzVRjFMhWWJyg3IVYAZr5YqxbXNzZ3FveWdxNa3dpPFc2tzb yPDcW9zBIJYJ4ZoyGV0YBlZSCCAQcivtv42eK5dS+DGi6nBGsEfjG48N/a7dZkuBbx3Ni/iBrbzt g3GKa2RCVCEleQoyhpfsuaVHD4e8T60JnMuoa1baW8BQCOOPSLEXccqyZyS5vnVlxxsBGcnH1FRR RRXyj+1P9j/s3wd5m/8AtH7drH2XGfL+xeRB/aG7HGfM+zbc++O9O/ZZa4/srxgrMTarqGktDH2W 4a3mFy55/iURDoOnU9vqyiivnLw98F5G+J3iHxz4h8qKxg8TXOseG7CznYte3j3A1CHVr2RTujSG VtywDDSTKSwEChZ/Ef2gvG48S+LjodlPI2leFTPYMpVkjm1sy7NVnAdVciMotuu7IzGzxnbJlvAq 7PxZ4I13wp4on8L3Nld3N0955OjyQ2rltdt55zBp91p8MLS7zPlQIkd2WQmI/OrCvtv4L/C//hAN HlvtXjtm8U6wqG9eLbK2mWPyyRaNHchmDEOPMuXiwjPtUGRYkkb2qiiivzq+PGito3xM1x1tUtLX V47LWrIRypIJ1u7YQ390yh3ZGe9iutyvg5+ZV2MhPX6l+0JrFl4Y8NaB4Rj+x3dh4d0qx1jXNUt4 ry9Op2UMdvKNNglaSEowiLNNOshkEnCRMmWzvCv7Q/jjTtZtZvE+oJr+huyxahZjTdKtLqKB3Uvd 2EljFbkzRgHbHK5jflTtJWRPvkgjqOecgjBz6kfnTaKK/Pf4tTw3Pxv1OSCRZUXVvC9uzLnAmtdI sba5jyccpIjIfcVoftJXn2r4iJD5Qi/s7w/pdnv3ljPvnnv/ADSuPlP7/ZjnhQe+K+f66Dwpey6d 4o8N6hAEM9jr2j3kKyAtGZrbUY54g6gjI3KMjIr9WKKKKKKKKKKKKKKKKKKKKKKKKK+IPjv8Wrbx M58HeGp2l0axug+sapDMwt9ZvLc4itLVYyBJawPlzI+VllCvGAkaSS2P2ePhvJqepr471m1lTTNK lI8Px3FtE1vqmpBZIJr+Mz5JSyYfu3RP+PjBWVXgdT9r0UUUUV5N8Y/h3/wn/hdo9PhR/EekM15o TPcx2scrytGt/p80kylAs8Sfu8sg81Ii0ixh8/C/gXxnqnw78TQ63Z26yPEkun6pptzuh+22Msi/ a7KR8bonDIro+07ZEUsrruRv0h8LeJ9H8Y6Jaa/odwZ7O7X5kkCpc2dygH2iyvYVLbJoycMMkHhl ZkZGboKKKKKKKKKKKKKKKKKKKKKKKK+Fv2nWc+OtGQsSo8JWTBc8bn1i+DMB6naM/QV84UV9KftP wSp440Wdx+6fwtbW6PlfmlttXvHlXZ14EiHJGDnA6HH1r8PpEl8BeCGjKuo8H+GULLyN8WiwxSqT 6qylT9K6+iivnH46fFrWvA9xp3hzw2EtdVv9P/tO61W5tIbkWlo961varpyTM0bSu0Fws3nQMqoV 2Zdsx+I+H/2iviBpd6sutXFp4lsG2iayurOx02UIGyWtLvS4Y9jkcbpY5VH93OMcJ8UfEmneL/He v+INJFx/Z17JYpam5iEM0iWGlwac0xiBJCu8TMgbDbSNyq2VH6IeCtJl0Lwf4Y0e5t0s7vT9B0q1 vrdJI5lj1FLNBqA86FnRiZy5LI5U9VOCK6eiimSxpNFLDNGk0MsbxyxSoHikjkXZJHJG/DKwyCpB 6ngg1+dnxf8AhheeAdblurK2dvCeqXLnR7tDJMlk7gyto13JKWdZIgD5LOzebGNwdnWVU9e/Z8+F skZTx54k090YpG/hO2uXdW2Sowm1yaz25wylVs2duheYJ/x7y19cUUUV8dftSaGUvPC3iWOC5YXF reaHeXAVmsofss32/TIWcLhZZfOu2AZsuseQBsYnjvA/xuuPAnw/bQbK1/tTXU1y5k01dSWV9H03 RZ4obiZGWCWOR3e4NwViRlALmRn4EcmLbfH74pwXMVxJ4ggu4o5UkeyudG0ZLa4RTkwzPaQRShSO CY5UbB4YdR91+D/Etr4x8M6P4ktImgi1W18x7dmaQ2t3DK1re2nmlIy4imSSMSbFDY3AAEV0tFFf Ef7UNxG/irw7bDPmQ+HjO4xwI7jUpo4iCe+YnyKPjTfXEfw1+CenK+LS78MWF7NFtB3XGneG9Ot7 WTP+yt1MMe9fMdFfqX4AUL4C8D46f8Id4YbJ7FtDgZv1NdbRRRRRRRRRRRRRRRRRRRRRRRXzv8c/ itB4X0248K+H7+RPFmoRxLdXFk6BtB0+dd0kklwMmO6nQhYUTDojGbdGRB5nzD8JfAE3j/xTb2ky EaFphh1HX5is/lPaJKNmmLNAybJbsgxoRIGVBJIu4xFT+kcUUcEccMMaRQxRpFFFEoWKKONQiRxx pwoUABVGOMAcCn0UUUVzvi3w3aeL/DeseG71tkGrWbQLMPMY2t1E63Vjd+XE8bOYZ445vL3hW27W +UkH80r60174f+K5bVpDY694a1RHhuYkZo/PtnE1reW6Xca+ZDMuySPzYsSRsNy4JB/QT4W/EWz+ Inh8XuyG11qx8u31zTomJSC5cN5V1brIS4guArNHuJKkNGS5Tc3pdFFFFFFFFFFFFFFFFFFFFFFF fOX7Tuf+EC0gY6+L7D6kjRr/AB/OvhSivo3xKSf2bPh9yePF96Ov/TzrfNevfswj/igdXOD/AMjf f89uNG0/ge/NfRtFFeWfFz4hv8O/DUV/ZR2c+tajexWWl2t5mSHCfvr66nt4pYpXijjGzMbfLJJF u4avkSx/aB+KFpdxXNxrVpqsUfmb7C/0bS47SfdGY18xtMit5xtJDrsmXkDOVypb8W/ihb/Em38I tFpn9nT6VZ6rJqMYuHuEjvdRu0g+zRloo8qsNpFOHBP+uMZ5iJb6V/Zw024sPhwt1M8bRa1r2q6n aLGXLJBEkWiuswZQA5ltJD8pYbSvOcqvvdFFFfH3x++FEy3E/j3w1ZRtbPE0viiytUcTx3Adnl8Q rECVdHUgXexQVK+ewcPNJH8r/wBmaj/Z39sf2fe/2R9s/s/+0/s032D7d5Xn/Y/teNnm7Pn8vdu2 89Oa/Vq7/sz7Vpn237B9t+0T/wBj/aja/a/tf2KX7T/Zfm/N5v2fzfM8r5vL37vk3Vfoooor4/8A 2ohoHneFiC//AAlHlXe9Ylt9p0Iv+6N8+fNBFzv+ygKVObjJBC5+R6K/V3w1/wAi54f/AOwJpX/p BHW3RRX5tFlb41FtYjsokPxS3apC0/n2EanxZm+iNxNHGXhA3gu8S5XkovQbv7Q2/wD4WbqW7Zt/ s3R/LxnOz7EM789927p2x3rw+uu8A+X/AMJ14L83yvJ/4Szw55vn7DD5f9rw7/O835duM7s8Y61+ pVFFFFFFFFFFFFFFB7/4c9ev19jQe+ORn5c4GR746UUUUUUUV4R8eW8enwpcr4XigGgC3LeJprOe 5bX5LNgwnijtljCpZIgBunSZpHViCiQpMX+EdIXSG1OxGvy6jFo3nK2oPpEFtcakbdQWeKzjvJIo w7kBN7sQmS+yTbsb9S/Dv9i/2Bo3/COeV/YX9l2X9j+T5nl/2f5C/ZcfaP3udmN/m/PnO/581tUV 5d49f4qG50ZPAUHh5LNdVtDqNxfXfm3M9qw+db60uIUSKzTB882k8l24K+SEKtu9HsXv5LWF9Str Wzvm8zz7awvpdStYgJmEIhvbi3tXkzHhmJt0wSyjIG42qKK+A/j+PAp8XXDeG5Jh4hEhXxTDaQwN ob3zbjPILnzAyXyMALtEiaN2bLOlwkwkk+BDfEtdaDeEomn8OLNKdah1ae6tfDEriFDLH9pijm8u 9ZfKEbwRPIvyGRWgDg/fFFFFFFFIc4OOTkdyOePTPP1rPsZdWkllGpWOm2kKqhgkstVutQklbPzr NFPZ2wQAdGV3z6CtGiiiiiiiiiiiiiivib9qL+zf+En8OeV539r/APCPyfbs5+z/ANnf2lJ/ZXl9 t/m/bPM9tlfMFFfWX7VX9nf2v4S8rZ/a32XWvtufN8z+zvtMP9l7t3yY837Zjbz13cba9k+ATTn4 V+GxNFGkaza2ts6TmVprf+3blmlnjaNPLYSGRBGGkyqq+8FyiexUUV+d3x/+0f8AC0te87d5f2fR fsm7p9n/ALGg3bPbzfN/HNeMV2Pw/wD7C/4TXwv/AMJLt/sT+2bL7Z5gs/s2fN/0X+0f7R/c/Y/O 2fbd/wDyw8zHzYr9R6KKKKydc/sP+y7r/hJf7J/sTEP23+3fsn9l4+0L5H2v7f8Auseb5ezf/Ftx zitaiiiivEv2g10JvhveDWpJYrj+0bJtAaKCS4kOuqrtHHsWSJAj2wuUkeRiEQs6I8ixo356UV+j vwJ/5JP4R/3Nd/8AUovq9boor4L/AGlvt3/CxIPtX2T7P/wjem/2Z9l+0ed9h+13Xmf2h53y+d9p +0bfK+TyvLz8++rXxqz/AMIF8DM9f+EPbr12/wBi6Ptx+GK+caK/VDwMIV8E+DltZLia2Xwr4eW1 muYVtp5bYaREIJZreOSVY3ZNpMayuFPAdgMnqKKKKKKKKKKKKKKUdRjOc+/9KDjC85O0Z4xg9xwS Me559qSiiiiiiuX8aHxYPDmoDwTHpz+IWhkW0bUpjEkKeUzPLaoY3ikucgJbx3DJDubfK5RNkn5e aj/aH2++/tb7X/an2y5/tL+0PO/tD7f5x+2fbftH7zzvM3eZ5nzbs55zX6KfBVfCy/D7Sl8LSyzW yy3a6jNewWVrqcusCfF5JqltZSTLHIy+WYEeV2W38kb2ADH1eiuR8av4zXQ71PBFtpMuryWl15Vz qd9JBLazqqtCdPsjbyQXEzr5ixi5uIYkk8tpPMTegk8GN4xbQ7NfG0GkR6ylvbiebS7uSc3LGMGR ry3WGOGGdRtWYW0ssTOGaMqhCDqqKK+Wv2mP+EL/ALL0/wC3H/iuNqf2N9iEfn/2T9pP2r+2snP2 T/WfZv4vP3eV8n2mvnL4V/8ACZ/8Jnpf/CC/8hn5vtHneZ/Zf9l71+2/25s/5dMbd/8AHv2eT+/8 qv0j0ptUbTbM65Fp0OreUBfppU9zc6cblflMlnJeRxSiNgNwR1yuSu59u9r9FFFFFFZ3m6t9t8v7 Fpv9m7/+Pr+1Lj7bs8ndn7B9j8vd5nyY+0/d+fO75K0aKKKKKKKKKKKKKK+f/wBpT+z/APhXcH23 7V9p/wCEk03+yRbCHyTf/ZZ/NGoGX5vJ+y/adpjG7zfKyNm7HwPRX0trv2T/AIZn8G/afP8AO/4S a6/s/wArZ5f2v+1NV3/at/OzyPPxt537O2a7H9lj7V9i8abzcfYftOhfZQ4f7Kbzyrv7d5LE7Q+z yPMwD8uzdxivrGiivkP9qr/mQ/8AuaP/AHHV8h05du5d5YJnkqoZgueSFJAJ9sj61+qfg7+zv+ER 8L/2R9q/sr/hHdE/s77f5Iv/ALB/ZsX2M332f5PN8vb5gT5d2dvGK6Oiiij/AOv+XesL/imP+Ed/ 5gP/AAiX2D/qHf8ACO/2Vs6/8+32bb2/1eO9f//ZUEsBAi0AFAAGAAgAAAAhAIoVP5gMAQAAFQIA ABMAAAAAAAAAAAAAAAAAAAAAAFtDb250ZW50X1R5cGVzXS54bWxQSwECLQAUAAYACAAAACEAOP0h /9YAAACUAQAACwAAAAAAAAAAAAAAAAA9AQAAX3JlbHMvLnJlbHNQSwECLQAUAAYACAAAACEAYLm7 NxEDAADWBgAADgAAAAAAAAAAAAAAAAA8AgAAZHJzL2Uyb0RvYy54bWxQSwECLQAUAAYACAAAACEA WGCzG7oAAAAiAQAAGQAAAAAAAAAAAAAAAAB5BQAAZHJzL19yZWxzL2Uyb0RvYy54bWwucmVsc1BL AQItABQABgAIAAAAIQBNYrpn2gAAAAUBAAAPAAAAAAAAAAAAAAAAAGoGAABkcnMvZG93bnJldi54 bWxQSwECLQAKAAAAAAAAACEAj44mUY8KCQCPCgkAFQAAAAAAAAAAAAAAAABxBwAAZHJzL21lZGlh L2ltYWdlMS5qcGVnUEsFBgAAAAAGAAYAfQEAADMSCQAAAA== " stroked="f" strokeweight="1.5pt">
          <v:fill r:id="rId2" o:title="" recolor="t" rotate="t" type="tile"/>
          <v:imagedata recolortarget="white [3057]"/>
          <v:textbox>
            <w:txbxContent>
              <w:sdt>
                <w:sdtPr>
                  <w:rPr>
                    <w:color w:val="46464A" w:themeColor="text2"/>
                  </w:rPr>
                  <w:alias w:val="Author"/>
                  <w:id w:val="15524260"/>
                  <w:placeholder>
                    <w:docPart w:val="3490FE64CA21445B9ABDE47F68591900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>
                    <w:pPr>
                      <w:spacing w:after="160" w:line="264" w:lineRule="auto"/>
                      <w:rPr>
                        <w:color w:val="46464A"/>
                      </w:rPr>
                    </w:pPr>
                    <w:r>
                      <w:rPr>
                        <w:color w:val="46464A"/>
                        <w:lang w:val="id-id"/>
                      </w:rPr>
                      <w:t>Tasya</w:t>
                    </w:r>
                  </w:p>
                </w:sdtContent>
              </w:sdt>
            </w:txbxContent>
          </v:textbox>
          <w10:wrap type="topAndBottom" anchorx="margin" anchory="margin"/>
        </v:rect>
      </w:pict>
    </w:r>
    <w:r>
      <w:rPr>
        <w:rFonts w:ascii="Garamond"/>
        <w:lang w:val="id-id" w:bidi="ar-sa" w:eastAsia="id-id"/>
      </w:rPr>
      <w:pict>
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MAJ2uAEAAMMDAAAOAAAAZHJzL2Uyb0RvYy54bWysU8GOEzEMvSPxD1HudKYLXcGo0z10BRcE Fbt8QDbjdCIlceSETvv3OGk7iwAJgbh44sTP9nv2rO+O3okDULIYerlctFJA0DjYsO/l18f3r95K kbIKg3IYoJcnSPJu8/LFeood3OCIbgASnCSkboq9HHOOXdMkPYJXaYERAj8aJK8yu7RvBlITZ/eu uWnb22ZCGiKhhpT49v78KDc1vzGg82djEmThesm95Wqp2qdim81adXtScbT60ob6hy68soGLzqnu VVbiG9lfUnmrCROavNDoGzTGaqgcmM2y/YnNw6giVC4sToqzTOn/pdWfDjsSdujlSoqgPI/oIZOy +zGLLYbAAiKJVdFpiqnj8G3Y0cVLcUeF9NGQL1+mI45V29OsLRyz0Hy5evfm9W3LI9DXt+YZGCnl D4BelEMvnQ2FturU4WPKXIxDryHslEbOpespnxyUYBe+gGEqXGxZ0XWJYOtIHBSPX2kNIS8LFc5X owvMWOdmYPtn4CW+QKEu2N+AZ0StjCHPYG8D0u+q5+O1ZXOOvypw5l0keMLhVIdSpeFNqQwvW11W 8Ue/wp//vc13AAAA//8DAFBLAwQUAAYACAAAACEAh2QF09cAAAACAQAADwAAAGRycy9kb3ducmV2 LnhtbEyPwUrDQBCG74LvsIzgzW5UKBqzKaXiTRCjKN6m2eluNDsbsts29umdetHLwMc//PNNtZhC r3Y0pi6ygctZAYq4jbZjZ+D15eHiBlTKyBb7yGTgmxIs6tOTCksb9/xMuyY7JSWcSjTgcx5KrVPr KWCaxYFYsk0cA2bB0Wk74l7KQ6+vimKuA3YsFzwOtPLUfjXbYKD5uF/6R3dw8alr30ccPjdvq4Mx 52fT8g5Upin/LcNRX9ShFqd13LJNqjcgj+TfKdnt9VxwfURdV/q/ev0DAAD//wMAUEsBAi0AFAAG AAgAAAAhALaDOJL+AAAA4QEAABMAAAAAAAAAAAAAAAAAAAAAAFtDb250ZW50X1R5cGVzXS54bWxQ SwECLQAUAAYACAAAACEAOP0h/9YAAACUAQAACwAAAAAAAAAAAAAAAAAvAQAAX3JlbHMvLnJlbHNQ SwECLQAUAAYACAAAACEAgTACdrgBAADDAwAADgAAAAAAAAAAAAAAAAAuAgAAZHJzL2Uyb0RvYy54 bWxQSwECLQAUAAYACAAAACEAh2QF09cAAAACAQAADwAAAAAAAAAAAAAAAAASBAAAZHJzL2Rvd25y ZXYueG1sUEsFBgAAAAAEAAQA8wAAABYFAAAAAA== " o:allowincell="f" o:allowoverlap="f" strokecolor="#6f6f74 [3204]">
          <w10:wrap anchorx="margin" anchory="marg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abstractNum w:abstractNumId="4">
    <w:multiLevelType w:val="hybridMultilevel"/>
    <w:lvl w:ilvl="0">
      <w:numFmt w:val="bullet"/>
      <w:lvlText w:val=""/>
      <w:lvlJc w:val="left"/>
      <w:start w:val="1"/>
      <w:pPr>
        <w:ind w:left="1440" w:hanging="360"/>
      </w:pPr>
      <w:rPr>
        <w:rFonts w:ascii="Symbol" w:hAnsi="Symbol" w:hint="default"/>
      </w:rPr>
    </w:lvl>
    <w:lvl w:ilvl="1">
      <w:numFmt w:val="bullet"/>
      <w:lvlText w:val="o"/>
      <w:lvlJc w:val="left"/>
      <w:start w:val="1"/>
      <w:pPr>
        <w:ind w:left="1440" w:hanging="360"/>
      </w:pPr>
      <w:rPr>
        <w:rFonts w:ascii="Courier New" w:cs="Courier New" w:hAnsi="Courier New" w:hint="default"/>
      </w:rPr>
    </w:lvl>
    <w:lvl w:ilvl="2">
      <w:numFmt w:val="bullet"/>
      <w:lvlText w:val=""/>
      <w:lvlJc w:val="left"/>
      <w:start w:val="1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start w:val="1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start w:val="1"/>
      <w:pPr>
        <w:ind w:left="3600" w:hanging="360"/>
      </w:pPr>
      <w:rPr>
        <w:rFonts w:ascii="Courier New" w:cs="Courier New" w:hAnsi="Courier New" w:hint="default"/>
      </w:rPr>
    </w:lvl>
    <w:lvl w:ilvl="5">
      <w:numFmt w:val="bullet"/>
      <w:lvlText w:val=""/>
      <w:lvlJc w:val="left"/>
      <w:start w:val="1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start w:val="1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start w:val="1"/>
      <w:pPr>
        <w:ind w:left="5760" w:hanging="360"/>
      </w:pPr>
      <w:rPr>
        <w:rFonts w:ascii="Courier New" w:cs="Courier New" w:hAnsi="Courier New" w:hint="default"/>
      </w:rPr>
    </w:lvl>
    <w:lvl w:ilvl="8">
      <w:numFmt w:val="bullet"/>
      <w:lvlText w:val=""/>
      <w:lvlJc w:val="left"/>
      <w:start w:val="1"/>
      <w:pPr>
        <w:ind w:left="6480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>
      <w:numFmt w:val="bullet"/>
      <w:lvlText w:val=""/>
      <w:lvlJc w:val="left"/>
      <w:start w:val="1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start w:val="1"/>
      <w:pPr>
        <w:ind w:left="1440" w:hanging="360"/>
      </w:pPr>
      <w:rPr>
        <w:rFonts w:ascii="Courier New" w:cs="Courier New" w:hAnsi="Courier New" w:hint="default"/>
      </w:rPr>
    </w:lvl>
    <w:lvl w:ilvl="2">
      <w:numFmt w:val="bullet"/>
      <w:lvlText w:val=""/>
      <w:lvlJc w:val="left"/>
      <w:start w:val="1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start w:val="1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start w:val="1"/>
      <w:pPr>
        <w:ind w:left="3600" w:hanging="360"/>
      </w:pPr>
      <w:rPr>
        <w:rFonts w:ascii="Courier New" w:cs="Courier New" w:hAnsi="Courier New" w:hint="default"/>
      </w:rPr>
    </w:lvl>
    <w:lvl w:ilvl="5">
      <w:numFmt w:val="bullet"/>
      <w:lvlText w:val=""/>
      <w:lvlJc w:val="left"/>
      <w:start w:val="1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start w:val="1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start w:val="1"/>
      <w:pPr>
        <w:ind w:left="5760" w:hanging="360"/>
      </w:pPr>
      <w:rPr>
        <w:rFonts w:ascii="Courier New" w:cs="Courier New" w:hAnsi="Courier New" w:hint="default"/>
      </w:rPr>
    </w:lvl>
    <w:lvl w:ilvl="8">
      <w:numFmt w:val="bullet"/>
      <w:lvlText w:val=""/>
      <w:lvlJc w:val="left"/>
      <w:start w:val="1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>
      <w:numFmt w:val="bullet"/>
      <w:lvlText w:val=""/>
      <w:lvlJc w:val="left"/>
      <w:start w:val="1"/>
      <w:pPr>
        <w:ind w:left="1440" w:hanging="360"/>
      </w:pPr>
      <w:rPr>
        <w:rFonts w:ascii="Symbol" w:hAnsi="Symbol" w:hint="default"/>
      </w:rPr>
    </w:lvl>
    <w:lvl w:ilvl="1">
      <w:numFmt w:val="bullet"/>
      <w:lvlText w:val="o"/>
      <w:lvlJc w:val="left"/>
      <w:start w:val="1"/>
      <w:pPr>
        <w:ind w:left="2160" w:hanging="360"/>
      </w:pPr>
      <w:rPr>
        <w:rFonts w:ascii="Courier New" w:cs="Courier New" w:hAnsi="Courier New" w:hint="default"/>
      </w:rPr>
    </w:lvl>
    <w:lvl w:ilvl="2">
      <w:numFmt w:val="bullet"/>
      <w:lvlText w:val=""/>
      <w:lvlJc w:val="left"/>
      <w:start w:val="1"/>
      <w:pPr>
        <w:ind w:left="288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start w:val="1"/>
      <w:pPr>
        <w:ind w:left="3600" w:hanging="360"/>
      </w:pPr>
      <w:rPr>
        <w:rFonts w:ascii="Symbol" w:hAnsi="Symbol" w:hint="default"/>
      </w:rPr>
    </w:lvl>
    <w:lvl w:ilvl="4">
      <w:numFmt w:val="bullet"/>
      <w:lvlText w:val="o"/>
      <w:lvlJc w:val="left"/>
      <w:start w:val="1"/>
      <w:pPr>
        <w:ind w:left="4320" w:hanging="360"/>
      </w:pPr>
      <w:rPr>
        <w:rFonts w:ascii="Courier New" w:cs="Courier New" w:hAnsi="Courier New" w:hint="default"/>
      </w:rPr>
    </w:lvl>
    <w:lvl w:ilvl="5">
      <w:numFmt w:val="bullet"/>
      <w:lvlText w:val=""/>
      <w:lvlJc w:val="left"/>
      <w:start w:val="1"/>
      <w:pPr>
        <w:ind w:left="504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start w:val="1"/>
      <w:pPr>
        <w:ind w:left="5760" w:hanging="360"/>
      </w:pPr>
      <w:rPr>
        <w:rFonts w:ascii="Symbol" w:hAnsi="Symbol" w:hint="default"/>
      </w:rPr>
    </w:lvl>
    <w:lvl w:ilvl="7">
      <w:numFmt w:val="bullet"/>
      <w:lvlText w:val="o"/>
      <w:lvlJc w:val="left"/>
      <w:start w:val="1"/>
      <w:pPr>
        <w:ind w:left="6480" w:hanging="360"/>
      </w:pPr>
      <w:rPr>
        <w:rFonts w:ascii="Courier New" w:cs="Courier New" w:hAnsi="Courier New" w:hint="default"/>
      </w:rPr>
    </w:lvl>
    <w:lvl w:ilvl="8">
      <w:numFmt w:val="bullet"/>
      <w:lvlText w:val=""/>
      <w:lvlJc w:val="left"/>
      <w:start w:val="1"/>
      <w:pPr>
        <w:ind w:left="7200" w:hanging="360"/>
      </w:pPr>
      <w:rPr>
        <w:rFonts w:ascii="Wingdings" w:hAnsi="Wingdings" w:hint="default"/>
      </w:rPr>
    </w:lvl>
  </w:abstractNum>
  <w:abstractNum w:abstractNumId="0">
    <w:multiLevelType w:val="hybridMultilevel"/>
    <w:lvl w:ilvl="0">
      <w:numFmt w:val="bullet"/>
      <w:lvlText w:val=""/>
      <w:lvlJc w:val="left"/>
      <w:start w:val="1"/>
      <w:pPr>
        <w:ind w:left="720" w:hanging="360"/>
      </w:pPr>
      <w:rPr>
        <w:color w:val="B6B6B9"/>
        <w:rFonts w:ascii="Wingdings" w:hAnsi="Wingdings" w:hint="default"/>
      </w:rPr>
    </w:lvl>
    <w:lvl w:ilvl="1">
      <w:numFmt w:val="bullet"/>
      <w:lvlText w:val="o"/>
      <w:lvlJc w:val="left"/>
      <w:start w:val="1"/>
      <w:pPr>
        <w:ind w:left="1440" w:hanging="360"/>
      </w:pPr>
      <w:rPr>
        <w:rFonts w:ascii="Courier New" w:cs="Courier New" w:hAnsi="Courier New" w:hint="default"/>
      </w:rPr>
    </w:lvl>
    <w:lvl w:ilvl="2">
      <w:numFmt w:val="bullet"/>
      <w:lvlText w:val=""/>
      <w:lvlJc w:val="left"/>
      <w:start w:val="1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start w:val="1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start w:val="1"/>
      <w:pPr>
        <w:ind w:left="3600" w:hanging="360"/>
      </w:pPr>
      <w:rPr>
        <w:rFonts w:ascii="Courier New" w:cs="Courier New" w:hAnsi="Courier New" w:hint="default"/>
      </w:rPr>
    </w:lvl>
    <w:lvl w:ilvl="5">
      <w:numFmt w:val="bullet"/>
      <w:lvlText w:val=""/>
      <w:lvlJc w:val="left"/>
      <w:start w:val="1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start w:val="1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start w:val="1"/>
      <w:pPr>
        <w:ind w:left="5760" w:hanging="360"/>
      </w:pPr>
      <w:rPr>
        <w:rFonts w:ascii="Courier New" w:cs="Courier New" w:hAnsi="Courier New" w:hint="default"/>
      </w:rPr>
    </w:lvl>
    <w:lvl w:ilvl="8">
      <w:numFmt w:val="bullet"/>
      <w:lvlText w:val=""/>
      <w:lvlJc w:val="left"/>
      <w:start w:val="1"/>
      <w:pPr>
        <w:ind w:left="648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>
      <w:numFmt w:val="bullet"/>
      <w:lvlText w:val=""/>
      <w:lvlJc w:val="left"/>
      <w:start w:val="1"/>
      <w:pPr>
        <w:ind w:left="360" w:hanging="360"/>
      </w:pPr>
      <w:rPr>
        <w:color w:val="B6B6B9"/>
        <w:rFonts w:ascii="Wingdings" w:hAnsi="Wingdings" w:hint="default"/>
      </w:rPr>
    </w:lvl>
    <w:lvl w:ilvl="1">
      <w:numFmt w:val="bullet"/>
      <w:lvlText w:val="o"/>
      <w:lvlJc w:val="left"/>
      <w:start w:val="1"/>
      <w:pPr>
        <w:ind w:left="1080" w:hanging="360"/>
      </w:pPr>
      <w:rPr>
        <w:rFonts w:ascii="Courier New" w:cs="Courier New" w:hAnsi="Courier New" w:hint="default"/>
      </w:rPr>
    </w:lvl>
    <w:lvl w:ilvl="2">
      <w:numFmt w:val="bullet"/>
      <w:lvlText w:val=""/>
      <w:lvlJc w:val="left"/>
      <w:start w:val="1"/>
      <w:pPr>
        <w:ind w:left="180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start w:val="1"/>
      <w:pPr>
        <w:ind w:left="2520" w:hanging="360"/>
      </w:pPr>
      <w:rPr>
        <w:rFonts w:ascii="Symbol" w:hAnsi="Symbol" w:hint="default"/>
      </w:rPr>
    </w:lvl>
    <w:lvl w:ilvl="4">
      <w:numFmt w:val="bullet"/>
      <w:lvlText w:val="o"/>
      <w:lvlJc w:val="left"/>
      <w:start w:val="1"/>
      <w:pPr>
        <w:ind w:left="3240" w:hanging="360"/>
      </w:pPr>
      <w:rPr>
        <w:rFonts w:ascii="Courier New" w:cs="Courier New" w:hAnsi="Courier New" w:hint="default"/>
      </w:rPr>
    </w:lvl>
    <w:lvl w:ilvl="5">
      <w:numFmt w:val="bullet"/>
      <w:lvlText w:val=""/>
      <w:lvlJc w:val="left"/>
      <w:start w:val="1"/>
      <w:pPr>
        <w:ind w:left="396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start w:val="1"/>
      <w:pPr>
        <w:ind w:left="4680" w:hanging="360"/>
      </w:pPr>
      <w:rPr>
        <w:rFonts w:ascii="Symbol" w:hAnsi="Symbol" w:hint="default"/>
      </w:rPr>
    </w:lvl>
    <w:lvl w:ilvl="7">
      <w:numFmt w:val="bullet"/>
      <w:lvlText w:val="o"/>
      <w:lvlJc w:val="left"/>
      <w:start w:val="1"/>
      <w:pPr>
        <w:ind w:left="5400" w:hanging="360"/>
      </w:pPr>
      <w:rPr>
        <w:rFonts w:ascii="Courier New" w:cs="Courier New" w:hAnsi="Courier New" w:hint="default"/>
      </w:rPr>
    </w:lvl>
    <w:lvl w:ilvl="8">
      <w:numFmt w:val="bullet"/>
      <w:lvlText w:val=""/>
      <w:lvlJc w:val="left"/>
      <w:start w:val="1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D60"/>
    <w:rsid w:val="000C45D7"/>
    <w:rsid w:val="000D60F6"/>
    <w:rsid w:val="00165758"/>
    <w:rsid w:val="00373FDE"/>
    <w:rsid w:val="00380BA5"/>
    <w:rsid w:val="00451016"/>
    <w:rsid w:val="004D1D5B"/>
    <w:rsid w:val="004E72E0"/>
    <w:rsid w:val="00527D57"/>
    <w:rsid w:val="005B6863"/>
    <w:rsid w:val="00710BAB"/>
    <w:rsid w:val="009356F3"/>
    <w:rsid w:val="00A1738E"/>
    <w:rsid w:val="00AE68C2"/>
    <w:rsid w:val="00C147BD"/>
    <w:rsid w:val="00C67AB9"/>
    <w:rsid w:val="00D513E3"/>
    <w:rsid w:val="00EF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docDefaults>
    <w:rPrDefault>
      <w:rPr>
        <w:sz w:val="22.0"/>
        <w:szCs w:val="22.0"/>
        <w:rFonts w:ascii="Garamond"/>
        <w:lang w:val="en-us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qFormat/>
    <w:pPr>
      <w:jc w:val="center"/>
      <w:spacing w:line="300" w:lineRule="auto"/>
    </w:pPr>
  </w:style>
  <w:style w:type="paragraph" w:styleId="Heading1">
    <w:name w:val="heading 1"/>
    <w:link w:val="Heading1Char"/>
    <w:basedOn w:val="Normal"/>
    <w:uiPriority w:val="9"/>
    <w:qFormat/>
    <w:rPr>
      <w:sz w:val="32.0"/>
      <w:szCs w:val="32.0"/>
      <w:color w:val="343437"/>
      <w:rFonts w:ascii="Garamond"/>
      <w:caps/>
      <w:spacing w:val="20"/>
    </w:rPr>
    <w:pPr>
      <w:keepNext w:val="true"/>
      <w:keepLines w:val="true"/>
      <w:outlineLvl w:val="0"/>
      <w:spacing w:after="40" w:before="280" w:line="240" w:lineRule="auto"/>
      <w:rPr>
        <w:sz w:val="32.0"/>
        <w:szCs w:val="32.0"/>
        <w:color w:val="343437"/>
        <w:rFonts w:ascii="Garamond"/>
        <w:caps/>
        <w:spacing w:val="20"/>
      </w:rPr>
    </w:pPr>
  </w:style>
  <w:style w:type="paragraph" w:styleId="Heading2">
    <w:name w:val="heading 2"/>
    <w:link w:val="Heading2Char"/>
    <w:basedOn w:val="Normal"/>
    <w:uiPriority w:val="9"/>
    <w:qFormat/>
    <w:rPr>
      <w:sz w:val="28.0"/>
      <w:szCs w:val="26.0"/>
      <w:color w:val="46464A"/>
      <w:rFonts w:ascii="Garamond"/>
    </w:rPr>
    <w:pPr>
      <w:keepNext w:val="true"/>
      <w:keepLines w:val="true"/>
      <w:outlineLvl w:val="1"/>
      <w:spacing w:after="0" w:before="120" w:line="240" w:lineRule="auto"/>
      <w:rPr>
        <w:sz w:val="28.0"/>
        <w:szCs w:val="26.0"/>
        <w:color w:val="46464A"/>
        <w:rFonts w:ascii="Garamond"/>
      </w:rPr>
    </w:pPr>
  </w:style>
  <w:style w:type="paragraph" w:styleId="Heading3">
    <w:name w:val="heading 3"/>
    <w:link w:val="Heading3Char"/>
    <w:basedOn w:val="Normal"/>
    <w:uiPriority w:val="9"/>
    <w:qFormat/>
    <w:rPr>
      <w:sz w:val="23.0"/>
      <w:color w:val="343437"/>
      <w:rFonts w:ascii="Garamond"/>
    </w:rPr>
    <w:pPr>
      <w:keepNext w:val="true"/>
      <w:keepLines w:val="true"/>
      <w:outlineLvl w:val="2"/>
      <w:spacing w:after="0" w:before="20" w:line="240" w:lineRule="auto"/>
    </w:pPr>
  </w:style>
  <w:style w:type="paragraph" w:styleId="Heading4">
    <w:name w:val="heading 4"/>
    <w:link w:val="Heading4Char"/>
    <w:basedOn w:val="Normal"/>
    <w:uiPriority w:val="9"/>
    <w:qFormat/>
    <w:rPr>
      <w:sz w:val="21.0"/>
      <w:color w:val="46464A"/>
      <w:rFonts w:ascii="Garamond"/>
      <w:caps/>
      <w:spacing w:val="12"/>
    </w:rPr>
    <w:pPr>
      <w:keepNext w:val="true"/>
      <w:keepLines w:val="true"/>
      <w:outlineLvl w:val="3"/>
      <w:spacing w:after="0" w:before="200" w:line="264" w:lineRule="auto"/>
    </w:pPr>
  </w:style>
  <w:style w:type="paragraph" w:styleId="Heading5">
    <w:name w:val="heading 5"/>
    <w:link w:val="Heading5Char"/>
    <w:basedOn w:val="Normal"/>
    <w:uiPriority w:val="9"/>
    <w:qFormat/>
    <w:rPr>
      <w:color w:val="232324"/>
      <w:rFonts w:ascii="Garamond"/>
    </w:rPr>
    <w:pPr>
      <w:keepNext w:val="true"/>
      <w:keepLines w:val="true"/>
      <w:outlineLvl w:val="4"/>
      <w:spacing w:after="0" w:before="200" w:line="264" w:lineRule="auto"/>
    </w:pPr>
  </w:style>
  <w:style w:type="paragraph" w:styleId="Heading6">
    <w:name w:val="heading 6"/>
    <w:link w:val="Heading6Char"/>
    <w:basedOn w:val="Normal"/>
    <w:uiPriority w:val="9"/>
    <w:qFormat/>
    <w:rPr>
      <w:i w:val="1"/>
      <w:sz w:val="21.0"/>
      <w:color w:val="000000"/>
      <w:rFonts w:ascii="Garamond"/>
    </w:rPr>
    <w:pPr>
      <w:keepNext w:val="true"/>
      <w:keepLines w:val="true"/>
      <w:outlineLvl w:val="5"/>
      <w:spacing w:after="0" w:before="200" w:line="264" w:lineRule="auto"/>
    </w:pPr>
  </w:style>
  <w:style w:type="paragraph" w:styleId="Heading7">
    <w:name w:val="heading 7"/>
    <w:link w:val="Heading7Char"/>
    <w:basedOn w:val="Normal"/>
    <w:uiPriority w:val="9"/>
    <w:qFormat/>
    <w:rPr>
      <w:i w:val="1"/>
      <w:sz w:val="21.0"/>
      <w:color w:val="A7B789"/>
      <w:rFonts w:ascii="Garamond"/>
    </w:rPr>
    <w:pPr>
      <w:keepNext w:val="true"/>
      <w:keepLines w:val="true"/>
      <w:outlineLvl w:val="6"/>
      <w:spacing w:after="0" w:before="200" w:line="264" w:lineRule="auto"/>
    </w:pPr>
  </w:style>
  <w:style w:type="paragraph" w:styleId="Heading8">
    <w:name w:val="heading 8"/>
    <w:link w:val="Heading8Char"/>
    <w:basedOn w:val="Normal"/>
    <w:uiPriority w:val="9"/>
    <w:qFormat/>
    <w:rPr>
      <w:sz w:val="20.0"/>
      <w:szCs w:val="20.0"/>
      <w:color w:val="000000"/>
      <w:rFonts w:ascii="Garamond"/>
    </w:rPr>
    <w:pPr>
      <w:keepNext w:val="true"/>
      <w:keepLines w:val="true"/>
      <w:outlineLvl w:val="7"/>
      <w:spacing w:after="0" w:before="200" w:line="264" w:lineRule="auto"/>
    </w:pPr>
  </w:style>
  <w:style w:type="paragraph" w:styleId="Heading9">
    <w:name w:val="heading 9"/>
    <w:link w:val="Heading9Char"/>
    <w:basedOn w:val="Normal"/>
    <w:uiPriority w:val="9"/>
    <w:qFormat/>
    <w:rPr>
      <w:i w:val="1"/>
      <w:sz w:val="20.0"/>
      <w:szCs w:val="20.0"/>
      <w:color w:val="000000"/>
      <w:rFonts w:ascii="Garamond"/>
    </w:rPr>
    <w:pPr>
      <w:keepNext w:val="true"/>
      <w:keepLines w:val="true"/>
      <w:outlineLvl w:val="8"/>
      <w:spacing w:after="0" w:before="200" w:line="264" w:lineRule="auto"/>
    </w:pPr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tblPr>
      <w:tblW w:w="0" w:type="nil"/>
      <w:tblInd w:w="0" w:type="dxa"/>
      <w:tblBorders/>
      <w:tblCellMar>
        <w:top w:w="0" w:type="dxa"/>
        <w:bottom w:w="0" w:type="dxa"/>
        <w:left w:w="108" w:type="dxa"/>
        <w:right w:w="108" w:type="dxa"/>
      </w:tblCellMar>
    </w:tblPr>
  </w:style>
  <w:style w:type="numbering" w:default="1" w:styleId="NoList">
    <w:name w:val="No List"/>
    <w:uiPriority w:val="99"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W w:w="0" w:type="nil"/>
      <w:tblBorders/>
      <w:tblCellMar/>
    </w:tblPr>
    <w:tblStylePr w:type="firstRow">
      <w:rPr>
        <w:b w:val="1"/>
        <w:sz w:val="36.0"/>
        <w:rFonts w:ascii="Aharoni" w:hAnsi="Aharoni"/>
      </w:rPr>
    </w:tblStylePr>
  </w:style>
  <w:style w:type="paragraph" w:styleId="ListParagraph">
    <w:name w:val="List Paragraph"/>
    <w:basedOn w:val="Normal"/>
    <w:uiPriority w:val="34"/>
    <w:qFormat/>
    <w:rPr>
      <w:sz w:val="21.0"/>
      <w:rFonts w:eastAsia="Garamond"/>
    </w:rPr>
    <w:pPr>
      <w:contextualSpacing w:val="true"/>
      <w:spacing w:after="160" w:line="240" w:lineRule="auto"/>
      <w:ind w:left="1008" w:hanging="288"/>
      <w:rPr>
        <w:sz w:val="21.0"/>
        <w:rFonts w:eastAsia="Garamond"/>
      </w:rPr>
    </w:pPr>
  </w:style>
  <w:style w:type="character" w:customStyle="1" w:styleId="Heading1Char">
    <w:name w:val="Heading 1 Char"/>
    <w:link w:val="Heading1"/>
    <w:basedOn w:val="DefaultParagraphFont"/>
    <w:uiPriority w:val="9"/>
    <w:rPr>
      <w:sz w:val="32.0"/>
      <w:szCs w:val="32.0"/>
      <w:color w:val="343437"/>
      <w:rFonts w:ascii="Garamond"/>
      <w:caps/>
      <w:spacing w:val="20"/>
    </w:rPr>
  </w:style>
  <w:style w:type="character" w:customStyle="1" w:styleId="Heading2Char">
    <w:name w:val="Heading 2 Char"/>
    <w:link w:val="Heading2"/>
    <w:basedOn w:val="DefaultParagraphFont"/>
    <w:uiPriority w:val="9"/>
    <w:rPr>
      <w:sz w:val="28.0"/>
      <w:szCs w:val="26.0"/>
      <w:color w:val="46464A"/>
      <w:rFonts w:ascii="Garamond"/>
    </w:rPr>
  </w:style>
  <w:style w:type="character" w:customStyle="1" w:styleId="Heading3Char">
    <w:name w:val="Heading 3 Char"/>
    <w:link w:val="Heading3"/>
    <w:basedOn w:val="DefaultParagraphFont"/>
    <w:uiPriority w:val="9"/>
    <w:rPr>
      <w:sz w:val="23.0"/>
      <w:color w:val="343437"/>
      <w:rFonts w:ascii="Garamond"/>
    </w:rPr>
  </w:style>
  <w:style w:type="character" w:customStyle="1" w:styleId="Heading4Char">
    <w:name w:val="Heading 4 Char"/>
    <w:link w:val="Heading4"/>
    <w:basedOn w:val="DefaultParagraphFont"/>
    <w:uiPriority w:val="9"/>
    <w:rPr>
      <w:sz w:val="21.0"/>
      <w:color w:val="46464A"/>
      <w:rFonts w:ascii="Garamond"/>
      <w:caps/>
      <w:spacing w:val="12"/>
    </w:rPr>
  </w:style>
  <w:style w:type="character" w:customStyle="1" w:styleId="Heading5Char">
    <w:name w:val="Heading 5 Char"/>
    <w:link w:val="Heading5"/>
    <w:basedOn w:val="DefaultParagraphFont"/>
    <w:uiPriority w:val="9"/>
    <w:rPr>
      <w:color w:val="232324"/>
      <w:rFonts w:ascii="Garamond"/>
    </w:rPr>
  </w:style>
  <w:style w:type="character" w:customStyle="1" w:styleId="Heading6Char">
    <w:name w:val="Heading 6 Char"/>
    <w:link w:val="Heading6"/>
    <w:basedOn w:val="DefaultParagraphFont"/>
    <w:uiPriority w:val="9"/>
    <w:rPr>
      <w:i w:val="1"/>
      <w:sz w:val="21.0"/>
      <w:color w:val="000000"/>
      <w:rFonts w:ascii="Garamond"/>
    </w:rPr>
  </w:style>
  <w:style w:type="character" w:customStyle="1" w:styleId="Heading7Char">
    <w:name w:val="Heading 7 Char"/>
    <w:link w:val="Heading7"/>
    <w:basedOn w:val="DefaultParagraphFont"/>
    <w:uiPriority w:val="9"/>
    <w:rPr>
      <w:i w:val="1"/>
      <w:sz w:val="21.0"/>
      <w:color w:val="A7B789"/>
      <w:rFonts w:ascii="Garamond"/>
    </w:rPr>
  </w:style>
  <w:style w:type="character" w:customStyle="1" w:styleId="Heading8Char">
    <w:name w:val="Heading 8 Char"/>
    <w:link w:val="Heading8"/>
    <w:basedOn w:val="DefaultParagraphFont"/>
    <w:uiPriority w:val="9"/>
    <w:rPr>
      <w:sz w:val="20.0"/>
      <w:szCs w:val="20.0"/>
      <w:color w:val="000000"/>
      <w:rFonts w:ascii="Garamond"/>
    </w:rPr>
  </w:style>
  <w:style w:type="character" w:customStyle="1" w:styleId="Heading9Char">
    <w:name w:val="Heading 9 Char"/>
    <w:link w:val="Heading9"/>
    <w:basedOn w:val="DefaultParagraphFont"/>
    <w:uiPriority w:val="9"/>
    <w:rPr>
      <w:i w:val="1"/>
      <w:sz w:val="20.0"/>
      <w:szCs w:val="20.0"/>
      <w:color w:val="000000"/>
      <w:rFonts w:ascii="Garamond"/>
    </w:rPr>
  </w:style>
  <w:style w:type="paragraph" w:styleId="Caption">
    <w:name w:val="caption"/>
    <w:basedOn w:val="Normal"/>
    <w:uiPriority w:val="35"/>
    <w:qFormat/>
    <w:rPr>
      <w:b w:val="1"/>
      <w:sz w:val="18.0"/>
      <w:szCs w:val="18.0"/>
      <w:color w:val="46464A"/>
    </w:rPr>
    <w:pPr>
      <w:spacing w:line="240" w:lineRule="auto"/>
    </w:pPr>
  </w:style>
  <w:style w:type="paragraph" w:styleId="Title">
    <w:name w:val="Title"/>
    <w:link w:val="TitleChar"/>
    <w:basedOn w:val="Normal"/>
    <w:uiPriority w:val="10"/>
    <w:qFormat/>
    <w:rPr>
      <w:sz w:val="44.0"/>
      <w:szCs w:val="56.0"/>
      <w:color w:val="46464A"/>
      <w:rFonts w:ascii="Garamond"/>
      <w:caps/>
      <w:spacing w:val="20"/>
      <w:kern w:val="28"/>
      <w14:ligatures w14:val="standard"/>
      <w14:numForm w14:val="oldStyle"/>
      <w14:cntxtAlts/>
    </w:rPr>
    <w:pPr>
      <w:contextualSpacing w:val="true"/>
      <w:spacing w:after="80" w:line="240" w:lineRule="auto"/>
      <w:rPr>
        <w:sz w:val="44.0"/>
        <w:szCs w:val="56.0"/>
        <w:color w:val="46464A"/>
        <w:rFonts w:ascii="Garamond"/>
        <w:caps/>
        <w:spacing w:val="20"/>
        <w:kern w:val="28"/>
        <w14:ligatures w14:val="standard"/>
        <w14:numForm w14:val="oldStyle"/>
        <w14:cntxtAlts/>
      </w:rPr>
    </w:pPr>
  </w:style>
  <w:style w:type="character" w:customStyle="1" w:styleId="TitleChar">
    <w:name w:val="Title Char"/>
    <w:link w:val="Title"/>
    <w:basedOn w:val="DefaultParagraphFont"/>
    <w:uiPriority w:val="10"/>
    <w:rPr>
      <w:sz w:val="44.0"/>
      <w:szCs w:val="56.0"/>
      <w:color w:val="46464A"/>
      <w:rFonts w:ascii="Garamond"/>
      <w:caps/>
      <w:spacing w:val="20"/>
      <w:kern w:val="28"/>
      <w14:ligatures w14:val="standard"/>
      <w14:numForm w14:val="oldStyle"/>
      <w14:cntxtAlts/>
    </w:rPr>
  </w:style>
  <w:style w:type="paragraph" w:styleId="Subtitle">
    <w:name w:val="Subtitle"/>
    <w:link w:val="SubtitleChar"/>
    <w:basedOn w:val="Normal"/>
    <w:uiPriority w:val="11"/>
    <w:qFormat/>
    <w:rPr>
      <w:sz w:val="28.0"/>
      <w:szCs w:val="24.0"/>
      <w:color w:val="000000"/>
      <w:spacing w:val="15"/>
    </w:rPr>
    <w:pPr>
      <w:numPr>
        <w:ilvl w:val="1"/>
        <w:numId w:val="0"/>
      </w:numPr>
    </w:pPr>
  </w:style>
  <w:style w:type="character" w:customStyle="1" w:styleId="SubtitleChar">
    <w:name w:val="Subtitle Char"/>
    <w:link w:val="Subtitle"/>
    <w:basedOn w:val="DefaultParagraphFont"/>
    <w:uiPriority w:val="11"/>
    <w:rPr>
      <w:sz w:val="28.0"/>
      <w:szCs w:val="24.0"/>
      <w:color w:val="000000"/>
      <w:spacing w:val="15"/>
    </w:rPr>
  </w:style>
  <w:style w:type="character" w:styleId="Strong">
    <w:name w:val="Strong"/>
    <w:basedOn w:val="DefaultParagraphFont"/>
    <w:uiPriority w:val="22"/>
    <w:qFormat/>
    <w:rPr>
      <w:b w:val="1"/>
    </w:rPr>
  </w:style>
  <w:style w:type="character" w:styleId="Emphasis">
    <w:name w:val="Emphasis"/>
    <w:basedOn w:val="DefaultParagraphFont"/>
    <w:uiPriority w:val="20"/>
    <w:qFormat/>
    <w:rPr>
      <w:i w:val="1"/>
      <w:color w:val="000000"/>
    </w:rPr>
  </w:style>
  <w:style w:type="paragraph" w:styleId="NoSpacing">
    <w:name w:val="No Spacing"/>
    <w:link w:val="NoSpacingChar"/>
    <w:uiPriority w:val="1"/>
    <w:qFormat/>
    <w:rPr>
      <w:color w:val="404040"/>
    </w:rPr>
    <w:pPr>
      <w:jc w:val="center"/>
      <w:spacing w:after="0" w:line="240" w:lineRule="auto"/>
      <w:rPr>
        <w:color w:val="404040"/>
      </w:rPr>
    </w:pPr>
  </w:style>
  <w:style w:type="paragraph" w:styleId="Quote">
    <w:name w:val="Quote"/>
    <w:link w:val="QuoteChar"/>
    <w:basedOn w:val="Normal"/>
    <w:uiPriority w:val="29"/>
    <w:qFormat/>
    <w:rPr>
      <w:color w:val="535356"/>
      <w:rFonts w:ascii="Garamond"/>
      <w:caps/>
      <w:spacing w:val="10"/>
      <w:lang w:bidi="hi-in"/>
      <w14:ligatures w14:val="standard"/>
      <w14:numForm w14:val="oldStyle"/>
    </w:rPr>
    <w:pPr>
      <w:spacing w:after="0" w:line="420" w:lineRule="auto"/>
      <w:pBdr>
        <w:bottom w:val="double" w:sz="18" w:color="6F6F74" w:themeColor="accent1"/>
        <w:top w:val="single" w:sz="12" w:space="7" w:color="6F6F74" w:themeColor="accent1"/>
      </w:pBdr>
    </w:pPr>
  </w:style>
  <w:style w:type="character" w:customStyle="1" w:styleId="QuoteChar">
    <w:name w:val="Quote Char"/>
    <w:link w:val="Quote"/>
    <w:basedOn w:val="DefaultParagraphFont"/>
    <w:uiPriority w:val="29"/>
    <w:rPr>
      <w:color w:val="535356"/>
      <w:rFonts w:ascii="Garamond"/>
      <w:caps/>
      <w:spacing w:val="10"/>
      <w:lang w:bidi="hi-in"/>
      <w14:ligatures w14:val="standard"/>
      <w14:numForm w14:val="oldStyle"/>
    </w:rPr>
  </w:style>
  <w:style w:type="paragraph" w:styleId="IntenseQuote">
    <w:name w:val="Intense Quote"/>
    <w:link w:val="IntenseQuoteChar"/>
    <w:basedOn w:val="Normal"/>
    <w:uiPriority w:val="30"/>
    <w:qFormat/>
    <w:rPr>
      <w:sz w:val="24.0"/>
      <w:color w:val="FFFFFF"/>
      <w:rFonts w:ascii="Garamond"/>
      <w:caps/>
      <w:spacing w:val="6"/>
      <w:lang w:bidi="hi-in"/>
      <w14:ligatures w14:val="standardContextual"/>
      <w14:cntxtAlts/>
    </w:rPr>
    <w:pPr>
      <w:spacing w:after="240" w:before="120" w:line="360" w:lineRule="auto"/>
      <w:ind w:left="288" w:right="288"/>
      <w:pBdr>
        <w:bottom w:val="thinThickSmallGap" w:sz="36" w:color="6F6F74" w:themeColor="accent1"/>
        <w:left w:val="thickThinSmallGap" w:sz="36" w:space="8" w:color="6F6F74" w:themeColor="accent1"/>
        <w:right w:val="thinThickSmallGap" w:sz="36" w:space="8" w:color="6F6F74" w:themeColor="accent1"/>
        <w:top w:val="thickThinSmallGap" w:sz="36" w:space="6" w:color="6F6F74" w:themeColor="accent1"/>
      </w:pBdr>
      <w:shd w:val="clear" w:color="auto" w:fill="6F6F74" w:themeFill="accent1"/>
    </w:pPr>
  </w:style>
  <w:style w:type="character" w:customStyle="1" w:styleId="IntenseQuoteChar">
    <w:name w:val="Intense Quote Char"/>
    <w:link w:val="IntenseQuote"/>
    <w:basedOn w:val="DefaultParagraphFont"/>
    <w:uiPriority w:val="30"/>
    <w:rPr>
      <w:sz w:val="24.0"/>
      <w:color w:val="FFFFFF"/>
      <w:rFonts w:ascii="Garamond"/>
      <w:caps/>
      <w:spacing w:val="6"/>
      <w:lang w:bidi="hi-in"/>
      <w14:ligatures w14:val="standardContextual"/>
      <w14:cntxtAlts/>
      <w:shd w:val="clear" w:color="auto" w:fill="6F6F74" w:themeFill="accent1"/>
    </w:rPr>
  </w:style>
  <w:style w:type="character" w:styleId="SubtleEmphasis">
    <w:name w:val="Subtle Emphasis"/>
    <w:basedOn w:val="DefaultParagraphFont"/>
    <w:uiPriority w:val="19"/>
    <w:qFormat/>
    <w:rPr>
      <w:i w:val="1"/>
      <w:color w:val="000000"/>
    </w:rPr>
  </w:style>
  <w:style w:type="character" w:styleId="IntenseEmphasis">
    <w:name w:val="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u w:val="single"/>
      <w:color w:val="000000"/>
      <w:smallCaps/>
    </w:rPr>
  </w:style>
  <w:style w:type="character" w:styleId="IntenseReference">
    <w:name w:val="Intense Reference"/>
    <w:basedOn w:val="DefaultParagraphFont"/>
    <w:uiPriority w:val="32"/>
    <w:qFormat/>
    <w:rPr>
      <w:b w:val="1"/>
      <w:u w:val="single"/>
      <w:color w:val="000000"/>
      <w:spacing w:val="5"/>
    </w:rPr>
  </w:style>
  <w:style w:type="character" w:styleId="BookTitle">
    <w:name w:val="Book Title"/>
    <w:basedOn w:val="DefaultParagraphFont"/>
    <w:uiPriority w:val="33"/>
    <w:qFormat/>
    <w:rPr>
      <w:b w:val="1"/>
      <w:smallCaps/>
      <w:spacing w:val="10"/>
    </w:rPr>
  </w:style>
  <w:style w:type="paragraph" w:styleId="TOCHeading">
    <w:name w:val="TOC Heading"/>
    <w:basedOn w:val="Heading1"/>
    <w:uiPriority w:val="39"/>
    <w:qFormat/>
    <w:rPr>
      <w:b w:val="1"/>
      <w:sz w:val="28.0"/>
      <w:szCs w:val="28.0"/>
      <w:color w:val="535356"/>
      <w:spacing w:val="0"/>
      <w:lang w:eastAsia="ja-jp"/>
    </w:rPr>
    <w:pPr>
      <w:jc w:val="both"/>
      <w:outlineLvl w:val="9"/>
      <w:spacing w:before="480" w:line="300" w:lineRule="auto"/>
    </w:p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link w:val="BalloonTextChar"/>
    <w:basedOn w:val="Normal"/>
    <w:uiPriority w:val="99"/>
    <w:rPr>
      <w:sz w:val="16.0"/>
      <w:szCs w:val="16.0"/>
      <w:rFonts w:ascii="Tahoma" w:cs="Tahoma" w:hAnsi="Tahoma"/>
    </w:rPr>
    <w:pPr>
      <w:spacing w:after="0" w:line="240" w:lineRule="auto"/>
    </w:pPr>
  </w:style>
  <w:style w:type="character" w:customStyle="1" w:styleId="BalloonTextChar">
    <w:name w:val="Balloon Text Char"/>
    <w:link w:val="BalloonText"/>
    <w:basedOn w:val="DefaultParagraphFont"/>
    <w:uiPriority w:val="99"/>
    <w:rPr>
      <w:sz w:val="16.0"/>
      <w:szCs w:val="16.0"/>
      <w:rFonts w:ascii="Tahoma" w:cs="Tahoma" w:hAnsi="Tahoma"/>
    </w:rPr>
  </w:style>
  <w:style w:type="paragraph" w:customStyle="1" w:styleId="SectionHeading">
    <w:name w:val="Section Heading"/>
    <w:basedOn w:val="Heading1"/>
    <w:rPr>
      <w:sz w:val="28.0"/>
    </w:rPr>
    <w:pPr>
      <w:spacing w:before="300"/>
      <w:rPr>
        <w:sz w:val="28.0"/>
      </w:rPr>
    </w:pPr>
  </w:style>
  <w:style w:type="character" w:customStyle="1" w:styleId="NoSpacingChar">
    <w:name w:val="No Spacing Char"/>
    <w:link w:val="NoSpacing"/>
    <w:basedOn w:val="DefaultParagraphFont"/>
    <w:uiPriority w:val="1"/>
    <w:rPr>
      <w:color w:val="404040"/>
    </w:rPr>
  </w:style>
  <w:style w:type="paragraph" w:customStyle="1" w:styleId="Subsection">
    <w:name w:val="Subsection"/>
    <w:basedOn w:val="Heading2"/>
    <w:rPr>
      <w:sz w:val="26.0"/>
      <w:color w:val="595959"/>
    </w:rPr>
    <w:pPr>
      <w:spacing w:before="0"/>
      <w:rPr>
        <w:sz w:val="26.0"/>
        <w:color w:val="595959"/>
      </w:rPr>
    </w:pPr>
  </w:style>
  <w:style w:type="paragraph" w:customStyle="1" w:styleId="PersonalName">
    <w:name w:val="Personal Name"/>
    <w:basedOn w:val="Title"/>
    <w:rPr>
      <w:sz w:val="36.0"/>
      <w:color w:val="FFFFFF"/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link w:val="HeaderChar"/>
    <w:basedOn w:val="Normal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basedOn w:val="DefaultParagraphFont"/>
    <w:uiPriority w:val="99"/>
  </w:style>
  <w:style w:type="paragraph" w:styleId="Footer">
    <w:name w:val="footer"/>
    <w:link w:val="FooterChar"/>
    <w:basedOn w:val="Normal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basedOn w:val="DefaultParagraphFont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W w:w="0" w:type="nil"/>
      <w:tblBorders>
        <w:top w:val="single" w:sz="4" w:space="0" w:color="auto"/>
        <w:bottom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settings" Target="settings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lenta%20Gelora\AppData\Roaming\Microsoft\Templates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90F53C2D52C465EB1BDCDFF97309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B83A8-0AB5-4B13-AE47-D5B994192839}"/>
      </w:docPartPr>
      <w:docPartBody>
        <w:p w:rsidR="00A07531" w:rsidRDefault="00CC27D5">
          <w:pPr>
            <w:pStyle w:val="690F53C2D52C465EB1BDCDFF9730950F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6B3603AE91BE47B284922645E02C0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11B70-DA7B-4392-A4CE-E7B77A3D688B}"/>
      </w:docPartPr>
      <w:docPartBody>
        <w:p w:rsidR="00A07531" w:rsidRDefault="00CC27D5">
          <w:pPr>
            <w:pStyle w:val="6B3603AE91BE47B284922645E02C0065"/>
          </w:pPr>
          <w:r>
            <w:rPr>
              <w:rStyle w:val="PlaceholderText"/>
              <w:color w:val="1F497D" w:themeColor="text2"/>
            </w:rPr>
            <w:t>[Type your e-mail]</w:t>
          </w:r>
        </w:p>
      </w:docPartBody>
    </w:docPart>
    <w:docPart>
      <w:docPartPr>
        <w:name w:val="7109F673BDE54ECEBE2DF69034310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34C77-408D-4B15-9CAD-EB36EDA526B1}"/>
      </w:docPartPr>
      <w:docPartBody>
        <w:p w:rsidR="00A07531" w:rsidRDefault="00CC27D5">
          <w:pPr>
            <w:pStyle w:val="7109F673BDE54ECEBE2DF690343104A7"/>
          </w:pPr>
          <w:r>
            <w:rPr>
              <w:rStyle w:val="PlaceholderText"/>
              <w:color w:val="1F497D" w:themeColor="text2"/>
            </w:rPr>
            <w:t>[Type your address]</w:t>
          </w:r>
        </w:p>
      </w:docPartBody>
    </w:docPart>
    <w:docPart>
      <w:docPartPr>
        <w:name w:val="213849F8FFC44246A2D9220131BBE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E0D46-7850-4389-9EBE-654C28CCBD56}"/>
      </w:docPartPr>
      <w:docPartBody>
        <w:p w:rsidR="00A07531" w:rsidRDefault="00CC27D5">
          <w:pPr>
            <w:pStyle w:val="213849F8FFC44246A2D9220131BBE5E2"/>
          </w:pPr>
          <w:r>
            <w:rPr>
              <w:rStyle w:val="PlaceholderText"/>
              <w:color w:val="1F497D" w:themeColor="text2"/>
            </w:rPr>
            <w:t>[Type your phone number]</w:t>
          </w:r>
        </w:p>
      </w:docPartBody>
    </w:docPart>
    <w:docPart>
      <w:docPartPr>
        <w:name w:val="53AF1590EB494C3AB637C125E0022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D744D-4F6B-41ED-B791-E0B256777754}"/>
      </w:docPartPr>
      <w:docPartBody>
        <w:p w:rsidR="00A07531" w:rsidRDefault="00CC27D5">
          <w:pPr>
            <w:pStyle w:val="53AF1590EB494C3AB637C125E0022317"/>
          </w:pPr>
          <w:r>
            <w:t>[Type Your Name]</w:t>
          </w:r>
        </w:p>
      </w:docPartBody>
    </w:docPart>
    <w:docPart>
      <w:docPartPr>
        <w:name w:val="3490FE64CA21445B9ABDE47F68591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522C7-355B-409F-986E-D3BC2C1286B3}"/>
      </w:docPartPr>
      <w:docPartBody>
        <w:p w:rsidR="00A07531" w:rsidRDefault="00CC27D5">
          <w:pPr>
            <w:pStyle w:val="3490FE64CA21445B9ABDE47F68591900"/>
          </w:pPr>
          <w:r>
            <w:rPr>
              <w:color w:val="1F497D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754"/>
    <w:rsid w:val="008964F0"/>
    <w:rsid w:val="00A07531"/>
    <w:rsid w:val="00A145B1"/>
    <w:rsid w:val="00A17E12"/>
    <w:rsid w:val="00C008CD"/>
    <w:rsid w:val="00CC27D5"/>
    <w:rsid w:val="00D6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D60754"/>
    <w:rPr>
      <w:color w:val="auto"/>
    </w:rPr>
  </w:style>
  <w:style w:type="paragraph" w:customStyle="1" w:styleId="690F53C2D52C465EB1BDCDFF9730950F">
    <w:name w:val="690F53C2D52C465EB1BDCDFF9730950F"/>
  </w:style>
  <w:style w:type="paragraph" w:customStyle="1" w:styleId="6B3603AE91BE47B284922645E02C0065">
    <w:name w:val="6B3603AE91BE47B284922645E02C0065"/>
  </w:style>
  <w:style w:type="paragraph" w:customStyle="1" w:styleId="7109F673BDE54ECEBE2DF690343104A7">
    <w:name w:val="7109F673BDE54ECEBE2DF690343104A7"/>
  </w:style>
  <w:style w:type="paragraph" w:customStyle="1" w:styleId="213849F8FFC44246A2D9220131BBE5E2">
    <w:name w:val="213849F8FFC44246A2D9220131BBE5E2"/>
  </w:style>
  <w:style w:type="paragraph" w:customStyle="1" w:styleId="235562C171F94C4083EC12047B0AE406">
    <w:name w:val="235562C171F94C4083EC12047B0AE406"/>
  </w:style>
  <w:style w:type="paragraph" w:customStyle="1" w:styleId="F560862B337947BAB8CAF98DD4EA1D3E">
    <w:name w:val="F560862B337947BAB8CAF98DD4EA1D3E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6F3B81BA2B5945F6B49305CA61C1C6C6">
    <w:name w:val="6F3B81BA2B5945F6B49305CA61C1C6C6"/>
  </w:style>
  <w:style w:type="paragraph" w:customStyle="1" w:styleId="01857C0C68C740668C95F3747815322F">
    <w:name w:val="01857C0C68C740668C95F3747815322F"/>
  </w:style>
  <w:style w:type="paragraph" w:customStyle="1" w:styleId="6C3013C7D17B4FB39FB77A2F6D186C35">
    <w:name w:val="6C3013C7D17B4FB39FB77A2F6D186C35"/>
  </w:style>
  <w:style w:type="paragraph" w:customStyle="1" w:styleId="7312216BE4B24A138EC072149D4D9367">
    <w:name w:val="7312216BE4B24A138EC072149D4D9367"/>
  </w:style>
  <w:style w:type="paragraph" w:customStyle="1" w:styleId="FD9ABE5A2734420FBED4003F0B4DEAFB">
    <w:name w:val="FD9ABE5A2734420FBED4003F0B4DEAFB"/>
  </w:style>
  <w:style w:type="paragraph" w:customStyle="1" w:styleId="5AF54C8333414D389C650500CB463BD8">
    <w:name w:val="5AF54C8333414D389C650500CB463BD8"/>
  </w:style>
  <w:style w:type="paragraph" w:customStyle="1" w:styleId="3A307617AEA4496AB4EFBF1EA6B8CE35">
    <w:name w:val="3A307617AEA4496AB4EFBF1EA6B8CE35"/>
  </w:style>
  <w:style w:type="paragraph" w:customStyle="1" w:styleId="50FEB82D8C774F958908106A8BFA22E9">
    <w:name w:val="50FEB82D8C774F958908106A8BFA22E9"/>
  </w:style>
  <w:style w:type="paragraph" w:customStyle="1" w:styleId="FDAE50547B8D4877A60896D2B857A943">
    <w:name w:val="FDAE50547B8D4877A60896D2B857A943"/>
  </w:style>
  <w:style w:type="paragraph" w:customStyle="1" w:styleId="E953D7FC80D7496B8C8D13BAC467EBB5">
    <w:name w:val="E953D7FC80D7496B8C8D13BAC467EBB5"/>
  </w:style>
  <w:style w:type="paragraph" w:customStyle="1" w:styleId="84826D123CAD468F9910893107280420">
    <w:name w:val="84826D123CAD468F9910893107280420"/>
  </w:style>
  <w:style w:type="paragraph" w:customStyle="1" w:styleId="53AF1590EB494C3AB637C125E0022317">
    <w:name w:val="53AF1590EB494C3AB637C125E0022317"/>
  </w:style>
  <w:style w:type="paragraph" w:customStyle="1" w:styleId="3490FE64CA21445B9ABDE47F68591900">
    <w:name w:val="3490FE64CA21445B9ABDE47F68591900"/>
  </w:style>
  <w:style w:type="paragraph" w:customStyle="1" w:styleId="1821719AE09C49D19BAD3E6F6B7508E5">
    <w:name w:val="1821719AE09C49D19BAD3E6F6B7508E5"/>
    <w:rsid w:val="00D60754"/>
  </w:style>
  <w:style w:type="paragraph" w:customStyle="1" w:styleId="BCE443E3DC7D4F048647071CD1810573">
    <w:name w:val="BCE443E3DC7D4F048647071CD1810573"/>
    <w:rsid w:val="00D60754"/>
  </w:style>
  <w:style w:type="paragraph" w:customStyle="1" w:styleId="B5F1DD00CDC142B8B2C557DB3FDBBB36">
    <w:name w:val="B5F1DD00CDC142B8B2C557DB3FDBBB36"/>
    <w:rsid w:val="00D60754"/>
  </w:style>
  <w:style w:type="paragraph" w:customStyle="1" w:styleId="CC5BE7A18956427FAA4E23237189968F">
    <w:name w:val="CC5BE7A18956427FAA4E23237189968F"/>
    <w:rsid w:val="00D6075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D60754"/>
    <w:rPr>
      <w:color w:val="auto"/>
    </w:rPr>
  </w:style>
  <w:style w:type="paragraph" w:customStyle="1" w:styleId="690F53C2D52C465EB1BDCDFF9730950F">
    <w:name w:val="690F53C2D52C465EB1BDCDFF9730950F"/>
  </w:style>
  <w:style w:type="paragraph" w:customStyle="1" w:styleId="6B3603AE91BE47B284922645E02C0065">
    <w:name w:val="6B3603AE91BE47B284922645E02C0065"/>
  </w:style>
  <w:style w:type="paragraph" w:customStyle="1" w:styleId="7109F673BDE54ECEBE2DF690343104A7">
    <w:name w:val="7109F673BDE54ECEBE2DF690343104A7"/>
  </w:style>
  <w:style w:type="paragraph" w:customStyle="1" w:styleId="213849F8FFC44246A2D9220131BBE5E2">
    <w:name w:val="213849F8FFC44246A2D9220131BBE5E2"/>
  </w:style>
  <w:style w:type="paragraph" w:customStyle="1" w:styleId="235562C171F94C4083EC12047B0AE406">
    <w:name w:val="235562C171F94C4083EC12047B0AE406"/>
  </w:style>
  <w:style w:type="paragraph" w:customStyle="1" w:styleId="F560862B337947BAB8CAF98DD4EA1D3E">
    <w:name w:val="F560862B337947BAB8CAF98DD4EA1D3E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6F3B81BA2B5945F6B49305CA61C1C6C6">
    <w:name w:val="6F3B81BA2B5945F6B49305CA61C1C6C6"/>
  </w:style>
  <w:style w:type="paragraph" w:customStyle="1" w:styleId="01857C0C68C740668C95F3747815322F">
    <w:name w:val="01857C0C68C740668C95F3747815322F"/>
  </w:style>
  <w:style w:type="paragraph" w:customStyle="1" w:styleId="6C3013C7D17B4FB39FB77A2F6D186C35">
    <w:name w:val="6C3013C7D17B4FB39FB77A2F6D186C35"/>
  </w:style>
  <w:style w:type="paragraph" w:customStyle="1" w:styleId="7312216BE4B24A138EC072149D4D9367">
    <w:name w:val="7312216BE4B24A138EC072149D4D9367"/>
  </w:style>
  <w:style w:type="paragraph" w:customStyle="1" w:styleId="FD9ABE5A2734420FBED4003F0B4DEAFB">
    <w:name w:val="FD9ABE5A2734420FBED4003F0B4DEAFB"/>
  </w:style>
  <w:style w:type="paragraph" w:customStyle="1" w:styleId="5AF54C8333414D389C650500CB463BD8">
    <w:name w:val="5AF54C8333414D389C650500CB463BD8"/>
  </w:style>
  <w:style w:type="paragraph" w:customStyle="1" w:styleId="3A307617AEA4496AB4EFBF1EA6B8CE35">
    <w:name w:val="3A307617AEA4496AB4EFBF1EA6B8CE35"/>
  </w:style>
  <w:style w:type="paragraph" w:customStyle="1" w:styleId="50FEB82D8C774F958908106A8BFA22E9">
    <w:name w:val="50FEB82D8C774F958908106A8BFA22E9"/>
  </w:style>
  <w:style w:type="paragraph" w:customStyle="1" w:styleId="FDAE50547B8D4877A60896D2B857A943">
    <w:name w:val="FDAE50547B8D4877A60896D2B857A943"/>
  </w:style>
  <w:style w:type="paragraph" w:customStyle="1" w:styleId="E953D7FC80D7496B8C8D13BAC467EBB5">
    <w:name w:val="E953D7FC80D7496B8C8D13BAC467EBB5"/>
  </w:style>
  <w:style w:type="paragraph" w:customStyle="1" w:styleId="84826D123CAD468F9910893107280420">
    <w:name w:val="84826D123CAD468F9910893107280420"/>
  </w:style>
  <w:style w:type="paragraph" w:customStyle="1" w:styleId="53AF1590EB494C3AB637C125E0022317">
    <w:name w:val="53AF1590EB494C3AB637C125E0022317"/>
  </w:style>
  <w:style w:type="paragraph" w:customStyle="1" w:styleId="3490FE64CA21445B9ABDE47F68591900">
    <w:name w:val="3490FE64CA21445B9ABDE47F68591900"/>
  </w:style>
  <w:style w:type="paragraph" w:customStyle="1" w:styleId="1821719AE09C49D19BAD3E6F6B7508E5">
    <w:name w:val="1821719AE09C49D19BAD3E6F6B7508E5"/>
    <w:rsid w:val="00D60754"/>
  </w:style>
  <w:style w:type="paragraph" w:customStyle="1" w:styleId="BCE443E3DC7D4F048647071CD1810573">
    <w:name w:val="BCE443E3DC7D4F048647071CD1810573"/>
    <w:rsid w:val="00D60754"/>
  </w:style>
  <w:style w:type="paragraph" w:customStyle="1" w:styleId="B5F1DD00CDC142B8B2C557DB3FDBBB36">
    <w:name w:val="B5F1DD00CDC142B8B2C557DB3FDBBB36"/>
    <w:rsid w:val="00D60754"/>
  </w:style>
  <w:style w:type="paragraph" w:customStyle="1" w:styleId="CC5BE7A18956427FAA4E23237189968F">
    <w:name w:val="CC5BE7A18956427FAA4E23237189968F"/>
    <w:rsid w:val="00D607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Komplek Pertamina Tugu Blok G No. 2 Semper, Koja </CompanyAddress>
  <CompanyPhone>089688067057</CompanyPhone>
  <CompanyFax/>
  <CompanyEmail>restetikatasya@yahoo.co.id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DF526F-8D1B-4F62-8AD0-3F1EAE90D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Quickword</Application>
  <DocSecurity>0</DocSecurity>
  <Lines>1</Lines>
  <Paragraphs>2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Tasya</dc:creator>
  <cp:keywords/>
  <dc:description/>
  <cp:lastModifiedBy>Tasya</cp:lastModifiedBy>
  <cp:revision>9</cp:revision>
  <dcterms:created xsi:type="dcterms:W3CDTF">2014-03-11T05:08:00Z</dcterms:created>
  <dcterms:modified xsi:type="dcterms:W3CDTF">2014-09-24T10:48:00Z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